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71A" w:rsidRDefault="000C771A" w:rsidP="000C771A">
      <w:pPr>
        <w:pStyle w:val="Title"/>
        <w:spacing w:after="360"/>
        <w:contextualSpacing w:val="0"/>
        <w:rPr>
          <w:sz w:val="72"/>
          <w:szCs w:val="72"/>
          <w:lang w:val="es-ES"/>
        </w:rPr>
      </w:pPr>
      <w:r w:rsidRPr="000C771A">
        <w:rPr>
          <w:lang w:val="es-ES"/>
        </w:rPr>
        <w:br/>
      </w:r>
      <w:r w:rsidRPr="000C771A">
        <w:rPr>
          <w:lang w:val="es-ES"/>
        </w:rPr>
        <w:br/>
      </w:r>
      <w:r w:rsidRPr="000C771A">
        <w:rPr>
          <w:sz w:val="72"/>
          <w:szCs w:val="72"/>
          <w:lang w:val="es-ES"/>
        </w:rPr>
        <w:t>Enseñanzas Básicas</w:t>
      </w:r>
      <w:r w:rsidRPr="000C771A">
        <w:rPr>
          <w:sz w:val="72"/>
          <w:szCs w:val="72"/>
          <w:lang w:val="es-ES"/>
        </w:rPr>
        <w:br/>
        <w:t>de la Biblia</w:t>
      </w:r>
    </w:p>
    <w:p w:rsidR="003C2CF1" w:rsidRDefault="00FE594F" w:rsidP="000C771A">
      <w:pPr>
        <w:pStyle w:val="Title"/>
        <w:spacing w:after="360"/>
        <w:rPr>
          <w:sz w:val="72"/>
          <w:szCs w:val="72"/>
          <w:lang w:val="es-ES"/>
        </w:rPr>
      </w:pPr>
      <w:r>
        <w:rPr>
          <w:sz w:val="72"/>
          <w:szCs w:val="72"/>
          <w:lang w:val="es-ES"/>
        </w:rPr>
        <w:t>Parte 2</w:t>
      </w:r>
    </w:p>
    <w:p w:rsidR="00391725" w:rsidRPr="003C2CF1" w:rsidRDefault="00FE594F" w:rsidP="000C771A">
      <w:pPr>
        <w:pStyle w:val="Title"/>
        <w:spacing w:after="360"/>
        <w:rPr>
          <w:sz w:val="72"/>
          <w:szCs w:val="72"/>
          <w:lang w:val="es-ES"/>
        </w:rPr>
      </w:pPr>
      <w:r>
        <w:rPr>
          <w:sz w:val="72"/>
          <w:szCs w:val="72"/>
          <w:lang w:val="es-ES"/>
        </w:rPr>
        <w:t>La Ley</w:t>
      </w:r>
    </w:p>
    <w:p w:rsidR="003C2CF1" w:rsidRDefault="003C2CF1" w:rsidP="000C771A">
      <w:pPr>
        <w:rPr>
          <w:lang w:val="es-ES"/>
        </w:rPr>
      </w:pPr>
    </w:p>
    <w:p w:rsidR="000C771A" w:rsidRDefault="000C771A" w:rsidP="000C771A">
      <w:pPr>
        <w:rPr>
          <w:lang w:val="es-ES"/>
        </w:rPr>
      </w:pPr>
    </w:p>
    <w:p w:rsidR="000C771A" w:rsidRDefault="004C7A97" w:rsidP="000C771A">
      <w:pPr>
        <w:rPr>
          <w:lang w:val="es-ES"/>
        </w:rPr>
      </w:pPr>
      <w:r>
        <w:rPr>
          <w:noProof/>
        </w:rPr>
        <w:drawing>
          <wp:anchor distT="0" distB="0" distL="114300" distR="114300" simplePos="0" relativeHeight="251686912" behindDoc="0" locked="0" layoutInCell="1" allowOverlap="1">
            <wp:simplePos x="0" y="0"/>
            <wp:positionH relativeFrom="column">
              <wp:posOffset>1569720</wp:posOffset>
            </wp:positionH>
            <wp:positionV relativeFrom="paragraph">
              <wp:posOffset>74488</wp:posOffset>
            </wp:positionV>
            <wp:extent cx="2602865" cy="2743200"/>
            <wp:effectExtent l="0" t="0" r="6985" b="0"/>
            <wp:wrapNone/>
            <wp:docPr id="2" name="Picture 1" descr="Prayer 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 02.wmf"/>
                    <pic:cNvPicPr/>
                  </pic:nvPicPr>
                  <pic:blipFill>
                    <a:blip r:embed="rId9" cstate="print"/>
                    <a:stretch>
                      <a:fillRect/>
                    </a:stretch>
                  </pic:blipFill>
                  <pic:spPr>
                    <a:xfrm>
                      <a:off x="0" y="0"/>
                      <a:ext cx="2602865" cy="2743200"/>
                    </a:xfrm>
                    <a:prstGeom prst="rect">
                      <a:avLst/>
                    </a:prstGeom>
                  </pic:spPr>
                </pic:pic>
              </a:graphicData>
            </a:graphic>
          </wp:anchor>
        </w:drawing>
      </w:r>
    </w:p>
    <w:p w:rsidR="000C771A" w:rsidRDefault="000C771A" w:rsidP="000C771A">
      <w:pPr>
        <w:rPr>
          <w:lang w:val="es-ES"/>
        </w:rPr>
      </w:pPr>
    </w:p>
    <w:p w:rsidR="000C771A" w:rsidRDefault="000C771A" w:rsidP="000C771A">
      <w:pPr>
        <w:rPr>
          <w:lang w:val="es-ES"/>
        </w:rPr>
      </w:pPr>
    </w:p>
    <w:p w:rsidR="000C771A" w:rsidRDefault="000C771A" w:rsidP="000C771A">
      <w:pPr>
        <w:rPr>
          <w:lang w:val="es-ES"/>
        </w:rPr>
      </w:pPr>
    </w:p>
    <w:p w:rsidR="000C771A" w:rsidRDefault="000C771A" w:rsidP="000C771A">
      <w:pPr>
        <w:rPr>
          <w:lang w:val="es-ES"/>
        </w:rPr>
      </w:pPr>
    </w:p>
    <w:p w:rsidR="000C771A" w:rsidRDefault="000C771A" w:rsidP="000C771A">
      <w:pPr>
        <w:rPr>
          <w:lang w:val="es-ES"/>
        </w:rPr>
      </w:pPr>
    </w:p>
    <w:p w:rsidR="000C771A" w:rsidRDefault="000C771A" w:rsidP="000C771A">
      <w:pPr>
        <w:rPr>
          <w:lang w:val="es-ES"/>
        </w:rPr>
      </w:pPr>
    </w:p>
    <w:p w:rsidR="000C771A" w:rsidRDefault="000C771A" w:rsidP="000C771A">
      <w:pPr>
        <w:rPr>
          <w:lang w:val="es-ES"/>
        </w:rPr>
      </w:pPr>
    </w:p>
    <w:p w:rsidR="000C771A" w:rsidRDefault="000C771A" w:rsidP="000C771A">
      <w:pPr>
        <w:rPr>
          <w:lang w:val="es-ES"/>
        </w:rPr>
      </w:pPr>
    </w:p>
    <w:p w:rsidR="000C771A" w:rsidRDefault="000C771A" w:rsidP="000C771A">
      <w:pPr>
        <w:rPr>
          <w:lang w:val="es-ES"/>
        </w:rPr>
      </w:pPr>
    </w:p>
    <w:p w:rsidR="000C771A" w:rsidRDefault="000C771A" w:rsidP="000C771A">
      <w:pPr>
        <w:rPr>
          <w:lang w:val="es-ES"/>
        </w:rPr>
      </w:pPr>
    </w:p>
    <w:p w:rsidR="000C771A" w:rsidRDefault="000C771A" w:rsidP="000C771A">
      <w:pPr>
        <w:rPr>
          <w:lang w:val="es-ES"/>
        </w:rPr>
      </w:pPr>
    </w:p>
    <w:p w:rsidR="000C771A" w:rsidRDefault="000C771A" w:rsidP="000C771A">
      <w:pPr>
        <w:rPr>
          <w:lang w:val="es-ES"/>
        </w:rPr>
      </w:pPr>
    </w:p>
    <w:p w:rsidR="000C771A" w:rsidRDefault="000C771A" w:rsidP="000C771A">
      <w:pPr>
        <w:rPr>
          <w:lang w:val="es-ES"/>
        </w:rPr>
      </w:pPr>
    </w:p>
    <w:p w:rsidR="000C771A" w:rsidRDefault="000C771A" w:rsidP="000C771A">
      <w:pPr>
        <w:rPr>
          <w:lang w:val="es-ES"/>
        </w:rPr>
      </w:pPr>
    </w:p>
    <w:p w:rsidR="005C64F9" w:rsidRDefault="005C64F9" w:rsidP="000C771A">
      <w:pPr>
        <w:pStyle w:val="DefaultText"/>
        <w:jc w:val="center"/>
        <w:rPr>
          <w:i/>
          <w:iCs/>
          <w:sz w:val="48"/>
          <w:szCs w:val="48"/>
          <w:lang w:val="es-ES_tradnl"/>
        </w:rPr>
      </w:pPr>
    </w:p>
    <w:p w:rsidR="005C64F9" w:rsidRDefault="005C64F9" w:rsidP="000C771A">
      <w:pPr>
        <w:pStyle w:val="DefaultText"/>
        <w:jc w:val="center"/>
        <w:rPr>
          <w:i/>
          <w:iCs/>
          <w:sz w:val="48"/>
          <w:szCs w:val="48"/>
          <w:lang w:val="es-ES_tradnl"/>
        </w:rPr>
      </w:pPr>
    </w:p>
    <w:p w:rsidR="005C64F9" w:rsidRDefault="005C64F9" w:rsidP="000C771A">
      <w:pPr>
        <w:pStyle w:val="DefaultText"/>
        <w:jc w:val="center"/>
        <w:rPr>
          <w:i/>
          <w:iCs/>
          <w:sz w:val="48"/>
          <w:szCs w:val="48"/>
          <w:lang w:val="es-ES_tradnl"/>
        </w:rPr>
      </w:pPr>
    </w:p>
    <w:p w:rsidR="003C2CF1" w:rsidRDefault="003C2CF1" w:rsidP="000C771A">
      <w:pPr>
        <w:pStyle w:val="DefaultText"/>
        <w:jc w:val="center"/>
        <w:rPr>
          <w:i/>
          <w:iCs/>
          <w:sz w:val="48"/>
          <w:szCs w:val="48"/>
          <w:lang w:val="es-ES_tradnl"/>
        </w:rPr>
      </w:pPr>
    </w:p>
    <w:p w:rsidR="000C771A" w:rsidRDefault="000C771A" w:rsidP="000C771A">
      <w:pPr>
        <w:pStyle w:val="DefaultText"/>
        <w:jc w:val="center"/>
        <w:rPr>
          <w:sz w:val="48"/>
          <w:szCs w:val="48"/>
          <w:lang w:val="es-ES_tradnl"/>
        </w:rPr>
      </w:pPr>
      <w:r>
        <w:rPr>
          <w:i/>
          <w:iCs/>
          <w:sz w:val="48"/>
          <w:szCs w:val="48"/>
          <w:lang w:val="es-ES_tradnl"/>
        </w:rPr>
        <w:t>Un Curso de las Enseñanzas</w:t>
      </w:r>
    </w:p>
    <w:p w:rsidR="000C771A" w:rsidRDefault="000C771A" w:rsidP="000C771A">
      <w:pPr>
        <w:pStyle w:val="DefaultText"/>
        <w:jc w:val="center"/>
        <w:rPr>
          <w:i/>
          <w:iCs/>
          <w:sz w:val="48"/>
          <w:szCs w:val="48"/>
          <w:lang w:val="es-ES_tradnl"/>
        </w:rPr>
      </w:pPr>
      <w:r>
        <w:rPr>
          <w:i/>
          <w:iCs/>
          <w:sz w:val="48"/>
          <w:szCs w:val="48"/>
          <w:lang w:val="es-ES_tradnl"/>
        </w:rPr>
        <w:t>Principales de la Fe Cristiana</w:t>
      </w:r>
    </w:p>
    <w:p w:rsidR="000C771A" w:rsidRDefault="000C771A" w:rsidP="000C771A">
      <w:pPr>
        <w:rPr>
          <w:lang w:val="es-ES_tradnl"/>
        </w:rPr>
      </w:pPr>
    </w:p>
    <w:p w:rsidR="000C771A" w:rsidRPr="003C2CF1" w:rsidRDefault="000C771A" w:rsidP="000C771A">
      <w:pPr>
        <w:rPr>
          <w:lang w:val="es-ES"/>
        </w:rPr>
      </w:pPr>
    </w:p>
    <w:p w:rsidR="004A6BE9" w:rsidRDefault="000C771A">
      <w:pPr>
        <w:spacing w:after="200" w:line="276" w:lineRule="auto"/>
        <w:rPr>
          <w:lang w:val="es-ES_tradnl"/>
        </w:rPr>
      </w:pPr>
      <w:r>
        <w:rPr>
          <w:lang w:val="es-ES_tradnl"/>
        </w:rPr>
        <w:br w:type="page"/>
      </w:r>
    </w:p>
    <w:p w:rsidR="004A6BE9" w:rsidRDefault="004A6BE9">
      <w:pPr>
        <w:autoSpaceDE/>
        <w:autoSpaceDN/>
        <w:adjustRightInd/>
        <w:spacing w:after="200" w:line="276" w:lineRule="auto"/>
        <w:rPr>
          <w:lang w:val="es-ES_tradnl"/>
        </w:rPr>
      </w:pPr>
      <w:r>
        <w:rPr>
          <w:lang w:val="es-ES_tradnl"/>
        </w:rPr>
        <w:lastRenderedPageBreak/>
        <w:br w:type="page"/>
      </w:r>
    </w:p>
    <w:sdt>
      <w:sdtPr>
        <w:rPr>
          <w:rFonts w:ascii="Times New Roman" w:eastAsiaTheme="minorHAnsi" w:hAnsi="Times New Roman" w:cs="Times New Roman"/>
          <w:b w:val="0"/>
          <w:bCs w:val="0"/>
          <w:color w:val="auto"/>
          <w:sz w:val="20"/>
          <w:szCs w:val="20"/>
        </w:rPr>
        <w:id w:val="905411"/>
        <w:docPartObj>
          <w:docPartGallery w:val="Table of Contents"/>
          <w:docPartUnique/>
        </w:docPartObj>
      </w:sdtPr>
      <w:sdtEndPr/>
      <w:sdtContent>
        <w:p w:rsidR="000C771A" w:rsidRPr="00232BCA" w:rsidRDefault="00737B01">
          <w:pPr>
            <w:pStyle w:val="TOCHeading"/>
            <w:rPr>
              <w:rFonts w:ascii="Arial" w:hAnsi="Arial" w:cs="Arial"/>
              <w:color w:val="auto"/>
              <w:lang w:val="es-ES"/>
            </w:rPr>
          </w:pPr>
          <w:r w:rsidRPr="00232BCA">
            <w:rPr>
              <w:rFonts w:ascii="Arial" w:hAnsi="Arial" w:cs="Arial"/>
              <w:color w:val="auto"/>
              <w:sz w:val="36"/>
              <w:szCs w:val="36"/>
              <w:lang w:val="es-ES"/>
            </w:rPr>
            <w:t>Índice</w:t>
          </w:r>
        </w:p>
        <w:p w:rsidR="000C771A" w:rsidRPr="00232BCA" w:rsidRDefault="00737B01" w:rsidP="00E75FF4">
          <w:pPr>
            <w:pStyle w:val="TOC1"/>
          </w:pPr>
          <w:r w:rsidRPr="00232BCA">
            <w:t>Introducción</w:t>
          </w:r>
          <w:r w:rsidR="00466CAA">
            <w:t xml:space="preserve"> a la Segunda Parte del Curso</w:t>
          </w:r>
          <w:r w:rsidR="000C771A">
            <w:ptab w:relativeTo="margin" w:alignment="right" w:leader="dot"/>
          </w:r>
          <w:r w:rsidR="00953037">
            <w:t>47</w:t>
          </w:r>
        </w:p>
        <w:p w:rsidR="000C771A" w:rsidRPr="00E75FF4" w:rsidRDefault="00E25582" w:rsidP="00E75FF4">
          <w:pPr>
            <w:pStyle w:val="TOC1"/>
          </w:pPr>
          <w:r>
            <w:t>Ley y Evangelio</w:t>
          </w:r>
          <w:r w:rsidR="000C771A" w:rsidRPr="00E75FF4">
            <w:ptab w:relativeTo="margin" w:alignment="right" w:leader="dot"/>
          </w:r>
          <w:r w:rsidR="00280A60">
            <w:t>48</w:t>
          </w:r>
        </w:p>
        <w:p w:rsidR="000C771A" w:rsidRPr="000E4A8C" w:rsidRDefault="00E25582">
          <w:pPr>
            <w:pStyle w:val="TOC2"/>
            <w:ind w:left="216"/>
            <w:rPr>
              <w:lang w:val="es-ES"/>
            </w:rPr>
          </w:pPr>
          <w:r>
            <w:rPr>
              <w:lang w:val="es-ES"/>
            </w:rPr>
            <w:t>Cómo Usar Ley y Evangelio para Entender la Biblia</w:t>
          </w:r>
          <w:r w:rsidR="000C771A">
            <w:ptab w:relativeTo="margin" w:alignment="right" w:leader="dot"/>
          </w:r>
          <w:r w:rsidR="00280A60">
            <w:rPr>
              <w:lang w:val="es-ES"/>
            </w:rPr>
            <w:t>49</w:t>
          </w:r>
        </w:p>
        <w:p w:rsidR="006B5F8A" w:rsidRDefault="006B5F8A" w:rsidP="006B5F8A">
          <w:pPr>
            <w:pStyle w:val="TOC2"/>
            <w:ind w:left="216"/>
            <w:rPr>
              <w:lang w:val="es-ES"/>
            </w:rPr>
          </w:pPr>
          <w:r w:rsidRPr="006B5F8A">
            <w:rPr>
              <w:lang w:val="es-ES"/>
            </w:rPr>
            <w:t>Ejercicios</w:t>
          </w:r>
          <w:r>
            <w:ptab w:relativeTo="margin" w:alignment="right" w:leader="dot"/>
          </w:r>
          <w:r w:rsidR="00280A60">
            <w:rPr>
              <w:lang w:val="es-ES"/>
            </w:rPr>
            <w:t>50</w:t>
          </w:r>
        </w:p>
        <w:p w:rsidR="00AA43AC" w:rsidRPr="006B5F8A" w:rsidRDefault="00E25582" w:rsidP="00E75FF4">
          <w:pPr>
            <w:pStyle w:val="TOC1"/>
          </w:pPr>
          <w:r>
            <w:t>La Ley: Dos Grandes Mandamientos</w:t>
          </w:r>
          <w:r w:rsidR="00AA43AC">
            <w:ptab w:relativeTo="margin" w:alignment="right" w:leader="dot"/>
          </w:r>
          <w:r w:rsidR="00280A60">
            <w:t>51</w:t>
          </w:r>
        </w:p>
        <w:p w:rsidR="00AA43AC" w:rsidRDefault="00E25582" w:rsidP="00AA43AC">
          <w:pPr>
            <w:pStyle w:val="TOC2"/>
            <w:ind w:left="216"/>
            <w:rPr>
              <w:lang w:val="es-ES"/>
            </w:rPr>
          </w:pPr>
          <w:r w:rsidRPr="00E25582">
            <w:rPr>
              <w:lang w:val="es-ES"/>
            </w:rPr>
            <w:t>Dos Grandes Mandamientos y Diez Mandamientos Detallados</w:t>
          </w:r>
          <w:r w:rsidR="00AA43AC">
            <w:ptab w:relativeTo="margin" w:alignment="right" w:leader="dot"/>
          </w:r>
          <w:r w:rsidR="00280A60">
            <w:rPr>
              <w:lang w:val="es-ES"/>
            </w:rPr>
            <w:t>52</w:t>
          </w:r>
        </w:p>
        <w:p w:rsidR="00E25582" w:rsidRDefault="00E25582" w:rsidP="00E25582">
          <w:pPr>
            <w:pStyle w:val="TOC2"/>
            <w:ind w:left="216"/>
            <w:rPr>
              <w:lang w:val="es-ES"/>
            </w:rPr>
          </w:pPr>
          <w:r w:rsidRPr="00E25582">
            <w:rPr>
              <w:lang w:val="es-ES"/>
            </w:rPr>
            <w:t>La Ley Enseña Nuestras Fallas</w:t>
          </w:r>
          <w:r>
            <w:ptab w:relativeTo="margin" w:alignment="right" w:leader="dot"/>
          </w:r>
          <w:r w:rsidR="00280A60">
            <w:rPr>
              <w:lang w:val="es-ES"/>
            </w:rPr>
            <w:t>53</w:t>
          </w:r>
        </w:p>
        <w:p w:rsidR="006B5F8A" w:rsidRPr="005C64F9" w:rsidRDefault="006B5F8A" w:rsidP="006B5F8A">
          <w:pPr>
            <w:pStyle w:val="TOC2"/>
            <w:ind w:left="216"/>
            <w:rPr>
              <w:lang w:val="es-ES"/>
            </w:rPr>
          </w:pPr>
          <w:r w:rsidRPr="005C64F9">
            <w:rPr>
              <w:lang w:val="es-ES"/>
            </w:rPr>
            <w:t>Ejercicios</w:t>
          </w:r>
          <w:r>
            <w:ptab w:relativeTo="margin" w:alignment="right" w:leader="dot"/>
          </w:r>
          <w:r w:rsidR="00E25582" w:rsidRPr="00E25582">
            <w:rPr>
              <w:lang w:val="es-ES"/>
            </w:rPr>
            <w:t>5</w:t>
          </w:r>
          <w:r w:rsidR="00280A60">
            <w:rPr>
              <w:lang w:val="es-ES"/>
            </w:rPr>
            <w:t>4</w:t>
          </w:r>
        </w:p>
        <w:p w:rsidR="00AA43AC" w:rsidRDefault="00E25582" w:rsidP="00E75FF4">
          <w:pPr>
            <w:pStyle w:val="TOC1"/>
          </w:pPr>
          <w:r>
            <w:t>Introducción a los 10 Mandamientos</w:t>
          </w:r>
          <w:r w:rsidR="00AA43AC">
            <w:ptab w:relativeTo="margin" w:alignment="right" w:leader="dot"/>
          </w:r>
          <w:r w:rsidR="00280A60">
            <w:t>55</w:t>
          </w:r>
        </w:p>
        <w:p w:rsidR="00E25582" w:rsidRDefault="00E25582" w:rsidP="00E25582">
          <w:pPr>
            <w:pStyle w:val="TOC1"/>
          </w:pPr>
          <w:r>
            <w:t>Mandamiento 1: Dios Primero</w:t>
          </w:r>
          <w:r>
            <w:ptab w:relativeTo="margin" w:alignment="right" w:leader="dot"/>
          </w:r>
          <w:r w:rsidR="00280A60">
            <w:t>56</w:t>
          </w:r>
        </w:p>
        <w:p w:rsidR="00280A60" w:rsidRPr="00280A60" w:rsidRDefault="00280A60" w:rsidP="00280A60">
          <w:pPr>
            <w:pStyle w:val="TOC2"/>
            <w:ind w:left="216"/>
            <w:rPr>
              <w:lang w:val="es-ES"/>
            </w:rPr>
          </w:pPr>
          <w:r w:rsidRPr="00280A60">
            <w:rPr>
              <w:lang w:val="es-ES"/>
            </w:rPr>
            <w:t>Ídolos</w:t>
          </w:r>
          <w:r>
            <w:ptab w:relativeTo="margin" w:alignment="right" w:leader="dot"/>
          </w:r>
          <w:r>
            <w:rPr>
              <w:lang w:val="es-ES"/>
            </w:rPr>
            <w:t>56</w:t>
          </w:r>
        </w:p>
        <w:p w:rsidR="00E94383" w:rsidRPr="006B5F8A" w:rsidRDefault="00E94383" w:rsidP="00E94383">
          <w:pPr>
            <w:pStyle w:val="TOC2"/>
            <w:ind w:left="216"/>
            <w:rPr>
              <w:lang w:val="es-ES"/>
            </w:rPr>
          </w:pPr>
          <w:r w:rsidRPr="00E94383">
            <w:rPr>
              <w:lang w:val="es-ES"/>
            </w:rPr>
            <w:t>Ejercicios</w:t>
          </w:r>
          <w:r>
            <w:ptab w:relativeTo="margin" w:alignment="right" w:leader="dot"/>
          </w:r>
          <w:r w:rsidR="00280A60">
            <w:rPr>
              <w:lang w:val="es-ES"/>
            </w:rPr>
            <w:t>59</w:t>
          </w:r>
        </w:p>
        <w:p w:rsidR="006B5F8A" w:rsidRDefault="00E25582" w:rsidP="00E75FF4">
          <w:pPr>
            <w:pStyle w:val="TOC1"/>
          </w:pPr>
          <w:r>
            <w:t>Mandamiento 2: Respetar el Nombre de Dios</w:t>
          </w:r>
          <w:r w:rsidR="006B5F8A">
            <w:ptab w:relativeTo="margin" w:alignment="right" w:leader="dot"/>
          </w:r>
          <w:r w:rsidR="00280A60">
            <w:t>60</w:t>
          </w:r>
        </w:p>
        <w:p w:rsidR="00280A60" w:rsidRDefault="00280A60" w:rsidP="00280A60">
          <w:pPr>
            <w:pStyle w:val="TOC2"/>
            <w:ind w:left="216"/>
            <w:rPr>
              <w:lang w:val="es-ES"/>
            </w:rPr>
          </w:pPr>
          <w:r>
            <w:rPr>
              <w:lang w:val="es-ES"/>
            </w:rPr>
            <w:t>Cuida Tu Hablar</w:t>
          </w:r>
          <w:r>
            <w:ptab w:relativeTo="margin" w:alignment="right" w:leader="dot"/>
          </w:r>
          <w:r>
            <w:rPr>
              <w:lang w:val="es-ES"/>
            </w:rPr>
            <w:t>60</w:t>
          </w:r>
        </w:p>
        <w:p w:rsidR="00280A60" w:rsidRPr="00280A60" w:rsidRDefault="00280A60" w:rsidP="00280A60">
          <w:pPr>
            <w:pStyle w:val="TOC2"/>
            <w:ind w:left="216"/>
            <w:rPr>
              <w:lang w:val="es-ES"/>
            </w:rPr>
          </w:pPr>
          <w:r>
            <w:rPr>
              <w:lang w:val="es-ES"/>
            </w:rPr>
            <w:t>Cuida Tu Vivir</w:t>
          </w:r>
          <w:r>
            <w:ptab w:relativeTo="margin" w:alignment="right" w:leader="dot"/>
          </w:r>
          <w:r>
            <w:rPr>
              <w:lang w:val="es-ES"/>
            </w:rPr>
            <w:t>63</w:t>
          </w:r>
        </w:p>
        <w:p w:rsidR="00E94383" w:rsidRPr="006B5F8A" w:rsidRDefault="00E94383" w:rsidP="00E94383">
          <w:pPr>
            <w:pStyle w:val="TOC2"/>
            <w:ind w:left="216"/>
            <w:rPr>
              <w:lang w:val="es-ES"/>
            </w:rPr>
          </w:pPr>
          <w:r w:rsidRPr="00E94383">
            <w:rPr>
              <w:lang w:val="es-ES"/>
            </w:rPr>
            <w:t>Ejercicios</w:t>
          </w:r>
          <w:r>
            <w:ptab w:relativeTo="margin" w:alignment="right" w:leader="dot"/>
          </w:r>
          <w:r w:rsidR="00280A60">
            <w:rPr>
              <w:lang w:val="es-ES"/>
            </w:rPr>
            <w:t>64</w:t>
          </w:r>
        </w:p>
        <w:p w:rsidR="006B5F8A" w:rsidRDefault="00E25582" w:rsidP="00E75FF4">
          <w:pPr>
            <w:pStyle w:val="TOC1"/>
          </w:pPr>
          <w:r>
            <w:t>Mandamiento 3: Apartar Tiempo para Dios</w:t>
          </w:r>
          <w:r w:rsidR="006B5F8A">
            <w:ptab w:relativeTo="margin" w:alignment="right" w:leader="dot"/>
          </w:r>
          <w:r w:rsidR="00280A60">
            <w:t>66</w:t>
          </w:r>
        </w:p>
        <w:p w:rsidR="00280A60" w:rsidRPr="006B5F8A" w:rsidRDefault="00280A60" w:rsidP="00280A60">
          <w:pPr>
            <w:pStyle w:val="TOC2"/>
            <w:ind w:left="216"/>
            <w:rPr>
              <w:lang w:val="es-ES"/>
            </w:rPr>
          </w:pPr>
          <w:r w:rsidRPr="00280A60">
            <w:rPr>
              <w:lang w:val="es-ES"/>
            </w:rPr>
            <w:t>El Trabajo</w:t>
          </w:r>
          <w:r>
            <w:ptab w:relativeTo="margin" w:alignment="right" w:leader="dot"/>
          </w:r>
          <w:r>
            <w:rPr>
              <w:lang w:val="es-ES"/>
            </w:rPr>
            <w:t>66</w:t>
          </w:r>
        </w:p>
        <w:p w:rsidR="00280A60" w:rsidRPr="006B5F8A" w:rsidRDefault="00280A60" w:rsidP="00280A60">
          <w:pPr>
            <w:pStyle w:val="TOC2"/>
            <w:ind w:left="216"/>
            <w:rPr>
              <w:lang w:val="es-ES"/>
            </w:rPr>
          </w:pPr>
          <w:r w:rsidRPr="00E94383">
            <w:rPr>
              <w:lang w:val="es-ES"/>
            </w:rPr>
            <w:t>E</w:t>
          </w:r>
          <w:r>
            <w:rPr>
              <w:lang w:val="es-ES"/>
            </w:rPr>
            <w:t>l Descanso</w:t>
          </w:r>
          <w:r>
            <w:ptab w:relativeTo="margin" w:alignment="right" w:leader="dot"/>
          </w:r>
          <w:r>
            <w:rPr>
              <w:lang w:val="es-ES"/>
            </w:rPr>
            <w:t>67</w:t>
          </w:r>
        </w:p>
        <w:p w:rsidR="00E94383" w:rsidRPr="006B5F8A" w:rsidRDefault="00E94383" w:rsidP="00E94383">
          <w:pPr>
            <w:pStyle w:val="TOC2"/>
            <w:ind w:left="216"/>
            <w:rPr>
              <w:lang w:val="es-ES"/>
            </w:rPr>
          </w:pPr>
          <w:r w:rsidRPr="00E94383">
            <w:rPr>
              <w:lang w:val="es-ES"/>
            </w:rPr>
            <w:t>Ejercicios</w:t>
          </w:r>
          <w:r>
            <w:ptab w:relativeTo="margin" w:alignment="right" w:leader="dot"/>
          </w:r>
          <w:r w:rsidR="00280A60">
            <w:rPr>
              <w:lang w:val="es-ES"/>
            </w:rPr>
            <w:t>70</w:t>
          </w:r>
        </w:p>
        <w:p w:rsidR="006B5F8A" w:rsidRDefault="00E25582" w:rsidP="00E75FF4">
          <w:pPr>
            <w:pStyle w:val="TOC1"/>
          </w:pPr>
          <w:r>
            <w:t>Amor al Prójimo</w:t>
          </w:r>
          <w:r w:rsidR="006B5F8A">
            <w:ptab w:relativeTo="margin" w:alignment="right" w:leader="dot"/>
          </w:r>
          <w:r w:rsidR="00280A60">
            <w:t>71</w:t>
          </w:r>
        </w:p>
        <w:p w:rsidR="00E25582" w:rsidRDefault="00E25582" w:rsidP="00E25582">
          <w:pPr>
            <w:pStyle w:val="TOC1"/>
          </w:pPr>
          <w:r>
            <w:t>Mandamiento 4: Respetar a los Padres</w:t>
          </w:r>
          <w:r>
            <w:ptab w:relativeTo="margin" w:alignment="right" w:leader="dot"/>
          </w:r>
          <w:r w:rsidR="00280A60">
            <w:t>72</w:t>
          </w:r>
        </w:p>
        <w:p w:rsidR="00280A60" w:rsidRPr="006B5F8A" w:rsidRDefault="00280A60" w:rsidP="00280A60">
          <w:pPr>
            <w:pStyle w:val="TOC2"/>
            <w:ind w:left="216"/>
            <w:rPr>
              <w:lang w:val="es-ES"/>
            </w:rPr>
          </w:pPr>
          <w:r>
            <w:rPr>
              <w:lang w:val="es-ES"/>
            </w:rPr>
            <w:t>Padres</w:t>
          </w:r>
          <w:r>
            <w:ptab w:relativeTo="margin" w:alignment="right" w:leader="dot"/>
          </w:r>
          <w:r>
            <w:rPr>
              <w:lang w:val="es-ES"/>
            </w:rPr>
            <w:t>72</w:t>
          </w:r>
        </w:p>
        <w:p w:rsidR="00280A60" w:rsidRPr="006B5F8A" w:rsidRDefault="00280A60" w:rsidP="00280A60">
          <w:pPr>
            <w:pStyle w:val="TOC2"/>
            <w:ind w:left="216"/>
            <w:rPr>
              <w:lang w:val="es-ES"/>
            </w:rPr>
          </w:pPr>
          <w:r w:rsidRPr="00280A60">
            <w:rPr>
              <w:lang w:val="es-ES"/>
            </w:rPr>
            <w:t>Hijos</w:t>
          </w:r>
          <w:r>
            <w:ptab w:relativeTo="margin" w:alignment="right" w:leader="dot"/>
          </w:r>
          <w:r>
            <w:rPr>
              <w:lang w:val="es-ES"/>
            </w:rPr>
            <w:t>73</w:t>
          </w:r>
        </w:p>
        <w:p w:rsidR="00280A60" w:rsidRPr="006B5F8A" w:rsidRDefault="00280A60" w:rsidP="00280A60">
          <w:pPr>
            <w:pStyle w:val="TOC2"/>
            <w:ind w:left="216"/>
            <w:rPr>
              <w:lang w:val="es-ES"/>
            </w:rPr>
          </w:pPr>
          <w:r w:rsidRPr="00280A60">
            <w:rPr>
              <w:lang w:val="es-ES"/>
            </w:rPr>
            <w:t>Autoridades</w:t>
          </w:r>
          <w:r>
            <w:ptab w:relativeTo="margin" w:alignment="right" w:leader="dot"/>
          </w:r>
          <w:r>
            <w:rPr>
              <w:lang w:val="es-ES"/>
            </w:rPr>
            <w:t>74</w:t>
          </w:r>
        </w:p>
        <w:p w:rsidR="00E94383" w:rsidRPr="006B5F8A" w:rsidRDefault="00E94383" w:rsidP="00E94383">
          <w:pPr>
            <w:pStyle w:val="TOC2"/>
            <w:ind w:left="216"/>
            <w:rPr>
              <w:lang w:val="es-ES"/>
            </w:rPr>
          </w:pPr>
          <w:r w:rsidRPr="00E94383">
            <w:rPr>
              <w:lang w:val="es-ES"/>
            </w:rPr>
            <w:t>Ejercicios</w:t>
          </w:r>
          <w:r>
            <w:ptab w:relativeTo="margin" w:alignment="right" w:leader="dot"/>
          </w:r>
          <w:r w:rsidR="00280A60" w:rsidRPr="00280A60">
            <w:rPr>
              <w:lang w:val="es-ES"/>
            </w:rPr>
            <w:t>76</w:t>
          </w:r>
        </w:p>
        <w:p w:rsidR="006B5F8A" w:rsidRDefault="00E25582" w:rsidP="00E75FF4">
          <w:pPr>
            <w:pStyle w:val="TOC1"/>
          </w:pPr>
          <w:r>
            <w:t>Mandamiento 5: Respetar la Vida</w:t>
          </w:r>
          <w:r w:rsidR="006B5F8A">
            <w:ptab w:relativeTo="margin" w:alignment="right" w:leader="dot"/>
          </w:r>
          <w:r w:rsidR="00280A60">
            <w:t>77</w:t>
          </w:r>
        </w:p>
        <w:p w:rsidR="00280A60" w:rsidRPr="006B5F8A" w:rsidRDefault="00280A60" w:rsidP="00280A60">
          <w:pPr>
            <w:pStyle w:val="TOC2"/>
            <w:ind w:left="216"/>
            <w:rPr>
              <w:lang w:val="es-ES"/>
            </w:rPr>
          </w:pPr>
          <w:r w:rsidRPr="00280A60">
            <w:rPr>
              <w:lang w:val="es-ES"/>
            </w:rPr>
            <w:t>Matar con la Mano</w:t>
          </w:r>
          <w:r>
            <w:ptab w:relativeTo="margin" w:alignment="right" w:leader="dot"/>
          </w:r>
          <w:r>
            <w:rPr>
              <w:lang w:val="es-ES"/>
            </w:rPr>
            <w:t>77</w:t>
          </w:r>
        </w:p>
        <w:p w:rsidR="00280A60" w:rsidRPr="006B5F8A" w:rsidRDefault="00280A60" w:rsidP="00280A60">
          <w:pPr>
            <w:pStyle w:val="TOC2"/>
            <w:ind w:left="216"/>
            <w:rPr>
              <w:lang w:val="es-ES"/>
            </w:rPr>
          </w:pPr>
          <w:r w:rsidRPr="00280A60">
            <w:rPr>
              <w:lang w:val="es-ES"/>
            </w:rPr>
            <w:t>Matar con la Boca</w:t>
          </w:r>
          <w:r>
            <w:ptab w:relativeTo="margin" w:alignment="right" w:leader="dot"/>
          </w:r>
          <w:r>
            <w:rPr>
              <w:lang w:val="es-ES"/>
            </w:rPr>
            <w:t>78</w:t>
          </w:r>
        </w:p>
        <w:p w:rsidR="00280A60" w:rsidRPr="006B5F8A" w:rsidRDefault="00280A60" w:rsidP="00280A60">
          <w:pPr>
            <w:pStyle w:val="TOC2"/>
            <w:ind w:left="216"/>
            <w:rPr>
              <w:lang w:val="es-ES"/>
            </w:rPr>
          </w:pPr>
          <w:r>
            <w:rPr>
              <w:lang w:val="es-ES"/>
            </w:rPr>
            <w:t>Matar con el Corazón</w:t>
          </w:r>
          <w:r>
            <w:ptab w:relativeTo="margin" w:alignment="right" w:leader="dot"/>
          </w:r>
          <w:r>
            <w:rPr>
              <w:lang w:val="es-ES"/>
            </w:rPr>
            <w:t>79</w:t>
          </w:r>
        </w:p>
        <w:p w:rsidR="00E94383" w:rsidRPr="006B5F8A" w:rsidRDefault="00E94383" w:rsidP="00E94383">
          <w:pPr>
            <w:pStyle w:val="TOC2"/>
            <w:ind w:left="216"/>
            <w:rPr>
              <w:lang w:val="es-ES"/>
            </w:rPr>
          </w:pPr>
          <w:r w:rsidRPr="00E94383">
            <w:rPr>
              <w:lang w:val="es-ES"/>
            </w:rPr>
            <w:lastRenderedPageBreak/>
            <w:t>Ejercicios</w:t>
          </w:r>
          <w:r>
            <w:ptab w:relativeTo="margin" w:alignment="right" w:leader="dot"/>
          </w:r>
          <w:r w:rsidR="00280A60" w:rsidRPr="004A6BE9">
            <w:rPr>
              <w:lang w:val="es-ES"/>
            </w:rPr>
            <w:t>80</w:t>
          </w:r>
        </w:p>
        <w:p w:rsidR="006B5F8A" w:rsidRDefault="00E25582" w:rsidP="00E75FF4">
          <w:pPr>
            <w:pStyle w:val="TOC1"/>
          </w:pPr>
          <w:r>
            <w:t>Mandamiento 6: Respetar el Matrimonio</w:t>
          </w:r>
          <w:r w:rsidR="006B5F8A">
            <w:ptab w:relativeTo="margin" w:alignment="right" w:leader="dot"/>
          </w:r>
          <w:r w:rsidR="00280A60">
            <w:t>81</w:t>
          </w:r>
        </w:p>
        <w:p w:rsidR="00280A60" w:rsidRPr="006B5F8A" w:rsidRDefault="00280A60" w:rsidP="00280A60">
          <w:pPr>
            <w:pStyle w:val="TOC2"/>
            <w:ind w:left="216"/>
            <w:rPr>
              <w:lang w:val="es-ES"/>
            </w:rPr>
          </w:pPr>
          <w:r>
            <w:rPr>
              <w:lang w:val="es-ES"/>
            </w:rPr>
            <w:t xml:space="preserve">El </w:t>
          </w:r>
          <w:r w:rsidRPr="00280A60">
            <w:rPr>
              <w:lang w:val="es-ES"/>
            </w:rPr>
            <w:t>Sexo</w:t>
          </w:r>
          <w:r>
            <w:ptab w:relativeTo="margin" w:alignment="right" w:leader="dot"/>
          </w:r>
          <w:r>
            <w:rPr>
              <w:lang w:val="es-ES"/>
            </w:rPr>
            <w:t>82</w:t>
          </w:r>
        </w:p>
        <w:p w:rsidR="00280A60" w:rsidRPr="006B5F8A" w:rsidRDefault="00280A60" w:rsidP="00280A60">
          <w:pPr>
            <w:pStyle w:val="TOC2"/>
            <w:ind w:left="216"/>
            <w:rPr>
              <w:lang w:val="es-ES"/>
            </w:rPr>
          </w:pPr>
          <w:r w:rsidRPr="00280A60">
            <w:rPr>
              <w:lang w:val="es-ES"/>
            </w:rPr>
            <w:t>Esposos y Esposas</w:t>
          </w:r>
          <w:r>
            <w:ptab w:relativeTo="margin" w:alignment="right" w:leader="dot"/>
          </w:r>
          <w:r>
            <w:rPr>
              <w:lang w:val="es-ES"/>
            </w:rPr>
            <w:t>84</w:t>
          </w:r>
        </w:p>
        <w:p w:rsidR="00280A60" w:rsidRPr="006B5F8A" w:rsidRDefault="00280A60" w:rsidP="00280A60">
          <w:pPr>
            <w:pStyle w:val="TOC2"/>
            <w:ind w:left="216"/>
            <w:rPr>
              <w:lang w:val="es-ES"/>
            </w:rPr>
          </w:pPr>
          <w:r w:rsidRPr="00280A60">
            <w:rPr>
              <w:lang w:val="es-ES"/>
            </w:rPr>
            <w:t>La Fe en el Matrimonio</w:t>
          </w:r>
          <w:r>
            <w:ptab w:relativeTo="margin" w:alignment="right" w:leader="dot"/>
          </w:r>
          <w:r>
            <w:rPr>
              <w:lang w:val="es-ES"/>
            </w:rPr>
            <w:t>86</w:t>
          </w:r>
        </w:p>
        <w:p w:rsidR="001728C6" w:rsidRDefault="001728C6" w:rsidP="001728C6">
          <w:pPr>
            <w:pStyle w:val="TOC2"/>
            <w:ind w:left="216"/>
            <w:rPr>
              <w:lang w:val="es-ES"/>
            </w:rPr>
          </w:pPr>
          <w:r w:rsidRPr="001728C6">
            <w:rPr>
              <w:lang w:val="es-ES"/>
            </w:rPr>
            <w:t>Ejercicios</w:t>
          </w:r>
          <w:r>
            <w:ptab w:relativeTo="margin" w:alignment="right" w:leader="dot"/>
          </w:r>
          <w:r w:rsidR="00280A60" w:rsidRPr="00280A60">
            <w:rPr>
              <w:lang w:val="es-ES"/>
            </w:rPr>
            <w:t>87</w:t>
          </w:r>
        </w:p>
        <w:p w:rsidR="007F63A6" w:rsidRPr="005C64F9" w:rsidRDefault="007F63A6" w:rsidP="007F63A6">
          <w:pPr>
            <w:pStyle w:val="TOC1"/>
          </w:pPr>
          <w:r>
            <w:t>Mandamiento 7: Respetar lo que Pertenece a Otros</w:t>
          </w:r>
          <w:r>
            <w:ptab w:relativeTo="margin" w:alignment="right" w:leader="dot"/>
          </w:r>
          <w:r w:rsidR="00280A60">
            <w:t>88</w:t>
          </w:r>
        </w:p>
        <w:p w:rsidR="00280A60" w:rsidRPr="006B5F8A" w:rsidRDefault="00280A60" w:rsidP="00280A60">
          <w:pPr>
            <w:pStyle w:val="TOC2"/>
            <w:ind w:left="216"/>
            <w:rPr>
              <w:lang w:val="es-ES"/>
            </w:rPr>
          </w:pPr>
          <w:r w:rsidRPr="00280A60">
            <w:rPr>
              <w:lang w:val="es-ES"/>
            </w:rPr>
            <w:t>No Robar</w:t>
          </w:r>
          <w:r>
            <w:ptab w:relativeTo="margin" w:alignment="right" w:leader="dot"/>
          </w:r>
          <w:r>
            <w:rPr>
              <w:lang w:val="es-ES"/>
            </w:rPr>
            <w:t>89</w:t>
          </w:r>
        </w:p>
        <w:p w:rsidR="00280A60" w:rsidRPr="006B5F8A" w:rsidRDefault="00280A60" w:rsidP="00280A60">
          <w:pPr>
            <w:pStyle w:val="TOC2"/>
            <w:ind w:left="216"/>
            <w:rPr>
              <w:lang w:val="es-ES"/>
            </w:rPr>
          </w:pPr>
          <w:r>
            <w:rPr>
              <w:lang w:val="es-ES"/>
            </w:rPr>
            <w:t>Trabajar y Dar</w:t>
          </w:r>
          <w:r>
            <w:ptab w:relativeTo="margin" w:alignment="right" w:leader="dot"/>
          </w:r>
          <w:r w:rsidRPr="00280A60">
            <w:rPr>
              <w:lang w:val="es-ES"/>
            </w:rPr>
            <w:t>90</w:t>
          </w:r>
        </w:p>
        <w:p w:rsidR="007F63A6" w:rsidRPr="007B1AB5" w:rsidRDefault="007F63A6" w:rsidP="007F63A6">
          <w:pPr>
            <w:pStyle w:val="TOC2"/>
            <w:ind w:left="216"/>
            <w:rPr>
              <w:lang w:val="es-ES"/>
            </w:rPr>
          </w:pPr>
          <w:r w:rsidRPr="001728C6">
            <w:rPr>
              <w:lang w:val="es-ES"/>
            </w:rPr>
            <w:t>Ejercicios</w:t>
          </w:r>
          <w:r>
            <w:ptab w:relativeTo="margin" w:alignment="right" w:leader="dot"/>
          </w:r>
          <w:r w:rsidR="00280A60" w:rsidRPr="00280A60">
            <w:rPr>
              <w:lang w:val="es-ES"/>
            </w:rPr>
            <w:t>92</w:t>
          </w:r>
        </w:p>
        <w:p w:rsidR="007F63A6" w:rsidRDefault="007F63A6" w:rsidP="007F63A6">
          <w:pPr>
            <w:pStyle w:val="TOC1"/>
          </w:pPr>
          <w:r>
            <w:t>Mandamiento 8: Cuidar el Hablar</w:t>
          </w:r>
          <w:r>
            <w:ptab w:relativeTo="margin" w:alignment="right" w:leader="dot"/>
          </w:r>
          <w:r w:rsidR="00280A60">
            <w:t>93</w:t>
          </w:r>
        </w:p>
        <w:p w:rsidR="00280A60" w:rsidRPr="006B5F8A" w:rsidRDefault="00280A60" w:rsidP="00280A60">
          <w:pPr>
            <w:pStyle w:val="TOC2"/>
            <w:ind w:left="216"/>
            <w:rPr>
              <w:lang w:val="es-ES"/>
            </w:rPr>
          </w:pPr>
          <w:r w:rsidRPr="00280A60">
            <w:rPr>
              <w:lang w:val="es-ES"/>
            </w:rPr>
            <w:t>El Chisme</w:t>
          </w:r>
          <w:r>
            <w:ptab w:relativeTo="margin" w:alignment="right" w:leader="dot"/>
          </w:r>
          <w:r>
            <w:rPr>
              <w:lang w:val="es-ES"/>
            </w:rPr>
            <w:t>93</w:t>
          </w:r>
        </w:p>
        <w:p w:rsidR="00280A60" w:rsidRPr="006B5F8A" w:rsidRDefault="00280A60" w:rsidP="00280A60">
          <w:pPr>
            <w:pStyle w:val="TOC2"/>
            <w:ind w:left="216"/>
            <w:rPr>
              <w:lang w:val="es-ES"/>
            </w:rPr>
          </w:pPr>
          <w:r w:rsidRPr="00280A60">
            <w:rPr>
              <w:lang w:val="es-ES"/>
            </w:rPr>
            <w:t>Hablar Positivamente</w:t>
          </w:r>
          <w:r>
            <w:ptab w:relativeTo="margin" w:alignment="right" w:leader="dot"/>
          </w:r>
          <w:r>
            <w:rPr>
              <w:lang w:val="es-ES"/>
            </w:rPr>
            <w:t>95</w:t>
          </w:r>
        </w:p>
        <w:p w:rsidR="007F63A6" w:rsidRPr="007B1AB5" w:rsidRDefault="007F63A6" w:rsidP="007F63A6">
          <w:pPr>
            <w:pStyle w:val="TOC2"/>
            <w:ind w:left="216"/>
            <w:rPr>
              <w:lang w:val="es-ES"/>
            </w:rPr>
          </w:pPr>
          <w:r w:rsidRPr="001728C6">
            <w:rPr>
              <w:lang w:val="es-ES"/>
            </w:rPr>
            <w:t>Ejercicios</w:t>
          </w:r>
          <w:r>
            <w:ptab w:relativeTo="margin" w:alignment="right" w:leader="dot"/>
          </w:r>
          <w:r w:rsidR="00280A60" w:rsidRPr="00280A60">
            <w:rPr>
              <w:lang w:val="es-ES"/>
            </w:rPr>
            <w:t>96</w:t>
          </w:r>
        </w:p>
        <w:p w:rsidR="007F63A6" w:rsidRPr="005C64F9" w:rsidRDefault="007F63A6" w:rsidP="007F63A6">
          <w:pPr>
            <w:pStyle w:val="TOC1"/>
          </w:pPr>
          <w:r>
            <w:t>Mandamiento 9: Un Corazón Puro</w:t>
          </w:r>
          <w:r>
            <w:ptab w:relativeTo="margin" w:alignment="right" w:leader="dot"/>
          </w:r>
          <w:r w:rsidR="00280A60">
            <w:t>97</w:t>
          </w:r>
        </w:p>
        <w:p w:rsidR="00280A60" w:rsidRPr="006B5F8A" w:rsidRDefault="00280A60" w:rsidP="00280A60">
          <w:pPr>
            <w:pStyle w:val="TOC2"/>
            <w:ind w:left="216"/>
            <w:rPr>
              <w:lang w:val="es-ES"/>
            </w:rPr>
          </w:pPr>
          <w:r w:rsidRPr="00280A60">
            <w:rPr>
              <w:lang w:val="es-ES"/>
            </w:rPr>
            <w:t>Codicia</w:t>
          </w:r>
          <w:r>
            <w:ptab w:relativeTo="margin" w:alignment="right" w:leader="dot"/>
          </w:r>
          <w:r>
            <w:rPr>
              <w:lang w:val="es-ES"/>
            </w:rPr>
            <w:t>97</w:t>
          </w:r>
        </w:p>
        <w:p w:rsidR="00280A60" w:rsidRPr="006B5F8A" w:rsidRDefault="00280A60" w:rsidP="00280A60">
          <w:pPr>
            <w:pStyle w:val="TOC2"/>
            <w:ind w:left="216"/>
            <w:rPr>
              <w:lang w:val="es-ES"/>
            </w:rPr>
          </w:pPr>
          <w:r>
            <w:rPr>
              <w:lang w:val="es-ES"/>
            </w:rPr>
            <w:t>Hipocresía</w:t>
          </w:r>
          <w:r>
            <w:ptab w:relativeTo="margin" w:alignment="right" w:leader="dot"/>
          </w:r>
          <w:r>
            <w:rPr>
              <w:lang w:val="es-ES"/>
            </w:rPr>
            <w:t>98</w:t>
          </w:r>
        </w:p>
        <w:p w:rsidR="00280A60" w:rsidRPr="006B5F8A" w:rsidRDefault="00280A60" w:rsidP="00280A60">
          <w:pPr>
            <w:pStyle w:val="TOC2"/>
            <w:ind w:left="216"/>
            <w:rPr>
              <w:lang w:val="es-ES"/>
            </w:rPr>
          </w:pPr>
          <w:r>
            <w:rPr>
              <w:lang w:val="es-ES"/>
            </w:rPr>
            <w:t>Malos Deseos: La Casa y la Herencia</w:t>
          </w:r>
          <w:r>
            <w:ptab w:relativeTo="margin" w:alignment="right" w:leader="dot"/>
          </w:r>
          <w:r>
            <w:rPr>
              <w:lang w:val="es-ES"/>
            </w:rPr>
            <w:t>99</w:t>
          </w:r>
        </w:p>
        <w:p w:rsidR="00280A60" w:rsidRPr="006B5F8A" w:rsidRDefault="00280A60" w:rsidP="00280A60">
          <w:pPr>
            <w:pStyle w:val="TOC2"/>
            <w:ind w:left="216"/>
            <w:rPr>
              <w:lang w:val="es-ES"/>
            </w:rPr>
          </w:pPr>
          <w:r>
            <w:rPr>
              <w:lang w:val="es-ES"/>
            </w:rPr>
            <w:t>Estar Contento</w:t>
          </w:r>
          <w:r>
            <w:ptab w:relativeTo="margin" w:alignment="right" w:leader="dot"/>
          </w:r>
          <w:r>
            <w:rPr>
              <w:lang w:val="es-ES"/>
            </w:rPr>
            <w:t>100</w:t>
          </w:r>
        </w:p>
        <w:p w:rsidR="007F63A6" w:rsidRPr="007B1AB5" w:rsidRDefault="007F63A6" w:rsidP="007F63A6">
          <w:pPr>
            <w:pStyle w:val="TOC2"/>
            <w:ind w:left="216"/>
            <w:rPr>
              <w:lang w:val="es-ES"/>
            </w:rPr>
          </w:pPr>
          <w:r w:rsidRPr="001728C6">
            <w:rPr>
              <w:lang w:val="es-ES"/>
            </w:rPr>
            <w:t>Ejercicios</w:t>
          </w:r>
          <w:r>
            <w:ptab w:relativeTo="margin" w:alignment="right" w:leader="dot"/>
          </w:r>
          <w:r w:rsidR="00280A60" w:rsidRPr="00280A60">
            <w:rPr>
              <w:lang w:val="es-ES"/>
            </w:rPr>
            <w:t>101</w:t>
          </w:r>
        </w:p>
        <w:p w:rsidR="007F63A6" w:rsidRPr="005C64F9" w:rsidRDefault="007F63A6" w:rsidP="007F63A6">
          <w:pPr>
            <w:pStyle w:val="TOC1"/>
          </w:pPr>
          <w:r>
            <w:t>Mandamiento 10: Un Corazón Puro</w:t>
          </w:r>
          <w:r>
            <w:ptab w:relativeTo="margin" w:alignment="right" w:leader="dot"/>
          </w:r>
          <w:r w:rsidR="00280A60">
            <w:t>102</w:t>
          </w:r>
        </w:p>
        <w:p w:rsidR="00162D8B" w:rsidRPr="006B5F8A" w:rsidRDefault="00162D8B" w:rsidP="00162D8B">
          <w:pPr>
            <w:pStyle w:val="TOC2"/>
            <w:ind w:left="216"/>
            <w:rPr>
              <w:lang w:val="es-ES"/>
            </w:rPr>
          </w:pPr>
          <w:r w:rsidRPr="00162D8B">
            <w:rPr>
              <w:lang w:val="es-ES"/>
            </w:rPr>
            <w:t>Malos Deseos: la Mujer</w:t>
          </w:r>
          <w:r>
            <w:ptab w:relativeTo="margin" w:alignment="right" w:leader="dot"/>
          </w:r>
          <w:r>
            <w:rPr>
              <w:lang w:val="es-ES"/>
            </w:rPr>
            <w:t>102</w:t>
          </w:r>
        </w:p>
        <w:p w:rsidR="00162D8B" w:rsidRPr="006B5F8A" w:rsidRDefault="00162D8B" w:rsidP="00162D8B">
          <w:pPr>
            <w:pStyle w:val="TOC2"/>
            <w:ind w:left="216"/>
            <w:rPr>
              <w:lang w:val="es-ES"/>
            </w:rPr>
          </w:pPr>
          <w:r w:rsidRPr="00162D8B">
            <w:rPr>
              <w:lang w:val="es-ES"/>
            </w:rPr>
            <w:t>Malos Deseos: los Empleados</w:t>
          </w:r>
          <w:r>
            <w:ptab w:relativeTo="margin" w:alignment="right" w:leader="dot"/>
          </w:r>
          <w:r>
            <w:rPr>
              <w:lang w:val="es-ES"/>
            </w:rPr>
            <w:t>103</w:t>
          </w:r>
        </w:p>
        <w:p w:rsidR="00162D8B" w:rsidRPr="006B5F8A" w:rsidRDefault="00162D8B" w:rsidP="00162D8B">
          <w:pPr>
            <w:pStyle w:val="TOC2"/>
            <w:ind w:left="216"/>
            <w:rPr>
              <w:lang w:val="es-ES"/>
            </w:rPr>
          </w:pPr>
          <w:r>
            <w:rPr>
              <w:lang w:val="es-ES"/>
            </w:rPr>
            <w:t>Malos Deseos: los Animales</w:t>
          </w:r>
          <w:r>
            <w:ptab w:relativeTo="margin" w:alignment="right" w:leader="dot"/>
          </w:r>
          <w:r>
            <w:rPr>
              <w:lang w:val="es-ES"/>
            </w:rPr>
            <w:t>104</w:t>
          </w:r>
        </w:p>
        <w:p w:rsidR="00162D8B" w:rsidRPr="006B5F8A" w:rsidRDefault="00162D8B" w:rsidP="00162D8B">
          <w:pPr>
            <w:pStyle w:val="TOC2"/>
            <w:ind w:left="216"/>
            <w:rPr>
              <w:lang w:val="es-ES"/>
            </w:rPr>
          </w:pPr>
          <w:r>
            <w:rPr>
              <w:lang w:val="es-ES"/>
            </w:rPr>
            <w:t>Un Corazón Puro</w:t>
          </w:r>
          <w:r>
            <w:ptab w:relativeTo="margin" w:alignment="right" w:leader="dot"/>
          </w:r>
          <w:r>
            <w:rPr>
              <w:lang w:val="es-ES"/>
            </w:rPr>
            <w:t>105</w:t>
          </w:r>
        </w:p>
        <w:p w:rsidR="007F63A6" w:rsidRPr="007B1AB5" w:rsidRDefault="007F63A6" w:rsidP="007F63A6">
          <w:pPr>
            <w:pStyle w:val="TOC2"/>
            <w:ind w:left="216"/>
            <w:rPr>
              <w:lang w:val="es-ES"/>
            </w:rPr>
          </w:pPr>
          <w:r w:rsidRPr="001728C6">
            <w:rPr>
              <w:lang w:val="es-ES"/>
            </w:rPr>
            <w:t>Ejercicios</w:t>
          </w:r>
          <w:r>
            <w:ptab w:relativeTo="margin" w:alignment="right" w:leader="dot"/>
          </w:r>
          <w:r w:rsidR="00162D8B" w:rsidRPr="00162D8B">
            <w:rPr>
              <w:lang w:val="es-ES"/>
            </w:rPr>
            <w:t>107</w:t>
          </w:r>
        </w:p>
        <w:p w:rsidR="00E94383" w:rsidRPr="001728C6" w:rsidRDefault="001728C6" w:rsidP="00E75FF4">
          <w:pPr>
            <w:pStyle w:val="TOC1"/>
          </w:pPr>
          <w:r>
            <w:t>Derechos de Copiado para las Ilustraciones</w:t>
          </w:r>
        </w:p>
        <w:p w:rsidR="00E94383" w:rsidRPr="00E9676F" w:rsidRDefault="00E94383" w:rsidP="001728C6">
          <w:pPr>
            <w:pStyle w:val="TOC2"/>
            <w:ind w:left="216"/>
            <w:rPr>
              <w:lang w:val="es-ES"/>
            </w:rPr>
          </w:pPr>
        </w:p>
        <w:p w:rsidR="000C771A" w:rsidRPr="00AA43AC" w:rsidRDefault="00712F98" w:rsidP="00AA43AC"/>
      </w:sdtContent>
    </w:sdt>
    <w:p w:rsidR="000C771A" w:rsidRDefault="000C771A" w:rsidP="000C771A">
      <w:pPr>
        <w:rPr>
          <w:lang w:val="es-ES_tradnl"/>
        </w:rPr>
      </w:pPr>
    </w:p>
    <w:p w:rsidR="00737B01" w:rsidRDefault="00737B01" w:rsidP="000C771A">
      <w:pPr>
        <w:rPr>
          <w:lang w:val="es-ES_tradnl"/>
        </w:rPr>
      </w:pPr>
    </w:p>
    <w:p w:rsidR="00737B01" w:rsidRDefault="00737B01" w:rsidP="000C771A">
      <w:pPr>
        <w:rPr>
          <w:lang w:val="es-ES_tradnl"/>
        </w:rPr>
      </w:pPr>
    </w:p>
    <w:p w:rsidR="00737B01" w:rsidRDefault="00737B01" w:rsidP="000C771A">
      <w:pPr>
        <w:rPr>
          <w:lang w:val="es-ES_tradnl"/>
        </w:rPr>
        <w:sectPr w:rsidR="00737B01" w:rsidSect="00737B01">
          <w:footerReference w:type="default" r:id="rId10"/>
          <w:pgSz w:w="12240" w:h="15840"/>
          <w:pgMar w:top="1440" w:right="1440" w:bottom="1440" w:left="1440" w:header="720" w:footer="720" w:gutter="0"/>
          <w:cols w:space="720"/>
          <w:docGrid w:linePitch="360"/>
        </w:sectPr>
      </w:pPr>
    </w:p>
    <w:p w:rsidR="00BC2EFC" w:rsidRDefault="00BC2EFC" w:rsidP="00BC2EFC">
      <w:pPr>
        <w:pStyle w:val="EBBTitle"/>
      </w:pPr>
      <w:r>
        <w:lastRenderedPageBreak/>
        <w:t>Introducción</w:t>
      </w:r>
      <w:r w:rsidR="00583A05">
        <w:t xml:space="preserve"> a la Segunda Parte</w:t>
      </w:r>
    </w:p>
    <w:p w:rsidR="009A2128" w:rsidRDefault="009A2128" w:rsidP="00BC2EFC">
      <w:pPr>
        <w:pStyle w:val="EBBNoSpaceNormal"/>
      </w:pPr>
    </w:p>
    <w:p w:rsidR="004C7A97" w:rsidRDefault="00BC2EFC" w:rsidP="00BC2EFC">
      <w:pPr>
        <w:pStyle w:val="EBBNoSpaceNormal"/>
        <w:rPr>
          <w:lang w:val="es-ES"/>
        </w:rPr>
      </w:pPr>
      <w:r>
        <w:t xml:space="preserve">En tus manos tienes la </w:t>
      </w:r>
      <w:r w:rsidR="004C7A97">
        <w:rPr>
          <w:b/>
        </w:rPr>
        <w:t>segund</w:t>
      </w:r>
      <w:r>
        <w:rPr>
          <w:b/>
        </w:rPr>
        <w:t>a parte</w:t>
      </w:r>
      <w:r>
        <w:t xml:space="preserve"> del curso “Enseñanzas Básicas de la Biblia.”</w:t>
      </w:r>
      <w:r w:rsidR="004C7A97">
        <w:t xml:space="preserve"> Para aprovechar de esta segunda parte, debes haber cursado ya la primera parte. Si no has estudiado la primera parte, por lo menos debes saber c</w:t>
      </w:r>
      <w:proofErr w:type="spellStart"/>
      <w:r w:rsidR="004C7A97">
        <w:rPr>
          <w:lang w:val="es-ES"/>
        </w:rPr>
        <w:t>ómo</w:t>
      </w:r>
      <w:proofErr w:type="spellEnd"/>
      <w:r w:rsidR="004C7A97">
        <w:rPr>
          <w:lang w:val="es-ES"/>
        </w:rPr>
        <w:t xml:space="preserve"> buscar citas en la Biblia y cómo memorizar versículos de la Biblia. También debes saber que Dios nos dio la Biblia para que podamos ser salvos por medio de la fe en Jesucristo. Debes memorizar los títulos de los primeros 12 libros del Nuevo Testamento, en orden. Debes memorizar también 1 Timoteo 1:15.</w:t>
      </w:r>
    </w:p>
    <w:p w:rsidR="004C7A97" w:rsidRDefault="004C7A97" w:rsidP="00BC2EFC">
      <w:pPr>
        <w:pStyle w:val="EBBNoSpaceNormal"/>
        <w:rPr>
          <w:lang w:val="es-ES"/>
        </w:rPr>
      </w:pPr>
    </w:p>
    <w:p w:rsidR="009A2128" w:rsidRDefault="009A2128" w:rsidP="00BC2EFC">
      <w:pPr>
        <w:pStyle w:val="EBBNoSpaceNormal"/>
      </w:pPr>
      <w:r>
        <w:t xml:space="preserve">Esta </w:t>
      </w:r>
      <w:r w:rsidR="004C7A97">
        <w:t>segunda</w:t>
      </w:r>
      <w:r>
        <w:t xml:space="preserve"> parte del curso tra</w:t>
      </w:r>
      <w:r w:rsidR="004C7A97">
        <w:t xml:space="preserve">ta de la Ley, </w:t>
      </w:r>
      <w:r w:rsidR="00583A05">
        <w:t>lo que Dios quiere que hagamos.</w:t>
      </w:r>
    </w:p>
    <w:p w:rsidR="009A2128" w:rsidRDefault="009A2128" w:rsidP="00BC2EFC">
      <w:pPr>
        <w:pStyle w:val="EBBNoSpaceNormal"/>
      </w:pPr>
    </w:p>
    <w:p w:rsidR="009A2128" w:rsidRDefault="009A2128" w:rsidP="00BC2EFC">
      <w:pPr>
        <w:pStyle w:val="EBBNoSpaceNormal"/>
      </w:pPr>
      <w:r>
        <w:t xml:space="preserve">Para estudiar este curso, necesitas una Biblia </w:t>
      </w:r>
      <w:r w:rsidRPr="009A2128">
        <w:rPr>
          <w:b/>
        </w:rPr>
        <w:t>V</w:t>
      </w:r>
      <w:r>
        <w:rPr>
          <w:b/>
        </w:rPr>
        <w:t>ersión Popular</w:t>
      </w:r>
      <w:r>
        <w:t xml:space="preserve"> (“Dios Habla Hoy”). Esta Biblia se puede conseguir en las librerías cristianas o por medio de la Sociedad Bíblica. Algunas iglesias también venden la Biblia Versión Popular. Todas las Biblias son buenas; pero esta Biblia en particular es más fácil de entender y será muy útil para cumplir con los ejercicios en este curso.</w:t>
      </w:r>
    </w:p>
    <w:p w:rsidR="009A2128" w:rsidRDefault="009A2128" w:rsidP="00BC2EFC">
      <w:pPr>
        <w:pStyle w:val="EBBNoSpaceNormal"/>
      </w:pPr>
    </w:p>
    <w:p w:rsidR="009A2128" w:rsidRDefault="009A2128" w:rsidP="00BC2EFC">
      <w:pPr>
        <w:pStyle w:val="EBBNoSpaceNormal"/>
      </w:pPr>
      <w:r>
        <w:t xml:space="preserve">Junto con este curso, se puede consultar el </w:t>
      </w:r>
      <w:r>
        <w:rPr>
          <w:i/>
        </w:rPr>
        <w:t>Catecismo Menor</w:t>
      </w:r>
      <w:r>
        <w:t xml:space="preserve"> de Martín Lutero. </w:t>
      </w:r>
      <w:r w:rsidR="00712A5E">
        <w:t xml:space="preserve">El </w:t>
      </w:r>
      <w:r w:rsidR="00712A5E">
        <w:rPr>
          <w:i/>
        </w:rPr>
        <w:t>Catecismo Menor</w:t>
      </w:r>
      <w:r w:rsidR="00712A5E">
        <w:t xml:space="preserve"> contiene más detalles y más citas bíblicas con respecto a las enseñanzas cristianas.</w:t>
      </w:r>
    </w:p>
    <w:p w:rsidR="00712A5E" w:rsidRDefault="00712A5E" w:rsidP="00BC2EFC">
      <w:pPr>
        <w:pStyle w:val="EBBNoSpaceNormal"/>
      </w:pPr>
    </w:p>
    <w:p w:rsidR="00712A5E" w:rsidRPr="00712A5E" w:rsidRDefault="00712A5E" w:rsidP="00BC2EFC">
      <w:pPr>
        <w:pStyle w:val="EBBNoSpaceNormal"/>
      </w:pPr>
      <w:r>
        <w:t>Y ahora, ¡adelante! ¡Dios quiere hablar contigo por medio de la Biblia!</w:t>
      </w:r>
    </w:p>
    <w:p w:rsidR="009A2128" w:rsidRDefault="009A2128" w:rsidP="00BC2EFC">
      <w:pPr>
        <w:pStyle w:val="EBBNoSpaceNormal"/>
      </w:pPr>
    </w:p>
    <w:p w:rsidR="009A2128" w:rsidRDefault="009A2128" w:rsidP="00BC2EFC">
      <w:pPr>
        <w:pStyle w:val="EBBNoSpaceNormal"/>
      </w:pPr>
    </w:p>
    <w:p w:rsidR="009A2128" w:rsidRDefault="00712F98" w:rsidP="00BC2EFC">
      <w:pPr>
        <w:pStyle w:val="EBBNoSpaceNormal"/>
      </w:pPr>
      <w:r>
        <w:rPr>
          <w:noProof/>
          <w:lang w:eastAsia="zh-TW"/>
        </w:rPr>
        <w:pict>
          <v:shapetype id="_x0000_t202" coordsize="21600,21600" o:spt="202" path="m,l,21600r21600,l21600,xe">
            <v:stroke joinstyle="miter"/>
            <v:path gradientshapeok="t" o:connecttype="rect"/>
          </v:shapetype>
          <v:shape id="_x0000_s1054" type="#_x0000_t202" style="position:absolute;margin-left:110pt;margin-top:14.45pt;width:240pt;height:76.95pt;z-index:251709440;mso-height-percent:200;mso-height-percent:200;mso-width-relative:margin;mso-height-relative:margin">
            <v:textbox style="mso-fit-shape-to-text:t">
              <w:txbxContent>
                <w:p w:rsidR="004A6BE9" w:rsidRPr="00F037CE" w:rsidRDefault="004A6BE9" w:rsidP="00F037CE">
                  <w:pPr>
                    <w:jc w:val="center"/>
                    <w:rPr>
                      <w:sz w:val="24"/>
                      <w:szCs w:val="24"/>
                      <w:lang w:val="es-ES"/>
                    </w:rPr>
                  </w:pPr>
                  <w:r w:rsidRPr="00F037CE">
                    <w:rPr>
                      <w:sz w:val="24"/>
                      <w:szCs w:val="24"/>
                      <w:lang w:val="es-ES"/>
                    </w:rPr>
                    <w:t>Esta es la tercera edición.</w:t>
                  </w:r>
                </w:p>
                <w:p w:rsidR="004A6BE9" w:rsidRPr="00F037CE" w:rsidRDefault="004A6BE9" w:rsidP="00F037CE">
                  <w:pPr>
                    <w:jc w:val="center"/>
                    <w:rPr>
                      <w:sz w:val="24"/>
                      <w:szCs w:val="24"/>
                      <w:lang w:val="es-ES"/>
                    </w:rPr>
                  </w:pPr>
                  <w:r w:rsidRPr="00F037CE">
                    <w:rPr>
                      <w:sz w:val="24"/>
                      <w:szCs w:val="24"/>
                      <w:lang w:val="es-ES"/>
                    </w:rPr>
                    <w:t xml:space="preserve">© 2010 por Rev. Richard </w:t>
                  </w:r>
                  <w:proofErr w:type="spellStart"/>
                  <w:r w:rsidRPr="00F037CE">
                    <w:rPr>
                      <w:sz w:val="24"/>
                      <w:szCs w:val="24"/>
                      <w:lang w:val="es-ES"/>
                    </w:rPr>
                    <w:t>Schlak</w:t>
                  </w:r>
                  <w:proofErr w:type="spellEnd"/>
                </w:p>
                <w:p w:rsidR="004A6BE9" w:rsidRPr="00F037CE" w:rsidRDefault="004A6BE9" w:rsidP="00F037CE">
                  <w:pPr>
                    <w:rPr>
                      <w:sz w:val="24"/>
                      <w:szCs w:val="24"/>
                      <w:lang w:val="es-ES"/>
                    </w:rPr>
                  </w:pPr>
                  <w:r w:rsidRPr="00F037CE">
                    <w:rPr>
                      <w:sz w:val="24"/>
                      <w:szCs w:val="24"/>
                      <w:lang w:val="es-ES"/>
                    </w:rPr>
                    <w:t>Se puede reproducir con toda libertad, citando el autor, siempre que se utilice con propósitos educativos (sin fines de lucro)</w:t>
                  </w:r>
                  <w:r>
                    <w:rPr>
                      <w:sz w:val="24"/>
                      <w:szCs w:val="24"/>
                      <w:lang w:val="es-ES"/>
                    </w:rPr>
                    <w:t>.</w:t>
                  </w:r>
                </w:p>
              </w:txbxContent>
            </v:textbox>
          </v:shape>
        </w:pict>
      </w:r>
    </w:p>
    <w:p w:rsidR="009A2128" w:rsidRDefault="009A2128" w:rsidP="00BC2EFC">
      <w:pPr>
        <w:pStyle w:val="EBBNoSpaceNormal"/>
      </w:pPr>
    </w:p>
    <w:p w:rsidR="009A2128" w:rsidRPr="00BC2EFC" w:rsidRDefault="009A2128" w:rsidP="00BC2EFC">
      <w:pPr>
        <w:pStyle w:val="EBBNoSpaceNormal"/>
      </w:pPr>
    </w:p>
    <w:p w:rsidR="00BC2EFC" w:rsidRDefault="00BC2EFC" w:rsidP="000C771A">
      <w:pPr>
        <w:rPr>
          <w:lang w:val="es-ES_tradnl"/>
        </w:rPr>
      </w:pPr>
    </w:p>
    <w:p w:rsidR="000C771A" w:rsidRDefault="000C771A">
      <w:pPr>
        <w:spacing w:after="200" w:line="276" w:lineRule="auto"/>
        <w:rPr>
          <w:lang w:val="es-ES_tradnl"/>
        </w:rPr>
      </w:pPr>
      <w:r>
        <w:rPr>
          <w:lang w:val="es-ES_tradnl"/>
        </w:rPr>
        <w:br w:type="page"/>
      </w:r>
    </w:p>
    <w:p w:rsidR="000C771A" w:rsidRPr="00BC2ADC" w:rsidRDefault="00466CAA" w:rsidP="00BC2ADC">
      <w:pPr>
        <w:pStyle w:val="EBBTitle"/>
      </w:pPr>
      <w:r>
        <w:lastRenderedPageBreak/>
        <w:t>Ley y Evangelio</w:t>
      </w:r>
    </w:p>
    <w:p w:rsidR="000C771A" w:rsidRDefault="00466CAA" w:rsidP="00466CAA">
      <w:pPr>
        <w:pStyle w:val="EBBNormalhalfafter"/>
      </w:pPr>
      <w:r>
        <w:t>Para leer la Biblia, ya sabes que debes seguir estos 4 pasos:</w:t>
      </w:r>
    </w:p>
    <w:p w:rsidR="00466CAA" w:rsidRDefault="00466CAA" w:rsidP="00466CAA">
      <w:pPr>
        <w:pStyle w:val="EBBNormalhalfafter"/>
      </w:pPr>
      <w:r>
        <w:tab/>
        <w:t>1)</w:t>
      </w:r>
      <w:r>
        <w:tab/>
        <w:t>___________</w:t>
      </w:r>
    </w:p>
    <w:p w:rsidR="00466CAA" w:rsidRDefault="00466CAA" w:rsidP="00466CAA">
      <w:pPr>
        <w:pStyle w:val="EBBNormalhalfafter"/>
      </w:pPr>
      <w:r>
        <w:tab/>
        <w:t>2)</w:t>
      </w:r>
      <w:r>
        <w:tab/>
        <w:t>Leer todo el ___________</w:t>
      </w:r>
    </w:p>
    <w:p w:rsidR="00466CAA" w:rsidRDefault="00466CAA" w:rsidP="00466CAA">
      <w:pPr>
        <w:pStyle w:val="EBBNormalhalfafter"/>
      </w:pPr>
      <w:r>
        <w:tab/>
        <w:t>3)</w:t>
      </w:r>
      <w:r>
        <w:tab/>
        <w:t>___________</w:t>
      </w:r>
    </w:p>
    <w:p w:rsidR="00466CAA" w:rsidRDefault="00466CAA" w:rsidP="00466CAA">
      <w:pPr>
        <w:pStyle w:val="EBBNormalhalfafter"/>
      </w:pPr>
      <w:r>
        <w:tab/>
        <w:t>4)</w:t>
      </w:r>
      <w:r>
        <w:tab/>
        <w:t>Poner en ___________ lo aprendido.</w:t>
      </w:r>
    </w:p>
    <w:p w:rsidR="00466CAA" w:rsidRDefault="00466CAA" w:rsidP="007A5B78">
      <w:pPr>
        <w:pStyle w:val="EBBNormalhalfafter"/>
        <w:spacing w:after="360"/>
      </w:pPr>
      <w:r>
        <w:t xml:space="preserve">Sin embargo, a veces es un poco difícil saber cómo poner en práctica lo que lees. Por eso, Dios nos ha dado </w:t>
      </w:r>
      <w:r>
        <w:rPr>
          <w:b/>
        </w:rPr>
        <w:t>2 claves</w:t>
      </w:r>
      <w:r>
        <w:t xml:space="preserve"> para </w:t>
      </w:r>
      <w:r>
        <w:rPr>
          <w:b/>
        </w:rPr>
        <w:t>entender</w:t>
      </w:r>
      <w:r>
        <w:t xml:space="preserve"> la Biblia y </w:t>
      </w:r>
      <w:r>
        <w:rPr>
          <w:b/>
        </w:rPr>
        <w:t>ponerla en práctica.</w:t>
      </w:r>
      <w:r>
        <w:t xml:space="preserve"> Estas 2 claves son: </w:t>
      </w:r>
      <w:r>
        <w:rPr>
          <w:b/>
        </w:rPr>
        <w:t>Ley y Evangelio</w:t>
      </w:r>
      <w:r>
        <w:t>.</w:t>
      </w:r>
    </w:p>
    <w:p w:rsidR="00466CAA" w:rsidRPr="00466CAA" w:rsidRDefault="00712F98" w:rsidP="00466CAA">
      <w:pPr>
        <w:pStyle w:val="EBBNormalhalfafter"/>
      </w:pPr>
      <w:r>
        <w:rPr>
          <w:noProof/>
          <w:lang w:val="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89" type="#_x0000_t176" style="position:absolute;margin-left:287.25pt;margin-top:-.3pt;width:136pt;height:30.3pt;z-index:251773952;mso-height-percent:200;mso-height-percent:200;mso-width-relative:margin;mso-height-relative:margin" strokecolor="black [3213]">
            <v:textbox style="mso-fit-shape-to-text:t">
              <w:txbxContent>
                <w:p w:rsidR="004A6BE9" w:rsidRDefault="004A6BE9" w:rsidP="00DD505E">
                  <w:pPr>
                    <w:pStyle w:val="EBBTitle"/>
                    <w:spacing w:after="0"/>
                  </w:pPr>
                  <w:r>
                    <w:t>El Evangelio</w:t>
                  </w:r>
                </w:p>
              </w:txbxContent>
            </v:textbox>
          </v:shape>
        </w:pict>
      </w:r>
      <w:r>
        <w:rPr>
          <w:noProof/>
          <w:lang w:eastAsia="zh-TW"/>
        </w:rPr>
        <w:pict>
          <v:shape id="_x0000_s1088" type="#_x0000_t176" style="position:absolute;margin-left:52.65pt;margin-top:.8pt;width:106.4pt;height:30.3pt;z-index:251772928;mso-height-percent:200;mso-height-percent:200;mso-width-relative:margin;mso-height-relative:margin" strokecolor="black [3213]">
            <v:textbox style="mso-fit-shape-to-text:t">
              <w:txbxContent>
                <w:p w:rsidR="004A6BE9" w:rsidRDefault="004A6BE9" w:rsidP="006E68E0">
                  <w:pPr>
                    <w:pStyle w:val="EBBTitle"/>
                    <w:spacing w:after="0"/>
                  </w:pPr>
                  <w:r>
                    <w:t>La Ley</w:t>
                  </w:r>
                </w:p>
              </w:txbxContent>
            </v:textbox>
          </v:shape>
        </w:pict>
      </w:r>
    </w:p>
    <w:p w:rsidR="00466CAA" w:rsidRPr="007A5B78" w:rsidRDefault="00466CAA" w:rsidP="00BC2ADC">
      <w:pPr>
        <w:pStyle w:val="EBBNoSpaceNormal"/>
        <w:rPr>
          <w:sz w:val="18"/>
          <w:szCs w:val="18"/>
        </w:rPr>
      </w:pPr>
    </w:p>
    <w:p w:rsidR="007A5B78" w:rsidRPr="007A5B78" w:rsidRDefault="007A5B78" w:rsidP="00BC2ADC">
      <w:pPr>
        <w:pStyle w:val="EBBNoSpaceNormal"/>
        <w:rPr>
          <w:sz w:val="18"/>
          <w:szCs w:val="18"/>
        </w:rPr>
      </w:pPr>
    </w:p>
    <w:tbl>
      <w:tblPr>
        <w:tblStyle w:val="TableGrid"/>
        <w:tblW w:w="9562" w:type="dxa"/>
        <w:tblLook w:val="04A0" w:firstRow="1" w:lastRow="0" w:firstColumn="1" w:lastColumn="0" w:noHBand="0" w:noVBand="1"/>
      </w:tblPr>
      <w:tblGrid>
        <w:gridCol w:w="4349"/>
        <w:gridCol w:w="605"/>
        <w:gridCol w:w="4608"/>
      </w:tblGrid>
      <w:tr w:rsidR="00DD505E" w:rsidRPr="00252CBE" w:rsidTr="00DD505E">
        <w:tc>
          <w:tcPr>
            <w:tcW w:w="4349" w:type="dxa"/>
            <w:tcBorders>
              <w:top w:val="nil"/>
              <w:left w:val="nil"/>
              <w:bottom w:val="nil"/>
              <w:right w:val="nil"/>
            </w:tcBorders>
          </w:tcPr>
          <w:p w:rsidR="00DD505E" w:rsidRPr="00DD505E" w:rsidRDefault="00DD505E" w:rsidP="00DD505E">
            <w:pPr>
              <w:pStyle w:val="EBBNoSpaceNormal"/>
              <w:jc w:val="center"/>
              <w:rPr>
                <w:b/>
              </w:rPr>
            </w:pPr>
            <w:r>
              <w:rPr>
                <w:b/>
              </w:rPr>
              <w:t>Es lo que Dios nos manda hacer</w:t>
            </w:r>
          </w:p>
        </w:tc>
        <w:tc>
          <w:tcPr>
            <w:tcW w:w="605" w:type="dxa"/>
            <w:tcBorders>
              <w:top w:val="nil"/>
              <w:left w:val="nil"/>
              <w:bottom w:val="nil"/>
              <w:right w:val="nil"/>
            </w:tcBorders>
          </w:tcPr>
          <w:p w:rsidR="00DD505E" w:rsidRDefault="00DD505E" w:rsidP="00BC2ADC">
            <w:pPr>
              <w:pStyle w:val="EBBNoSpaceNormal"/>
            </w:pPr>
          </w:p>
        </w:tc>
        <w:tc>
          <w:tcPr>
            <w:tcW w:w="4608" w:type="dxa"/>
            <w:tcBorders>
              <w:top w:val="nil"/>
              <w:left w:val="nil"/>
              <w:bottom w:val="nil"/>
              <w:right w:val="nil"/>
            </w:tcBorders>
          </w:tcPr>
          <w:p w:rsidR="00DD505E" w:rsidRPr="00DD505E" w:rsidRDefault="00DD505E" w:rsidP="00DD505E">
            <w:pPr>
              <w:pStyle w:val="EBBNoSpaceNormal"/>
              <w:jc w:val="center"/>
              <w:rPr>
                <w:b/>
              </w:rPr>
            </w:pPr>
            <w:r>
              <w:rPr>
                <w:b/>
              </w:rPr>
              <w:t>Es lo que Dios hace por nosotros</w:t>
            </w:r>
          </w:p>
        </w:tc>
      </w:tr>
      <w:tr w:rsidR="00DD505E" w:rsidRPr="00252CBE" w:rsidTr="00DD505E">
        <w:tc>
          <w:tcPr>
            <w:tcW w:w="4349" w:type="dxa"/>
            <w:tcBorders>
              <w:top w:val="nil"/>
              <w:left w:val="nil"/>
              <w:bottom w:val="single" w:sz="4" w:space="0" w:color="000000" w:themeColor="text1"/>
              <w:right w:val="nil"/>
            </w:tcBorders>
          </w:tcPr>
          <w:p w:rsidR="00DD505E" w:rsidRDefault="00DD505E" w:rsidP="00BC2ADC">
            <w:pPr>
              <w:pStyle w:val="EBBNoSpaceNormal"/>
            </w:pPr>
          </w:p>
        </w:tc>
        <w:tc>
          <w:tcPr>
            <w:tcW w:w="605" w:type="dxa"/>
            <w:tcBorders>
              <w:top w:val="nil"/>
              <w:left w:val="nil"/>
              <w:bottom w:val="nil"/>
              <w:right w:val="nil"/>
            </w:tcBorders>
          </w:tcPr>
          <w:p w:rsidR="00DD505E" w:rsidRDefault="00DD505E" w:rsidP="00BC2ADC">
            <w:pPr>
              <w:pStyle w:val="EBBNoSpaceNormal"/>
            </w:pPr>
          </w:p>
        </w:tc>
        <w:tc>
          <w:tcPr>
            <w:tcW w:w="4608" w:type="dxa"/>
            <w:tcBorders>
              <w:top w:val="nil"/>
              <w:left w:val="nil"/>
              <w:bottom w:val="single" w:sz="4" w:space="0" w:color="000000" w:themeColor="text1"/>
              <w:right w:val="nil"/>
            </w:tcBorders>
          </w:tcPr>
          <w:p w:rsidR="00DD505E" w:rsidRDefault="00DD505E" w:rsidP="00BC2ADC">
            <w:pPr>
              <w:pStyle w:val="EBBNoSpaceNormal"/>
            </w:pPr>
          </w:p>
        </w:tc>
      </w:tr>
      <w:tr w:rsidR="00DD505E" w:rsidRPr="00DD505E" w:rsidTr="00DD505E">
        <w:tc>
          <w:tcPr>
            <w:tcW w:w="4349" w:type="dxa"/>
            <w:tcBorders>
              <w:bottom w:val="nil"/>
            </w:tcBorders>
          </w:tcPr>
          <w:p w:rsidR="00DD505E" w:rsidRPr="00DD505E" w:rsidRDefault="00DD505E" w:rsidP="007A5B78">
            <w:pPr>
              <w:pStyle w:val="EBBNoSpaceNormal"/>
              <w:spacing w:before="80"/>
              <w:rPr>
                <w:rFonts w:ascii="Arial" w:hAnsi="Arial" w:cs="Arial"/>
              </w:rPr>
            </w:pPr>
            <w:r w:rsidRPr="00DD505E">
              <w:rPr>
                <w:rFonts w:ascii="Arial" w:hAnsi="Arial" w:cs="Arial"/>
              </w:rPr>
              <w:t>Por ejemplo: Juan 13:34</w:t>
            </w:r>
          </w:p>
        </w:tc>
        <w:tc>
          <w:tcPr>
            <w:tcW w:w="605" w:type="dxa"/>
            <w:tcBorders>
              <w:top w:val="nil"/>
              <w:bottom w:val="nil"/>
            </w:tcBorders>
          </w:tcPr>
          <w:p w:rsidR="00DD505E" w:rsidRDefault="00DD505E" w:rsidP="007A5B78">
            <w:pPr>
              <w:pStyle w:val="EBBNoSpaceNormal"/>
              <w:spacing w:before="80"/>
            </w:pPr>
          </w:p>
        </w:tc>
        <w:tc>
          <w:tcPr>
            <w:tcW w:w="4608" w:type="dxa"/>
            <w:tcBorders>
              <w:bottom w:val="nil"/>
            </w:tcBorders>
            <w:vAlign w:val="center"/>
          </w:tcPr>
          <w:p w:rsidR="00DD505E" w:rsidRPr="00DD505E" w:rsidRDefault="00DD505E" w:rsidP="007A5B78">
            <w:pPr>
              <w:pStyle w:val="EBBNoSpaceNormal"/>
              <w:spacing w:before="80"/>
              <w:rPr>
                <w:rFonts w:ascii="Arial" w:hAnsi="Arial" w:cs="Arial"/>
              </w:rPr>
            </w:pPr>
            <w:r>
              <w:rPr>
                <w:rFonts w:ascii="Arial" w:hAnsi="Arial" w:cs="Arial"/>
              </w:rPr>
              <w:t>Por ejemplo: Juan 3:16</w:t>
            </w:r>
          </w:p>
        </w:tc>
      </w:tr>
      <w:tr w:rsidR="00DD505E" w:rsidRPr="00DD505E" w:rsidTr="007A5B78">
        <w:tc>
          <w:tcPr>
            <w:tcW w:w="4349" w:type="dxa"/>
            <w:tcBorders>
              <w:top w:val="nil"/>
              <w:bottom w:val="nil"/>
            </w:tcBorders>
          </w:tcPr>
          <w:p w:rsidR="00DD505E" w:rsidRDefault="00DD505E" w:rsidP="00BC2ADC">
            <w:pPr>
              <w:pStyle w:val="EBBNoSpaceNormal"/>
            </w:pPr>
          </w:p>
          <w:p w:rsidR="00DD505E" w:rsidRDefault="00DD505E" w:rsidP="00BC2ADC">
            <w:pPr>
              <w:pStyle w:val="EBBNoSpaceNormal"/>
            </w:pPr>
          </w:p>
          <w:p w:rsidR="00DD505E" w:rsidRDefault="00DD505E" w:rsidP="00BC2ADC">
            <w:pPr>
              <w:pStyle w:val="EBBNoSpaceNormal"/>
            </w:pPr>
          </w:p>
          <w:p w:rsidR="00DD505E" w:rsidRDefault="00DD505E" w:rsidP="00BC2ADC">
            <w:pPr>
              <w:pStyle w:val="EBBNoSpaceNormal"/>
            </w:pPr>
          </w:p>
          <w:p w:rsidR="00DD505E" w:rsidRDefault="00DD505E" w:rsidP="00BC2ADC">
            <w:pPr>
              <w:pStyle w:val="EBBNoSpaceNormal"/>
            </w:pPr>
          </w:p>
          <w:p w:rsidR="00DD505E" w:rsidRDefault="00DD505E" w:rsidP="00BC2ADC">
            <w:pPr>
              <w:pStyle w:val="EBBNoSpaceNormal"/>
            </w:pPr>
          </w:p>
          <w:p w:rsidR="00DD505E" w:rsidRDefault="00DD505E" w:rsidP="00BC2ADC">
            <w:pPr>
              <w:pStyle w:val="EBBNoSpaceNormal"/>
            </w:pPr>
          </w:p>
          <w:p w:rsidR="00DD505E" w:rsidRDefault="00DD505E" w:rsidP="00BC2ADC">
            <w:pPr>
              <w:pStyle w:val="EBBNoSpaceNormal"/>
            </w:pPr>
          </w:p>
          <w:p w:rsidR="00DD505E" w:rsidRDefault="00DD505E" w:rsidP="00BC2ADC">
            <w:pPr>
              <w:pStyle w:val="EBBNoSpaceNormal"/>
            </w:pPr>
          </w:p>
          <w:p w:rsidR="00DD505E" w:rsidRDefault="00DD505E" w:rsidP="00BC2ADC">
            <w:pPr>
              <w:pStyle w:val="EBBNoSpaceNormal"/>
            </w:pPr>
          </w:p>
          <w:p w:rsidR="00DD505E" w:rsidRDefault="00DD505E" w:rsidP="00BC2ADC">
            <w:pPr>
              <w:pStyle w:val="EBBNoSpaceNormal"/>
            </w:pPr>
          </w:p>
          <w:p w:rsidR="00DD505E" w:rsidRDefault="00CC777D" w:rsidP="00BC2ADC">
            <w:pPr>
              <w:pStyle w:val="EBBNoSpaceNormal"/>
            </w:pPr>
            <w:r>
              <w:rPr>
                <w:noProof/>
                <w:lang w:val="en-US"/>
              </w:rPr>
              <w:drawing>
                <wp:anchor distT="0" distB="0" distL="114300" distR="114300" simplePos="0" relativeHeight="251774976" behindDoc="0" locked="0" layoutInCell="1" allowOverlap="1">
                  <wp:simplePos x="0" y="0"/>
                  <wp:positionH relativeFrom="column">
                    <wp:posOffset>257175</wp:posOffset>
                  </wp:positionH>
                  <wp:positionV relativeFrom="paragraph">
                    <wp:posOffset>-2030095</wp:posOffset>
                  </wp:positionV>
                  <wp:extent cx="2038350" cy="2038350"/>
                  <wp:effectExtent l="19050" t="0" r="0" b="0"/>
                  <wp:wrapThrough wrapText="bothSides">
                    <wp:wrapPolygon edited="0">
                      <wp:start x="-202" y="0"/>
                      <wp:lineTo x="-202" y="21398"/>
                      <wp:lineTo x="21600" y="21398"/>
                      <wp:lineTo x="21600" y="0"/>
                      <wp:lineTo x="-202" y="0"/>
                    </wp:wrapPolygon>
                  </wp:wrapThrough>
                  <wp:docPr id="35" name="Picture 34" descr="78K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KW.TIF"/>
                          <pic:cNvPicPr/>
                        </pic:nvPicPr>
                        <pic:blipFill>
                          <a:blip r:embed="rId11" cstate="print"/>
                          <a:stretch>
                            <a:fillRect/>
                          </a:stretch>
                        </pic:blipFill>
                        <pic:spPr>
                          <a:xfrm>
                            <a:off x="0" y="0"/>
                            <a:ext cx="2038350" cy="2038350"/>
                          </a:xfrm>
                          <a:prstGeom prst="rect">
                            <a:avLst/>
                          </a:prstGeom>
                        </pic:spPr>
                      </pic:pic>
                    </a:graphicData>
                  </a:graphic>
                </wp:anchor>
              </w:drawing>
            </w:r>
          </w:p>
        </w:tc>
        <w:tc>
          <w:tcPr>
            <w:tcW w:w="605" w:type="dxa"/>
            <w:tcBorders>
              <w:top w:val="nil"/>
              <w:bottom w:val="nil"/>
            </w:tcBorders>
          </w:tcPr>
          <w:p w:rsidR="00DD505E" w:rsidRDefault="00DD505E" w:rsidP="00BC2ADC">
            <w:pPr>
              <w:pStyle w:val="EBBNoSpaceNormal"/>
            </w:pPr>
          </w:p>
        </w:tc>
        <w:tc>
          <w:tcPr>
            <w:tcW w:w="4608" w:type="dxa"/>
            <w:tcBorders>
              <w:top w:val="nil"/>
              <w:bottom w:val="nil"/>
            </w:tcBorders>
            <w:vAlign w:val="bottom"/>
          </w:tcPr>
          <w:p w:rsidR="00DD505E" w:rsidRPr="00DD505E" w:rsidRDefault="007A5B78" w:rsidP="007A5B78">
            <w:pPr>
              <w:pStyle w:val="EBBNoSpaceNormal"/>
              <w:rPr>
                <w:rFonts w:ascii="Arial" w:hAnsi="Arial" w:cs="Arial"/>
              </w:rPr>
            </w:pPr>
            <w:r>
              <w:rPr>
                <w:rFonts w:ascii="Arial" w:hAnsi="Arial" w:cs="Arial"/>
                <w:noProof/>
                <w:lang w:val="en-US"/>
              </w:rPr>
              <w:drawing>
                <wp:anchor distT="0" distB="0" distL="114300" distR="114300" simplePos="0" relativeHeight="251776000" behindDoc="0" locked="0" layoutInCell="1" allowOverlap="1">
                  <wp:simplePos x="0" y="0"/>
                  <wp:positionH relativeFrom="column">
                    <wp:posOffset>20320</wp:posOffset>
                  </wp:positionH>
                  <wp:positionV relativeFrom="paragraph">
                    <wp:posOffset>-1403985</wp:posOffset>
                  </wp:positionV>
                  <wp:extent cx="2705100" cy="1657350"/>
                  <wp:effectExtent l="19050" t="0" r="0" b="0"/>
                  <wp:wrapThrough wrapText="bothSides">
                    <wp:wrapPolygon edited="0">
                      <wp:start x="-152" y="0"/>
                      <wp:lineTo x="-152" y="21352"/>
                      <wp:lineTo x="21600" y="21352"/>
                      <wp:lineTo x="21600" y="0"/>
                      <wp:lineTo x="-152" y="0"/>
                    </wp:wrapPolygon>
                  </wp:wrapThrough>
                  <wp:docPr id="36" name="Picture 35" descr="92B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BS.TIF"/>
                          <pic:cNvPicPr/>
                        </pic:nvPicPr>
                        <pic:blipFill>
                          <a:blip r:embed="rId12" cstate="print"/>
                          <a:stretch>
                            <a:fillRect/>
                          </a:stretch>
                        </pic:blipFill>
                        <pic:spPr>
                          <a:xfrm>
                            <a:off x="0" y="0"/>
                            <a:ext cx="2705100" cy="1657350"/>
                          </a:xfrm>
                          <a:prstGeom prst="rect">
                            <a:avLst/>
                          </a:prstGeom>
                        </pic:spPr>
                      </pic:pic>
                    </a:graphicData>
                  </a:graphic>
                </wp:anchor>
              </w:drawing>
            </w:r>
          </w:p>
        </w:tc>
      </w:tr>
      <w:tr w:rsidR="00DD505E" w:rsidRPr="00252CBE" w:rsidTr="00DD505E">
        <w:tc>
          <w:tcPr>
            <w:tcW w:w="4349" w:type="dxa"/>
            <w:tcBorders>
              <w:top w:val="nil"/>
              <w:bottom w:val="single" w:sz="4" w:space="0" w:color="auto"/>
            </w:tcBorders>
            <w:vAlign w:val="center"/>
          </w:tcPr>
          <w:p w:rsidR="00DD505E" w:rsidRPr="00DD505E" w:rsidRDefault="00DD505E" w:rsidP="00DD505E">
            <w:pPr>
              <w:pStyle w:val="EBBNoSpaceNormal"/>
              <w:rPr>
                <w:rFonts w:ascii="Arial" w:hAnsi="Arial" w:cs="Arial"/>
              </w:rPr>
            </w:pPr>
            <w:r>
              <w:rPr>
                <w:rFonts w:ascii="Arial" w:hAnsi="Arial" w:cs="Arial"/>
              </w:rPr>
              <w:t>Les doy este mandamiento nuevo: que se amen los unos a los otros.</w:t>
            </w:r>
          </w:p>
        </w:tc>
        <w:tc>
          <w:tcPr>
            <w:tcW w:w="605" w:type="dxa"/>
            <w:tcBorders>
              <w:top w:val="nil"/>
              <w:bottom w:val="nil"/>
            </w:tcBorders>
          </w:tcPr>
          <w:p w:rsidR="00DD505E" w:rsidRDefault="00DD505E" w:rsidP="00BC2ADC">
            <w:pPr>
              <w:pStyle w:val="EBBNoSpaceNormal"/>
            </w:pPr>
          </w:p>
        </w:tc>
        <w:tc>
          <w:tcPr>
            <w:tcW w:w="4608" w:type="dxa"/>
            <w:tcBorders>
              <w:top w:val="nil"/>
              <w:bottom w:val="single" w:sz="4" w:space="0" w:color="000000" w:themeColor="text1"/>
            </w:tcBorders>
            <w:vAlign w:val="center"/>
          </w:tcPr>
          <w:p w:rsidR="00DD505E" w:rsidRPr="00DD505E" w:rsidRDefault="00DD505E" w:rsidP="007A5B78">
            <w:pPr>
              <w:pStyle w:val="EBBNoSpaceNormal"/>
              <w:spacing w:after="60"/>
              <w:rPr>
                <w:rFonts w:ascii="Arial" w:hAnsi="Arial" w:cs="Arial"/>
              </w:rPr>
            </w:pPr>
            <w:r>
              <w:rPr>
                <w:rFonts w:ascii="Arial" w:hAnsi="Arial" w:cs="Arial"/>
              </w:rPr>
              <w:t>Pues Dios amó tanto al mundo, que dio a su Hijo único, para que todo aquel que cree en él no muera, sino que tenga vida eterna.</w:t>
            </w:r>
          </w:p>
        </w:tc>
      </w:tr>
      <w:tr w:rsidR="00DD505E" w:rsidRPr="00252CBE" w:rsidTr="00DD505E">
        <w:tc>
          <w:tcPr>
            <w:tcW w:w="4349" w:type="dxa"/>
            <w:tcBorders>
              <w:top w:val="single" w:sz="4" w:space="0" w:color="auto"/>
              <w:left w:val="nil"/>
              <w:bottom w:val="nil"/>
              <w:right w:val="nil"/>
            </w:tcBorders>
          </w:tcPr>
          <w:p w:rsidR="00DD505E" w:rsidRDefault="00DD505E" w:rsidP="00BC2ADC">
            <w:pPr>
              <w:pStyle w:val="EBBNoSpaceNormal"/>
            </w:pPr>
          </w:p>
        </w:tc>
        <w:tc>
          <w:tcPr>
            <w:tcW w:w="605" w:type="dxa"/>
            <w:tcBorders>
              <w:top w:val="nil"/>
              <w:left w:val="nil"/>
              <w:bottom w:val="nil"/>
              <w:right w:val="nil"/>
            </w:tcBorders>
          </w:tcPr>
          <w:p w:rsidR="00DD505E" w:rsidRDefault="00DD505E" w:rsidP="00BC2ADC">
            <w:pPr>
              <w:pStyle w:val="EBBNoSpaceNormal"/>
            </w:pPr>
          </w:p>
        </w:tc>
        <w:tc>
          <w:tcPr>
            <w:tcW w:w="4608" w:type="dxa"/>
            <w:tcBorders>
              <w:left w:val="nil"/>
              <w:bottom w:val="nil"/>
              <w:right w:val="nil"/>
            </w:tcBorders>
          </w:tcPr>
          <w:p w:rsidR="00DD505E" w:rsidRDefault="00DD505E" w:rsidP="00BC2ADC">
            <w:pPr>
              <w:pStyle w:val="EBBNoSpaceNormal"/>
            </w:pPr>
          </w:p>
        </w:tc>
      </w:tr>
      <w:tr w:rsidR="00DD505E" w:rsidRPr="00252CBE" w:rsidTr="00DD505E">
        <w:tc>
          <w:tcPr>
            <w:tcW w:w="4349" w:type="dxa"/>
            <w:tcBorders>
              <w:top w:val="nil"/>
              <w:left w:val="nil"/>
              <w:bottom w:val="nil"/>
              <w:right w:val="nil"/>
            </w:tcBorders>
          </w:tcPr>
          <w:p w:rsidR="00DD505E" w:rsidRPr="00DD505E" w:rsidRDefault="00DD505E" w:rsidP="00DD505E">
            <w:pPr>
              <w:pStyle w:val="EBBNoSpaceNormal"/>
              <w:jc w:val="center"/>
              <w:rPr>
                <w:b/>
                <w:lang w:val="es-ES"/>
              </w:rPr>
            </w:pPr>
            <w:r>
              <w:rPr>
                <w:b/>
              </w:rPr>
              <w:t xml:space="preserve">La Ley </w:t>
            </w:r>
            <w:r w:rsidRPr="00DD505E">
              <w:rPr>
                <w:b/>
                <w:lang w:val="es-ES"/>
              </w:rPr>
              <w:t>=</w:t>
            </w:r>
            <w:r>
              <w:rPr>
                <w:b/>
                <w:lang w:val="es-ES"/>
              </w:rPr>
              <w:t xml:space="preserve"> Mandamiento de Dios</w:t>
            </w:r>
          </w:p>
        </w:tc>
        <w:tc>
          <w:tcPr>
            <w:tcW w:w="605" w:type="dxa"/>
            <w:tcBorders>
              <w:top w:val="nil"/>
              <w:left w:val="nil"/>
              <w:bottom w:val="nil"/>
              <w:right w:val="nil"/>
            </w:tcBorders>
          </w:tcPr>
          <w:p w:rsidR="00DD505E" w:rsidRDefault="00DD505E" w:rsidP="00BC2ADC">
            <w:pPr>
              <w:pStyle w:val="EBBNoSpaceNormal"/>
            </w:pPr>
          </w:p>
        </w:tc>
        <w:tc>
          <w:tcPr>
            <w:tcW w:w="4608" w:type="dxa"/>
            <w:tcBorders>
              <w:top w:val="nil"/>
              <w:left w:val="nil"/>
              <w:bottom w:val="nil"/>
              <w:right w:val="nil"/>
            </w:tcBorders>
          </w:tcPr>
          <w:p w:rsidR="00DD505E" w:rsidRPr="00DD505E" w:rsidRDefault="00DD505E" w:rsidP="00DD505E">
            <w:pPr>
              <w:pStyle w:val="EBBNoSpaceNormal"/>
              <w:jc w:val="center"/>
              <w:rPr>
                <w:b/>
                <w:lang w:val="es-ES"/>
              </w:rPr>
            </w:pPr>
            <w:r>
              <w:rPr>
                <w:b/>
              </w:rPr>
              <w:t xml:space="preserve">El Evangelio </w:t>
            </w:r>
            <w:r w:rsidRPr="00DD505E">
              <w:rPr>
                <w:b/>
                <w:lang w:val="es-ES"/>
              </w:rPr>
              <w:t>=</w:t>
            </w:r>
            <w:r>
              <w:rPr>
                <w:b/>
                <w:lang w:val="es-ES"/>
              </w:rPr>
              <w:t xml:space="preserve"> Regalo de Dios</w:t>
            </w:r>
          </w:p>
        </w:tc>
      </w:tr>
    </w:tbl>
    <w:p w:rsidR="00BC2ADC" w:rsidRDefault="00BC2ADC" w:rsidP="00BC2ADC">
      <w:pPr>
        <w:pStyle w:val="EBBNoSpaceNormal"/>
      </w:pPr>
    </w:p>
    <w:p w:rsidR="00140179" w:rsidRDefault="00140179">
      <w:pPr>
        <w:autoSpaceDE/>
        <w:autoSpaceDN/>
        <w:adjustRightInd/>
        <w:spacing w:after="200" w:line="276" w:lineRule="auto"/>
        <w:rPr>
          <w:rFonts w:cstheme="minorBidi"/>
          <w:sz w:val="28"/>
          <w:szCs w:val="28"/>
          <w:lang w:val="es-ES_tradnl"/>
        </w:rPr>
      </w:pPr>
      <w:r w:rsidRPr="005732B5">
        <w:rPr>
          <w:lang w:val="es-ES"/>
        </w:rPr>
        <w:br w:type="page"/>
      </w:r>
    </w:p>
    <w:p w:rsidR="00DD505E" w:rsidRDefault="00140179" w:rsidP="00140179">
      <w:pPr>
        <w:pStyle w:val="EBBTitle"/>
      </w:pPr>
      <w:r>
        <w:lastRenderedPageBreak/>
        <w:t>Cómo Usar Ley y Evangelio</w:t>
      </w:r>
      <w:r>
        <w:br/>
        <w:t>para Entender la Biblia</w:t>
      </w:r>
    </w:p>
    <w:p w:rsidR="00140179" w:rsidRDefault="00140179" w:rsidP="006A77DB">
      <w:pPr>
        <w:pStyle w:val="EBBNoSpaceNormal"/>
        <w:spacing w:after="160"/>
      </w:pPr>
      <w:r>
        <w:t>Cada pasaje de la Biblia tiene Ley o Evangelio o ambos. Al leer el pasaje, contesta estas dos preguntas:</w:t>
      </w:r>
    </w:p>
    <w:p w:rsidR="00140179" w:rsidRDefault="006A77DB" w:rsidP="00BC2ADC">
      <w:pPr>
        <w:pStyle w:val="EBBNoSpaceNormal"/>
      </w:pPr>
      <w:r>
        <w:tab/>
        <w:t>1.</w:t>
      </w:r>
      <w:r>
        <w:tab/>
        <w:t>¿Qué te manda hacer Dios en este pasaje?</w:t>
      </w:r>
    </w:p>
    <w:p w:rsidR="006A77DB" w:rsidRDefault="006A77DB" w:rsidP="006A77DB">
      <w:pPr>
        <w:pStyle w:val="EBBNoSpaceNormal"/>
        <w:spacing w:after="120"/>
      </w:pPr>
      <w:r>
        <w:tab/>
        <w:t>2.</w:t>
      </w:r>
      <w:r>
        <w:tab/>
        <w:t>¿Qué bendiciones o promesas te da Dios en este pasaje?</w:t>
      </w:r>
    </w:p>
    <w:p w:rsidR="00DD505E" w:rsidRDefault="00712F98" w:rsidP="00BC2ADC">
      <w:pPr>
        <w:pStyle w:val="EBBNoSpaceNormal"/>
      </w:pPr>
      <w:r>
        <w:rPr>
          <w:noProof/>
          <w:lang w:val="en-US"/>
        </w:rPr>
        <w:pict>
          <v:shape id="_x0000_s1090" type="#_x0000_t176" style="position:absolute;margin-left:-2.1pt;margin-top:8.6pt;width:61.7pt;height:30.3pt;z-index:251777024;mso-height-percent:200;mso-height-percent:200;mso-width-relative:margin;mso-height-relative:margin" strokecolor="black [3213]">
            <v:textbox style="mso-fit-shape-to-text:t">
              <w:txbxContent>
                <w:p w:rsidR="004A6BE9" w:rsidRDefault="004A6BE9" w:rsidP="006A77DB">
                  <w:pPr>
                    <w:pStyle w:val="EBBTitle"/>
                    <w:spacing w:after="0"/>
                  </w:pPr>
                  <w:r>
                    <w:t>Ley</w:t>
                  </w:r>
                </w:p>
              </w:txbxContent>
            </v:textbox>
          </v:shape>
        </w:pict>
      </w:r>
    </w:p>
    <w:p w:rsidR="00BC2ADC" w:rsidRDefault="00BC2ADC" w:rsidP="00BC2ADC">
      <w:pPr>
        <w:pStyle w:val="EBBNoSpaceNormal"/>
      </w:pPr>
    </w:p>
    <w:p w:rsidR="00BC2ADC" w:rsidRDefault="00BC2ADC" w:rsidP="00BC2ADC">
      <w:pPr>
        <w:pStyle w:val="EBBNoSpaceNormal"/>
      </w:pPr>
    </w:p>
    <w:p w:rsidR="00BC2ADC" w:rsidRDefault="006A77DB" w:rsidP="004249ED">
      <w:pPr>
        <w:pStyle w:val="EBBNoSpaceNormal"/>
        <w:spacing w:after="160"/>
      </w:pPr>
      <w:r>
        <w:t xml:space="preserve">Si Dios te manda hacer algo, es </w:t>
      </w:r>
      <w:r>
        <w:rPr>
          <w:b/>
        </w:rPr>
        <w:t>Ley</w:t>
      </w:r>
      <w:r>
        <w:t xml:space="preserve">. Debes </w:t>
      </w:r>
      <w:r>
        <w:rPr>
          <w:b/>
        </w:rPr>
        <w:t>cumplir</w:t>
      </w:r>
      <w:r>
        <w:t xml:space="preserve"> con lo que Dios te ordena. Así pones en práctica lo que la Biblia dice.</w:t>
      </w:r>
    </w:p>
    <w:p w:rsidR="006A77DB" w:rsidRDefault="00712F98" w:rsidP="006A77DB">
      <w:pPr>
        <w:pStyle w:val="EBBNoSpaceNormal"/>
      </w:pPr>
      <w:r>
        <w:rPr>
          <w:noProof/>
          <w:lang w:val="en-US"/>
        </w:rPr>
        <w:pict>
          <v:shape id="_x0000_s1091" type="#_x0000_t176" style="position:absolute;margin-left:-2.1pt;margin-top:8.6pt;width:106.4pt;height:30.3pt;z-index:251779072;mso-height-percent:200;mso-height-percent:200;mso-width-relative:margin;mso-height-relative:margin" strokecolor="black [3213]">
            <v:textbox style="mso-fit-shape-to-text:t">
              <w:txbxContent>
                <w:p w:rsidR="004A6BE9" w:rsidRDefault="004A6BE9" w:rsidP="006A77DB">
                  <w:pPr>
                    <w:pStyle w:val="EBBTitle"/>
                    <w:spacing w:after="0"/>
                  </w:pPr>
                  <w:r>
                    <w:t>Evangelio</w:t>
                  </w:r>
                </w:p>
              </w:txbxContent>
            </v:textbox>
          </v:shape>
        </w:pict>
      </w:r>
    </w:p>
    <w:p w:rsidR="006A77DB" w:rsidRDefault="006A77DB" w:rsidP="006A77DB">
      <w:pPr>
        <w:pStyle w:val="EBBNoSpaceNormal"/>
      </w:pPr>
    </w:p>
    <w:p w:rsidR="006A77DB" w:rsidRDefault="006A77DB" w:rsidP="006A77DB">
      <w:pPr>
        <w:pStyle w:val="EBBNoSpaceNormal"/>
      </w:pPr>
    </w:p>
    <w:p w:rsidR="006A77DB" w:rsidRDefault="006A77DB" w:rsidP="006A77DB">
      <w:pPr>
        <w:pStyle w:val="EBBNoSpaceNormal"/>
      </w:pPr>
      <w:r>
        <w:t xml:space="preserve">Si Dios te da una bendición o una promesa,  es </w:t>
      </w:r>
      <w:r>
        <w:rPr>
          <w:b/>
        </w:rPr>
        <w:t>Evangelio</w:t>
      </w:r>
      <w:r>
        <w:t xml:space="preserve">. </w:t>
      </w:r>
      <w:r>
        <w:rPr>
          <w:b/>
        </w:rPr>
        <w:t>Disfruta</w:t>
      </w:r>
      <w:r>
        <w:t xml:space="preserve"> de ese regalo que Dios te da. Así pones en práctica lo que la Biblia dice.</w:t>
      </w:r>
    </w:p>
    <w:p w:rsidR="006A77DB" w:rsidRDefault="006A77DB" w:rsidP="006A77DB">
      <w:pPr>
        <w:pStyle w:val="EBBNoSpaceNormal"/>
      </w:pPr>
    </w:p>
    <w:p w:rsidR="006A77DB" w:rsidRDefault="006A77DB" w:rsidP="004249ED">
      <w:pPr>
        <w:pStyle w:val="EBBNoSpaceNormal"/>
        <w:spacing w:after="100"/>
      </w:pPr>
      <w:r>
        <w:t xml:space="preserve">Busca </w:t>
      </w:r>
      <w:r>
        <w:rPr>
          <w:b/>
        </w:rPr>
        <w:t>Mateo 5:44</w:t>
      </w:r>
      <w:r>
        <w:t xml:space="preserve"> en tu Biblia. Llena los espacios con la palabra correcta:</w:t>
      </w:r>
    </w:p>
    <w:p w:rsidR="006A77DB" w:rsidRDefault="00627173" w:rsidP="004249ED">
      <w:pPr>
        <w:pStyle w:val="EBBNoSpaceNormal"/>
        <w:spacing w:after="160" w:line="400" w:lineRule="exact"/>
      </w:pPr>
      <w:r>
        <w:tab/>
      </w:r>
      <w:r w:rsidR="006A77DB">
        <w:t>Pero yo les digo: _________ a sus _____________, y ________</w:t>
      </w:r>
      <w:r>
        <w:t>__ por quienes los ___________.</w:t>
      </w:r>
    </w:p>
    <w:p w:rsidR="006A77DB" w:rsidRDefault="006A77DB" w:rsidP="004249ED">
      <w:pPr>
        <w:pStyle w:val="EBBNoSpaceNormal"/>
        <w:spacing w:after="80"/>
      </w:pPr>
      <w:r>
        <w:t>En este pasaje, ¿qué manda Dios que hagamos? ____________________________</w:t>
      </w:r>
    </w:p>
    <w:p w:rsidR="006A77DB" w:rsidRDefault="006A77DB" w:rsidP="004249ED">
      <w:pPr>
        <w:pStyle w:val="EBBNoSpaceNormal"/>
        <w:spacing w:after="80"/>
      </w:pPr>
      <w:r>
        <w:t xml:space="preserve">¿Este versículo es </w:t>
      </w:r>
      <w:r>
        <w:rPr>
          <w:b/>
        </w:rPr>
        <w:t>Ley</w:t>
      </w:r>
      <w:r>
        <w:t xml:space="preserve"> o </w:t>
      </w:r>
      <w:r>
        <w:rPr>
          <w:b/>
        </w:rPr>
        <w:t>Evangelio</w:t>
      </w:r>
      <w:r>
        <w:t>?  _______________</w:t>
      </w:r>
    </w:p>
    <w:p w:rsidR="006A77DB" w:rsidRDefault="006A77DB" w:rsidP="004249ED">
      <w:pPr>
        <w:pStyle w:val="EBBNoSpaceNormal"/>
        <w:spacing w:after="300"/>
      </w:pPr>
      <w:r>
        <w:t>Por eso debes ___________ con lo que Dios te ____________ aquí.</w:t>
      </w:r>
    </w:p>
    <w:p w:rsidR="006A77DB" w:rsidRDefault="00627173" w:rsidP="004249ED">
      <w:pPr>
        <w:pStyle w:val="EBBNoSpaceNormal"/>
        <w:spacing w:after="100"/>
      </w:pPr>
      <w:r>
        <w:t xml:space="preserve">Busca </w:t>
      </w:r>
      <w:r>
        <w:rPr>
          <w:b/>
        </w:rPr>
        <w:t>Romanos 8:38-39</w:t>
      </w:r>
      <w:r>
        <w:t xml:space="preserve"> en tu Biblia. Llena los espacios con la palabra correcta.</w:t>
      </w:r>
    </w:p>
    <w:p w:rsidR="00627173" w:rsidRDefault="00627173" w:rsidP="004249ED">
      <w:pPr>
        <w:pStyle w:val="EBBNoSpaceNormal"/>
        <w:spacing w:after="160" w:line="400" w:lineRule="exact"/>
      </w:pPr>
      <w:r>
        <w:tab/>
        <w:t>Estoy convencido de que _______ podrá separarnos del ________ de Dios: ni la _________, ni la _________, ni los __________, ni los __________ y fuerzas espirituales, ni lo ________, ni lo _________, ni lo _________, ni lo ________, ni ninguna otra de las cosas creadas por Dios. ¡Nada podrá ___________ del amor que Dios nos ha mostrado en Cristo Jesús!</w:t>
      </w:r>
    </w:p>
    <w:p w:rsidR="00627173" w:rsidRDefault="00627173" w:rsidP="004249ED">
      <w:pPr>
        <w:pStyle w:val="EBBNoSpaceNormal"/>
        <w:spacing w:after="80"/>
      </w:pPr>
      <w:r>
        <w:t>En este pasaje, ¿qué promesa nos da Dios? ________________________________</w:t>
      </w:r>
    </w:p>
    <w:p w:rsidR="00627173" w:rsidRDefault="00627173" w:rsidP="004249ED">
      <w:pPr>
        <w:pStyle w:val="EBBNoSpaceNormal"/>
        <w:spacing w:after="80"/>
      </w:pPr>
      <w:r>
        <w:t xml:space="preserve">¿Este pasaje es </w:t>
      </w:r>
      <w:r>
        <w:rPr>
          <w:b/>
        </w:rPr>
        <w:t>Ley</w:t>
      </w:r>
      <w:r>
        <w:t xml:space="preserve"> o </w:t>
      </w:r>
      <w:r>
        <w:rPr>
          <w:b/>
        </w:rPr>
        <w:t>Evangelio</w:t>
      </w:r>
      <w:r>
        <w:t>?  ______________</w:t>
      </w:r>
    </w:p>
    <w:p w:rsidR="00627173" w:rsidRPr="00627173" w:rsidRDefault="00627173" w:rsidP="006A77DB">
      <w:pPr>
        <w:pStyle w:val="EBBNoSpaceNormal"/>
        <w:spacing w:line="360" w:lineRule="auto"/>
      </w:pPr>
      <w:r>
        <w:t>Por eso, _________ de este __________ que Dios te da.</w:t>
      </w:r>
    </w:p>
    <w:p w:rsidR="006A77DB" w:rsidRDefault="004249ED" w:rsidP="00315127">
      <w:pPr>
        <w:pStyle w:val="EBBTitle"/>
        <w:spacing w:after="240"/>
      </w:pPr>
      <w:r>
        <w:lastRenderedPageBreak/>
        <w:t>Ejercicios: Ley y Evangelio</w:t>
      </w:r>
    </w:p>
    <w:p w:rsidR="004249ED" w:rsidRDefault="004249ED" w:rsidP="004249ED">
      <w:pPr>
        <w:pStyle w:val="EBBNormalhalfafter"/>
      </w:pPr>
      <w:r>
        <w:t>1.</w:t>
      </w:r>
      <w:r>
        <w:tab/>
        <w:t xml:space="preserve">¿Cuáles son las </w:t>
      </w:r>
      <w:r>
        <w:rPr>
          <w:b/>
        </w:rPr>
        <w:t>2 claves</w:t>
      </w:r>
      <w:r>
        <w:t xml:space="preserve"> que Dios nos dio para entender la Biblia?</w:t>
      </w:r>
    </w:p>
    <w:p w:rsidR="004249ED" w:rsidRDefault="004249ED" w:rsidP="004249ED">
      <w:pPr>
        <w:pStyle w:val="EBBNormalhalfafter"/>
      </w:pPr>
      <w:r>
        <w:tab/>
        <w:t xml:space="preserve">____________ </w:t>
      </w:r>
      <w:proofErr w:type="gramStart"/>
      <w:r>
        <w:t>y</w:t>
      </w:r>
      <w:proofErr w:type="gramEnd"/>
      <w:r>
        <w:t xml:space="preserve"> ____________</w:t>
      </w:r>
    </w:p>
    <w:p w:rsidR="004249ED" w:rsidRDefault="004249ED" w:rsidP="004249ED">
      <w:pPr>
        <w:pStyle w:val="EBBNormalhalfafter"/>
      </w:pPr>
      <w:r>
        <w:t>2.</w:t>
      </w:r>
      <w:r>
        <w:tab/>
        <w:t xml:space="preserve">¿Qué es la </w:t>
      </w:r>
      <w:r>
        <w:rPr>
          <w:b/>
        </w:rPr>
        <w:t>Ley</w:t>
      </w:r>
      <w:r>
        <w:t>?  Es lo que Dios ___________________________________</w:t>
      </w:r>
    </w:p>
    <w:p w:rsidR="004249ED" w:rsidRDefault="004249ED" w:rsidP="004249ED">
      <w:pPr>
        <w:pStyle w:val="EBBNormalhalfafter"/>
      </w:pPr>
      <w:r>
        <w:t>3.</w:t>
      </w:r>
      <w:r>
        <w:tab/>
        <w:t xml:space="preserve">¿Qué es el </w:t>
      </w:r>
      <w:r>
        <w:rPr>
          <w:b/>
        </w:rPr>
        <w:t>Evangelio</w:t>
      </w:r>
      <w:r>
        <w:t>?  Es lo que Dios ______________________________</w:t>
      </w:r>
    </w:p>
    <w:p w:rsidR="004249ED" w:rsidRDefault="004249ED" w:rsidP="004249ED">
      <w:pPr>
        <w:pStyle w:val="EBBNormalhalfafter"/>
      </w:pPr>
      <w:r>
        <w:t>4.</w:t>
      </w:r>
      <w:r>
        <w:tab/>
        <w:t>Escribe la letra correcta:</w:t>
      </w:r>
    </w:p>
    <w:p w:rsidR="004249ED" w:rsidRDefault="004249ED" w:rsidP="004249ED">
      <w:pPr>
        <w:pStyle w:val="EBBNormalhalfafter"/>
      </w:pPr>
      <w:r>
        <w:tab/>
        <w:t>____</w:t>
      </w:r>
      <w:r>
        <w:tab/>
      </w:r>
      <w:r>
        <w:rPr>
          <w:b/>
        </w:rPr>
        <w:t>Ley</w:t>
      </w:r>
      <w:r>
        <w:tab/>
      </w:r>
      <w:r>
        <w:tab/>
      </w:r>
      <w:r>
        <w:tab/>
      </w:r>
      <w:r>
        <w:tab/>
        <w:t>A. Regalo de Dios</w:t>
      </w:r>
    </w:p>
    <w:p w:rsidR="004249ED" w:rsidRDefault="004249ED" w:rsidP="004249ED">
      <w:pPr>
        <w:pStyle w:val="EBBNormalhalfafter"/>
      </w:pPr>
      <w:r>
        <w:tab/>
        <w:t>____</w:t>
      </w:r>
      <w:r>
        <w:tab/>
      </w:r>
      <w:r>
        <w:rPr>
          <w:b/>
        </w:rPr>
        <w:t>Evangelio</w:t>
      </w:r>
      <w:r>
        <w:tab/>
      </w:r>
      <w:r>
        <w:tab/>
      </w:r>
      <w:r>
        <w:tab/>
        <w:t>B. Mandamiento de Dios</w:t>
      </w:r>
    </w:p>
    <w:p w:rsidR="004249ED" w:rsidRPr="004249ED" w:rsidRDefault="004249ED" w:rsidP="004249ED">
      <w:pPr>
        <w:pStyle w:val="EBBNormalhalfafter"/>
        <w:ind w:left="720" w:hanging="720"/>
      </w:pPr>
      <w:r>
        <w:t>5.</w:t>
      </w:r>
      <w:r>
        <w:tab/>
        <w:t>Si Dios te manda hacer algo, es __________. Debes ___________ con lo que Dios te ordena.</w:t>
      </w:r>
    </w:p>
    <w:p w:rsidR="004249ED" w:rsidRDefault="004249ED" w:rsidP="004249ED">
      <w:pPr>
        <w:pStyle w:val="EBBNormalhalfafter"/>
        <w:ind w:left="720" w:hanging="720"/>
      </w:pPr>
      <w:r>
        <w:t>6.</w:t>
      </w:r>
      <w:r>
        <w:tab/>
        <w:t xml:space="preserve">Si Dios te da una promesa, es __________.  ___________ </w:t>
      </w:r>
      <w:proofErr w:type="gramStart"/>
      <w:r>
        <w:t>de</w:t>
      </w:r>
      <w:proofErr w:type="gramEnd"/>
      <w:r>
        <w:t xml:space="preserve"> esa bendición que Dios te da.</w:t>
      </w:r>
    </w:p>
    <w:p w:rsidR="004249ED" w:rsidRDefault="004249ED" w:rsidP="004249ED">
      <w:pPr>
        <w:pStyle w:val="EBBNormalhalfafter"/>
        <w:ind w:left="720" w:hanging="720"/>
      </w:pPr>
      <w:r>
        <w:t>7.</w:t>
      </w:r>
      <w:r>
        <w:tab/>
        <w:t xml:space="preserve">Busca </w:t>
      </w:r>
      <w:r>
        <w:rPr>
          <w:b/>
        </w:rPr>
        <w:t>1 Tesalonicenses 1:4</w:t>
      </w:r>
      <w:r>
        <w:t xml:space="preserve"> en tu Biblia. Llena los espacios:</w:t>
      </w:r>
    </w:p>
    <w:p w:rsidR="004249ED" w:rsidRDefault="00D3265C" w:rsidP="004249ED">
      <w:pPr>
        <w:pStyle w:val="EBBNormalhalfafter"/>
        <w:spacing w:after="0" w:line="360" w:lineRule="auto"/>
        <w:ind w:left="720" w:hanging="720"/>
      </w:pPr>
      <w:r>
        <w:tab/>
        <w:t>Hermanos, Dios los ______ a ustedes, y sabemos que Él los ha __________.</w:t>
      </w:r>
    </w:p>
    <w:p w:rsidR="00D3265C" w:rsidRDefault="00D3265C" w:rsidP="00D3265C">
      <w:pPr>
        <w:pStyle w:val="EBBNormalhalfafter"/>
        <w:spacing w:after="120"/>
        <w:ind w:left="720" w:hanging="720"/>
      </w:pPr>
      <w:r>
        <w:tab/>
        <w:t>¿Esto es Ley o Evangelio?  ____________</w:t>
      </w:r>
    </w:p>
    <w:p w:rsidR="00D3265C" w:rsidRDefault="00D3265C" w:rsidP="00D3265C">
      <w:pPr>
        <w:pStyle w:val="EBBNormalhalfafter"/>
        <w:ind w:left="720" w:hanging="720"/>
      </w:pPr>
      <w:r>
        <w:tab/>
        <w:t>Así que puedes _____________ de lo que Dios te dice aquí.</w:t>
      </w:r>
    </w:p>
    <w:p w:rsidR="00D3265C" w:rsidRDefault="00D3265C" w:rsidP="00D3265C">
      <w:pPr>
        <w:pStyle w:val="EBBNormalhalfafter"/>
        <w:spacing w:after="120"/>
        <w:ind w:left="720" w:hanging="720"/>
      </w:pPr>
      <w:r>
        <w:t>8.</w:t>
      </w:r>
      <w:r>
        <w:tab/>
        <w:t xml:space="preserve">Busca </w:t>
      </w:r>
      <w:r>
        <w:rPr>
          <w:b/>
        </w:rPr>
        <w:t>1 Tesalonicenses 4:11</w:t>
      </w:r>
      <w:r>
        <w:t xml:space="preserve"> en tu Biblia. Llena los espacios:</w:t>
      </w:r>
    </w:p>
    <w:p w:rsidR="00D3265C" w:rsidRPr="00D3265C" w:rsidRDefault="00D3265C" w:rsidP="00D3265C">
      <w:pPr>
        <w:pStyle w:val="EBBNormalhalfafter"/>
        <w:spacing w:line="400" w:lineRule="exact"/>
        <w:ind w:left="720" w:hanging="720"/>
      </w:pPr>
      <w:r>
        <w:tab/>
        <w:t>Procuren vivir ____________ y ______________ en sus propios asuntos, _______________ con sus manos como les hemos encargado.</w:t>
      </w:r>
    </w:p>
    <w:p w:rsidR="00D3265C" w:rsidRDefault="00D3265C" w:rsidP="00D3265C">
      <w:pPr>
        <w:pStyle w:val="EBBNormalhalfafter"/>
        <w:spacing w:after="120"/>
        <w:ind w:left="720" w:hanging="720"/>
      </w:pPr>
      <w:r>
        <w:tab/>
        <w:t>¿Esto es Ley o Evangelio?  ____________</w:t>
      </w:r>
    </w:p>
    <w:p w:rsidR="00D3265C" w:rsidRDefault="00D3265C" w:rsidP="00D3265C">
      <w:pPr>
        <w:pStyle w:val="EBBNormalhalfafter"/>
        <w:ind w:left="720" w:hanging="720"/>
      </w:pPr>
      <w:r>
        <w:tab/>
        <w:t>Así que debes _____________ con lo que Dios te dice aquí.</w:t>
      </w:r>
    </w:p>
    <w:p w:rsidR="004249ED" w:rsidRDefault="00712F98" w:rsidP="00BC2ADC">
      <w:pPr>
        <w:pStyle w:val="EBBNoSpaceNormal"/>
      </w:pPr>
      <w:r>
        <w:rPr>
          <w:noProof/>
          <w:lang w:val="en-US"/>
        </w:rPr>
        <w:pict>
          <v:shape id="_x0000_s1092" type="#_x0000_t176" style="position:absolute;margin-left:10.15pt;margin-top:4.3pt;width:464.4pt;height:147.35pt;z-index:251780096;mso-width-relative:margin;mso-height-relative:margin" strokecolor="black [3213]">
            <v:shadow color="black [3213]" offset="6pt,6pt"/>
            <v:textbox>
              <w:txbxContent>
                <w:p w:rsidR="004A6BE9" w:rsidRPr="00D3265C" w:rsidRDefault="004A6BE9" w:rsidP="00D3265C">
                  <w:pPr>
                    <w:spacing w:after="120"/>
                    <w:rPr>
                      <w:sz w:val="24"/>
                      <w:szCs w:val="24"/>
                      <w:lang w:val="es-ES"/>
                    </w:rPr>
                  </w:pPr>
                  <w:r w:rsidRPr="00D3265C">
                    <w:rPr>
                      <w:b/>
                      <w:sz w:val="24"/>
                      <w:szCs w:val="24"/>
                      <w:lang w:val="es-ES"/>
                    </w:rPr>
                    <w:t xml:space="preserve">Tarea de Memorización: </w:t>
                  </w:r>
                  <w:r w:rsidRPr="00D3265C">
                    <w:rPr>
                      <w:sz w:val="24"/>
                      <w:szCs w:val="24"/>
                      <w:lang w:val="es-ES"/>
                    </w:rPr>
                    <w:t>Ya aprendiste los primeros 12 libros del Nuevo Testamento. Ahora memoriza los próximos 5</w:t>
                  </w:r>
                  <w:r>
                    <w:rPr>
                      <w:sz w:val="24"/>
                      <w:szCs w:val="24"/>
                      <w:lang w:val="es-ES"/>
                    </w:rPr>
                    <w:t xml:space="preserve"> libros, en orden: </w:t>
                  </w:r>
                  <w:r w:rsidRPr="00D3265C">
                    <w:rPr>
                      <w:sz w:val="24"/>
                      <w:szCs w:val="24"/>
                      <w:lang w:val="es-ES"/>
                    </w:rPr>
                    <w:t xml:space="preserve">1 Tesalonicenses, 2 Tesalonicenses, </w:t>
                  </w:r>
                  <w:r>
                    <w:rPr>
                      <w:sz w:val="24"/>
                      <w:szCs w:val="24"/>
                      <w:lang w:val="es-ES"/>
                    </w:rPr>
                    <w:br/>
                  </w:r>
                  <w:r w:rsidRPr="00D3265C">
                    <w:rPr>
                      <w:sz w:val="24"/>
                      <w:szCs w:val="24"/>
                      <w:lang w:val="es-ES"/>
                    </w:rPr>
                    <w:t>1 T</w:t>
                  </w:r>
                  <w:r>
                    <w:rPr>
                      <w:sz w:val="24"/>
                      <w:szCs w:val="24"/>
                      <w:lang w:val="es-ES"/>
                    </w:rPr>
                    <w:t>i</w:t>
                  </w:r>
                  <w:r w:rsidRPr="00D3265C">
                    <w:rPr>
                      <w:sz w:val="24"/>
                      <w:szCs w:val="24"/>
                      <w:lang w:val="es-ES"/>
                    </w:rPr>
                    <w:t>moteo, 2 Timoteo, Tito. Nótese que todos estos cinco libros comienzan con “T.”  Escribe aquí los títulos de los primeros 17 libros del Nuevo Testamento:</w:t>
                  </w:r>
                </w:p>
                <w:p w:rsidR="004A6BE9" w:rsidRPr="00D3265C" w:rsidRDefault="004A6BE9" w:rsidP="00D3265C">
                  <w:pPr>
                    <w:spacing w:after="120"/>
                    <w:rPr>
                      <w:sz w:val="24"/>
                      <w:szCs w:val="24"/>
                      <w:lang w:val="es-ES"/>
                    </w:rPr>
                  </w:pPr>
                  <w:r w:rsidRPr="00D3265C">
                    <w:rPr>
                      <w:sz w:val="24"/>
                      <w:szCs w:val="24"/>
                      <w:lang w:val="es-ES"/>
                    </w:rPr>
                    <w:t>__________________________________________________________</w:t>
                  </w:r>
                  <w:r>
                    <w:rPr>
                      <w:sz w:val="24"/>
                      <w:szCs w:val="24"/>
                      <w:lang w:val="es-ES"/>
                    </w:rPr>
                    <w:t>____________</w:t>
                  </w:r>
                  <w:r w:rsidRPr="00D3265C">
                    <w:rPr>
                      <w:sz w:val="24"/>
                      <w:szCs w:val="24"/>
                      <w:lang w:val="es-ES"/>
                    </w:rPr>
                    <w:t>___</w:t>
                  </w:r>
                </w:p>
                <w:p w:rsidR="004A6BE9" w:rsidRPr="00D3265C" w:rsidRDefault="004A6BE9" w:rsidP="00D3265C">
                  <w:pPr>
                    <w:spacing w:after="120"/>
                    <w:rPr>
                      <w:sz w:val="24"/>
                      <w:szCs w:val="24"/>
                      <w:lang w:val="es-ES"/>
                    </w:rPr>
                  </w:pPr>
                  <w:r w:rsidRPr="00D3265C">
                    <w:rPr>
                      <w:sz w:val="24"/>
                      <w:szCs w:val="24"/>
                      <w:lang w:val="es-ES"/>
                    </w:rPr>
                    <w:t>_____________________________________________________________</w:t>
                  </w:r>
                  <w:r>
                    <w:rPr>
                      <w:sz w:val="24"/>
                      <w:szCs w:val="24"/>
                      <w:lang w:val="es-ES"/>
                    </w:rPr>
                    <w:t>____________</w:t>
                  </w:r>
                </w:p>
                <w:p w:rsidR="004A6BE9" w:rsidRPr="00D3265C" w:rsidRDefault="004A6BE9" w:rsidP="00D3265C">
                  <w:pPr>
                    <w:spacing w:after="120"/>
                    <w:rPr>
                      <w:sz w:val="24"/>
                      <w:szCs w:val="24"/>
                      <w:lang w:val="es-ES"/>
                    </w:rPr>
                  </w:pPr>
                  <w:r w:rsidRPr="00D3265C">
                    <w:rPr>
                      <w:sz w:val="24"/>
                      <w:szCs w:val="24"/>
                      <w:lang w:val="es-ES"/>
                    </w:rPr>
                    <w:t>_____________________________________________________________</w:t>
                  </w:r>
                  <w:r>
                    <w:rPr>
                      <w:sz w:val="24"/>
                      <w:szCs w:val="24"/>
                      <w:lang w:val="es-ES"/>
                    </w:rPr>
                    <w:t>____________</w:t>
                  </w:r>
                </w:p>
              </w:txbxContent>
            </v:textbox>
          </v:shape>
        </w:pict>
      </w:r>
    </w:p>
    <w:p w:rsidR="002F4D49" w:rsidRDefault="002F4D49">
      <w:pPr>
        <w:autoSpaceDE/>
        <w:autoSpaceDN/>
        <w:adjustRightInd/>
        <w:spacing w:after="200" w:line="276" w:lineRule="auto"/>
        <w:rPr>
          <w:rFonts w:cstheme="minorBidi"/>
          <w:sz w:val="28"/>
          <w:szCs w:val="28"/>
          <w:lang w:val="es-ES_tradnl"/>
        </w:rPr>
      </w:pPr>
      <w:r w:rsidRPr="00232BCA">
        <w:rPr>
          <w:lang w:val="es-ES"/>
        </w:rPr>
        <w:br w:type="page"/>
      </w:r>
    </w:p>
    <w:p w:rsidR="00E94383" w:rsidRDefault="00235025" w:rsidP="00E94383">
      <w:pPr>
        <w:pStyle w:val="EBBTitle"/>
      </w:pPr>
      <w:r>
        <w:lastRenderedPageBreak/>
        <w:t>La Ley</w:t>
      </w:r>
    </w:p>
    <w:p w:rsidR="00235025" w:rsidRDefault="00235025" w:rsidP="00315127">
      <w:pPr>
        <w:pStyle w:val="EBBTitle"/>
        <w:spacing w:after="240"/>
      </w:pPr>
      <w:r>
        <w:t>Los Dos Grandes Mandamientos</w:t>
      </w:r>
    </w:p>
    <w:p w:rsidR="00E94383" w:rsidRPr="00235025" w:rsidRDefault="00235025" w:rsidP="00E94383">
      <w:pPr>
        <w:pStyle w:val="EBBNormalhalfafter"/>
      </w:pPr>
      <w:r>
        <w:t xml:space="preserve">La Ley es lo que Dios nos manda hacer. En una sola palabra, Dios nos manda el </w:t>
      </w:r>
      <w:r>
        <w:rPr>
          <w:b/>
        </w:rPr>
        <w:t>Amor</w:t>
      </w:r>
      <w:r>
        <w:t xml:space="preserve">. Debemos </w:t>
      </w:r>
      <w:r>
        <w:rPr>
          <w:b/>
        </w:rPr>
        <w:t>amar a Dios</w:t>
      </w:r>
      <w:r>
        <w:t xml:space="preserve"> y debemos </w:t>
      </w:r>
      <w:r>
        <w:rPr>
          <w:b/>
        </w:rPr>
        <w:t>amar a otras personas</w:t>
      </w:r>
      <w:r>
        <w:t>.</w:t>
      </w:r>
    </w:p>
    <w:p w:rsidR="00592E44" w:rsidRDefault="00712F98" w:rsidP="00592E44">
      <w:pPr>
        <w:pStyle w:val="EBBNormalhalfafter"/>
        <w:jc w:val="center"/>
      </w:pPr>
      <w:r>
        <w:rPr>
          <w:noProof/>
          <w:lang w:val="en-US"/>
        </w:rPr>
        <w:pict>
          <v:shape id="_x0000_s1207" type="#_x0000_t202" style="position:absolute;left:0;text-align:left;margin-left:257.1pt;margin-top:73.9pt;width:99.6pt;height:48.6pt;z-index:251785216;mso-height-percent:200;mso-height-percent:200;mso-width-relative:margin;mso-height-relative:margin" filled="f" stroked="f">
            <v:textbox style="mso-fit-shape-to-text:t">
              <w:txbxContent>
                <w:p w:rsidR="004A6BE9" w:rsidRPr="005732B5" w:rsidRDefault="004A6BE9" w:rsidP="005732B5">
                  <w:pPr>
                    <w:jc w:val="center"/>
                    <w:rPr>
                      <w:rFonts w:ascii="Arial" w:hAnsi="Arial" w:cs="Arial"/>
                      <w:sz w:val="36"/>
                      <w:szCs w:val="36"/>
                    </w:rPr>
                  </w:pPr>
                  <w:r w:rsidRPr="005732B5">
                    <w:rPr>
                      <w:rFonts w:ascii="Arial" w:hAnsi="Arial" w:cs="Arial"/>
                      <w:sz w:val="36"/>
                      <w:szCs w:val="36"/>
                    </w:rPr>
                    <w:t>Amor a</w:t>
                  </w:r>
                  <w:r>
                    <w:rPr>
                      <w:rFonts w:ascii="Arial" w:hAnsi="Arial" w:cs="Arial"/>
                      <w:sz w:val="36"/>
                      <w:szCs w:val="36"/>
                    </w:rPr>
                    <w:t xml:space="preserve">l </w:t>
                  </w:r>
                  <w:proofErr w:type="spellStart"/>
                  <w:r>
                    <w:rPr>
                      <w:rFonts w:ascii="Arial" w:hAnsi="Arial" w:cs="Arial"/>
                      <w:sz w:val="36"/>
                      <w:szCs w:val="36"/>
                    </w:rPr>
                    <w:t>Prójimo</w:t>
                  </w:r>
                  <w:proofErr w:type="spellEnd"/>
                </w:p>
              </w:txbxContent>
            </v:textbox>
          </v:shape>
        </w:pict>
      </w:r>
      <w:r>
        <w:rPr>
          <w:b/>
          <w:noProof/>
          <w:lang w:eastAsia="zh-TW"/>
        </w:rPr>
        <w:pict>
          <v:shape id="_x0000_s1206" type="#_x0000_t202" style="position:absolute;left:0;text-align:left;margin-left:111.6pt;margin-top:73.9pt;width:99.6pt;height:48.6pt;z-index:251784192;mso-height-percent:200;mso-height-percent:200;mso-width-relative:margin;mso-height-relative:margin" filled="f" stroked="f">
            <v:textbox style="mso-fit-shape-to-text:t">
              <w:txbxContent>
                <w:p w:rsidR="004A6BE9" w:rsidRPr="005732B5" w:rsidRDefault="004A6BE9" w:rsidP="005732B5">
                  <w:pPr>
                    <w:jc w:val="center"/>
                    <w:rPr>
                      <w:rFonts w:ascii="Arial" w:hAnsi="Arial" w:cs="Arial"/>
                      <w:sz w:val="36"/>
                      <w:szCs w:val="36"/>
                    </w:rPr>
                  </w:pPr>
                  <w:r w:rsidRPr="005732B5">
                    <w:rPr>
                      <w:rFonts w:ascii="Arial" w:hAnsi="Arial" w:cs="Arial"/>
                      <w:sz w:val="36"/>
                      <w:szCs w:val="36"/>
                    </w:rPr>
                    <w:t>Amor a Dios</w:t>
                  </w:r>
                </w:p>
              </w:txbxContent>
            </v:textbox>
          </v:shape>
        </w:pict>
      </w:r>
      <w:r w:rsidR="00BB3C20">
        <w:rPr>
          <w:noProof/>
          <w:lang w:val="en-US"/>
        </w:rPr>
        <w:drawing>
          <wp:inline distT="0" distB="0" distL="0" distR="0">
            <wp:extent cx="3459635" cy="2316480"/>
            <wp:effectExtent l="19050" t="0" r="7465" b="0"/>
            <wp:docPr id="3" name="Picture 2" descr="BIB Inspiraci'on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 Inspiraci'on001.bmp"/>
                    <pic:cNvPicPr/>
                  </pic:nvPicPr>
                  <pic:blipFill>
                    <a:blip r:embed="rId13" cstate="print">
                      <a:lum bright="20000" contrast="3000"/>
                    </a:blip>
                    <a:stretch>
                      <a:fillRect/>
                    </a:stretch>
                  </pic:blipFill>
                  <pic:spPr>
                    <a:xfrm>
                      <a:off x="0" y="0"/>
                      <a:ext cx="3469990" cy="2323413"/>
                    </a:xfrm>
                    <a:prstGeom prst="rect">
                      <a:avLst/>
                    </a:prstGeom>
                  </pic:spPr>
                </pic:pic>
              </a:graphicData>
            </a:graphic>
          </wp:inline>
        </w:drawing>
      </w:r>
    </w:p>
    <w:p w:rsidR="00E94383" w:rsidRDefault="00C94AB0" w:rsidP="005732B5">
      <w:pPr>
        <w:pStyle w:val="EBBNoSpaceNormal"/>
        <w:spacing w:before="360" w:after="60"/>
      </w:pPr>
      <w:r>
        <w:rPr>
          <w:b/>
        </w:rPr>
        <w:t xml:space="preserve">Busca </w:t>
      </w:r>
      <w:r w:rsidR="00235025">
        <w:rPr>
          <w:b/>
        </w:rPr>
        <w:t>Mateo 22:37-40</w:t>
      </w:r>
      <w:r>
        <w:t xml:space="preserve"> en tu Biblia. Llena los </w:t>
      </w:r>
      <w:r w:rsidR="00235025">
        <w:t>espacios</w:t>
      </w:r>
      <w:r>
        <w:t>:</w:t>
      </w:r>
    </w:p>
    <w:p w:rsidR="00C94AB0" w:rsidRDefault="00235025" w:rsidP="005732B5">
      <w:pPr>
        <w:pStyle w:val="EBBNoSpaceNormal"/>
        <w:spacing w:after="160" w:line="460" w:lineRule="exact"/>
        <w:ind w:firstLine="720"/>
      </w:pPr>
      <w:r>
        <w:t xml:space="preserve">Jesús le dijo: “_______ al Señor </w:t>
      </w:r>
      <w:proofErr w:type="spellStart"/>
      <w:r>
        <w:t>tu</w:t>
      </w:r>
      <w:proofErr w:type="spellEnd"/>
      <w:r>
        <w:t xml:space="preserve"> ________ con todo tu ___________, con toda tu ________ y con toda tu _________. Este es el más importante y el primero de los mandamientos. Y el segundo es parecido a éste; dice: _____ a tu _________ como a _____  _________. Estos dos mandamientos son la base de toda la ______ y de las enseñanzas de los profetas.”</w:t>
      </w:r>
    </w:p>
    <w:p w:rsidR="00235025" w:rsidRDefault="00235025" w:rsidP="00E94383">
      <w:pPr>
        <w:pStyle w:val="EBBNoSpaceNormal"/>
        <w:spacing w:line="360" w:lineRule="auto"/>
      </w:pPr>
      <w:r>
        <w:t xml:space="preserve">¿Cuáles son los </w:t>
      </w:r>
      <w:r>
        <w:rPr>
          <w:b/>
        </w:rPr>
        <w:t>dos grandes mandamientos</w:t>
      </w:r>
      <w:r>
        <w:t>?</w:t>
      </w:r>
    </w:p>
    <w:p w:rsidR="00235025" w:rsidRDefault="00235025" w:rsidP="00E94383">
      <w:pPr>
        <w:pStyle w:val="EBBNoSpaceNormal"/>
        <w:spacing w:line="360" w:lineRule="auto"/>
      </w:pPr>
      <w:r>
        <w:tab/>
        <w:t>Primero, debemos ________ a ________</w:t>
      </w:r>
    </w:p>
    <w:p w:rsidR="00235025" w:rsidRDefault="00235025" w:rsidP="00E94383">
      <w:pPr>
        <w:pStyle w:val="EBBNoSpaceNormal"/>
        <w:spacing w:line="360" w:lineRule="auto"/>
      </w:pPr>
      <w:r>
        <w:tab/>
        <w:t>Segundo, debemos ________ al __________</w:t>
      </w:r>
    </w:p>
    <w:p w:rsidR="00235025" w:rsidRPr="00235025" w:rsidRDefault="00235025" w:rsidP="00E94383">
      <w:pPr>
        <w:pStyle w:val="EBBNoSpaceNormal"/>
        <w:spacing w:line="360" w:lineRule="auto"/>
      </w:pPr>
      <w:r>
        <w:t>En una sola palabra, debemos ___________.</w:t>
      </w:r>
    </w:p>
    <w:p w:rsidR="00C94AB0" w:rsidRDefault="00712F98">
      <w:pPr>
        <w:autoSpaceDE/>
        <w:autoSpaceDN/>
        <w:adjustRightInd/>
        <w:spacing w:after="200" w:line="276" w:lineRule="auto"/>
        <w:rPr>
          <w:rFonts w:cstheme="minorBidi"/>
          <w:sz w:val="28"/>
          <w:szCs w:val="28"/>
          <w:lang w:val="es-ES_tradnl"/>
        </w:rPr>
      </w:pPr>
      <w:r>
        <w:rPr>
          <w:noProof/>
          <w:lang w:eastAsia="zh-TW"/>
        </w:rPr>
        <w:pict>
          <v:shape id="_x0000_s1093" type="#_x0000_t176" style="position:absolute;margin-left:24pt;margin-top:6.45pt;width:424.8pt;height:94.8pt;z-index:251782144;mso-height-percent:200;mso-height-percent:200;mso-width-relative:margin;mso-height-relative:margin">
            <v:textbox style="mso-fit-shape-to-text:t">
              <w:txbxContent>
                <w:p w:rsidR="004A6BE9" w:rsidRDefault="004A6BE9">
                  <w:pPr>
                    <w:rPr>
                      <w:sz w:val="28"/>
                      <w:szCs w:val="28"/>
                      <w:lang w:val="es-ES"/>
                    </w:rPr>
                  </w:pPr>
                  <w:r w:rsidRPr="0019764D">
                    <w:rPr>
                      <w:b/>
                      <w:sz w:val="28"/>
                      <w:szCs w:val="28"/>
                      <w:lang w:val="es-ES"/>
                    </w:rPr>
                    <w:t>Tarea: Memoriza Mateo 22:37</w:t>
                  </w:r>
                  <w:r w:rsidRPr="0019764D">
                    <w:rPr>
                      <w:sz w:val="28"/>
                      <w:szCs w:val="28"/>
                      <w:lang w:val="es-ES"/>
                    </w:rPr>
                    <w:t xml:space="preserve"> (solamente el versículo 37)</w:t>
                  </w:r>
                </w:p>
                <w:p w:rsidR="004A6BE9" w:rsidRDefault="004A6BE9">
                  <w:pPr>
                    <w:rPr>
                      <w:sz w:val="28"/>
                      <w:szCs w:val="28"/>
                      <w:lang w:val="es-ES"/>
                    </w:rPr>
                  </w:pPr>
                  <w:r>
                    <w:rPr>
                      <w:sz w:val="28"/>
                      <w:szCs w:val="28"/>
                      <w:lang w:val="es-ES"/>
                    </w:rPr>
                    <w:tab/>
                    <w:t>Acuérdate los pasos para memorizar versículos bíblicos:</w:t>
                  </w:r>
                </w:p>
                <w:p w:rsidR="004A6BE9" w:rsidRDefault="004A6BE9">
                  <w:pPr>
                    <w:rPr>
                      <w:sz w:val="28"/>
                      <w:szCs w:val="28"/>
                      <w:lang w:val="es-ES"/>
                    </w:rPr>
                  </w:pPr>
                  <w:r>
                    <w:rPr>
                      <w:sz w:val="28"/>
                      <w:szCs w:val="28"/>
                      <w:lang w:val="es-ES"/>
                    </w:rPr>
                    <w:tab/>
                    <w:t>1)  Lee el versículo en la Biblia.</w:t>
                  </w:r>
                </w:p>
                <w:p w:rsidR="004A6BE9" w:rsidRDefault="004A6BE9">
                  <w:pPr>
                    <w:rPr>
                      <w:sz w:val="28"/>
                      <w:szCs w:val="28"/>
                      <w:lang w:val="es-ES"/>
                    </w:rPr>
                  </w:pPr>
                  <w:r>
                    <w:rPr>
                      <w:sz w:val="28"/>
                      <w:szCs w:val="28"/>
                      <w:lang w:val="es-ES"/>
                    </w:rPr>
                    <w:tab/>
                    <w:t>2)  Repite el versículo en voz alta hasta aprenderlo.</w:t>
                  </w:r>
                </w:p>
                <w:p w:rsidR="004A6BE9" w:rsidRPr="0019764D" w:rsidRDefault="004A6BE9">
                  <w:pPr>
                    <w:rPr>
                      <w:sz w:val="28"/>
                      <w:szCs w:val="28"/>
                      <w:lang w:val="es-ES"/>
                    </w:rPr>
                  </w:pPr>
                  <w:r>
                    <w:rPr>
                      <w:sz w:val="28"/>
                      <w:szCs w:val="28"/>
                      <w:lang w:val="es-ES"/>
                    </w:rPr>
                    <w:tab/>
                    <w:t>3)  Escribe el versículo en una hoja de papel y repásalo cada día.</w:t>
                  </w:r>
                </w:p>
              </w:txbxContent>
            </v:textbox>
          </v:shape>
        </w:pict>
      </w:r>
      <w:r w:rsidR="00C94AB0" w:rsidRPr="005C64F9">
        <w:rPr>
          <w:lang w:val="es-ES"/>
        </w:rPr>
        <w:br w:type="page"/>
      </w:r>
    </w:p>
    <w:p w:rsidR="004D3848" w:rsidRDefault="00D05B79" w:rsidP="00AB2BD2">
      <w:pPr>
        <w:pStyle w:val="EBBTitle"/>
      </w:pPr>
      <w:r>
        <w:lastRenderedPageBreak/>
        <w:t>Los Diez Mandamientos</w:t>
      </w:r>
    </w:p>
    <w:p w:rsidR="00D05B79" w:rsidRDefault="00D05B79" w:rsidP="00D05B79">
      <w:pPr>
        <w:pStyle w:val="EBBNoSpaceNormal"/>
        <w:spacing w:after="160"/>
      </w:pPr>
      <w:r>
        <w:t xml:space="preserve">Muchas personas </w:t>
      </w:r>
      <w:r>
        <w:rPr>
          <w:b/>
        </w:rPr>
        <w:t>dicen</w:t>
      </w:r>
      <w:r>
        <w:t xml:space="preserve"> que aman a Dios pero sus vidas muestran lo contrario. Por eso Dios nos dio los </w:t>
      </w:r>
      <w:r>
        <w:rPr>
          <w:b/>
        </w:rPr>
        <w:t>Diez Mandamientos</w:t>
      </w:r>
      <w:r>
        <w:t xml:space="preserve">. Los Diez Mandamientos dicen con detalle </w:t>
      </w:r>
      <w:r>
        <w:rPr>
          <w:b/>
        </w:rPr>
        <w:t>cómo</w:t>
      </w:r>
      <w:r>
        <w:t xml:space="preserve"> debemos amar a Dios y al prójimo.</w:t>
      </w:r>
    </w:p>
    <w:p w:rsidR="00D05B79" w:rsidRDefault="00D05B79" w:rsidP="00D05B79">
      <w:pPr>
        <w:pStyle w:val="EBBNoSpaceNormal"/>
        <w:spacing w:after="160"/>
      </w:pPr>
      <w:r>
        <w:t xml:space="preserve">Acuérdate, los </w:t>
      </w:r>
      <w:r>
        <w:rPr>
          <w:b/>
        </w:rPr>
        <w:t>Dos Grandes Mandamientos</w:t>
      </w:r>
      <w:r>
        <w:t xml:space="preserve"> dicen que debemos:</w:t>
      </w:r>
    </w:p>
    <w:p w:rsidR="00D05B79" w:rsidRDefault="00D05B79" w:rsidP="00D05B79">
      <w:pPr>
        <w:pStyle w:val="EBBNoSpaceNormal"/>
        <w:spacing w:after="160"/>
      </w:pPr>
      <w:r>
        <w:tab/>
        <w:t>1)</w:t>
      </w:r>
      <w:r>
        <w:tab/>
        <w:t>_______ a ________</w:t>
      </w:r>
    </w:p>
    <w:p w:rsidR="00D05B79" w:rsidRDefault="00D05B79" w:rsidP="00D05B79">
      <w:pPr>
        <w:pStyle w:val="EBBNoSpaceNormal"/>
        <w:spacing w:after="160"/>
      </w:pPr>
      <w:r>
        <w:tab/>
        <w:t>2)</w:t>
      </w:r>
      <w:r>
        <w:tab/>
        <w:t>_______ al __________</w:t>
      </w:r>
    </w:p>
    <w:p w:rsidR="00D05B79" w:rsidRDefault="00D05B79" w:rsidP="00D05B79">
      <w:pPr>
        <w:pStyle w:val="EBBNoSpaceNormal"/>
        <w:spacing w:after="160"/>
      </w:pPr>
      <w:r>
        <w:t xml:space="preserve">Los </w:t>
      </w:r>
      <w:r>
        <w:rPr>
          <w:b/>
        </w:rPr>
        <w:t>Diez Mandamientos</w:t>
      </w:r>
      <w:r>
        <w:t xml:space="preserve"> detallan cómo debemos amar:</w:t>
      </w:r>
    </w:p>
    <w:tbl>
      <w:tblPr>
        <w:tblStyle w:val="TableGrid"/>
        <w:tblW w:w="9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9"/>
        <w:gridCol w:w="605"/>
        <w:gridCol w:w="4608"/>
      </w:tblGrid>
      <w:tr w:rsidR="00D05B79" w:rsidRPr="00DD505E" w:rsidTr="00B415CA">
        <w:tc>
          <w:tcPr>
            <w:tcW w:w="4349" w:type="dxa"/>
            <w:tcBorders>
              <w:top w:val="single" w:sz="4" w:space="0" w:color="auto"/>
              <w:left w:val="single" w:sz="4" w:space="0" w:color="auto"/>
              <w:right w:val="single" w:sz="4" w:space="0" w:color="auto"/>
            </w:tcBorders>
          </w:tcPr>
          <w:p w:rsidR="00D05B79" w:rsidRPr="00D05B79" w:rsidRDefault="00D05B79" w:rsidP="00E25582">
            <w:pPr>
              <w:pStyle w:val="EBBNoSpaceNormal"/>
              <w:jc w:val="center"/>
              <w:rPr>
                <w:rFonts w:ascii="Arial" w:hAnsi="Arial" w:cs="Arial"/>
                <w:b/>
                <w:sz w:val="36"/>
                <w:szCs w:val="36"/>
              </w:rPr>
            </w:pPr>
            <w:r>
              <w:rPr>
                <w:rFonts w:ascii="Arial" w:hAnsi="Arial" w:cs="Arial"/>
                <w:b/>
                <w:sz w:val="36"/>
                <w:szCs w:val="36"/>
              </w:rPr>
              <w:t>Amor a Dios</w:t>
            </w:r>
          </w:p>
        </w:tc>
        <w:tc>
          <w:tcPr>
            <w:tcW w:w="605" w:type="dxa"/>
            <w:tcBorders>
              <w:left w:val="single" w:sz="4" w:space="0" w:color="auto"/>
              <w:right w:val="single" w:sz="4" w:space="0" w:color="auto"/>
            </w:tcBorders>
          </w:tcPr>
          <w:p w:rsidR="00D05B79" w:rsidRDefault="00D05B79" w:rsidP="00E25582">
            <w:pPr>
              <w:pStyle w:val="EBBNoSpaceNormal"/>
            </w:pPr>
          </w:p>
        </w:tc>
        <w:tc>
          <w:tcPr>
            <w:tcW w:w="4608" w:type="dxa"/>
            <w:tcBorders>
              <w:top w:val="single" w:sz="4" w:space="0" w:color="auto"/>
              <w:left w:val="single" w:sz="4" w:space="0" w:color="auto"/>
              <w:right w:val="single" w:sz="4" w:space="0" w:color="auto"/>
            </w:tcBorders>
          </w:tcPr>
          <w:p w:rsidR="00D05B79" w:rsidRPr="00DD505E" w:rsidRDefault="00B415CA" w:rsidP="00E25582">
            <w:pPr>
              <w:pStyle w:val="EBBNoSpaceNormal"/>
              <w:jc w:val="center"/>
              <w:rPr>
                <w:b/>
              </w:rPr>
            </w:pPr>
            <w:r>
              <w:rPr>
                <w:rFonts w:ascii="Arial" w:hAnsi="Arial" w:cs="Arial"/>
                <w:b/>
                <w:sz w:val="36"/>
                <w:szCs w:val="36"/>
              </w:rPr>
              <w:t>Amor al Prójimo</w:t>
            </w:r>
          </w:p>
        </w:tc>
      </w:tr>
      <w:tr w:rsidR="00D05B79" w:rsidRPr="00DD505E" w:rsidTr="00B415CA">
        <w:tc>
          <w:tcPr>
            <w:tcW w:w="4349" w:type="dxa"/>
            <w:tcBorders>
              <w:left w:val="single" w:sz="4" w:space="0" w:color="auto"/>
              <w:right w:val="single" w:sz="4" w:space="0" w:color="auto"/>
            </w:tcBorders>
          </w:tcPr>
          <w:p w:rsidR="00D05B79" w:rsidRPr="00D05B79" w:rsidRDefault="00D05B79" w:rsidP="00E25582">
            <w:pPr>
              <w:pStyle w:val="EBBNoSpaceNormal"/>
            </w:pPr>
          </w:p>
        </w:tc>
        <w:tc>
          <w:tcPr>
            <w:tcW w:w="605" w:type="dxa"/>
            <w:tcBorders>
              <w:left w:val="single" w:sz="4" w:space="0" w:color="auto"/>
              <w:right w:val="single" w:sz="4" w:space="0" w:color="auto"/>
            </w:tcBorders>
          </w:tcPr>
          <w:p w:rsidR="00D05B79" w:rsidRDefault="00D05B79" w:rsidP="00E25582">
            <w:pPr>
              <w:pStyle w:val="EBBNoSpaceNormal"/>
            </w:pPr>
          </w:p>
        </w:tc>
        <w:tc>
          <w:tcPr>
            <w:tcW w:w="4608" w:type="dxa"/>
            <w:tcBorders>
              <w:left w:val="single" w:sz="4" w:space="0" w:color="auto"/>
              <w:right w:val="single" w:sz="4" w:space="0" w:color="auto"/>
            </w:tcBorders>
          </w:tcPr>
          <w:p w:rsidR="00D05B79" w:rsidRDefault="00D05B79" w:rsidP="00E25582">
            <w:pPr>
              <w:pStyle w:val="EBBNoSpaceNormal"/>
            </w:pPr>
          </w:p>
        </w:tc>
      </w:tr>
      <w:tr w:rsidR="00B415CA" w:rsidRPr="00DD505E" w:rsidTr="00B415CA">
        <w:tc>
          <w:tcPr>
            <w:tcW w:w="4349" w:type="dxa"/>
            <w:vMerge w:val="restart"/>
            <w:tcBorders>
              <w:left w:val="single" w:sz="4" w:space="0" w:color="auto"/>
              <w:right w:val="single" w:sz="4" w:space="0" w:color="auto"/>
            </w:tcBorders>
          </w:tcPr>
          <w:p w:rsidR="00B415CA" w:rsidRPr="00D05B79" w:rsidRDefault="00B415CA" w:rsidP="00B415CA">
            <w:pPr>
              <w:pStyle w:val="EBBNoSpaceNormal"/>
              <w:spacing w:before="80" w:after="240"/>
              <w:ind w:left="360" w:hanging="360"/>
              <w:rPr>
                <w:rFonts w:cs="Times New Roman"/>
              </w:rPr>
            </w:pPr>
            <w:r>
              <w:rPr>
                <w:rFonts w:cs="Times New Roman"/>
                <w:b/>
              </w:rPr>
              <w:t>1.  Dios Primero</w:t>
            </w:r>
            <w:r>
              <w:rPr>
                <w:rFonts w:cs="Times New Roman"/>
              </w:rPr>
              <w:t>: Debemos poner a Dios en primer lugar en nuestras vidas y no adorar a dioses falsos. (Éxodo 20:3-6)</w:t>
            </w:r>
          </w:p>
          <w:p w:rsidR="00B415CA" w:rsidRPr="00D05B79" w:rsidRDefault="00B415CA" w:rsidP="00B415CA">
            <w:pPr>
              <w:pStyle w:val="EBBNoSpaceNormal"/>
              <w:spacing w:after="240"/>
              <w:ind w:left="360" w:hanging="360"/>
            </w:pPr>
            <w:r>
              <w:rPr>
                <w:b/>
              </w:rPr>
              <w:t>2.  Respetar el Nombre de Dios</w:t>
            </w:r>
            <w:r>
              <w:t>: Debemos dar gloria al nombre de Dios por lo que decimos y lo que hacemos. (Éxodo 20:7)</w:t>
            </w:r>
          </w:p>
          <w:p w:rsidR="00B415CA" w:rsidRPr="00D05B79" w:rsidRDefault="00B415CA" w:rsidP="00B415CA">
            <w:pPr>
              <w:pStyle w:val="EBBNoSpaceNormal"/>
              <w:spacing w:after="240"/>
              <w:ind w:left="360" w:hanging="360"/>
              <w:rPr>
                <w:rFonts w:cs="Times New Roman"/>
              </w:rPr>
            </w:pPr>
            <w:r>
              <w:rPr>
                <w:rFonts w:cs="Times New Roman"/>
                <w:b/>
              </w:rPr>
              <w:t>3.  Apartar Tiempo para Dios</w:t>
            </w:r>
            <w:r>
              <w:rPr>
                <w:rFonts w:cs="Times New Roman"/>
              </w:rPr>
              <w:t>: Debemos apartar tiempo para orar y adorar a Dios juntos. (Éxodo 20:8-11)</w:t>
            </w:r>
          </w:p>
        </w:tc>
        <w:tc>
          <w:tcPr>
            <w:tcW w:w="605" w:type="dxa"/>
            <w:tcBorders>
              <w:left w:val="single" w:sz="4" w:space="0" w:color="auto"/>
              <w:right w:val="single" w:sz="4" w:space="0" w:color="auto"/>
            </w:tcBorders>
          </w:tcPr>
          <w:p w:rsidR="00B415CA" w:rsidRDefault="00B415CA" w:rsidP="00E25582">
            <w:pPr>
              <w:pStyle w:val="EBBNoSpaceNormal"/>
              <w:spacing w:before="80"/>
            </w:pPr>
          </w:p>
        </w:tc>
        <w:tc>
          <w:tcPr>
            <w:tcW w:w="4608" w:type="dxa"/>
            <w:vMerge w:val="restart"/>
            <w:tcBorders>
              <w:left w:val="single" w:sz="4" w:space="0" w:color="auto"/>
              <w:right w:val="single" w:sz="4" w:space="0" w:color="auto"/>
            </w:tcBorders>
          </w:tcPr>
          <w:p w:rsidR="00B415CA" w:rsidRPr="00D05B79" w:rsidRDefault="00B415CA" w:rsidP="00B415CA">
            <w:pPr>
              <w:pStyle w:val="EBBNoSpaceNormal"/>
              <w:spacing w:before="80" w:after="120"/>
              <w:ind w:left="360" w:hanging="360"/>
              <w:rPr>
                <w:rFonts w:cs="Times New Roman"/>
              </w:rPr>
            </w:pPr>
            <w:r>
              <w:rPr>
                <w:rFonts w:cs="Times New Roman"/>
                <w:b/>
              </w:rPr>
              <w:t>4.  Respetar a los Padres</w:t>
            </w:r>
            <w:r>
              <w:rPr>
                <w:rFonts w:cs="Times New Roman"/>
              </w:rPr>
              <w:t>: Debemos respetar a los que tienen autoridad sobre nosotros. (Éxodo 20:12)</w:t>
            </w:r>
          </w:p>
          <w:p w:rsidR="00B415CA" w:rsidRPr="00D05B79" w:rsidRDefault="00B415CA" w:rsidP="00B415CA">
            <w:pPr>
              <w:pStyle w:val="EBBNoSpaceNormal"/>
              <w:spacing w:after="120"/>
              <w:ind w:left="360" w:hanging="360"/>
            </w:pPr>
            <w:r>
              <w:rPr>
                <w:b/>
              </w:rPr>
              <w:t>5.  No Matar</w:t>
            </w:r>
            <w:r>
              <w:t>: Debemos respetar la vida y el bienestar de otras personas. (Éxodo 20:13)</w:t>
            </w:r>
          </w:p>
          <w:p w:rsidR="00B415CA" w:rsidRDefault="00B415CA" w:rsidP="00B415CA">
            <w:pPr>
              <w:pStyle w:val="EBBNoSpaceNormal"/>
              <w:spacing w:after="120"/>
              <w:ind w:left="360" w:hanging="360"/>
              <w:rPr>
                <w:rFonts w:cs="Times New Roman"/>
              </w:rPr>
            </w:pPr>
            <w:r>
              <w:rPr>
                <w:rFonts w:cs="Times New Roman"/>
                <w:b/>
              </w:rPr>
              <w:t>6.  Respetar el Matrimonio</w:t>
            </w:r>
            <w:r>
              <w:rPr>
                <w:rFonts w:cs="Times New Roman"/>
              </w:rPr>
              <w:t>: Debemos evitar la inmoralidad sexual. (Éxodo 20:14)</w:t>
            </w:r>
          </w:p>
          <w:p w:rsidR="00B415CA" w:rsidRDefault="00B415CA" w:rsidP="00B415CA">
            <w:pPr>
              <w:pStyle w:val="EBBNoSpaceNormal"/>
              <w:spacing w:after="120"/>
              <w:ind w:left="360" w:hanging="360"/>
              <w:rPr>
                <w:rFonts w:cs="Times New Roman"/>
              </w:rPr>
            </w:pPr>
            <w:r w:rsidRPr="00B415CA">
              <w:rPr>
                <w:rFonts w:cs="Times New Roman"/>
                <w:b/>
              </w:rPr>
              <w:t>7.  No Robar</w:t>
            </w:r>
            <w:r>
              <w:rPr>
                <w:rFonts w:cs="Times New Roman"/>
              </w:rPr>
              <w:t>: Debemos respetar los bienes que pertenecen a otras personas. (Éxodo 20:15)</w:t>
            </w:r>
          </w:p>
          <w:p w:rsidR="00B415CA" w:rsidRDefault="00B415CA" w:rsidP="00B415CA">
            <w:pPr>
              <w:pStyle w:val="EBBNoSpaceNormal"/>
              <w:spacing w:after="120"/>
              <w:ind w:left="360" w:hanging="360"/>
              <w:rPr>
                <w:rFonts w:cs="Times New Roman"/>
              </w:rPr>
            </w:pPr>
            <w:r>
              <w:rPr>
                <w:rFonts w:cs="Times New Roman"/>
                <w:b/>
              </w:rPr>
              <w:t>8.  Cuidar el Hablar</w:t>
            </w:r>
            <w:r>
              <w:rPr>
                <w:rFonts w:cs="Times New Roman"/>
              </w:rPr>
              <w:t>: Debemos decir solamente la verdad con amor. (Éxodo 20:16)</w:t>
            </w:r>
          </w:p>
          <w:p w:rsidR="00B415CA" w:rsidRDefault="00B415CA" w:rsidP="00B415CA">
            <w:pPr>
              <w:pStyle w:val="EBBNoSpaceNormal"/>
              <w:spacing w:after="120"/>
              <w:ind w:left="360" w:hanging="360"/>
              <w:rPr>
                <w:rFonts w:cs="Times New Roman"/>
              </w:rPr>
            </w:pPr>
            <w:r>
              <w:rPr>
                <w:rFonts w:cs="Times New Roman"/>
                <w:b/>
              </w:rPr>
              <w:t>9</w:t>
            </w:r>
            <w:r w:rsidRPr="00B415CA">
              <w:rPr>
                <w:rFonts w:cs="Times New Roman"/>
              </w:rPr>
              <w:t>.</w:t>
            </w:r>
            <w:r>
              <w:rPr>
                <w:rFonts w:cs="Times New Roman"/>
              </w:rPr>
              <w:t xml:space="preserve">  </w:t>
            </w:r>
            <w:r>
              <w:rPr>
                <w:rFonts w:cs="Times New Roman"/>
                <w:b/>
              </w:rPr>
              <w:t>Un Corazón Puro</w:t>
            </w:r>
            <w:r>
              <w:rPr>
                <w:rFonts w:cs="Times New Roman"/>
              </w:rPr>
              <w:t>: Debemos evitar la envidia de las cosas materiales que son de otros. (Éxodo 20:17)</w:t>
            </w:r>
          </w:p>
          <w:p w:rsidR="00B415CA" w:rsidRPr="00D05B79" w:rsidRDefault="00B415CA" w:rsidP="00B415CA">
            <w:pPr>
              <w:pStyle w:val="EBBNoSpaceNormal"/>
              <w:spacing w:after="120"/>
              <w:ind w:left="360" w:hanging="360"/>
              <w:rPr>
                <w:rFonts w:cs="Times New Roman"/>
              </w:rPr>
            </w:pPr>
            <w:r>
              <w:rPr>
                <w:rFonts w:cs="Times New Roman"/>
                <w:b/>
              </w:rPr>
              <w:t>10</w:t>
            </w:r>
            <w:r w:rsidRPr="00B415CA">
              <w:rPr>
                <w:rFonts w:cs="Times New Roman"/>
              </w:rPr>
              <w:t>.</w:t>
            </w:r>
            <w:r>
              <w:rPr>
                <w:rFonts w:cs="Times New Roman"/>
              </w:rPr>
              <w:t xml:space="preserve"> </w:t>
            </w:r>
            <w:r>
              <w:rPr>
                <w:rFonts w:cs="Times New Roman"/>
                <w:b/>
              </w:rPr>
              <w:t>Un Corazón de Amor</w:t>
            </w:r>
            <w:r>
              <w:rPr>
                <w:rFonts w:cs="Times New Roman"/>
              </w:rPr>
              <w:t>: Debemos evitar la envidia de todas las bendiciones que otras personas disfrutan. (Éxodo 20:17)</w:t>
            </w:r>
          </w:p>
        </w:tc>
      </w:tr>
      <w:tr w:rsidR="00B415CA" w:rsidRPr="00DD505E" w:rsidTr="00B415CA">
        <w:tc>
          <w:tcPr>
            <w:tcW w:w="4349" w:type="dxa"/>
            <w:vMerge/>
            <w:tcBorders>
              <w:left w:val="single" w:sz="4" w:space="0" w:color="auto"/>
              <w:right w:val="single" w:sz="4" w:space="0" w:color="auto"/>
            </w:tcBorders>
          </w:tcPr>
          <w:p w:rsidR="00B415CA" w:rsidRPr="00D05B79" w:rsidRDefault="00B415CA" w:rsidP="00B415CA">
            <w:pPr>
              <w:pStyle w:val="EBBNoSpaceNormal"/>
              <w:ind w:left="360" w:hanging="360"/>
            </w:pPr>
          </w:p>
        </w:tc>
        <w:tc>
          <w:tcPr>
            <w:tcW w:w="605" w:type="dxa"/>
            <w:tcBorders>
              <w:left w:val="single" w:sz="4" w:space="0" w:color="auto"/>
              <w:right w:val="single" w:sz="4" w:space="0" w:color="auto"/>
            </w:tcBorders>
          </w:tcPr>
          <w:p w:rsidR="00B415CA" w:rsidRDefault="00B415CA" w:rsidP="00E25582">
            <w:pPr>
              <w:pStyle w:val="EBBNoSpaceNormal"/>
            </w:pPr>
          </w:p>
        </w:tc>
        <w:tc>
          <w:tcPr>
            <w:tcW w:w="4608" w:type="dxa"/>
            <w:vMerge/>
            <w:tcBorders>
              <w:left w:val="single" w:sz="4" w:space="0" w:color="auto"/>
              <w:right w:val="single" w:sz="4" w:space="0" w:color="auto"/>
            </w:tcBorders>
          </w:tcPr>
          <w:p w:rsidR="00B415CA" w:rsidRPr="00D05B79" w:rsidRDefault="00B415CA" w:rsidP="00B415CA">
            <w:pPr>
              <w:pStyle w:val="EBBNoSpaceNormal"/>
              <w:ind w:left="360" w:hanging="360"/>
            </w:pPr>
          </w:p>
        </w:tc>
      </w:tr>
      <w:tr w:rsidR="00B415CA" w:rsidRPr="00DD505E" w:rsidTr="00B415CA">
        <w:tc>
          <w:tcPr>
            <w:tcW w:w="4349" w:type="dxa"/>
            <w:vMerge/>
            <w:tcBorders>
              <w:left w:val="single" w:sz="4" w:space="0" w:color="auto"/>
              <w:right w:val="single" w:sz="4" w:space="0" w:color="auto"/>
            </w:tcBorders>
          </w:tcPr>
          <w:p w:rsidR="00B415CA" w:rsidRPr="00B415CA" w:rsidRDefault="00B415CA" w:rsidP="00B415CA">
            <w:pPr>
              <w:pStyle w:val="EBBNoSpaceNormal"/>
              <w:ind w:left="360" w:hanging="360"/>
              <w:rPr>
                <w:rFonts w:cs="Times New Roman"/>
              </w:rPr>
            </w:pPr>
          </w:p>
        </w:tc>
        <w:tc>
          <w:tcPr>
            <w:tcW w:w="605" w:type="dxa"/>
            <w:tcBorders>
              <w:left w:val="single" w:sz="4" w:space="0" w:color="auto"/>
              <w:right w:val="single" w:sz="4" w:space="0" w:color="auto"/>
            </w:tcBorders>
          </w:tcPr>
          <w:p w:rsidR="00B415CA" w:rsidRDefault="00B415CA" w:rsidP="00E25582">
            <w:pPr>
              <w:pStyle w:val="EBBNoSpaceNormal"/>
            </w:pPr>
          </w:p>
        </w:tc>
        <w:tc>
          <w:tcPr>
            <w:tcW w:w="4608" w:type="dxa"/>
            <w:vMerge/>
            <w:tcBorders>
              <w:left w:val="single" w:sz="4" w:space="0" w:color="auto"/>
              <w:right w:val="single" w:sz="4" w:space="0" w:color="auto"/>
            </w:tcBorders>
            <w:vAlign w:val="center"/>
          </w:tcPr>
          <w:p w:rsidR="00B415CA" w:rsidRPr="00B415CA" w:rsidRDefault="00B415CA" w:rsidP="00B415CA">
            <w:pPr>
              <w:pStyle w:val="EBBNoSpaceNormal"/>
              <w:ind w:left="360" w:hanging="360"/>
              <w:rPr>
                <w:rFonts w:cs="Times New Roman"/>
              </w:rPr>
            </w:pPr>
          </w:p>
        </w:tc>
      </w:tr>
      <w:tr w:rsidR="00B415CA" w:rsidRPr="00DD505E" w:rsidTr="00B415CA">
        <w:tc>
          <w:tcPr>
            <w:tcW w:w="4349" w:type="dxa"/>
            <w:vMerge/>
            <w:tcBorders>
              <w:left w:val="single" w:sz="4" w:space="0" w:color="auto"/>
              <w:right w:val="single" w:sz="4" w:space="0" w:color="auto"/>
            </w:tcBorders>
          </w:tcPr>
          <w:p w:rsidR="00B415CA" w:rsidRPr="00D05B79" w:rsidRDefault="00B415CA" w:rsidP="00B415CA">
            <w:pPr>
              <w:pStyle w:val="EBBNoSpaceNormal"/>
              <w:rPr>
                <w:rFonts w:cs="Times New Roman"/>
              </w:rPr>
            </w:pPr>
          </w:p>
        </w:tc>
        <w:tc>
          <w:tcPr>
            <w:tcW w:w="605" w:type="dxa"/>
            <w:tcBorders>
              <w:left w:val="single" w:sz="4" w:space="0" w:color="auto"/>
              <w:right w:val="single" w:sz="4" w:space="0" w:color="auto"/>
            </w:tcBorders>
          </w:tcPr>
          <w:p w:rsidR="00B415CA" w:rsidRDefault="00B415CA" w:rsidP="00E25582">
            <w:pPr>
              <w:pStyle w:val="EBBNoSpaceNormal"/>
            </w:pPr>
          </w:p>
        </w:tc>
        <w:tc>
          <w:tcPr>
            <w:tcW w:w="4608" w:type="dxa"/>
            <w:vMerge/>
            <w:tcBorders>
              <w:left w:val="single" w:sz="4" w:space="0" w:color="auto"/>
              <w:right w:val="single" w:sz="4" w:space="0" w:color="auto"/>
            </w:tcBorders>
          </w:tcPr>
          <w:p w:rsidR="00B415CA" w:rsidRDefault="00B415CA" w:rsidP="00B415CA">
            <w:pPr>
              <w:pStyle w:val="EBBNoSpaceNormal"/>
            </w:pPr>
          </w:p>
        </w:tc>
      </w:tr>
      <w:tr w:rsidR="00B415CA" w:rsidRPr="00DD505E" w:rsidTr="00B415CA">
        <w:tc>
          <w:tcPr>
            <w:tcW w:w="4349" w:type="dxa"/>
            <w:vMerge/>
            <w:tcBorders>
              <w:left w:val="single" w:sz="4" w:space="0" w:color="auto"/>
              <w:bottom w:val="single" w:sz="4" w:space="0" w:color="auto"/>
              <w:right w:val="single" w:sz="4" w:space="0" w:color="auto"/>
            </w:tcBorders>
          </w:tcPr>
          <w:p w:rsidR="00B415CA" w:rsidRPr="00D05B79" w:rsidRDefault="00B415CA" w:rsidP="00B415CA">
            <w:pPr>
              <w:pStyle w:val="EBBNoSpaceNormal"/>
              <w:rPr>
                <w:rFonts w:cs="Times New Roman"/>
                <w:b/>
                <w:lang w:val="es-ES"/>
              </w:rPr>
            </w:pPr>
          </w:p>
        </w:tc>
        <w:tc>
          <w:tcPr>
            <w:tcW w:w="605" w:type="dxa"/>
            <w:tcBorders>
              <w:left w:val="single" w:sz="4" w:space="0" w:color="auto"/>
              <w:right w:val="single" w:sz="4" w:space="0" w:color="auto"/>
            </w:tcBorders>
          </w:tcPr>
          <w:p w:rsidR="00B415CA" w:rsidRDefault="00B415CA" w:rsidP="00E25582">
            <w:pPr>
              <w:pStyle w:val="EBBNoSpaceNormal"/>
            </w:pPr>
          </w:p>
        </w:tc>
        <w:tc>
          <w:tcPr>
            <w:tcW w:w="4608" w:type="dxa"/>
            <w:vMerge/>
            <w:tcBorders>
              <w:left w:val="single" w:sz="4" w:space="0" w:color="auto"/>
              <w:bottom w:val="single" w:sz="4" w:space="0" w:color="auto"/>
              <w:right w:val="single" w:sz="4" w:space="0" w:color="auto"/>
            </w:tcBorders>
          </w:tcPr>
          <w:p w:rsidR="00B415CA" w:rsidRPr="00DD505E" w:rsidRDefault="00B415CA" w:rsidP="00E25582">
            <w:pPr>
              <w:pStyle w:val="EBBNoSpaceNormal"/>
              <w:jc w:val="center"/>
              <w:rPr>
                <w:b/>
                <w:lang w:val="es-ES"/>
              </w:rPr>
            </w:pPr>
          </w:p>
        </w:tc>
      </w:tr>
    </w:tbl>
    <w:p w:rsidR="00D05B79" w:rsidRPr="00D05B79" w:rsidRDefault="00D05B79" w:rsidP="00D05B79">
      <w:pPr>
        <w:pStyle w:val="EBBNoSpaceNormal"/>
        <w:spacing w:after="160"/>
        <w:rPr>
          <w:lang w:val="es-ES"/>
        </w:rPr>
      </w:pPr>
    </w:p>
    <w:p w:rsidR="005B4117" w:rsidRDefault="005B4117" w:rsidP="00336710">
      <w:pPr>
        <w:pStyle w:val="EBBTitle"/>
        <w:spacing w:after="360"/>
      </w:pPr>
      <w:r>
        <w:lastRenderedPageBreak/>
        <w:t>Fallamos Mucho</w:t>
      </w:r>
    </w:p>
    <w:p w:rsidR="005B4117" w:rsidRDefault="00712F98" w:rsidP="005B4117">
      <w:pPr>
        <w:pStyle w:val="EBBNormalhalfafter"/>
      </w:pPr>
      <w:r>
        <w:rPr>
          <w:noProof/>
          <w:lang w:val="en-US"/>
        </w:rPr>
        <w:pict>
          <v:roundrect id="_x0000_s1210" style="position:absolute;margin-left:247.2pt;margin-top:1.2pt;width:212.8pt;height:215.85pt;z-index:251788288;mso-width-relative:margin;mso-height-relative:margin" arcsize="10923f">
            <v:textbox>
              <w:txbxContent>
                <w:p w:rsidR="004A6BE9" w:rsidRDefault="004A6BE9" w:rsidP="005B4117">
                  <w:pPr>
                    <w:jc w:val="center"/>
                    <w:rPr>
                      <w:sz w:val="28"/>
                      <w:szCs w:val="28"/>
                      <w:lang w:val="es-ES"/>
                    </w:rPr>
                  </w:pPr>
                  <w:r w:rsidRPr="005B4117">
                    <w:rPr>
                      <w:b/>
                      <w:sz w:val="28"/>
                      <w:szCs w:val="28"/>
                      <w:u w:val="single"/>
                      <w:lang w:val="es-ES"/>
                    </w:rPr>
                    <w:t xml:space="preserve">La Ley en </w:t>
                  </w:r>
                  <w:r>
                    <w:rPr>
                      <w:b/>
                      <w:sz w:val="28"/>
                      <w:szCs w:val="28"/>
                      <w:u w:val="single"/>
                      <w:lang w:val="es-ES"/>
                    </w:rPr>
                    <w:t>la Biblia</w:t>
                  </w:r>
                </w:p>
                <w:p w:rsidR="004A6BE9" w:rsidRDefault="004A6BE9" w:rsidP="005B4117">
                  <w:pPr>
                    <w:rPr>
                      <w:sz w:val="28"/>
                      <w:szCs w:val="28"/>
                      <w:lang w:val="es-ES"/>
                    </w:rPr>
                  </w:pPr>
                  <w:r>
                    <w:rPr>
                      <w:sz w:val="28"/>
                      <w:szCs w:val="28"/>
                      <w:lang w:val="es-ES"/>
                    </w:rPr>
                    <w:t xml:space="preserve">A menudo no prestamos atención a la conciencia. Por eso Dios también dio su ley por escrito en la </w:t>
                  </w:r>
                  <w:r>
                    <w:rPr>
                      <w:b/>
                      <w:sz w:val="28"/>
                      <w:szCs w:val="28"/>
                      <w:lang w:val="es-ES"/>
                    </w:rPr>
                    <w:t>Biblia</w:t>
                  </w:r>
                  <w:r>
                    <w:rPr>
                      <w:sz w:val="28"/>
                      <w:szCs w:val="28"/>
                      <w:lang w:val="es-ES"/>
                    </w:rPr>
                    <w:t>.</w:t>
                  </w:r>
                </w:p>
                <w:p w:rsidR="004A6BE9" w:rsidRPr="005B4117" w:rsidRDefault="004A6BE9" w:rsidP="005B4117">
                  <w:pPr>
                    <w:rPr>
                      <w:sz w:val="16"/>
                      <w:szCs w:val="16"/>
                      <w:lang w:val="es-ES"/>
                    </w:rPr>
                  </w:pPr>
                </w:p>
                <w:p w:rsidR="004A6BE9" w:rsidRDefault="004A6BE9" w:rsidP="005B4117">
                  <w:pPr>
                    <w:jc w:val="center"/>
                    <w:rPr>
                      <w:sz w:val="28"/>
                      <w:szCs w:val="28"/>
                      <w:lang w:val="es-ES"/>
                    </w:rPr>
                  </w:pPr>
                  <w:r>
                    <w:rPr>
                      <w:noProof/>
                      <w:sz w:val="28"/>
                      <w:szCs w:val="28"/>
                    </w:rPr>
                    <w:drawing>
                      <wp:inline distT="0" distB="0" distL="0" distR="0">
                        <wp:extent cx="1748028" cy="1112520"/>
                        <wp:effectExtent l="19050" t="0" r="4572" b="0"/>
                        <wp:docPr id="1" name="Picture 0" descr="275S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SS.TIF"/>
                                <pic:cNvPicPr/>
                              </pic:nvPicPr>
                              <pic:blipFill>
                                <a:blip r:embed="rId14"/>
                                <a:stretch>
                                  <a:fillRect/>
                                </a:stretch>
                              </pic:blipFill>
                              <pic:spPr>
                                <a:xfrm>
                                  <a:off x="0" y="0"/>
                                  <a:ext cx="1748028" cy="1112520"/>
                                </a:xfrm>
                                <a:prstGeom prst="rect">
                                  <a:avLst/>
                                </a:prstGeom>
                              </pic:spPr>
                            </pic:pic>
                          </a:graphicData>
                        </a:graphic>
                      </wp:inline>
                    </w:drawing>
                  </w:r>
                </w:p>
                <w:p w:rsidR="004A6BE9" w:rsidRPr="005B4117" w:rsidRDefault="004A6BE9" w:rsidP="005B4117">
                  <w:pPr>
                    <w:jc w:val="center"/>
                    <w:rPr>
                      <w:sz w:val="16"/>
                      <w:szCs w:val="16"/>
                      <w:lang w:val="es-ES"/>
                    </w:rPr>
                  </w:pPr>
                </w:p>
              </w:txbxContent>
            </v:textbox>
          </v:roundrect>
        </w:pict>
      </w:r>
      <w:r>
        <w:rPr>
          <w:noProof/>
          <w:lang w:eastAsia="zh-TW"/>
        </w:rPr>
        <w:pict>
          <v:roundrect id="_x0000_s1209" style="position:absolute;margin-left:0;margin-top:1.2pt;width:220pt;height:220.45pt;z-index:251787264;mso-height-percent:200;mso-height-percent:200;mso-width-relative:margin;mso-height-relative:margin" arcsize="10923f">
            <v:textbox style="mso-fit-shape-to-text:t">
              <w:txbxContent>
                <w:p w:rsidR="004A6BE9" w:rsidRDefault="004A6BE9" w:rsidP="005B4117">
                  <w:pPr>
                    <w:jc w:val="center"/>
                    <w:rPr>
                      <w:sz w:val="28"/>
                      <w:szCs w:val="28"/>
                      <w:lang w:val="es-ES"/>
                    </w:rPr>
                  </w:pPr>
                  <w:r w:rsidRPr="005B4117">
                    <w:rPr>
                      <w:b/>
                      <w:sz w:val="28"/>
                      <w:szCs w:val="28"/>
                      <w:u w:val="single"/>
                      <w:lang w:val="es-ES"/>
                    </w:rPr>
                    <w:t>La Ley en Mi Corazón</w:t>
                  </w:r>
                </w:p>
                <w:p w:rsidR="004A6BE9" w:rsidRDefault="004A6BE9" w:rsidP="005B4117">
                  <w:pPr>
                    <w:rPr>
                      <w:sz w:val="28"/>
                      <w:szCs w:val="28"/>
                      <w:lang w:val="es-ES"/>
                    </w:rPr>
                  </w:pPr>
                  <w:r>
                    <w:rPr>
                      <w:sz w:val="28"/>
                      <w:szCs w:val="28"/>
                      <w:lang w:val="es-ES"/>
                    </w:rPr>
                    <w:t xml:space="preserve">Cada persona sabe en su corazón lo que es bueno y lo que es malo. La </w:t>
                  </w:r>
                  <w:r>
                    <w:rPr>
                      <w:b/>
                      <w:sz w:val="28"/>
                      <w:szCs w:val="28"/>
                      <w:lang w:val="es-ES"/>
                    </w:rPr>
                    <w:t>conciencia</w:t>
                  </w:r>
                  <w:r>
                    <w:rPr>
                      <w:sz w:val="28"/>
                      <w:szCs w:val="28"/>
                      <w:lang w:val="es-ES"/>
                    </w:rPr>
                    <w:t xml:space="preserve"> es la ley que Dios puso en tu corazón.</w:t>
                  </w:r>
                </w:p>
                <w:p w:rsidR="004A6BE9" w:rsidRPr="00A7070F" w:rsidRDefault="004A6BE9" w:rsidP="005B4117">
                  <w:pPr>
                    <w:rPr>
                      <w:sz w:val="16"/>
                      <w:szCs w:val="16"/>
                      <w:lang w:val="es-ES"/>
                    </w:rPr>
                  </w:pPr>
                </w:p>
                <w:p w:rsidR="004A6BE9" w:rsidRDefault="004A6BE9" w:rsidP="00A7070F">
                  <w:pPr>
                    <w:jc w:val="center"/>
                    <w:rPr>
                      <w:sz w:val="28"/>
                      <w:szCs w:val="28"/>
                      <w:lang w:val="es-ES"/>
                    </w:rPr>
                  </w:pPr>
                  <w:r>
                    <w:rPr>
                      <w:noProof/>
                      <w:sz w:val="28"/>
                      <w:szCs w:val="28"/>
                    </w:rPr>
                    <w:drawing>
                      <wp:inline distT="0" distB="0" distL="0" distR="0">
                        <wp:extent cx="1572769" cy="1188720"/>
                        <wp:effectExtent l="19050" t="0" r="8381" b="0"/>
                        <wp:docPr id="4" name="Picture 3" descr="Heart 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10.wmf"/>
                                <pic:cNvPicPr/>
                              </pic:nvPicPr>
                              <pic:blipFill>
                                <a:blip r:embed="rId15">
                                  <a:lum contrast="-21000"/>
                                </a:blip>
                                <a:stretch>
                                  <a:fillRect/>
                                </a:stretch>
                              </pic:blipFill>
                              <pic:spPr>
                                <a:xfrm>
                                  <a:off x="0" y="0"/>
                                  <a:ext cx="1575054" cy="1190447"/>
                                </a:xfrm>
                                <a:prstGeom prst="rect">
                                  <a:avLst/>
                                </a:prstGeom>
                              </pic:spPr>
                            </pic:pic>
                          </a:graphicData>
                        </a:graphic>
                      </wp:inline>
                    </w:drawing>
                  </w:r>
                </w:p>
                <w:p w:rsidR="004A6BE9" w:rsidRPr="00A7070F" w:rsidRDefault="004A6BE9" w:rsidP="005B4117">
                  <w:pPr>
                    <w:rPr>
                      <w:sz w:val="16"/>
                      <w:szCs w:val="16"/>
                      <w:lang w:val="es-ES"/>
                    </w:rPr>
                  </w:pPr>
                </w:p>
              </w:txbxContent>
            </v:textbox>
          </v:roundrect>
        </w:pict>
      </w:r>
    </w:p>
    <w:p w:rsidR="005B4117" w:rsidRDefault="005B4117" w:rsidP="005B4117">
      <w:pPr>
        <w:pStyle w:val="EBBNormalhalfafter"/>
      </w:pPr>
    </w:p>
    <w:p w:rsidR="00315127" w:rsidRDefault="00315127" w:rsidP="005B4117">
      <w:pPr>
        <w:pStyle w:val="EBBNormalhalfafter"/>
      </w:pPr>
    </w:p>
    <w:p w:rsidR="00315127" w:rsidRDefault="00315127" w:rsidP="005B4117">
      <w:pPr>
        <w:pStyle w:val="EBBNormalhalfafter"/>
      </w:pPr>
    </w:p>
    <w:p w:rsidR="00315127" w:rsidRDefault="00315127" w:rsidP="005B4117">
      <w:pPr>
        <w:pStyle w:val="EBBNormalhalfafter"/>
      </w:pPr>
    </w:p>
    <w:p w:rsidR="00315127" w:rsidRDefault="00315127" w:rsidP="005B4117">
      <w:pPr>
        <w:pStyle w:val="EBBNormalhalfafter"/>
      </w:pPr>
    </w:p>
    <w:p w:rsidR="00315127" w:rsidRDefault="00315127" w:rsidP="005B4117">
      <w:pPr>
        <w:pStyle w:val="EBBNormalhalfafter"/>
      </w:pPr>
    </w:p>
    <w:p w:rsidR="00315127" w:rsidRDefault="00315127" w:rsidP="005B4117">
      <w:pPr>
        <w:pStyle w:val="EBBNormalhalfafter"/>
      </w:pPr>
    </w:p>
    <w:p w:rsidR="00315127" w:rsidRDefault="00315127" w:rsidP="005B4117">
      <w:pPr>
        <w:pStyle w:val="EBBNormalhalfafter"/>
      </w:pPr>
    </w:p>
    <w:p w:rsidR="00315127" w:rsidRDefault="00315127" w:rsidP="005B4117">
      <w:pPr>
        <w:pStyle w:val="EBBNormalhalfafter"/>
      </w:pPr>
    </w:p>
    <w:p w:rsidR="00B73AC9" w:rsidRDefault="00B73AC9" w:rsidP="005B4117">
      <w:pPr>
        <w:pStyle w:val="EBBNormalhalfafter"/>
      </w:pPr>
      <w:r>
        <w:t xml:space="preserve">Lamentablemente, a pesar de la conciencia y la Biblia, no cumplimos bien con los mandamientos de Dios. Constantemente fallamos. </w:t>
      </w:r>
    </w:p>
    <w:p w:rsidR="00B73AC9" w:rsidRDefault="00B73AC9" w:rsidP="009076ED">
      <w:pPr>
        <w:pStyle w:val="EBBNormalhalfafter"/>
        <w:spacing w:after="240"/>
      </w:pPr>
      <w:r>
        <w:t xml:space="preserve">El </w:t>
      </w:r>
      <w:r>
        <w:rPr>
          <w:b/>
        </w:rPr>
        <w:t>pecado</w:t>
      </w:r>
      <w:r>
        <w:t xml:space="preserve"> es </w:t>
      </w:r>
      <w:r>
        <w:rPr>
          <w:b/>
        </w:rPr>
        <w:t>no cumplir con la Ley de Dios</w:t>
      </w:r>
      <w:r>
        <w:t>.</w:t>
      </w:r>
    </w:p>
    <w:p w:rsidR="00B73AC9" w:rsidRDefault="00B73AC9" w:rsidP="009076ED">
      <w:pPr>
        <w:pStyle w:val="EBBNormalhalfafter"/>
        <w:spacing w:after="80"/>
        <w:rPr>
          <w:lang w:val="es-ES"/>
        </w:rPr>
      </w:pPr>
      <w:r>
        <w:t xml:space="preserve">Busca </w:t>
      </w:r>
      <w:r>
        <w:rPr>
          <w:b/>
        </w:rPr>
        <w:t>Romanos 3:23</w:t>
      </w:r>
      <w:r>
        <w:t xml:space="preserve"> en tu Biblia. Llena los espacios</w:t>
      </w:r>
      <w:r>
        <w:rPr>
          <w:lang w:val="es-ES"/>
        </w:rPr>
        <w:t>:</w:t>
      </w:r>
    </w:p>
    <w:p w:rsidR="009076ED" w:rsidRPr="00B73AC9" w:rsidRDefault="00B73AC9" w:rsidP="009076ED">
      <w:pPr>
        <w:pStyle w:val="EBBNormalhalfafter"/>
        <w:spacing w:line="440" w:lineRule="exact"/>
        <w:rPr>
          <w:lang w:val="es-ES"/>
        </w:rPr>
      </w:pPr>
      <w:r>
        <w:rPr>
          <w:lang w:val="es-ES"/>
        </w:rPr>
        <w:tab/>
        <w:t>Pues _________ han _____________ y están _________ de la presencia salvadora de Dios.</w:t>
      </w:r>
    </w:p>
    <w:p w:rsidR="009076ED" w:rsidRDefault="009076ED" w:rsidP="005B4117">
      <w:pPr>
        <w:pStyle w:val="EBBNormalhalfafter"/>
      </w:pPr>
      <w:r>
        <w:t>¿Cuántas personas han pecado?  _______</w:t>
      </w:r>
    </w:p>
    <w:p w:rsidR="009076ED" w:rsidRDefault="009076ED" w:rsidP="009076ED">
      <w:pPr>
        <w:pStyle w:val="EBBNormalhalfafter"/>
        <w:spacing w:after="320"/>
      </w:pPr>
      <w:r>
        <w:t>¿</w:t>
      </w:r>
      <w:r>
        <w:rPr>
          <w:u w:val="single"/>
        </w:rPr>
        <w:t>Tú</w:t>
      </w:r>
      <w:r>
        <w:t xml:space="preserve"> has pecado?  _______</w:t>
      </w:r>
    </w:p>
    <w:p w:rsidR="009076ED" w:rsidRDefault="009076ED" w:rsidP="005B4117">
      <w:pPr>
        <w:pStyle w:val="EBBNormalhalfafter"/>
      </w:pPr>
      <w:r>
        <w:t xml:space="preserve">Mientras estudiamos la Ley de Dios, verás que has fallado mucho. </w:t>
      </w:r>
      <w:r>
        <w:rPr>
          <w:b/>
        </w:rPr>
        <w:t>La Ley existe para que te des cuenta de tus pecados</w:t>
      </w:r>
      <w:r>
        <w:t>. Sin embargo, acuérdate que Jesucristo murió por tus fallas y te perdona. ¡Acude a Jesucristo!</w:t>
      </w:r>
    </w:p>
    <w:p w:rsidR="009076ED" w:rsidRDefault="009076ED" w:rsidP="005B4117">
      <w:pPr>
        <w:pStyle w:val="EBBNormalhalfafter"/>
      </w:pPr>
      <w:r>
        <w:t>La Ley te muestra que has fallado. Cuando te das cuenta de tus fallas, debes:</w:t>
      </w:r>
    </w:p>
    <w:p w:rsidR="009076ED" w:rsidRDefault="009076ED" w:rsidP="005B4117">
      <w:pPr>
        <w:pStyle w:val="EBBNormalhalfafter"/>
      </w:pPr>
      <w:r>
        <w:tab/>
        <w:t>1.</w:t>
      </w:r>
      <w:r>
        <w:tab/>
        <w:t>Arrepentirte, es decir, reconocer que has fallado y pedir perdón.</w:t>
      </w:r>
    </w:p>
    <w:p w:rsidR="009076ED" w:rsidRDefault="009076ED" w:rsidP="005B4117">
      <w:pPr>
        <w:pStyle w:val="EBBNormalhalfafter"/>
      </w:pPr>
      <w:r>
        <w:tab/>
        <w:t>2.</w:t>
      </w:r>
      <w:r>
        <w:tab/>
        <w:t>Confiar que Jesucristo te perdona.</w:t>
      </w:r>
    </w:p>
    <w:p w:rsidR="009076ED" w:rsidRPr="009076ED" w:rsidRDefault="009076ED" w:rsidP="005B4117">
      <w:pPr>
        <w:pStyle w:val="EBBNormalhalfafter"/>
      </w:pPr>
      <w:r>
        <w:tab/>
        <w:t>3.</w:t>
      </w:r>
      <w:r>
        <w:tab/>
        <w:t>Con el poder de Jesucristo, dejar atrás esa falla.</w:t>
      </w:r>
    </w:p>
    <w:p w:rsidR="00DC2B47" w:rsidRDefault="00DC2B47" w:rsidP="005B4117">
      <w:pPr>
        <w:pStyle w:val="EBBNormalhalfafter"/>
      </w:pPr>
      <w:r w:rsidRPr="005C64F9">
        <w:br w:type="page"/>
      </w:r>
    </w:p>
    <w:p w:rsidR="00DC2B47" w:rsidRDefault="009076ED" w:rsidP="009076ED">
      <w:pPr>
        <w:pStyle w:val="EBBTitle"/>
        <w:spacing w:after="240"/>
      </w:pPr>
      <w:r>
        <w:lastRenderedPageBreak/>
        <w:t>Ejercicios: La Ley</w:t>
      </w:r>
    </w:p>
    <w:p w:rsidR="00DC2B47" w:rsidRPr="009076ED" w:rsidRDefault="00DC2B47" w:rsidP="00DC2B47">
      <w:pPr>
        <w:pStyle w:val="EBBNormalhalfafter"/>
      </w:pPr>
      <w:r>
        <w:t>1.</w:t>
      </w:r>
      <w:r>
        <w:tab/>
      </w:r>
      <w:r w:rsidR="009076ED">
        <w:t xml:space="preserve">La </w:t>
      </w:r>
      <w:r w:rsidR="009076ED">
        <w:rPr>
          <w:b/>
        </w:rPr>
        <w:t>Ley</w:t>
      </w:r>
      <w:r w:rsidR="009076ED">
        <w:t xml:space="preserve"> es lo que Dios ____________________________________.</w:t>
      </w:r>
    </w:p>
    <w:p w:rsidR="00DC2B47" w:rsidRDefault="00DC2B47" w:rsidP="00DC2B47">
      <w:pPr>
        <w:pStyle w:val="EBBNoSpaceNormal"/>
        <w:spacing w:line="360" w:lineRule="auto"/>
        <w:ind w:left="720" w:hanging="720"/>
      </w:pPr>
      <w:r>
        <w:t>2.</w:t>
      </w:r>
      <w:r>
        <w:tab/>
        <w:t>¿</w:t>
      </w:r>
      <w:r w:rsidR="009076ED">
        <w:t xml:space="preserve">Cuáles son los </w:t>
      </w:r>
      <w:r w:rsidR="009076ED">
        <w:rPr>
          <w:b/>
        </w:rPr>
        <w:t>dos grandes mandamientos</w:t>
      </w:r>
      <w:r w:rsidR="009076ED">
        <w:t>?</w:t>
      </w:r>
    </w:p>
    <w:p w:rsidR="009076ED" w:rsidRDefault="009076ED" w:rsidP="00DC2B47">
      <w:pPr>
        <w:pStyle w:val="EBBNoSpaceNormal"/>
        <w:spacing w:line="360" w:lineRule="auto"/>
        <w:ind w:left="720" w:hanging="720"/>
      </w:pPr>
      <w:r>
        <w:tab/>
        <w:t>Primero, debemos _______________________</w:t>
      </w:r>
    </w:p>
    <w:p w:rsidR="009076ED" w:rsidRPr="009076ED" w:rsidRDefault="009076ED" w:rsidP="00DC2B47">
      <w:pPr>
        <w:pStyle w:val="EBBNoSpaceNormal"/>
        <w:spacing w:line="360" w:lineRule="auto"/>
        <w:ind w:left="720" w:hanging="720"/>
      </w:pPr>
      <w:r>
        <w:tab/>
        <w:t>Segundo, debemos _______________________</w:t>
      </w:r>
    </w:p>
    <w:p w:rsidR="00DC2B47" w:rsidRPr="009076ED" w:rsidRDefault="00DC2B47" w:rsidP="00DC2B47">
      <w:pPr>
        <w:pStyle w:val="EBBNoSpaceNormal"/>
        <w:spacing w:line="360" w:lineRule="auto"/>
        <w:ind w:left="720" w:hanging="720"/>
      </w:pPr>
      <w:r>
        <w:t>3.</w:t>
      </w:r>
      <w:r>
        <w:tab/>
      </w:r>
      <w:r w:rsidR="009076ED">
        <w:t xml:space="preserve">Los </w:t>
      </w:r>
      <w:r w:rsidR="009076ED">
        <w:rPr>
          <w:b/>
        </w:rPr>
        <w:t>diez mandamientos</w:t>
      </w:r>
      <w:r w:rsidR="009076ED">
        <w:t xml:space="preserve"> dicen con más detalle cómo debemos ________ a ________ y cómo debemos _________ al __________.</w:t>
      </w:r>
    </w:p>
    <w:p w:rsidR="009076ED" w:rsidRDefault="00DC2B47" w:rsidP="009076ED">
      <w:pPr>
        <w:pStyle w:val="EBBNoSpaceNormal"/>
        <w:spacing w:line="360" w:lineRule="auto"/>
        <w:ind w:left="720" w:hanging="720"/>
      </w:pPr>
      <w:r>
        <w:t>4.</w:t>
      </w:r>
      <w:r>
        <w:tab/>
      </w:r>
      <w:r w:rsidR="009076ED">
        <w:t>Escribe Mateo 22:37 de memoria</w:t>
      </w:r>
      <w:proofErr w:type="gramStart"/>
      <w:r w:rsidR="009076ED">
        <w:t>:  Jesús</w:t>
      </w:r>
      <w:proofErr w:type="gramEnd"/>
      <w:r w:rsidR="009076ED">
        <w:t xml:space="preserve"> le dijo: _____________________</w:t>
      </w:r>
    </w:p>
    <w:p w:rsidR="00DC2B47" w:rsidRDefault="009076ED" w:rsidP="00DC2B47">
      <w:pPr>
        <w:pStyle w:val="EBBNoSpaceNormal"/>
        <w:spacing w:line="360" w:lineRule="auto"/>
        <w:ind w:left="720" w:hanging="720"/>
      </w:pPr>
      <w:r>
        <w:tab/>
        <w:t>____________________________________________________________</w:t>
      </w:r>
    </w:p>
    <w:p w:rsidR="00DC2B47" w:rsidRDefault="00DC2B47" w:rsidP="009076ED">
      <w:pPr>
        <w:pStyle w:val="EBBNoSpaceNormal"/>
        <w:spacing w:line="360" w:lineRule="auto"/>
        <w:ind w:left="720" w:hanging="720"/>
      </w:pPr>
      <w:r>
        <w:t>5.</w:t>
      </w:r>
      <w:r>
        <w:tab/>
      </w:r>
      <w:r w:rsidR="001A2904">
        <w:t xml:space="preserve">La </w:t>
      </w:r>
      <w:r w:rsidR="001A2904">
        <w:rPr>
          <w:b/>
        </w:rPr>
        <w:t>conciencia</w:t>
      </w:r>
      <w:r w:rsidR="001A2904">
        <w:t xml:space="preserve"> es la ________ que Dios puso en tu ____________.</w:t>
      </w:r>
    </w:p>
    <w:p w:rsidR="001A2904" w:rsidRPr="001A2904" w:rsidRDefault="001A2904" w:rsidP="009076ED">
      <w:pPr>
        <w:pStyle w:val="EBBNoSpaceNormal"/>
        <w:spacing w:line="360" w:lineRule="auto"/>
        <w:ind w:left="720" w:hanging="720"/>
      </w:pPr>
      <w:r>
        <w:tab/>
        <w:t>Dios también dio su Ley por ___________ en la ____________.</w:t>
      </w:r>
    </w:p>
    <w:p w:rsidR="00234D89" w:rsidRDefault="00DC2B47" w:rsidP="001A2904">
      <w:pPr>
        <w:pStyle w:val="EBBNoSpaceNormal"/>
        <w:tabs>
          <w:tab w:val="left" w:pos="720"/>
        </w:tabs>
        <w:spacing w:line="360" w:lineRule="auto"/>
        <w:ind w:left="1440" w:hanging="1440"/>
      </w:pPr>
      <w:r>
        <w:t>6.</w:t>
      </w:r>
      <w:r>
        <w:tab/>
      </w:r>
      <w:r w:rsidR="001A2904">
        <w:t xml:space="preserve">El </w:t>
      </w:r>
      <w:r w:rsidR="001A2904">
        <w:rPr>
          <w:b/>
        </w:rPr>
        <w:t>pecado</w:t>
      </w:r>
      <w:r w:rsidR="001A2904">
        <w:t xml:space="preserve"> es no __________ con la ________ de Dios.</w:t>
      </w:r>
    </w:p>
    <w:p w:rsidR="001A2904" w:rsidRDefault="001A2904" w:rsidP="001A2904">
      <w:pPr>
        <w:pStyle w:val="EBBNoSpaceNormal"/>
        <w:tabs>
          <w:tab w:val="left" w:pos="720"/>
        </w:tabs>
        <w:spacing w:line="360" w:lineRule="auto"/>
        <w:ind w:left="1440" w:hanging="1440"/>
      </w:pPr>
      <w:r>
        <w:tab/>
        <w:t>¿Cuántas personas han pecado?  ________</w:t>
      </w:r>
    </w:p>
    <w:p w:rsidR="001A2904" w:rsidRPr="001A2904" w:rsidRDefault="001A2904" w:rsidP="001A2904">
      <w:pPr>
        <w:pStyle w:val="EBBNoSpaceNormal"/>
        <w:tabs>
          <w:tab w:val="left" w:pos="720"/>
        </w:tabs>
        <w:spacing w:line="360" w:lineRule="auto"/>
        <w:ind w:left="1440" w:hanging="1440"/>
      </w:pPr>
      <w:r>
        <w:tab/>
        <w:t>¿Cómo podemos ser salvos de nuestros pecados?  Por medio de __________</w:t>
      </w:r>
    </w:p>
    <w:p w:rsidR="00234D89" w:rsidRDefault="001A2904" w:rsidP="00DC2B47">
      <w:pPr>
        <w:pStyle w:val="EBBNoSpaceNormal"/>
        <w:tabs>
          <w:tab w:val="left" w:pos="720"/>
        </w:tabs>
        <w:spacing w:line="360" w:lineRule="auto"/>
        <w:ind w:left="1440" w:hanging="1440"/>
      </w:pPr>
      <w:r>
        <w:t>7.</w:t>
      </w:r>
      <w:r>
        <w:tab/>
        <w:t>La Ley existe para que te des __________ de tus ___________.</w:t>
      </w:r>
    </w:p>
    <w:p w:rsidR="001A2904" w:rsidRDefault="001A2904" w:rsidP="00DC2B47">
      <w:pPr>
        <w:pStyle w:val="EBBNoSpaceNormal"/>
        <w:tabs>
          <w:tab w:val="left" w:pos="720"/>
        </w:tabs>
        <w:spacing w:line="360" w:lineRule="auto"/>
        <w:ind w:left="1440" w:hanging="1440"/>
      </w:pPr>
      <w:r>
        <w:t>8.</w:t>
      </w:r>
      <w:r>
        <w:tab/>
        <w:t>Cuando te das cuenta que has fallado, debes:</w:t>
      </w:r>
    </w:p>
    <w:p w:rsidR="001A2904" w:rsidRDefault="001A2904" w:rsidP="001A2904">
      <w:pPr>
        <w:pStyle w:val="EBBNoSpaceNormal"/>
        <w:tabs>
          <w:tab w:val="left" w:pos="720"/>
        </w:tabs>
        <w:spacing w:line="360" w:lineRule="auto"/>
        <w:ind w:left="1260" w:hanging="1260"/>
      </w:pPr>
      <w:r>
        <w:tab/>
        <w:t>1)</w:t>
      </w:r>
      <w:r>
        <w:tab/>
        <w:t>__________, es decir, __________ que has fallado y pedir __________</w:t>
      </w:r>
    </w:p>
    <w:p w:rsidR="001A2904" w:rsidRDefault="001A2904" w:rsidP="001A2904">
      <w:pPr>
        <w:pStyle w:val="EBBNoSpaceNormal"/>
        <w:tabs>
          <w:tab w:val="left" w:pos="720"/>
        </w:tabs>
        <w:spacing w:line="360" w:lineRule="auto"/>
        <w:ind w:left="1260" w:hanging="1260"/>
      </w:pPr>
      <w:r>
        <w:tab/>
        <w:t>2)</w:t>
      </w:r>
      <w:r>
        <w:tab/>
        <w:t>__________ que Jesucristo te ____________.</w:t>
      </w:r>
    </w:p>
    <w:p w:rsidR="001A2904" w:rsidRDefault="001A2904" w:rsidP="001A2904">
      <w:pPr>
        <w:pStyle w:val="EBBNoSpaceNormal"/>
        <w:tabs>
          <w:tab w:val="left" w:pos="720"/>
        </w:tabs>
        <w:spacing w:line="360" w:lineRule="auto"/>
        <w:ind w:left="1260" w:hanging="1260"/>
      </w:pPr>
      <w:r>
        <w:tab/>
        <w:t>3)</w:t>
      </w:r>
      <w:r>
        <w:tab/>
        <w:t>Con el poder de Cristo, _________  _________ esa falla.</w:t>
      </w:r>
    </w:p>
    <w:p w:rsidR="001A2904" w:rsidRDefault="00712F98" w:rsidP="001A2904">
      <w:pPr>
        <w:pStyle w:val="EBBNoSpaceNormal"/>
        <w:tabs>
          <w:tab w:val="left" w:pos="720"/>
        </w:tabs>
        <w:spacing w:line="360" w:lineRule="auto"/>
        <w:ind w:left="1260" w:hanging="1260"/>
      </w:pPr>
      <w:r>
        <w:rPr>
          <w:noProof/>
          <w:lang w:val="en-US"/>
        </w:rPr>
        <w:pict>
          <v:shape id="_x0000_s1212" type="#_x0000_t176" style="position:absolute;left:0;text-align:left;margin-left:20.95pt;margin-top:3.1pt;width:464.4pt;height:177.2pt;z-index:251789312;mso-width-relative:margin;mso-height-relative:margin" strokecolor="black [3213]">
            <v:shadow color="black [3213]" offset="6pt,6pt"/>
            <v:textbox>
              <w:txbxContent>
                <w:p w:rsidR="004A6BE9" w:rsidRPr="001A2904" w:rsidRDefault="004A6BE9" w:rsidP="001A2904">
                  <w:pPr>
                    <w:spacing w:after="120"/>
                    <w:jc w:val="center"/>
                    <w:rPr>
                      <w:b/>
                      <w:sz w:val="24"/>
                      <w:szCs w:val="24"/>
                      <w:lang w:val="es-ES"/>
                    </w:rPr>
                  </w:pPr>
                  <w:r w:rsidRPr="001A2904">
                    <w:rPr>
                      <w:b/>
                      <w:sz w:val="24"/>
                      <w:szCs w:val="24"/>
                      <w:lang w:val="es-ES"/>
                    </w:rPr>
                    <w:t>Repaso de la Memorización:</w:t>
                  </w:r>
                </w:p>
                <w:p w:rsidR="004A6BE9" w:rsidRPr="001A2904" w:rsidRDefault="004A6BE9" w:rsidP="001A2904">
                  <w:pPr>
                    <w:spacing w:after="120"/>
                    <w:rPr>
                      <w:sz w:val="24"/>
                      <w:szCs w:val="24"/>
                      <w:lang w:val="es-ES"/>
                    </w:rPr>
                  </w:pPr>
                  <w:r w:rsidRPr="001A2904">
                    <w:rPr>
                      <w:sz w:val="24"/>
                      <w:szCs w:val="24"/>
                      <w:lang w:val="es-ES"/>
                    </w:rPr>
                    <w:t>Escribe aquí 1 Timoteo 1:15 de memoria: __________________</w:t>
                  </w:r>
                  <w:r>
                    <w:rPr>
                      <w:sz w:val="24"/>
                      <w:szCs w:val="24"/>
                      <w:lang w:val="es-ES"/>
                    </w:rPr>
                    <w:t>___________</w:t>
                  </w:r>
                  <w:r w:rsidRPr="001A2904">
                    <w:rPr>
                      <w:sz w:val="24"/>
                      <w:szCs w:val="24"/>
                      <w:lang w:val="es-ES"/>
                    </w:rPr>
                    <w:t>_________</w:t>
                  </w:r>
                </w:p>
                <w:p w:rsidR="004A6BE9" w:rsidRPr="001A2904" w:rsidRDefault="004A6BE9" w:rsidP="001A2904">
                  <w:pPr>
                    <w:spacing w:after="120"/>
                    <w:rPr>
                      <w:sz w:val="24"/>
                      <w:szCs w:val="24"/>
                      <w:lang w:val="es-ES"/>
                    </w:rPr>
                  </w:pPr>
                  <w:r w:rsidRPr="001A2904">
                    <w:rPr>
                      <w:sz w:val="24"/>
                      <w:szCs w:val="24"/>
                      <w:lang w:val="es-ES"/>
                    </w:rPr>
                    <w:t>_____________________________________________________________</w:t>
                  </w:r>
                  <w:r>
                    <w:rPr>
                      <w:sz w:val="24"/>
                      <w:szCs w:val="24"/>
                      <w:lang w:val="es-ES"/>
                    </w:rPr>
                    <w:t>___________</w:t>
                  </w:r>
                </w:p>
                <w:p w:rsidR="004A6BE9" w:rsidRPr="001A2904" w:rsidRDefault="004A6BE9" w:rsidP="001A2904">
                  <w:pPr>
                    <w:spacing w:after="120"/>
                    <w:rPr>
                      <w:sz w:val="24"/>
                      <w:szCs w:val="24"/>
                      <w:lang w:val="es-ES"/>
                    </w:rPr>
                  </w:pPr>
                  <w:r w:rsidRPr="001A2904">
                    <w:rPr>
                      <w:sz w:val="24"/>
                      <w:szCs w:val="24"/>
                      <w:lang w:val="es-ES"/>
                    </w:rPr>
                    <w:t>_____________________________________________________________</w:t>
                  </w:r>
                  <w:r>
                    <w:rPr>
                      <w:sz w:val="24"/>
                      <w:szCs w:val="24"/>
                      <w:lang w:val="es-ES"/>
                    </w:rPr>
                    <w:t>___________</w:t>
                  </w:r>
                </w:p>
                <w:p w:rsidR="004A6BE9" w:rsidRPr="001A2904" w:rsidRDefault="004A6BE9" w:rsidP="001A2904">
                  <w:pPr>
                    <w:spacing w:after="120"/>
                    <w:rPr>
                      <w:sz w:val="24"/>
                      <w:szCs w:val="24"/>
                      <w:lang w:val="es-ES"/>
                    </w:rPr>
                  </w:pPr>
                  <w:r>
                    <w:rPr>
                      <w:sz w:val="24"/>
                      <w:szCs w:val="24"/>
                      <w:lang w:val="es-ES"/>
                    </w:rPr>
                    <w:t>Escribe en orden los títulos de los primeros l7 l</w:t>
                  </w:r>
                  <w:r w:rsidRPr="001A2904">
                    <w:rPr>
                      <w:sz w:val="24"/>
                      <w:szCs w:val="24"/>
                      <w:lang w:val="es-ES"/>
                    </w:rPr>
                    <w:t>ibros del Nuevo Testamento:</w:t>
                  </w:r>
                </w:p>
                <w:p w:rsidR="004A6BE9" w:rsidRPr="001A2904" w:rsidRDefault="004A6BE9" w:rsidP="001A2904">
                  <w:pPr>
                    <w:spacing w:after="120"/>
                    <w:rPr>
                      <w:sz w:val="24"/>
                      <w:szCs w:val="24"/>
                      <w:lang w:val="es-ES"/>
                    </w:rPr>
                  </w:pPr>
                  <w:r w:rsidRPr="001A2904">
                    <w:rPr>
                      <w:sz w:val="24"/>
                      <w:szCs w:val="24"/>
                      <w:lang w:val="es-ES"/>
                    </w:rPr>
                    <w:t>_____________________________________________________________</w:t>
                  </w:r>
                  <w:r>
                    <w:rPr>
                      <w:sz w:val="24"/>
                      <w:szCs w:val="24"/>
                      <w:lang w:val="es-ES"/>
                    </w:rPr>
                    <w:t>___________</w:t>
                  </w:r>
                </w:p>
                <w:p w:rsidR="004A6BE9" w:rsidRPr="001A2904" w:rsidRDefault="004A6BE9" w:rsidP="001A2904">
                  <w:pPr>
                    <w:spacing w:after="120"/>
                    <w:rPr>
                      <w:sz w:val="24"/>
                      <w:szCs w:val="24"/>
                      <w:lang w:val="es-ES"/>
                    </w:rPr>
                  </w:pPr>
                  <w:r w:rsidRPr="001A2904">
                    <w:rPr>
                      <w:sz w:val="24"/>
                      <w:szCs w:val="24"/>
                      <w:lang w:val="es-ES"/>
                    </w:rPr>
                    <w:t>_____________________________________________________________</w:t>
                  </w:r>
                  <w:r>
                    <w:rPr>
                      <w:sz w:val="24"/>
                      <w:szCs w:val="24"/>
                      <w:lang w:val="es-ES"/>
                    </w:rPr>
                    <w:t>___________</w:t>
                  </w:r>
                </w:p>
                <w:p w:rsidR="004A6BE9" w:rsidRPr="001A2904" w:rsidRDefault="004A6BE9" w:rsidP="001A2904">
                  <w:pPr>
                    <w:spacing w:after="120"/>
                    <w:rPr>
                      <w:sz w:val="24"/>
                      <w:szCs w:val="24"/>
                      <w:lang w:val="es-ES"/>
                    </w:rPr>
                  </w:pPr>
                  <w:r w:rsidRPr="001A2904">
                    <w:rPr>
                      <w:sz w:val="24"/>
                      <w:szCs w:val="24"/>
                      <w:lang w:val="es-ES"/>
                    </w:rPr>
                    <w:t>_____________________________________________________________</w:t>
                  </w:r>
                  <w:r>
                    <w:rPr>
                      <w:sz w:val="24"/>
                      <w:szCs w:val="24"/>
                      <w:lang w:val="es-ES"/>
                    </w:rPr>
                    <w:t>___________</w:t>
                  </w:r>
                </w:p>
              </w:txbxContent>
            </v:textbox>
          </v:shape>
        </w:pict>
      </w:r>
    </w:p>
    <w:p w:rsidR="00234D89" w:rsidRDefault="00234D89">
      <w:pPr>
        <w:autoSpaceDE/>
        <w:autoSpaceDN/>
        <w:adjustRightInd/>
        <w:spacing w:after="200" w:line="276" w:lineRule="auto"/>
        <w:rPr>
          <w:rFonts w:cstheme="minorBidi"/>
          <w:sz w:val="28"/>
          <w:szCs w:val="28"/>
          <w:lang w:val="es-ES_tradnl"/>
        </w:rPr>
      </w:pPr>
      <w:r w:rsidRPr="005C64F9">
        <w:rPr>
          <w:lang w:val="es-ES"/>
        </w:rPr>
        <w:br w:type="page"/>
      </w:r>
    </w:p>
    <w:p w:rsidR="00DC2B47" w:rsidRPr="00DC2B47" w:rsidRDefault="00A60564" w:rsidP="00234D89">
      <w:pPr>
        <w:pStyle w:val="EBBTitle"/>
      </w:pPr>
      <w:r>
        <w:lastRenderedPageBreak/>
        <w:t>Introducción a los Diez Mandamientos</w:t>
      </w:r>
    </w:p>
    <w:p w:rsidR="00DC2B47" w:rsidRDefault="005D55DC" w:rsidP="005D55DC">
      <w:pPr>
        <w:pStyle w:val="EBBNormalhalfafter"/>
        <w:spacing w:after="120"/>
      </w:pPr>
      <w:r>
        <w:t xml:space="preserve">Acuérdate que los </w:t>
      </w:r>
      <w:r w:rsidRPr="005D55DC">
        <w:rPr>
          <w:b/>
        </w:rPr>
        <w:t>D</w:t>
      </w:r>
      <w:r>
        <w:rPr>
          <w:b/>
        </w:rPr>
        <w:t>os Grandes Mandamientos</w:t>
      </w:r>
      <w:r>
        <w:t xml:space="preserve"> de Dios son:</w:t>
      </w:r>
    </w:p>
    <w:p w:rsidR="005D55DC" w:rsidRDefault="005D55DC" w:rsidP="005D55DC">
      <w:pPr>
        <w:pStyle w:val="EBBNormalhalfafter"/>
        <w:spacing w:after="120"/>
      </w:pPr>
      <w:r>
        <w:tab/>
        <w:t>1)</w:t>
      </w:r>
      <w:r>
        <w:tab/>
        <w:t>Debemos __________ a __________</w:t>
      </w:r>
    </w:p>
    <w:p w:rsidR="005D55DC" w:rsidRPr="005D55DC" w:rsidRDefault="005D55DC" w:rsidP="005D55DC">
      <w:pPr>
        <w:pStyle w:val="EBBNormalhalfafter"/>
        <w:spacing w:after="120"/>
      </w:pPr>
      <w:r>
        <w:tab/>
        <w:t>2)</w:t>
      </w:r>
      <w:r>
        <w:tab/>
        <w:t>Debemos __________ al ___________</w:t>
      </w:r>
    </w:p>
    <w:p w:rsidR="005D55DC" w:rsidRDefault="005D55DC" w:rsidP="002722E6">
      <w:pPr>
        <w:pStyle w:val="DefaultText"/>
        <w:spacing w:after="120"/>
        <w:rPr>
          <w:bCs/>
          <w:sz w:val="28"/>
          <w:szCs w:val="28"/>
          <w:lang w:val="es-ES_tradnl"/>
        </w:rPr>
      </w:pPr>
      <w:r>
        <w:rPr>
          <w:bCs/>
          <w:sz w:val="28"/>
          <w:szCs w:val="28"/>
          <w:lang w:val="es-ES_tradnl"/>
        </w:rPr>
        <w:t xml:space="preserve">Los </w:t>
      </w:r>
      <w:r>
        <w:rPr>
          <w:b/>
          <w:bCs/>
          <w:sz w:val="28"/>
          <w:szCs w:val="28"/>
          <w:lang w:val="es-ES_tradnl"/>
        </w:rPr>
        <w:t>Diez Mandamientos</w:t>
      </w:r>
      <w:r>
        <w:rPr>
          <w:bCs/>
          <w:sz w:val="28"/>
          <w:szCs w:val="28"/>
          <w:lang w:val="es-ES_tradnl"/>
        </w:rPr>
        <w:t xml:space="preserve"> dicen lo mismo, pero con más detalle.</w:t>
      </w:r>
    </w:p>
    <w:p w:rsidR="005D55DC" w:rsidRDefault="005D55DC" w:rsidP="002722E6">
      <w:pPr>
        <w:pStyle w:val="DefaultText"/>
        <w:spacing w:after="120"/>
        <w:rPr>
          <w:bCs/>
          <w:sz w:val="28"/>
          <w:szCs w:val="28"/>
          <w:lang w:val="es-ES_tradnl"/>
        </w:rPr>
      </w:pPr>
      <w:r>
        <w:rPr>
          <w:bCs/>
          <w:sz w:val="28"/>
          <w:szCs w:val="28"/>
          <w:lang w:val="es-ES_tradnl"/>
        </w:rPr>
        <w:t xml:space="preserve">En los tiempos del Antiguo Testamento, Dios dio los </w:t>
      </w:r>
      <w:r>
        <w:rPr>
          <w:b/>
          <w:bCs/>
          <w:sz w:val="28"/>
          <w:szCs w:val="28"/>
          <w:lang w:val="es-ES_tradnl"/>
        </w:rPr>
        <w:t>Diez Mandamientos</w:t>
      </w:r>
      <w:r>
        <w:rPr>
          <w:bCs/>
          <w:sz w:val="28"/>
          <w:szCs w:val="28"/>
          <w:lang w:val="es-ES_tradnl"/>
        </w:rPr>
        <w:t xml:space="preserve"> a la gente. Algunas leyes del Antiguo Testamento no se aplican directamente hoy en día. Pero los </w:t>
      </w:r>
      <w:r>
        <w:rPr>
          <w:b/>
          <w:bCs/>
          <w:sz w:val="28"/>
          <w:szCs w:val="28"/>
          <w:lang w:val="es-ES_tradnl"/>
        </w:rPr>
        <w:t>Diez Mandamientos</w:t>
      </w:r>
      <w:r>
        <w:rPr>
          <w:bCs/>
          <w:sz w:val="28"/>
          <w:szCs w:val="28"/>
          <w:lang w:val="es-ES_tradnl"/>
        </w:rPr>
        <w:t xml:space="preserve"> sí son para hoy, porque cada mandamiento aparece también en el Nuevo Testamento.</w:t>
      </w:r>
    </w:p>
    <w:p w:rsidR="002722E6" w:rsidRPr="002722E6" w:rsidRDefault="00AE1298" w:rsidP="002722E6">
      <w:pPr>
        <w:pStyle w:val="DefaultText"/>
        <w:spacing w:after="120"/>
        <w:rPr>
          <w:sz w:val="28"/>
          <w:szCs w:val="28"/>
          <w:lang w:val="es-ES_tradnl"/>
        </w:rPr>
      </w:pPr>
      <w:r>
        <w:rPr>
          <w:b/>
          <w:bCs/>
          <w:noProof/>
          <w:sz w:val="28"/>
          <w:szCs w:val="28"/>
        </w:rPr>
        <w:drawing>
          <wp:anchor distT="0" distB="0" distL="114300" distR="114300" simplePos="0" relativeHeight="251790336" behindDoc="0" locked="0" layoutInCell="1" allowOverlap="1">
            <wp:simplePos x="0" y="0"/>
            <wp:positionH relativeFrom="column">
              <wp:posOffset>3810</wp:posOffset>
            </wp:positionH>
            <wp:positionV relativeFrom="paragraph">
              <wp:posOffset>21590</wp:posOffset>
            </wp:positionV>
            <wp:extent cx="1546860" cy="1828800"/>
            <wp:effectExtent l="19050" t="0" r="0" b="0"/>
            <wp:wrapSquare wrapText="bothSides"/>
            <wp:docPr id="37" name="Picture 36" descr="Red Sea Parting 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Sea Parting 1.wmf"/>
                    <pic:cNvPicPr/>
                  </pic:nvPicPr>
                  <pic:blipFill>
                    <a:blip r:embed="rId16" cstate="print"/>
                    <a:stretch>
                      <a:fillRect/>
                    </a:stretch>
                  </pic:blipFill>
                  <pic:spPr>
                    <a:xfrm>
                      <a:off x="0" y="0"/>
                      <a:ext cx="1546860" cy="1828800"/>
                    </a:xfrm>
                    <a:prstGeom prst="rect">
                      <a:avLst/>
                    </a:prstGeom>
                  </pic:spPr>
                </pic:pic>
              </a:graphicData>
            </a:graphic>
          </wp:anchor>
        </w:drawing>
      </w:r>
      <w:r w:rsidR="002722E6" w:rsidRPr="002722E6">
        <w:rPr>
          <w:b/>
          <w:bCs/>
          <w:sz w:val="28"/>
          <w:szCs w:val="28"/>
          <w:lang w:val="es-ES_tradnl"/>
        </w:rPr>
        <w:t xml:space="preserve">Busca  </w:t>
      </w:r>
      <w:r w:rsidR="005D55DC">
        <w:rPr>
          <w:b/>
          <w:bCs/>
          <w:sz w:val="28"/>
          <w:szCs w:val="28"/>
          <w:lang w:val="es-ES_tradnl"/>
        </w:rPr>
        <w:t>Éxodo 20:1-2</w:t>
      </w:r>
      <w:r w:rsidR="002722E6" w:rsidRPr="002722E6">
        <w:rPr>
          <w:sz w:val="28"/>
          <w:szCs w:val="28"/>
          <w:lang w:val="es-ES_tradnl"/>
        </w:rPr>
        <w:t xml:space="preserve"> en tu Biblia.  Llena los </w:t>
      </w:r>
      <w:r w:rsidR="005D55DC">
        <w:rPr>
          <w:sz w:val="28"/>
          <w:szCs w:val="28"/>
          <w:lang w:val="es-ES_tradnl"/>
        </w:rPr>
        <w:t>espacios</w:t>
      </w:r>
      <w:r w:rsidR="002722E6" w:rsidRPr="002722E6">
        <w:rPr>
          <w:sz w:val="28"/>
          <w:szCs w:val="28"/>
          <w:lang w:val="es-ES_tradnl"/>
        </w:rPr>
        <w:t>:</w:t>
      </w:r>
    </w:p>
    <w:p w:rsidR="002722E6" w:rsidRDefault="002722E6" w:rsidP="009A247F">
      <w:pPr>
        <w:pStyle w:val="DefaultText"/>
        <w:spacing w:line="360" w:lineRule="auto"/>
        <w:rPr>
          <w:sz w:val="28"/>
          <w:szCs w:val="28"/>
          <w:lang w:val="es-ES_tradnl"/>
        </w:rPr>
      </w:pPr>
      <w:r w:rsidRPr="002722E6">
        <w:rPr>
          <w:sz w:val="28"/>
          <w:szCs w:val="28"/>
          <w:lang w:val="es-ES_tradnl"/>
        </w:rPr>
        <w:tab/>
      </w:r>
      <w:r w:rsidR="005D55DC">
        <w:rPr>
          <w:sz w:val="28"/>
          <w:szCs w:val="28"/>
          <w:lang w:val="es-ES_tradnl"/>
        </w:rPr>
        <w:t xml:space="preserve">Dios habló, y dijo todas estas palabras: “Yo soy el _________ </w:t>
      </w:r>
      <w:proofErr w:type="spellStart"/>
      <w:r w:rsidR="005D55DC">
        <w:rPr>
          <w:sz w:val="28"/>
          <w:szCs w:val="28"/>
          <w:lang w:val="es-ES_tradnl"/>
        </w:rPr>
        <w:t>tu</w:t>
      </w:r>
      <w:proofErr w:type="spellEnd"/>
      <w:r w:rsidR="005D55DC">
        <w:rPr>
          <w:sz w:val="28"/>
          <w:szCs w:val="28"/>
          <w:lang w:val="es-ES_tradnl"/>
        </w:rPr>
        <w:t xml:space="preserve"> ________ que te sacó de Egipto, donde eras _________.”</w:t>
      </w:r>
    </w:p>
    <w:p w:rsidR="005D55DC" w:rsidRDefault="005D55DC" w:rsidP="005D55DC">
      <w:pPr>
        <w:pStyle w:val="DefaultText"/>
        <w:spacing w:after="120"/>
        <w:rPr>
          <w:sz w:val="28"/>
          <w:szCs w:val="28"/>
          <w:lang w:val="es-ES_tradnl"/>
        </w:rPr>
      </w:pPr>
      <w:r>
        <w:rPr>
          <w:sz w:val="28"/>
          <w:szCs w:val="28"/>
          <w:lang w:val="es-ES_tradnl"/>
        </w:rPr>
        <w:t>En el Antiguo Testamento, el pueblo de Israel vivió mucho tiempo en Egipto como esclavos. Pero Dios envió a Moisés a Egipto, y por medio de muchos milagros dio libertad a los israelitas.</w:t>
      </w:r>
    </w:p>
    <w:p w:rsidR="005D55DC" w:rsidRPr="002722E6" w:rsidRDefault="005D55DC" w:rsidP="005D55DC">
      <w:pPr>
        <w:pStyle w:val="DefaultText"/>
        <w:spacing w:after="120"/>
        <w:rPr>
          <w:sz w:val="28"/>
          <w:szCs w:val="28"/>
          <w:lang w:val="es-ES_tradnl"/>
        </w:rPr>
      </w:pPr>
      <w:r>
        <w:rPr>
          <w:sz w:val="28"/>
          <w:szCs w:val="28"/>
          <w:lang w:val="es-ES_tradnl"/>
        </w:rPr>
        <w:t>Hoy en día, nosotros somos esclavos del pecado. Pero Dios envió a Jesucristo, quien murió por nuestras fallas y nos da libertad.</w:t>
      </w:r>
    </w:p>
    <w:p w:rsidR="002722E6" w:rsidRPr="002722E6" w:rsidRDefault="002722E6" w:rsidP="009A247F">
      <w:pPr>
        <w:pStyle w:val="DefaultText"/>
        <w:spacing w:after="120"/>
        <w:rPr>
          <w:sz w:val="28"/>
          <w:szCs w:val="28"/>
          <w:lang w:val="es-ES_tradnl"/>
        </w:rPr>
      </w:pPr>
      <w:r w:rsidRPr="002722E6">
        <w:rPr>
          <w:b/>
          <w:bCs/>
          <w:sz w:val="28"/>
          <w:szCs w:val="28"/>
          <w:lang w:val="es-ES_tradnl"/>
        </w:rPr>
        <w:t>Busca  Juan</w:t>
      </w:r>
      <w:r w:rsidR="005D55DC">
        <w:rPr>
          <w:b/>
          <w:bCs/>
          <w:sz w:val="28"/>
          <w:szCs w:val="28"/>
          <w:lang w:val="es-ES_tradnl"/>
        </w:rPr>
        <w:t xml:space="preserve"> 8:34</w:t>
      </w:r>
      <w:r w:rsidRPr="002722E6">
        <w:rPr>
          <w:sz w:val="28"/>
          <w:szCs w:val="28"/>
          <w:lang w:val="es-ES_tradnl"/>
        </w:rPr>
        <w:t xml:space="preserve">  en tu Biblia.</w:t>
      </w:r>
      <w:r w:rsidR="005D55DC">
        <w:rPr>
          <w:sz w:val="28"/>
          <w:szCs w:val="28"/>
          <w:lang w:val="es-ES_tradnl"/>
        </w:rPr>
        <w:t xml:space="preserve"> Llena los espacios:</w:t>
      </w:r>
    </w:p>
    <w:p w:rsidR="002722E6" w:rsidRDefault="002722E6" w:rsidP="009A247F">
      <w:pPr>
        <w:pStyle w:val="DefaultText"/>
        <w:spacing w:line="360" w:lineRule="auto"/>
        <w:rPr>
          <w:sz w:val="28"/>
          <w:szCs w:val="28"/>
          <w:lang w:val="es-ES_tradnl"/>
        </w:rPr>
      </w:pPr>
      <w:r w:rsidRPr="002722E6">
        <w:rPr>
          <w:sz w:val="28"/>
          <w:szCs w:val="28"/>
          <w:lang w:val="es-ES_tradnl"/>
        </w:rPr>
        <w:tab/>
      </w:r>
      <w:r w:rsidR="005D55DC">
        <w:rPr>
          <w:sz w:val="28"/>
          <w:szCs w:val="28"/>
          <w:lang w:val="es-ES_tradnl"/>
        </w:rPr>
        <w:t>Jesús les dijo: “Les aseguro que todos los que _________ son _________ del ___________.”</w:t>
      </w:r>
    </w:p>
    <w:p w:rsidR="005D55DC" w:rsidRPr="002722E6" w:rsidRDefault="00AE1298" w:rsidP="005D55DC">
      <w:pPr>
        <w:pStyle w:val="DefaultText"/>
        <w:spacing w:after="120"/>
        <w:rPr>
          <w:sz w:val="28"/>
          <w:szCs w:val="28"/>
          <w:lang w:val="es-ES_tradnl"/>
        </w:rPr>
      </w:pPr>
      <w:r>
        <w:rPr>
          <w:b/>
          <w:bCs/>
          <w:noProof/>
          <w:sz w:val="28"/>
          <w:szCs w:val="28"/>
        </w:rPr>
        <w:drawing>
          <wp:anchor distT="0" distB="0" distL="114300" distR="114300" simplePos="0" relativeHeight="251791360" behindDoc="0" locked="0" layoutInCell="1" allowOverlap="1">
            <wp:simplePos x="0" y="0"/>
            <wp:positionH relativeFrom="column">
              <wp:posOffset>4423410</wp:posOffset>
            </wp:positionH>
            <wp:positionV relativeFrom="paragraph">
              <wp:posOffset>83820</wp:posOffset>
            </wp:positionV>
            <wp:extent cx="1322070" cy="1965960"/>
            <wp:effectExtent l="19050" t="0" r="0" b="0"/>
            <wp:wrapSquare wrapText="bothSides"/>
            <wp:docPr id="38" name="Picture 37" descr="Jesus 3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 32.wmf"/>
                    <pic:cNvPicPr/>
                  </pic:nvPicPr>
                  <pic:blipFill>
                    <a:blip r:embed="rId17" cstate="print">
                      <a:lum bright="-17000" contrast="2000"/>
                    </a:blip>
                    <a:stretch>
                      <a:fillRect/>
                    </a:stretch>
                  </pic:blipFill>
                  <pic:spPr>
                    <a:xfrm>
                      <a:off x="0" y="0"/>
                      <a:ext cx="1322070" cy="1965960"/>
                    </a:xfrm>
                    <a:prstGeom prst="rect">
                      <a:avLst/>
                    </a:prstGeom>
                  </pic:spPr>
                </pic:pic>
              </a:graphicData>
            </a:graphic>
          </wp:anchor>
        </w:drawing>
      </w:r>
      <w:r w:rsidR="005D55DC" w:rsidRPr="002722E6">
        <w:rPr>
          <w:b/>
          <w:bCs/>
          <w:sz w:val="28"/>
          <w:szCs w:val="28"/>
          <w:lang w:val="es-ES_tradnl"/>
        </w:rPr>
        <w:t>Busca  Juan</w:t>
      </w:r>
      <w:r w:rsidR="005D55DC">
        <w:rPr>
          <w:b/>
          <w:bCs/>
          <w:sz w:val="28"/>
          <w:szCs w:val="28"/>
          <w:lang w:val="es-ES_tradnl"/>
        </w:rPr>
        <w:t xml:space="preserve"> 8:31</w:t>
      </w:r>
      <w:r w:rsidR="005D55DC" w:rsidRPr="002722E6">
        <w:rPr>
          <w:sz w:val="28"/>
          <w:szCs w:val="28"/>
          <w:lang w:val="es-ES_tradnl"/>
        </w:rPr>
        <w:t xml:space="preserve">  en tu Biblia.</w:t>
      </w:r>
      <w:r w:rsidR="005D55DC">
        <w:rPr>
          <w:sz w:val="28"/>
          <w:szCs w:val="28"/>
          <w:lang w:val="es-ES_tradnl"/>
        </w:rPr>
        <w:t xml:space="preserve"> Llena los espacios:</w:t>
      </w:r>
    </w:p>
    <w:p w:rsidR="005D55DC" w:rsidRPr="002722E6" w:rsidRDefault="005D55DC" w:rsidP="005D55DC">
      <w:pPr>
        <w:pStyle w:val="DefaultText"/>
        <w:spacing w:line="360" w:lineRule="auto"/>
        <w:rPr>
          <w:sz w:val="28"/>
          <w:szCs w:val="28"/>
          <w:lang w:val="es-ES_tradnl"/>
        </w:rPr>
      </w:pPr>
      <w:r w:rsidRPr="002722E6">
        <w:rPr>
          <w:sz w:val="28"/>
          <w:szCs w:val="28"/>
          <w:lang w:val="es-ES_tradnl"/>
        </w:rPr>
        <w:tab/>
      </w:r>
      <w:r>
        <w:rPr>
          <w:sz w:val="28"/>
          <w:szCs w:val="28"/>
          <w:lang w:val="es-ES_tradnl"/>
        </w:rPr>
        <w:t>Jesús les dijo a los judíos que habían creído en él: “Si ustedes se mantienen fieles a mi __________, serán de veras mis __________; conocerán la _________, y la verdad los hará __________.”</w:t>
      </w:r>
    </w:p>
    <w:p w:rsidR="005D55DC" w:rsidRDefault="005D55DC" w:rsidP="009A247F">
      <w:pPr>
        <w:pStyle w:val="DefaultText"/>
        <w:spacing w:line="360" w:lineRule="auto"/>
        <w:rPr>
          <w:sz w:val="28"/>
          <w:szCs w:val="28"/>
          <w:lang w:val="es-ES_tradnl"/>
        </w:rPr>
      </w:pPr>
      <w:r>
        <w:rPr>
          <w:sz w:val="28"/>
          <w:szCs w:val="28"/>
          <w:lang w:val="es-ES_tradnl"/>
        </w:rPr>
        <w:t>¿Tú has pecado?  ______</w:t>
      </w:r>
    </w:p>
    <w:p w:rsidR="005D55DC" w:rsidRDefault="005D55DC" w:rsidP="009A247F">
      <w:pPr>
        <w:pStyle w:val="DefaultText"/>
        <w:spacing w:line="360" w:lineRule="auto"/>
        <w:rPr>
          <w:sz w:val="28"/>
          <w:szCs w:val="28"/>
          <w:lang w:val="es-ES_tradnl"/>
        </w:rPr>
      </w:pPr>
      <w:r>
        <w:rPr>
          <w:sz w:val="28"/>
          <w:szCs w:val="28"/>
          <w:lang w:val="es-ES_tradnl"/>
        </w:rPr>
        <w:t>Entonces eres un esclavo del ___________</w:t>
      </w:r>
    </w:p>
    <w:p w:rsidR="005D55DC" w:rsidRPr="002722E6" w:rsidRDefault="005D55DC" w:rsidP="009A247F">
      <w:pPr>
        <w:pStyle w:val="DefaultText"/>
        <w:spacing w:line="360" w:lineRule="auto"/>
        <w:rPr>
          <w:sz w:val="28"/>
          <w:szCs w:val="28"/>
          <w:lang w:val="es-ES_tradnl"/>
        </w:rPr>
      </w:pPr>
      <w:r>
        <w:rPr>
          <w:sz w:val="28"/>
          <w:szCs w:val="28"/>
          <w:lang w:val="es-ES_tradnl"/>
        </w:rPr>
        <w:t>¿Quién te puede liberar del pecado?  _____________</w:t>
      </w:r>
    </w:p>
    <w:p w:rsidR="00234D89" w:rsidRPr="003B76EA" w:rsidRDefault="003B76EA" w:rsidP="00593E17">
      <w:pPr>
        <w:pStyle w:val="EBBTitle"/>
        <w:spacing w:after="240"/>
      </w:pPr>
      <w:r>
        <w:lastRenderedPageBreak/>
        <w:t xml:space="preserve">Mandamiento </w:t>
      </w:r>
      <w:r w:rsidRPr="003B76EA">
        <w:t># 1</w:t>
      </w:r>
      <w:r w:rsidRPr="003B76EA">
        <w:br/>
        <w:t>Dios Primero</w:t>
      </w:r>
    </w:p>
    <w:p w:rsidR="003B76EA" w:rsidRDefault="003B76EA" w:rsidP="002722E6">
      <w:pPr>
        <w:pStyle w:val="EBBNormalhalfafter"/>
        <w:spacing w:after="120"/>
      </w:pPr>
      <w:r>
        <w:t xml:space="preserve">Busca </w:t>
      </w:r>
      <w:r>
        <w:rPr>
          <w:b/>
        </w:rPr>
        <w:t>Éxodo 20:3</w:t>
      </w:r>
      <w:r>
        <w:t xml:space="preserve"> en tu Biblia. Escribe aquí lo que dice:</w:t>
      </w:r>
    </w:p>
    <w:p w:rsidR="003B76EA" w:rsidRPr="003B76EA" w:rsidRDefault="003B76EA" w:rsidP="002722E6">
      <w:pPr>
        <w:pStyle w:val="EBBNormalhalfafter"/>
        <w:spacing w:after="120"/>
      </w:pPr>
      <w:r>
        <w:t>__________________________________________________________________</w:t>
      </w:r>
    </w:p>
    <w:p w:rsidR="003B76EA" w:rsidRDefault="003B76EA" w:rsidP="00593E17">
      <w:pPr>
        <w:pStyle w:val="EBBNormalhalfafter"/>
        <w:spacing w:after="240"/>
      </w:pPr>
      <w:r>
        <w:t>No debemos tener otros dioses. El Señor, el Dios verdadero, debe ser el único Dios para nosotros.</w:t>
      </w:r>
    </w:p>
    <w:p w:rsidR="003B76EA" w:rsidRDefault="003B76EA" w:rsidP="00593E17">
      <w:pPr>
        <w:pStyle w:val="EBBNormalhalfafter"/>
        <w:spacing w:after="80"/>
      </w:pPr>
      <w:r>
        <w:t xml:space="preserve">Busca </w:t>
      </w:r>
      <w:r>
        <w:rPr>
          <w:b/>
        </w:rPr>
        <w:t>Éxodo 20:4-6</w:t>
      </w:r>
      <w:r>
        <w:t xml:space="preserve"> en tu Biblia. Llena los espacios:</w:t>
      </w:r>
    </w:p>
    <w:p w:rsidR="003B76EA" w:rsidRDefault="003B76EA" w:rsidP="00593E17">
      <w:pPr>
        <w:pStyle w:val="EBBNormalhalfafter"/>
        <w:spacing w:after="240" w:line="480" w:lineRule="exact"/>
      </w:pPr>
      <w:r>
        <w:tab/>
        <w:t>No te hagas ningún ___________ ni ____________ de lo que hay arriba en el _________, ni de lo que hay abajo en la __</w:t>
      </w:r>
      <w:r w:rsidR="00593E17">
        <w:t>__</w:t>
      </w:r>
      <w:r>
        <w:t>______, ni de lo que hay en el _____</w:t>
      </w:r>
      <w:r w:rsidR="00593E17">
        <w:t>___</w:t>
      </w:r>
      <w:r>
        <w:t xml:space="preserve"> debajo de la tierra. No te ___________ delante de ellos ni les rindas ________, porque yo soy el __________ tu _______, Dios celoso que _________ la ___________ de los padres que me odian, en sus hijos, nietos y bisnietos, pero que trato con _________ por mil generaciones a los que me _______ y cumplen mis mandamientos.</w:t>
      </w:r>
    </w:p>
    <w:p w:rsidR="008A6C85" w:rsidRPr="00593E17" w:rsidRDefault="00593E17" w:rsidP="00593E17">
      <w:pPr>
        <w:pStyle w:val="EBBNormalhalfafter"/>
        <w:spacing w:after="120"/>
      </w:pPr>
      <w:r>
        <w:t xml:space="preserve">Un </w:t>
      </w:r>
      <w:r>
        <w:rPr>
          <w:b/>
        </w:rPr>
        <w:t>ídolo</w:t>
      </w:r>
      <w:r>
        <w:t xml:space="preserve"> es una imagen a la cual las personas prenden velas y oran. Un </w:t>
      </w:r>
      <w:r>
        <w:rPr>
          <w:b/>
        </w:rPr>
        <w:t>ídolo</w:t>
      </w:r>
      <w:r>
        <w:t xml:space="preserve"> es un </w:t>
      </w:r>
      <w:r>
        <w:rPr>
          <w:b/>
        </w:rPr>
        <w:t>dios falso</w:t>
      </w:r>
      <w:r>
        <w:t xml:space="preserve">. </w:t>
      </w:r>
    </w:p>
    <w:p w:rsidR="00593E17" w:rsidRDefault="00712F98" w:rsidP="00593E17">
      <w:pPr>
        <w:pStyle w:val="EBBNormalhalfafter"/>
      </w:pPr>
      <w:r>
        <w:rPr>
          <w:noProof/>
          <w:lang w:val="en-US"/>
        </w:rPr>
        <w:pict>
          <v:rect id="_x0000_s1214" style="position:absolute;margin-left:247.2pt;margin-top:1.2pt;width:212.8pt;height:229.05pt;z-index:251794432;mso-width-relative:margin;mso-height-relative:margin" stroked="f">
            <v:textbox>
              <w:txbxContent>
                <w:p w:rsidR="004A6BE9" w:rsidRDefault="004A6BE9" w:rsidP="0017090B">
                  <w:pPr>
                    <w:rPr>
                      <w:b/>
                      <w:sz w:val="28"/>
                      <w:szCs w:val="28"/>
                      <w:u w:val="single"/>
                      <w:lang w:val="es-ES"/>
                    </w:rPr>
                  </w:pPr>
                  <w:r>
                    <w:rPr>
                      <w:noProof/>
                      <w:sz w:val="28"/>
                      <w:szCs w:val="28"/>
                    </w:rPr>
                    <w:drawing>
                      <wp:inline distT="0" distB="0" distL="0" distR="0">
                        <wp:extent cx="2211457" cy="2133600"/>
                        <wp:effectExtent l="0" t="0" r="0" b="0"/>
                        <wp:docPr id="46" name="Picture 0" descr="275S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SS.TIF"/>
                                <pic:cNvPicPr/>
                              </pic:nvPicPr>
                              <pic:blipFill>
                                <a:blip r:embed="rId18">
                                  <a:lum bright="27000" contrast="48000"/>
                                </a:blip>
                                <a:stretch>
                                  <a:fillRect/>
                                </a:stretch>
                              </pic:blipFill>
                              <pic:spPr>
                                <a:xfrm>
                                  <a:off x="0" y="0"/>
                                  <a:ext cx="2211457" cy="2133600"/>
                                </a:xfrm>
                                <a:prstGeom prst="rect">
                                  <a:avLst/>
                                </a:prstGeom>
                              </pic:spPr>
                            </pic:pic>
                          </a:graphicData>
                        </a:graphic>
                      </wp:inline>
                    </w:drawing>
                  </w:r>
                </w:p>
                <w:p w:rsidR="004A6BE9" w:rsidRDefault="004A6BE9" w:rsidP="00593E17">
                  <w:pPr>
                    <w:rPr>
                      <w:sz w:val="28"/>
                      <w:szCs w:val="28"/>
                      <w:lang w:val="es-ES"/>
                    </w:rPr>
                  </w:pPr>
                </w:p>
                <w:p w:rsidR="004A6BE9" w:rsidRPr="0017090B" w:rsidRDefault="004A6BE9" w:rsidP="00593E17">
                  <w:pPr>
                    <w:rPr>
                      <w:sz w:val="24"/>
                      <w:szCs w:val="24"/>
                      <w:lang w:val="es-ES"/>
                    </w:rPr>
                  </w:pPr>
                  <w:r w:rsidRPr="0017090B">
                    <w:rPr>
                      <w:sz w:val="24"/>
                      <w:szCs w:val="24"/>
                      <w:lang w:val="es-ES"/>
                    </w:rPr>
                    <w:t>Hoy en día, el Buda y el Krishna son ídolos adorados por muchas personas.</w:t>
                  </w:r>
                </w:p>
                <w:p w:rsidR="004A6BE9" w:rsidRPr="005B4117" w:rsidRDefault="004A6BE9" w:rsidP="00593E17">
                  <w:pPr>
                    <w:rPr>
                      <w:sz w:val="16"/>
                      <w:szCs w:val="16"/>
                      <w:lang w:val="es-ES"/>
                    </w:rPr>
                  </w:pPr>
                </w:p>
                <w:p w:rsidR="004A6BE9" w:rsidRDefault="004A6BE9" w:rsidP="00593E17">
                  <w:pPr>
                    <w:jc w:val="center"/>
                    <w:rPr>
                      <w:sz w:val="28"/>
                      <w:szCs w:val="28"/>
                      <w:lang w:val="es-ES"/>
                    </w:rPr>
                  </w:pPr>
                </w:p>
                <w:p w:rsidR="004A6BE9" w:rsidRPr="005B4117" w:rsidRDefault="004A6BE9" w:rsidP="00593E17">
                  <w:pPr>
                    <w:jc w:val="center"/>
                    <w:rPr>
                      <w:sz w:val="16"/>
                      <w:szCs w:val="16"/>
                      <w:lang w:val="es-ES"/>
                    </w:rPr>
                  </w:pPr>
                </w:p>
              </w:txbxContent>
            </v:textbox>
          </v:rect>
        </w:pict>
      </w:r>
      <w:r>
        <w:rPr>
          <w:noProof/>
          <w:lang w:eastAsia="zh-TW"/>
        </w:rPr>
        <w:pict>
          <v:rect id="_x0000_s1213" style="position:absolute;margin-left:0;margin-top:1.2pt;width:220pt;height:236pt;z-index:251793408;mso-width-relative:margin;mso-height-relative:margin" stroked="f">
            <v:textbox>
              <w:txbxContent>
                <w:p w:rsidR="004A6BE9" w:rsidRDefault="004A6BE9" w:rsidP="0017090B">
                  <w:pPr>
                    <w:jc w:val="center"/>
                    <w:rPr>
                      <w:b/>
                      <w:sz w:val="28"/>
                      <w:szCs w:val="28"/>
                      <w:u w:val="single"/>
                      <w:lang w:val="es-ES"/>
                    </w:rPr>
                  </w:pPr>
                  <w:r>
                    <w:rPr>
                      <w:noProof/>
                      <w:sz w:val="28"/>
                      <w:szCs w:val="28"/>
                    </w:rPr>
                    <w:drawing>
                      <wp:inline distT="0" distB="0" distL="0" distR="0">
                        <wp:extent cx="1704008" cy="2133600"/>
                        <wp:effectExtent l="19050" t="0" r="0" b="0"/>
                        <wp:docPr id="48" name="Picture 3" descr="Heart 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10.wmf"/>
                                <pic:cNvPicPr/>
                              </pic:nvPicPr>
                              <pic:blipFill>
                                <a:blip r:embed="rId19"/>
                                <a:stretch>
                                  <a:fillRect/>
                                </a:stretch>
                              </pic:blipFill>
                              <pic:spPr>
                                <a:xfrm>
                                  <a:off x="0" y="0"/>
                                  <a:ext cx="1706484" cy="2136700"/>
                                </a:xfrm>
                                <a:prstGeom prst="rect">
                                  <a:avLst/>
                                </a:prstGeom>
                              </pic:spPr>
                            </pic:pic>
                          </a:graphicData>
                        </a:graphic>
                      </wp:inline>
                    </w:drawing>
                  </w:r>
                </w:p>
                <w:p w:rsidR="004A6BE9" w:rsidRDefault="004A6BE9" w:rsidP="00593E17">
                  <w:pPr>
                    <w:rPr>
                      <w:b/>
                      <w:sz w:val="28"/>
                      <w:szCs w:val="28"/>
                      <w:u w:val="single"/>
                      <w:lang w:val="es-ES"/>
                    </w:rPr>
                  </w:pPr>
                </w:p>
                <w:p w:rsidR="004A6BE9" w:rsidRPr="0017090B" w:rsidRDefault="004A6BE9" w:rsidP="00593E17">
                  <w:pPr>
                    <w:rPr>
                      <w:sz w:val="24"/>
                      <w:szCs w:val="24"/>
                      <w:lang w:val="es-ES"/>
                    </w:rPr>
                  </w:pPr>
                  <w:r w:rsidRPr="0017090B">
                    <w:rPr>
                      <w:sz w:val="24"/>
                      <w:szCs w:val="24"/>
                      <w:lang w:val="es-ES"/>
                    </w:rPr>
                    <w:t>Hace siglos, los israelitas hicieron un ídolo, un dios falso, en la forma de un becerro de oro.</w:t>
                  </w:r>
                </w:p>
                <w:p w:rsidR="004A6BE9" w:rsidRPr="00A7070F" w:rsidRDefault="004A6BE9" w:rsidP="00593E17">
                  <w:pPr>
                    <w:rPr>
                      <w:sz w:val="16"/>
                      <w:szCs w:val="16"/>
                      <w:lang w:val="es-ES"/>
                    </w:rPr>
                  </w:pPr>
                </w:p>
                <w:p w:rsidR="004A6BE9" w:rsidRDefault="004A6BE9" w:rsidP="00593E17">
                  <w:pPr>
                    <w:jc w:val="center"/>
                    <w:rPr>
                      <w:sz w:val="28"/>
                      <w:szCs w:val="28"/>
                      <w:lang w:val="es-ES"/>
                    </w:rPr>
                  </w:pPr>
                </w:p>
                <w:p w:rsidR="004A6BE9" w:rsidRPr="00A7070F" w:rsidRDefault="004A6BE9" w:rsidP="00593E17">
                  <w:pPr>
                    <w:rPr>
                      <w:sz w:val="16"/>
                      <w:szCs w:val="16"/>
                      <w:lang w:val="es-ES"/>
                    </w:rPr>
                  </w:pPr>
                </w:p>
              </w:txbxContent>
            </v:textbox>
          </v:rect>
        </w:pict>
      </w:r>
    </w:p>
    <w:p w:rsidR="00593E17" w:rsidRDefault="00593E17" w:rsidP="00593E17">
      <w:pPr>
        <w:pStyle w:val="EBBNormalhalfafter"/>
      </w:pPr>
    </w:p>
    <w:p w:rsidR="00593E17" w:rsidRDefault="00593E17" w:rsidP="00593E17">
      <w:pPr>
        <w:pStyle w:val="EBBNormalhalfafter"/>
      </w:pPr>
    </w:p>
    <w:p w:rsidR="00593E17" w:rsidRDefault="00593E17" w:rsidP="00593E17">
      <w:pPr>
        <w:pStyle w:val="EBBNormalhalfafter"/>
      </w:pPr>
    </w:p>
    <w:p w:rsidR="00593E17" w:rsidRDefault="00593E17" w:rsidP="00593E17">
      <w:pPr>
        <w:pStyle w:val="EBBNormalhalfafter"/>
      </w:pPr>
    </w:p>
    <w:p w:rsidR="00593E17" w:rsidRDefault="00593E17" w:rsidP="00593E17">
      <w:pPr>
        <w:pStyle w:val="EBBNormalhalfafter"/>
      </w:pPr>
    </w:p>
    <w:p w:rsidR="00593E17" w:rsidRDefault="00593E17" w:rsidP="00593E17">
      <w:pPr>
        <w:pStyle w:val="EBBNormalhalfafter"/>
      </w:pPr>
    </w:p>
    <w:p w:rsidR="00593E17" w:rsidRDefault="00593E17" w:rsidP="00593E17">
      <w:pPr>
        <w:pStyle w:val="EBBNormalhalfafter"/>
      </w:pPr>
    </w:p>
    <w:p w:rsidR="00593E17" w:rsidRDefault="00593E17" w:rsidP="00593E17">
      <w:pPr>
        <w:pStyle w:val="EBBNormalhalfafter"/>
      </w:pPr>
    </w:p>
    <w:p w:rsidR="00593E17" w:rsidRDefault="00593E17" w:rsidP="00593E17">
      <w:pPr>
        <w:pStyle w:val="EBBNormalhalfafter"/>
      </w:pPr>
    </w:p>
    <w:p w:rsidR="008A6C85" w:rsidRDefault="00ED40A7" w:rsidP="00ED40A7">
      <w:pPr>
        <w:pStyle w:val="EBBNormalhalfafter"/>
        <w:spacing w:after="0"/>
      </w:pPr>
      <w:r>
        <w:lastRenderedPageBreak/>
        <w:t xml:space="preserve">Dios no quiere que rindamos adoración a los </w:t>
      </w:r>
      <w:r>
        <w:rPr>
          <w:b/>
        </w:rPr>
        <w:t>dioses falsos</w:t>
      </w:r>
      <w:r>
        <w:t xml:space="preserve">. Él es el verdadero Dios y Señor. Él es </w:t>
      </w:r>
      <w:r>
        <w:rPr>
          <w:b/>
        </w:rPr>
        <w:t>celoso</w:t>
      </w:r>
      <w:r>
        <w:t xml:space="preserve"> y castiga la maldad de los que siguen dioses falsos.</w:t>
      </w:r>
    </w:p>
    <w:p w:rsidR="00ED40A7" w:rsidRDefault="00ED40A7" w:rsidP="00ED40A7">
      <w:pPr>
        <w:pStyle w:val="EBBNormalhalfafter"/>
        <w:spacing w:after="0"/>
      </w:pPr>
    </w:p>
    <w:p w:rsidR="00ED40A7" w:rsidRPr="00ED40A7" w:rsidRDefault="00ED40A7" w:rsidP="00ED40A7">
      <w:pPr>
        <w:pStyle w:val="EBBNormalhalfafter"/>
        <w:spacing w:after="240"/>
        <w:ind w:left="360"/>
      </w:pPr>
      <w:r>
        <w:rPr>
          <w:noProof/>
          <w:lang w:val="en-US"/>
        </w:rPr>
        <w:drawing>
          <wp:anchor distT="0" distB="0" distL="114300" distR="114300" simplePos="0" relativeHeight="251795456" behindDoc="0" locked="0" layoutInCell="1" allowOverlap="1">
            <wp:simplePos x="0" y="0"/>
            <wp:positionH relativeFrom="column">
              <wp:posOffset>3230880</wp:posOffset>
            </wp:positionH>
            <wp:positionV relativeFrom="paragraph">
              <wp:posOffset>41910</wp:posOffset>
            </wp:positionV>
            <wp:extent cx="2617470" cy="1645920"/>
            <wp:effectExtent l="19050" t="0" r="0" b="0"/>
            <wp:wrapSquare wrapText="bothSides"/>
            <wp:docPr id="50" name="Picture 49" descr="Statue - Brok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e - Broken.wmf"/>
                    <pic:cNvPicPr/>
                  </pic:nvPicPr>
                  <pic:blipFill>
                    <a:blip r:embed="rId20" cstate="print"/>
                    <a:stretch>
                      <a:fillRect/>
                    </a:stretch>
                  </pic:blipFill>
                  <pic:spPr>
                    <a:xfrm>
                      <a:off x="0" y="0"/>
                      <a:ext cx="2617470" cy="1645920"/>
                    </a:xfrm>
                    <a:prstGeom prst="rect">
                      <a:avLst/>
                    </a:prstGeom>
                  </pic:spPr>
                </pic:pic>
              </a:graphicData>
            </a:graphic>
          </wp:anchor>
        </w:drawing>
      </w:r>
      <w:r>
        <w:t>“Nuestro Dios está en el cielo; Él ha hecho todo lo que quiso. Los ídolos de los paganos son oro y plata, objetos que el hombre fabrica con sus manos. Tienen boca, pero no pueden hablar; tienen ojos, pero no pueden ver… Iguales a esos ídolos son quienes los fabrican y quienes en ellos creen.” Salmo 115:3-8</w:t>
      </w:r>
    </w:p>
    <w:p w:rsidR="008A6C85" w:rsidRDefault="00ED40A7" w:rsidP="00ED40A7">
      <w:pPr>
        <w:pStyle w:val="EBBNormalhalfafter"/>
        <w:spacing w:after="0" w:line="480" w:lineRule="exact"/>
      </w:pPr>
      <w:r>
        <w:t xml:space="preserve">Busca </w:t>
      </w:r>
      <w:r>
        <w:rPr>
          <w:b/>
        </w:rPr>
        <w:t>Isaías 44:9-10</w:t>
      </w:r>
      <w:r>
        <w:t xml:space="preserve"> en tu Biblia. Llena los espacios:</w:t>
      </w:r>
    </w:p>
    <w:p w:rsidR="00ED40A7" w:rsidRDefault="00ED40A7" w:rsidP="00ED40A7">
      <w:pPr>
        <w:pStyle w:val="EBBNormalhalfafter"/>
        <w:spacing w:after="240" w:line="480" w:lineRule="exact"/>
      </w:pPr>
      <w:r>
        <w:tab/>
        <w:t>Ninguno de los que hacen _________ vale _________, y para ________ sirven los __________ que ellos tanto estiman. Los que les dan culto son __________ y ___________, y por eso quedarán en ridículo. El que funde una estatua para __________ como si ella fuera un ________, pierde su _________.</w:t>
      </w:r>
    </w:p>
    <w:p w:rsidR="00ED40A7" w:rsidRDefault="00ED40A7" w:rsidP="00BA0E86">
      <w:pPr>
        <w:pStyle w:val="EBBNormalhalfafter"/>
        <w:spacing w:after="240"/>
      </w:pPr>
      <w:r>
        <w:t>Debemos ser más inteligentes y no poner nuestra confianza en dioses falsos – ni ídolos ni espíritus y ánimas y poderes espirituales – que a fin de cuentas son o demonios o inventos humanos. Todo dios falso quedará en pedazos ante la presencia del Dios verdadero. Lamentablemente el pecado oscurece la mente de muchas personas, y hoy en día hay cantidades de dioses falsos.</w:t>
      </w:r>
    </w:p>
    <w:p w:rsidR="00ED40A7" w:rsidRDefault="00ED40A7" w:rsidP="00BA0E86">
      <w:pPr>
        <w:pStyle w:val="EBBNormalhalfafter"/>
        <w:spacing w:after="240"/>
      </w:pPr>
      <w:r>
        <w:t xml:space="preserve">Si tú has buscado brujos o espiritistas, si has </w:t>
      </w:r>
      <w:r w:rsidR="00BA0E86">
        <w:t>orado a un dios falso, si has estado en reuniones dedicadas al “Gran Arquitecto” o al “dios dentro de ti,” debes arrepentirte, confiar en Cristo y dejar esa maldad atrás.</w:t>
      </w:r>
    </w:p>
    <w:p w:rsidR="00BA0E86" w:rsidRDefault="00BA0E86" w:rsidP="00BA0E86">
      <w:pPr>
        <w:pStyle w:val="EBBNormalhalfafter"/>
        <w:spacing w:after="40"/>
      </w:pPr>
      <w:r>
        <w:t xml:space="preserve">Busca </w:t>
      </w:r>
      <w:r>
        <w:rPr>
          <w:b/>
        </w:rPr>
        <w:t>Lucas 4:8</w:t>
      </w:r>
      <w:r>
        <w:t xml:space="preserve"> en tu Biblia. Llena los espacios:</w:t>
      </w:r>
    </w:p>
    <w:p w:rsidR="00BA0E86" w:rsidRDefault="00BA0E86" w:rsidP="00BA0E86">
      <w:pPr>
        <w:pStyle w:val="EBBNormalhalfafter"/>
        <w:spacing w:after="120" w:line="480" w:lineRule="exact"/>
      </w:pPr>
      <w:r>
        <w:tab/>
        <w:t>Jesús le contestó: “La Escritura dice: _________ al Señor tu Dios, y sírvele _______ a él.”</w:t>
      </w:r>
    </w:p>
    <w:p w:rsidR="00BA0E86" w:rsidRDefault="00BA0E86" w:rsidP="00ED40A7">
      <w:pPr>
        <w:pStyle w:val="EBBNormalhalfafter"/>
        <w:spacing w:after="120"/>
      </w:pPr>
      <w:r>
        <w:t>Entonces debemos __________ y __________ solamente al Dios verdadero.</w:t>
      </w:r>
    </w:p>
    <w:p w:rsidR="00B320D6" w:rsidRDefault="00712F98" w:rsidP="00ED40A7">
      <w:pPr>
        <w:pStyle w:val="EBBNormalhalfafter"/>
        <w:spacing w:after="120"/>
      </w:pPr>
      <w:r>
        <w:rPr>
          <w:noProof/>
          <w:lang w:val="en-US"/>
        </w:rPr>
        <w:pict>
          <v:shape id="_x0000_s1215" type="#_x0000_t202" style="position:absolute;margin-left:30.4pt;margin-top:9.85pt;width:382.8pt;height:46.15pt;z-index:251797504;mso-height-percent:200;mso-height-percent:200;mso-width-relative:margin;mso-height-relative:margin">
            <v:textbox style="mso-fit-shape-to-text:t">
              <w:txbxContent>
                <w:p w:rsidR="004A6BE9" w:rsidRPr="00473D7D" w:rsidRDefault="004A6BE9" w:rsidP="00BA0E86">
                  <w:pPr>
                    <w:spacing w:after="120"/>
                    <w:jc w:val="center"/>
                    <w:rPr>
                      <w:sz w:val="28"/>
                      <w:szCs w:val="28"/>
                      <w:lang w:val="es-ES"/>
                    </w:rPr>
                  </w:pPr>
                  <w:r>
                    <w:rPr>
                      <w:b/>
                      <w:i/>
                      <w:sz w:val="28"/>
                      <w:szCs w:val="28"/>
                      <w:lang w:val="es-ES"/>
                    </w:rPr>
                    <w:t>Significado del Primer Mandamiento (Catecismo Menor):</w:t>
                  </w:r>
                </w:p>
                <w:p w:rsidR="004A6BE9" w:rsidRPr="008E5A41" w:rsidRDefault="004A6BE9" w:rsidP="00BA0E86">
                  <w:pPr>
                    <w:jc w:val="center"/>
                    <w:rPr>
                      <w:sz w:val="28"/>
                      <w:szCs w:val="28"/>
                      <w:lang w:val="es-ES"/>
                    </w:rPr>
                  </w:pPr>
                  <w:r>
                    <w:rPr>
                      <w:sz w:val="28"/>
                      <w:szCs w:val="28"/>
                      <w:lang w:val="es-ES"/>
                    </w:rPr>
                    <w:t>“Debemos temer, amar y confiar en Dios sobre todas las cosas.”</w:t>
                  </w:r>
                </w:p>
              </w:txbxContent>
            </v:textbox>
          </v:shape>
        </w:pict>
      </w:r>
    </w:p>
    <w:p w:rsidR="00B320D6" w:rsidRDefault="00B320D6" w:rsidP="00ED40A7">
      <w:pPr>
        <w:pStyle w:val="EBBNormalhalfafter"/>
        <w:spacing w:after="120"/>
      </w:pPr>
    </w:p>
    <w:p w:rsidR="00B320D6" w:rsidRDefault="00B320D6" w:rsidP="00ED40A7">
      <w:pPr>
        <w:pStyle w:val="EBBNormalhalfafter"/>
        <w:spacing w:after="120"/>
      </w:pPr>
    </w:p>
    <w:p w:rsidR="00B320D6" w:rsidRDefault="00B320D6" w:rsidP="00B320D6">
      <w:pPr>
        <w:pStyle w:val="EBBNormalhalfafter"/>
        <w:spacing w:after="0"/>
      </w:pPr>
      <w:r>
        <w:lastRenderedPageBreak/>
        <w:t>Dios no quiere que adoremos a dioses falsos. Al contrario, Dios quiere que amemos a él con todo el corazón. Llena los espacios de memoria:</w:t>
      </w:r>
    </w:p>
    <w:p w:rsidR="00B320D6" w:rsidRDefault="00B320D6" w:rsidP="00B320D6">
      <w:pPr>
        <w:pStyle w:val="EBBNormalhalfafter"/>
        <w:spacing w:after="120" w:line="480" w:lineRule="exact"/>
      </w:pPr>
      <w:r>
        <w:tab/>
        <w:t>Ama al Señor tu Dios con todo tu ________, con toda tu _________ y con toda tu __________. (Mateo 22:37)</w:t>
      </w:r>
    </w:p>
    <w:p w:rsidR="00B320D6" w:rsidRDefault="00B320D6" w:rsidP="00ED40A7">
      <w:pPr>
        <w:pStyle w:val="EBBNormalhalfafter"/>
        <w:spacing w:after="120"/>
      </w:pPr>
      <w:r>
        <w:t xml:space="preserve">Algunas personas no rezan a imágenes; sin embargo aman a otra cosa o a otra persona más que a Dios. Para algunas personas, el dinero  es lo más importante en la vida. Para otras, la familia es más importante. Para otras, la fama, la belleza de su cuerpo, la salud o la influencia son lo más importante. Cuando otras cosas son más importantes que Dios, ellas también son </w:t>
      </w:r>
      <w:r>
        <w:rPr>
          <w:b/>
        </w:rPr>
        <w:t>dioses falsos</w:t>
      </w:r>
      <w:r>
        <w:t>.</w:t>
      </w:r>
    </w:p>
    <w:p w:rsidR="00B320D6" w:rsidRDefault="00BF24F7" w:rsidP="00ED40A7">
      <w:pPr>
        <w:pStyle w:val="EBBNormalhalfafter"/>
        <w:spacing w:after="120"/>
      </w:pPr>
      <w:r>
        <w:rPr>
          <w:noProof/>
          <w:lang w:val="en-US"/>
        </w:rPr>
        <w:drawing>
          <wp:anchor distT="0" distB="0" distL="114300" distR="114300" simplePos="0" relativeHeight="251800576" behindDoc="0" locked="0" layoutInCell="1" allowOverlap="1">
            <wp:simplePos x="0" y="0"/>
            <wp:positionH relativeFrom="column">
              <wp:posOffset>1497330</wp:posOffset>
            </wp:positionH>
            <wp:positionV relativeFrom="paragraph">
              <wp:posOffset>708660</wp:posOffset>
            </wp:positionV>
            <wp:extent cx="1367790" cy="1120775"/>
            <wp:effectExtent l="19050" t="0" r="3810" b="0"/>
            <wp:wrapSquare wrapText="bothSides"/>
            <wp:docPr id="58" name="Picture 57" descr="Money 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 1.wmf"/>
                    <pic:cNvPicPr/>
                  </pic:nvPicPr>
                  <pic:blipFill>
                    <a:blip r:embed="rId21" cstate="print"/>
                    <a:stretch>
                      <a:fillRect/>
                    </a:stretch>
                  </pic:blipFill>
                  <pic:spPr>
                    <a:xfrm>
                      <a:off x="0" y="0"/>
                      <a:ext cx="1367790" cy="1120775"/>
                    </a:xfrm>
                    <a:prstGeom prst="rect">
                      <a:avLst/>
                    </a:prstGeom>
                  </pic:spPr>
                </pic:pic>
              </a:graphicData>
            </a:graphic>
          </wp:anchor>
        </w:drawing>
      </w:r>
      <w:r w:rsidR="00866D4A">
        <w:rPr>
          <w:noProof/>
          <w:lang w:val="en-US"/>
        </w:rPr>
        <w:drawing>
          <wp:anchor distT="0" distB="0" distL="114300" distR="114300" simplePos="0" relativeHeight="251799552" behindDoc="0" locked="0" layoutInCell="1" allowOverlap="1">
            <wp:simplePos x="0" y="0"/>
            <wp:positionH relativeFrom="column">
              <wp:posOffset>3478530</wp:posOffset>
            </wp:positionH>
            <wp:positionV relativeFrom="paragraph">
              <wp:posOffset>778510</wp:posOffset>
            </wp:positionV>
            <wp:extent cx="1108710" cy="1051560"/>
            <wp:effectExtent l="19050" t="0" r="0" b="0"/>
            <wp:wrapSquare wrapText="bothSides"/>
            <wp:docPr id="56" name="Picture 55" descr="Drinking from Bottl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nking from Bottle.wmf"/>
                    <pic:cNvPicPr/>
                  </pic:nvPicPr>
                  <pic:blipFill>
                    <a:blip r:embed="rId22" cstate="print"/>
                    <a:stretch>
                      <a:fillRect/>
                    </a:stretch>
                  </pic:blipFill>
                  <pic:spPr>
                    <a:xfrm>
                      <a:off x="0" y="0"/>
                      <a:ext cx="1108710" cy="1051560"/>
                    </a:xfrm>
                    <a:prstGeom prst="rect">
                      <a:avLst/>
                    </a:prstGeom>
                  </pic:spPr>
                </pic:pic>
              </a:graphicData>
            </a:graphic>
          </wp:anchor>
        </w:drawing>
      </w:r>
      <w:r w:rsidR="00B320D6">
        <w:t xml:space="preserve">Jesús dijo: “El que quiere a su padre o a su madre más que a </w:t>
      </w:r>
      <w:proofErr w:type="spellStart"/>
      <w:r w:rsidR="00B320D6">
        <w:t>mi</w:t>
      </w:r>
      <w:proofErr w:type="spellEnd"/>
      <w:r w:rsidR="00B320D6">
        <w:t xml:space="preserve">, no merece ser mío. El que quiere a su hijo o a su hija más que a </w:t>
      </w:r>
      <w:proofErr w:type="spellStart"/>
      <w:r w:rsidR="00B320D6">
        <w:t>mi</w:t>
      </w:r>
      <w:proofErr w:type="spellEnd"/>
      <w:r w:rsidR="00B320D6">
        <w:t>, no merece ser mío.” (Mateo 10:37) Por supuesto debemos amar a nuestra familia; pero debemos amar a Dios aún más.</w:t>
      </w:r>
    </w:p>
    <w:p w:rsidR="00B320D6" w:rsidRDefault="00B320D6" w:rsidP="00ED40A7">
      <w:pPr>
        <w:pStyle w:val="EBBNormalhalfafter"/>
        <w:spacing w:after="120"/>
      </w:pPr>
    </w:p>
    <w:p w:rsidR="00B320D6" w:rsidRDefault="00B320D6" w:rsidP="00ED40A7">
      <w:pPr>
        <w:pStyle w:val="EBBNormalhalfafter"/>
        <w:spacing w:after="120"/>
      </w:pPr>
    </w:p>
    <w:p w:rsidR="00B320D6" w:rsidRDefault="00AD4CE7" w:rsidP="00ED40A7">
      <w:pPr>
        <w:pStyle w:val="EBBNormalhalfafter"/>
        <w:spacing w:after="120"/>
      </w:pPr>
      <w:r>
        <w:rPr>
          <w:noProof/>
          <w:lang w:val="en-US"/>
        </w:rPr>
        <w:drawing>
          <wp:anchor distT="0" distB="0" distL="114300" distR="114300" simplePos="0" relativeHeight="251836416" behindDoc="1" locked="0" layoutInCell="1" allowOverlap="1">
            <wp:simplePos x="0" y="0"/>
            <wp:positionH relativeFrom="column">
              <wp:posOffset>2099310</wp:posOffset>
            </wp:positionH>
            <wp:positionV relativeFrom="paragraph">
              <wp:posOffset>161290</wp:posOffset>
            </wp:positionV>
            <wp:extent cx="1931670" cy="2438400"/>
            <wp:effectExtent l="19050" t="0" r="0" b="0"/>
            <wp:wrapThrough wrapText="bothSides">
              <wp:wrapPolygon edited="0">
                <wp:start x="-213" y="0"/>
                <wp:lineTo x="-213" y="21431"/>
                <wp:lineTo x="21515" y="21431"/>
                <wp:lineTo x="21515" y="0"/>
                <wp:lineTo x="-213" y="0"/>
              </wp:wrapPolygon>
            </wp:wrapThrough>
            <wp:docPr id="5" name="Picture 4" descr="Mandamiento 1   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damiento 1   002.bmp"/>
                    <pic:cNvPicPr/>
                  </pic:nvPicPr>
                  <pic:blipFill>
                    <a:blip r:embed="rId23" cstate="print"/>
                    <a:stretch>
                      <a:fillRect/>
                    </a:stretch>
                  </pic:blipFill>
                  <pic:spPr>
                    <a:xfrm>
                      <a:off x="0" y="0"/>
                      <a:ext cx="1931670" cy="2438400"/>
                    </a:xfrm>
                    <a:prstGeom prst="rect">
                      <a:avLst/>
                    </a:prstGeom>
                  </pic:spPr>
                </pic:pic>
              </a:graphicData>
            </a:graphic>
          </wp:anchor>
        </w:drawing>
      </w:r>
      <w:r>
        <w:rPr>
          <w:noProof/>
          <w:lang w:val="en-US"/>
        </w:rPr>
        <w:drawing>
          <wp:anchor distT="0" distB="0" distL="114300" distR="114300" simplePos="0" relativeHeight="251801600" behindDoc="0" locked="0" layoutInCell="1" allowOverlap="1">
            <wp:simplePos x="0" y="0"/>
            <wp:positionH relativeFrom="column">
              <wp:posOffset>4758690</wp:posOffset>
            </wp:positionH>
            <wp:positionV relativeFrom="paragraph">
              <wp:posOffset>435610</wp:posOffset>
            </wp:positionV>
            <wp:extent cx="1017270" cy="1371600"/>
            <wp:effectExtent l="19050" t="0" r="0" b="0"/>
            <wp:wrapSquare wrapText="bothSides"/>
            <wp:docPr id="59" name="Picture 58" descr="Body Builder - Male 0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 Builder - Male 03.wmf"/>
                    <pic:cNvPicPr/>
                  </pic:nvPicPr>
                  <pic:blipFill>
                    <a:blip r:embed="rId24" cstate="print"/>
                    <a:stretch>
                      <a:fillRect/>
                    </a:stretch>
                  </pic:blipFill>
                  <pic:spPr>
                    <a:xfrm>
                      <a:off x="0" y="0"/>
                      <a:ext cx="1017270" cy="1371600"/>
                    </a:xfrm>
                    <a:prstGeom prst="rect">
                      <a:avLst/>
                    </a:prstGeom>
                  </pic:spPr>
                </pic:pic>
              </a:graphicData>
            </a:graphic>
          </wp:anchor>
        </w:drawing>
      </w:r>
    </w:p>
    <w:p w:rsidR="00B320D6" w:rsidRDefault="00AD4CE7" w:rsidP="00ED40A7">
      <w:pPr>
        <w:pStyle w:val="EBBNormalhalfafter"/>
        <w:spacing w:after="120"/>
      </w:pPr>
      <w:r>
        <w:rPr>
          <w:noProof/>
          <w:lang w:val="en-US"/>
        </w:rPr>
        <w:drawing>
          <wp:anchor distT="0" distB="0" distL="114300" distR="114300" simplePos="0" relativeHeight="251798528" behindDoc="0" locked="0" layoutInCell="1" allowOverlap="1">
            <wp:simplePos x="0" y="0"/>
            <wp:positionH relativeFrom="column">
              <wp:posOffset>339090</wp:posOffset>
            </wp:positionH>
            <wp:positionV relativeFrom="paragraph">
              <wp:posOffset>276860</wp:posOffset>
            </wp:positionV>
            <wp:extent cx="1184910" cy="1188720"/>
            <wp:effectExtent l="19050" t="0" r="0" b="0"/>
            <wp:wrapSquare wrapText="bothSides"/>
            <wp:docPr id="54" name="Picture 53" descr="Family 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 3.wmf"/>
                    <pic:cNvPicPr/>
                  </pic:nvPicPr>
                  <pic:blipFill>
                    <a:blip r:embed="rId25" cstate="print"/>
                    <a:stretch>
                      <a:fillRect/>
                    </a:stretch>
                  </pic:blipFill>
                  <pic:spPr>
                    <a:xfrm>
                      <a:off x="0" y="0"/>
                      <a:ext cx="1184910" cy="1188720"/>
                    </a:xfrm>
                    <a:prstGeom prst="rect">
                      <a:avLst/>
                    </a:prstGeom>
                  </pic:spPr>
                </pic:pic>
              </a:graphicData>
            </a:graphic>
          </wp:anchor>
        </w:drawing>
      </w:r>
      <w:r w:rsidR="00712F98">
        <w:rPr>
          <w:noProof/>
          <w:lang w:val="en-US"/>
        </w:rPr>
        <w:pict>
          <v:shape id="_x0000_s1218" type="#_x0000_t202" style="position:absolute;margin-left:292.8pt;margin-top:13.4pt;width:64.8pt;height:21pt;z-index:251805696;mso-position-horizontal-relative:text;mso-position-vertical-relative:text;mso-width-relative:margin;mso-height-relative:margin" stroked="f">
            <v:textbox>
              <w:txbxContent>
                <w:p w:rsidR="004A6BE9" w:rsidRPr="00936125" w:rsidRDefault="004A6BE9" w:rsidP="00936125">
                  <w:pPr>
                    <w:jc w:val="center"/>
                    <w:rPr>
                      <w:rFonts w:ascii="Arial" w:hAnsi="Arial" w:cs="Arial"/>
                      <w:sz w:val="24"/>
                      <w:szCs w:val="24"/>
                      <w:lang w:val="es-ES"/>
                    </w:rPr>
                  </w:pPr>
                  <w:r>
                    <w:rPr>
                      <w:rFonts w:ascii="Arial" w:hAnsi="Arial" w:cs="Arial"/>
                      <w:sz w:val="24"/>
                      <w:szCs w:val="24"/>
                      <w:lang w:val="es-ES"/>
                    </w:rPr>
                    <w:t>Placeres</w:t>
                  </w:r>
                </w:p>
              </w:txbxContent>
            </v:textbox>
            <w10:wrap type="square"/>
          </v:shape>
        </w:pict>
      </w:r>
      <w:r w:rsidR="00712F98">
        <w:rPr>
          <w:noProof/>
          <w:lang w:val="en-US"/>
        </w:rPr>
        <w:pict>
          <v:shape id="_x0000_s1217" type="#_x0000_t202" style="position:absolute;margin-left:146.4pt;margin-top:13.4pt;width:55.2pt;height:21pt;z-index:251804672;mso-height-percent:200;mso-position-horizontal-relative:text;mso-position-vertical-relative:text;mso-height-percent:200;mso-width-relative:margin;mso-height-relative:margin" stroked="f">
            <v:textbox style="mso-fit-shape-to-text:t">
              <w:txbxContent>
                <w:p w:rsidR="004A6BE9" w:rsidRPr="00936125" w:rsidRDefault="004A6BE9" w:rsidP="00936125">
                  <w:pPr>
                    <w:jc w:val="center"/>
                    <w:rPr>
                      <w:rFonts w:ascii="Arial" w:hAnsi="Arial" w:cs="Arial"/>
                      <w:sz w:val="24"/>
                      <w:szCs w:val="24"/>
                      <w:lang w:val="es-ES"/>
                    </w:rPr>
                  </w:pPr>
                  <w:r>
                    <w:rPr>
                      <w:rFonts w:ascii="Arial" w:hAnsi="Arial" w:cs="Arial"/>
                      <w:sz w:val="24"/>
                      <w:szCs w:val="24"/>
                      <w:lang w:val="es-ES"/>
                    </w:rPr>
                    <w:t>Dinero</w:t>
                  </w:r>
                </w:p>
              </w:txbxContent>
            </v:textbox>
            <w10:wrap type="square"/>
          </v:shape>
        </w:pict>
      </w:r>
    </w:p>
    <w:p w:rsidR="00B320D6" w:rsidRDefault="00B320D6" w:rsidP="00ED40A7">
      <w:pPr>
        <w:pStyle w:val="EBBNormalhalfafter"/>
        <w:spacing w:after="120"/>
      </w:pPr>
    </w:p>
    <w:p w:rsidR="00B320D6" w:rsidRDefault="00B320D6" w:rsidP="00ED40A7">
      <w:pPr>
        <w:pStyle w:val="EBBNormalhalfafter"/>
        <w:spacing w:after="120"/>
      </w:pPr>
    </w:p>
    <w:p w:rsidR="00B320D6" w:rsidRDefault="00B320D6" w:rsidP="00AD4CE7">
      <w:pPr>
        <w:pStyle w:val="EBBNormalhalfafter"/>
        <w:spacing w:after="0"/>
      </w:pPr>
    </w:p>
    <w:p w:rsidR="00B320D6" w:rsidRDefault="00712F98" w:rsidP="00ED40A7">
      <w:pPr>
        <w:pStyle w:val="EBBNormalhalfafter"/>
        <w:spacing w:after="120"/>
      </w:pPr>
      <w:r>
        <w:rPr>
          <w:noProof/>
          <w:lang w:eastAsia="zh-TW"/>
        </w:rPr>
        <w:pict>
          <v:shape id="_x0000_s1216" type="#_x0000_t202" style="position:absolute;margin-left:45.6pt;margin-top:1.1pt;width:55.2pt;height:21pt;z-index:251803648;mso-height-percent:200;mso-height-percent:200;mso-width-relative:margin;mso-height-relative:margin" stroked="f">
            <v:textbox style="mso-fit-shape-to-text:t">
              <w:txbxContent>
                <w:p w:rsidR="004A6BE9" w:rsidRPr="001E70BD" w:rsidRDefault="004A6BE9" w:rsidP="001E70BD">
                  <w:pPr>
                    <w:jc w:val="center"/>
                    <w:rPr>
                      <w:rFonts w:ascii="Arial" w:hAnsi="Arial" w:cs="Arial"/>
                      <w:sz w:val="24"/>
                      <w:szCs w:val="24"/>
                    </w:rPr>
                  </w:pPr>
                  <w:proofErr w:type="spellStart"/>
                  <w:r w:rsidRPr="001E70BD">
                    <w:rPr>
                      <w:rFonts w:ascii="Arial" w:hAnsi="Arial" w:cs="Arial"/>
                      <w:sz w:val="24"/>
                      <w:szCs w:val="24"/>
                    </w:rPr>
                    <w:t>Familia</w:t>
                  </w:r>
                  <w:proofErr w:type="spellEnd"/>
                </w:p>
              </w:txbxContent>
            </v:textbox>
            <w10:wrap type="square"/>
          </v:shape>
        </w:pict>
      </w:r>
      <w:r>
        <w:rPr>
          <w:noProof/>
          <w:lang w:val="en-US"/>
        </w:rPr>
        <w:pict>
          <v:shape id="_x0000_s1219" type="#_x0000_t202" style="position:absolute;margin-left:396pt;margin-top:1.1pt;width:55.2pt;height:21pt;z-index:251806720;mso-width-relative:margin;mso-height-relative:margin" stroked="f">
            <v:textbox>
              <w:txbxContent>
                <w:p w:rsidR="004A6BE9" w:rsidRPr="00936125" w:rsidRDefault="004A6BE9" w:rsidP="00936125">
                  <w:pPr>
                    <w:jc w:val="center"/>
                    <w:rPr>
                      <w:rFonts w:ascii="Arial" w:hAnsi="Arial" w:cs="Arial"/>
                      <w:sz w:val="24"/>
                      <w:szCs w:val="24"/>
                      <w:lang w:val="es-ES"/>
                    </w:rPr>
                  </w:pPr>
                  <w:proofErr w:type="spellStart"/>
                  <w:r>
                    <w:rPr>
                      <w:rFonts w:ascii="Arial" w:hAnsi="Arial" w:cs="Arial"/>
                      <w:sz w:val="24"/>
                      <w:szCs w:val="24"/>
                      <w:lang w:val="es-ES"/>
                    </w:rPr>
                    <w:t>Cuerpoo</w:t>
                  </w:r>
                  <w:proofErr w:type="spellEnd"/>
                </w:p>
              </w:txbxContent>
            </v:textbox>
            <w10:wrap type="square"/>
          </v:shape>
        </w:pict>
      </w:r>
    </w:p>
    <w:p w:rsidR="00B320D6" w:rsidRDefault="00B320D6" w:rsidP="00ED40A7">
      <w:pPr>
        <w:pStyle w:val="EBBNormalhalfafter"/>
        <w:spacing w:after="120"/>
      </w:pPr>
    </w:p>
    <w:p w:rsidR="00936125" w:rsidRDefault="00936125" w:rsidP="00ED40A7">
      <w:pPr>
        <w:pStyle w:val="EBBNormalhalfafter"/>
        <w:spacing w:after="120"/>
      </w:pPr>
    </w:p>
    <w:p w:rsidR="00AD4CE7" w:rsidRDefault="00AD4CE7" w:rsidP="00AD4CE7">
      <w:pPr>
        <w:pStyle w:val="EBBNormalhalfafter"/>
        <w:spacing w:after="0"/>
        <w:jc w:val="center"/>
        <w:rPr>
          <w:b/>
        </w:rPr>
      </w:pPr>
    </w:p>
    <w:p w:rsidR="00936125" w:rsidRDefault="00936125" w:rsidP="00AD4CE7">
      <w:pPr>
        <w:pStyle w:val="EBBNormalhalfafter"/>
        <w:spacing w:after="120"/>
        <w:jc w:val="center"/>
      </w:pPr>
      <w:r>
        <w:rPr>
          <w:b/>
        </w:rPr>
        <w:t>1 Juan 5:21  “Hijitos, cuídense de los ________  _________”</w:t>
      </w:r>
    </w:p>
    <w:p w:rsidR="00936125" w:rsidRDefault="00936125" w:rsidP="00825108">
      <w:pPr>
        <w:pStyle w:val="EBBNormalhalfafter"/>
        <w:spacing w:after="120"/>
      </w:pPr>
      <w:r>
        <w:rPr>
          <w:b/>
        </w:rPr>
        <w:t>Dios tiene que ser de primero en tu vida</w:t>
      </w:r>
      <w:r>
        <w:t xml:space="preserve">. Él es más importante que el dinero, más importante que la familia, más importante que el placer y más importante que tu propio cuerpo. Puedes disfrutar </w:t>
      </w:r>
      <w:r>
        <w:rPr>
          <w:b/>
        </w:rPr>
        <w:t>sanamente</w:t>
      </w:r>
      <w:r>
        <w:t xml:space="preserve"> de las bendiciones que Dios te da. Pero debes amar a Dios sobre todas las cosas. Confía en Dios sobre todas las cosas. Dale a Dios el </w:t>
      </w:r>
      <w:r>
        <w:rPr>
          <w:b/>
        </w:rPr>
        <w:t>primer lugar</w:t>
      </w:r>
      <w:r>
        <w:t xml:space="preserve"> en tu vida.</w:t>
      </w:r>
      <w:r w:rsidRPr="00AD4CE7">
        <w:rPr>
          <w:lang w:val="es-ES"/>
        </w:rPr>
        <w:br w:type="page"/>
      </w:r>
    </w:p>
    <w:p w:rsidR="00936125" w:rsidRPr="00936125" w:rsidRDefault="00936125" w:rsidP="00936125">
      <w:pPr>
        <w:pStyle w:val="EBBTitle"/>
      </w:pPr>
      <w:r>
        <w:lastRenderedPageBreak/>
        <w:t xml:space="preserve">Ejercicios: Mandamiento </w:t>
      </w:r>
      <w:r w:rsidRPr="002E011D">
        <w:t>#</w:t>
      </w:r>
      <w:r>
        <w:t xml:space="preserve"> 1</w:t>
      </w:r>
    </w:p>
    <w:p w:rsidR="001E70BD" w:rsidRDefault="002E011D" w:rsidP="00ED40A7">
      <w:pPr>
        <w:pStyle w:val="EBBNormalhalfafter"/>
        <w:spacing w:after="120"/>
      </w:pPr>
      <w:r>
        <w:t>1.</w:t>
      </w:r>
      <w:r>
        <w:tab/>
        <w:t>En el Antiguo Testamento, los israelitas eran esclavos en _________.</w:t>
      </w:r>
    </w:p>
    <w:p w:rsidR="002E011D" w:rsidRDefault="002E011D" w:rsidP="00ED40A7">
      <w:pPr>
        <w:pStyle w:val="EBBNormalhalfafter"/>
        <w:spacing w:after="120"/>
      </w:pPr>
      <w:r>
        <w:tab/>
        <w:t>Dios los ________.</w:t>
      </w:r>
    </w:p>
    <w:p w:rsidR="002E011D" w:rsidRDefault="002E011D" w:rsidP="00ED40A7">
      <w:pPr>
        <w:pStyle w:val="EBBNormalhalfafter"/>
        <w:spacing w:after="120"/>
      </w:pPr>
      <w:r>
        <w:t>2.</w:t>
      </w:r>
      <w:r>
        <w:tab/>
        <w:t>Cualquier persona que peca es un ________ al _________.</w:t>
      </w:r>
    </w:p>
    <w:p w:rsidR="002E011D" w:rsidRDefault="002E011D" w:rsidP="00ED40A7">
      <w:pPr>
        <w:pStyle w:val="EBBNormalhalfafter"/>
        <w:spacing w:after="120"/>
      </w:pPr>
      <w:r>
        <w:tab/>
        <w:t>Solamente Cristo nos puede ________.</w:t>
      </w:r>
    </w:p>
    <w:p w:rsidR="002E011D" w:rsidRDefault="002E011D" w:rsidP="00ED40A7">
      <w:pPr>
        <w:pStyle w:val="EBBNormalhalfafter"/>
        <w:spacing w:after="120"/>
      </w:pPr>
      <w:r>
        <w:t>3.</w:t>
      </w:r>
      <w:r>
        <w:tab/>
        <w:t xml:space="preserve">Éxodo 20:4 dice: “No tengas otros ________ aparte de </w:t>
      </w:r>
      <w:proofErr w:type="spellStart"/>
      <w:r>
        <w:t>mi</w:t>
      </w:r>
      <w:proofErr w:type="spellEnd"/>
      <w:r>
        <w:t>.”</w:t>
      </w:r>
    </w:p>
    <w:p w:rsidR="002E011D" w:rsidRDefault="002E011D" w:rsidP="00ED40A7">
      <w:pPr>
        <w:pStyle w:val="EBBNormalhalfafter"/>
        <w:spacing w:after="120"/>
      </w:pPr>
      <w:r>
        <w:t>4.</w:t>
      </w:r>
      <w:r>
        <w:tab/>
        <w:t xml:space="preserve">Un </w:t>
      </w:r>
      <w:r>
        <w:rPr>
          <w:b/>
        </w:rPr>
        <w:t>ídolo</w:t>
      </w:r>
      <w:r>
        <w:t xml:space="preserve"> es un ________  ________.</w:t>
      </w:r>
    </w:p>
    <w:p w:rsidR="002E011D" w:rsidRDefault="002E011D" w:rsidP="00ED40A7">
      <w:pPr>
        <w:pStyle w:val="EBBNormalhalfafter"/>
        <w:spacing w:after="120"/>
      </w:pPr>
      <w:r>
        <w:tab/>
        <w:t>Nombra un ídolo al cual la gente reza hoy en día: ______________</w:t>
      </w:r>
    </w:p>
    <w:p w:rsidR="002E011D" w:rsidRDefault="002E011D" w:rsidP="00ED40A7">
      <w:pPr>
        <w:pStyle w:val="EBBNormalhalfafter"/>
        <w:spacing w:after="120"/>
      </w:pPr>
      <w:r>
        <w:tab/>
        <w:t>Dios ___________ a las personas que adoran a ídolos.</w:t>
      </w:r>
    </w:p>
    <w:p w:rsidR="002E011D" w:rsidRDefault="002E011D" w:rsidP="00ED40A7">
      <w:pPr>
        <w:pStyle w:val="EBBNormalhalfafter"/>
        <w:spacing w:after="120"/>
      </w:pPr>
      <w:r>
        <w:t>5.</w:t>
      </w:r>
      <w:r>
        <w:tab/>
        <w:t>Debemos _________ y _________ solamente al Señor. (Lucas 4:8)</w:t>
      </w:r>
    </w:p>
    <w:p w:rsidR="002E011D" w:rsidRDefault="002E011D" w:rsidP="00ED40A7">
      <w:pPr>
        <w:pStyle w:val="EBBNormalhalfafter"/>
        <w:spacing w:after="120"/>
      </w:pPr>
      <w:r>
        <w:t>6.</w:t>
      </w:r>
      <w:r>
        <w:tab/>
      </w:r>
      <w:r w:rsidR="000B11B4">
        <w:t>Escribe aquí Mateo 22:37 de memoria: ______________________________</w:t>
      </w:r>
    </w:p>
    <w:p w:rsidR="000B11B4" w:rsidRDefault="000B11B4" w:rsidP="00ED40A7">
      <w:pPr>
        <w:pStyle w:val="EBBNormalhalfafter"/>
        <w:spacing w:after="120"/>
      </w:pPr>
      <w:r>
        <w:tab/>
        <w:t>_____________________________________________________________</w:t>
      </w:r>
    </w:p>
    <w:p w:rsidR="000B11B4" w:rsidRDefault="000B11B4" w:rsidP="000B11B4">
      <w:pPr>
        <w:pStyle w:val="EBBNormalhalfafter"/>
        <w:spacing w:after="120"/>
        <w:ind w:left="720" w:hanging="720"/>
      </w:pPr>
      <w:r>
        <w:t>7.</w:t>
      </w:r>
      <w:r>
        <w:tab/>
        <w:t xml:space="preserve">A menudo no damos a Dios el </w:t>
      </w:r>
      <w:r>
        <w:rPr>
          <w:b/>
        </w:rPr>
        <w:t>primer lugar</w:t>
      </w:r>
      <w:r>
        <w:t xml:space="preserve"> en nuestras vidas. ¿Cuáles son algunas cosas que a menudo llegan a ser más importantes que Dios mismo?</w:t>
      </w:r>
    </w:p>
    <w:p w:rsidR="000B11B4" w:rsidRDefault="000B11B4" w:rsidP="000B11B4">
      <w:pPr>
        <w:pStyle w:val="EBBNormalhalfafter"/>
        <w:spacing w:after="120"/>
        <w:ind w:left="720" w:hanging="720"/>
      </w:pPr>
      <w:r>
        <w:tab/>
        <w:t>_____________________________________________________________</w:t>
      </w:r>
    </w:p>
    <w:p w:rsidR="000B11B4" w:rsidRDefault="000B11B4" w:rsidP="000B11B4">
      <w:pPr>
        <w:pStyle w:val="EBBNormalhalfafter"/>
        <w:spacing w:after="120"/>
        <w:ind w:left="720" w:hanging="720"/>
      </w:pPr>
      <w:r>
        <w:t>8.</w:t>
      </w:r>
      <w:r>
        <w:tab/>
        <w:t xml:space="preserve">En los siguientes ejemplos, escribe “Sí” si la persona </w:t>
      </w:r>
      <w:r>
        <w:rPr>
          <w:b/>
        </w:rPr>
        <w:t>cumple</w:t>
      </w:r>
      <w:r>
        <w:t xml:space="preserve"> con el primer mandamiento, y “No” si la persona </w:t>
      </w:r>
      <w:r>
        <w:rPr>
          <w:b/>
        </w:rPr>
        <w:t>no cumple</w:t>
      </w:r>
      <w:r>
        <w:t>:</w:t>
      </w:r>
    </w:p>
    <w:p w:rsidR="000B11B4" w:rsidRDefault="000B11B4" w:rsidP="004C5516">
      <w:pPr>
        <w:pStyle w:val="EBBNormalhalfafter"/>
        <w:tabs>
          <w:tab w:val="left" w:pos="720"/>
          <w:tab w:val="left" w:pos="1440"/>
        </w:tabs>
        <w:spacing w:after="120"/>
        <w:ind w:left="1440" w:hanging="1440"/>
      </w:pPr>
      <w:r>
        <w:tab/>
        <w:t>____</w:t>
      </w:r>
      <w:r>
        <w:tab/>
        <w:t xml:space="preserve">Gabriela </w:t>
      </w:r>
      <w:r w:rsidR="004C5516">
        <w:t>cumple con lo que el espiritista dice para tener buena salud.</w:t>
      </w:r>
    </w:p>
    <w:p w:rsidR="004C5516" w:rsidRDefault="004C5516" w:rsidP="004C5516">
      <w:pPr>
        <w:pStyle w:val="EBBNormalhalfafter"/>
        <w:tabs>
          <w:tab w:val="left" w:pos="720"/>
          <w:tab w:val="left" w:pos="1440"/>
        </w:tabs>
        <w:spacing w:after="120"/>
        <w:ind w:left="1440" w:hanging="1440"/>
      </w:pPr>
      <w:r>
        <w:tab/>
        <w:t>____</w:t>
      </w:r>
      <w:r>
        <w:tab/>
        <w:t>Esteban no hace nada sin consultar su horóscopo en el periódico.</w:t>
      </w:r>
    </w:p>
    <w:p w:rsidR="004C5516" w:rsidRDefault="004C5516" w:rsidP="004C5516">
      <w:pPr>
        <w:pStyle w:val="EBBNormalhalfafter"/>
        <w:tabs>
          <w:tab w:val="left" w:pos="720"/>
          <w:tab w:val="left" w:pos="1440"/>
        </w:tabs>
        <w:spacing w:after="120"/>
        <w:ind w:left="1440" w:hanging="1440"/>
      </w:pPr>
      <w:r>
        <w:tab/>
        <w:t>____</w:t>
      </w:r>
      <w:r>
        <w:tab/>
        <w:t>Tania a veces no va al cine para tener dinero para la ofrenda.</w:t>
      </w:r>
    </w:p>
    <w:p w:rsidR="004C5516" w:rsidRDefault="004C5516" w:rsidP="004C5516">
      <w:pPr>
        <w:pStyle w:val="EBBNormalhalfafter"/>
        <w:tabs>
          <w:tab w:val="left" w:pos="720"/>
          <w:tab w:val="left" w:pos="1440"/>
        </w:tabs>
        <w:spacing w:after="120"/>
        <w:ind w:left="1440" w:hanging="1440"/>
      </w:pPr>
      <w:r>
        <w:tab/>
        <w:t>____</w:t>
      </w:r>
      <w:r>
        <w:tab/>
        <w:t>Roberto sigue a Cristo a pesar de las críticas de su familia.</w:t>
      </w:r>
    </w:p>
    <w:p w:rsidR="00CE0798" w:rsidRDefault="00CE0798" w:rsidP="004C5516">
      <w:pPr>
        <w:pStyle w:val="EBBNormalhalfafter"/>
        <w:tabs>
          <w:tab w:val="left" w:pos="720"/>
          <w:tab w:val="left" w:pos="1440"/>
        </w:tabs>
        <w:spacing w:after="120"/>
        <w:ind w:left="1440" w:hanging="1440"/>
      </w:pPr>
      <w:r>
        <w:tab/>
        <w:t>____</w:t>
      </w:r>
      <w:r>
        <w:tab/>
        <w:t>Gerardo nunca habla de su fe en Cristo, para no perder sus amistades.</w:t>
      </w:r>
    </w:p>
    <w:p w:rsidR="00CE0798" w:rsidRDefault="00CE0798" w:rsidP="004C5516">
      <w:pPr>
        <w:pStyle w:val="EBBNormalhalfafter"/>
        <w:tabs>
          <w:tab w:val="left" w:pos="720"/>
          <w:tab w:val="left" w:pos="1440"/>
        </w:tabs>
        <w:spacing w:after="120"/>
        <w:ind w:left="1440" w:hanging="1440"/>
      </w:pPr>
      <w:r>
        <w:tab/>
        <w:t>____</w:t>
      </w:r>
      <w:r>
        <w:tab/>
        <w:t>Lilia tiene un altar en su casa y prende velas a su abuelo fallecido.</w:t>
      </w:r>
    </w:p>
    <w:p w:rsidR="00CE0798" w:rsidRDefault="00CE0798" w:rsidP="00CE0798">
      <w:pPr>
        <w:pStyle w:val="EBBNormalhalfafter"/>
        <w:spacing w:after="80"/>
        <w:ind w:left="720" w:hanging="720"/>
      </w:pPr>
      <w:r>
        <w:t>9.</w:t>
      </w:r>
      <w:r>
        <w:tab/>
        <w:t>Dios no siempre tiene el primer lugar en nuestras vidas. Gastamos nuestro tiempo, nuestro dinero y nuestra energía en otras cosas y damos a Dios lo que sobra. Nos preocupamos porque no confiamos en Él. Tenemos muchos dioses falsos. ¿Qué debemos hacer, entonces?</w:t>
      </w:r>
    </w:p>
    <w:p w:rsidR="00CE0798" w:rsidRDefault="00CE0798" w:rsidP="00CE0798">
      <w:pPr>
        <w:pStyle w:val="EBBNormalhalfafter"/>
        <w:spacing w:after="80"/>
        <w:ind w:left="720" w:hanging="720"/>
      </w:pPr>
      <w:r>
        <w:tab/>
        <w:t>1)</w:t>
      </w:r>
      <w:r>
        <w:tab/>
        <w:t>____________ (pedir perdón)</w:t>
      </w:r>
    </w:p>
    <w:p w:rsidR="00CE0798" w:rsidRDefault="00CE0798" w:rsidP="00CE0798">
      <w:pPr>
        <w:pStyle w:val="EBBNormalhalfafter"/>
        <w:spacing w:after="80"/>
        <w:ind w:left="720" w:hanging="720"/>
      </w:pPr>
      <w:r>
        <w:tab/>
        <w:t>2)</w:t>
      </w:r>
      <w:r>
        <w:tab/>
        <w:t>____________ en Cristo</w:t>
      </w:r>
    </w:p>
    <w:p w:rsidR="00CE0798" w:rsidRDefault="00CE0798" w:rsidP="00CE0798">
      <w:pPr>
        <w:pStyle w:val="EBBNormalhalfafter"/>
        <w:spacing w:after="80"/>
        <w:ind w:left="720" w:hanging="720"/>
      </w:pPr>
      <w:r>
        <w:tab/>
        <w:t>3)</w:t>
      </w:r>
      <w:r>
        <w:tab/>
        <w:t>________ atrás esta falla.</w:t>
      </w:r>
    </w:p>
    <w:p w:rsidR="00CE0798" w:rsidRPr="000B11B4" w:rsidRDefault="00CE0798" w:rsidP="00CE0798">
      <w:pPr>
        <w:pStyle w:val="EBBNormalhalfafter"/>
        <w:spacing w:after="120"/>
        <w:ind w:left="720" w:hanging="720"/>
      </w:pPr>
      <w:r>
        <w:tab/>
        <w:t>De hoy en adelante, ¡dale a Dios el primer lugar!</w:t>
      </w:r>
    </w:p>
    <w:p w:rsidR="00BA0E86" w:rsidRPr="00CA2D34" w:rsidRDefault="00CA2D34" w:rsidP="00CA2D34">
      <w:pPr>
        <w:pStyle w:val="EBBTitle"/>
        <w:spacing w:after="240"/>
      </w:pPr>
      <w:r>
        <w:lastRenderedPageBreak/>
        <w:t xml:space="preserve">Mandamiento </w:t>
      </w:r>
      <w:r w:rsidRPr="00CA2D34">
        <w:t>#</w:t>
      </w:r>
      <w:r>
        <w:t xml:space="preserve"> 2</w:t>
      </w:r>
      <w:r>
        <w:br/>
        <w:t>Respetar el Nombre de Dios</w:t>
      </w:r>
    </w:p>
    <w:p w:rsidR="00BA0E86" w:rsidRDefault="00CA2D34" w:rsidP="00CA2D34">
      <w:pPr>
        <w:pStyle w:val="EBBNormalhalfafter"/>
        <w:spacing w:after="120"/>
      </w:pPr>
      <w:r>
        <w:t xml:space="preserve">Busca </w:t>
      </w:r>
      <w:r>
        <w:rPr>
          <w:b/>
        </w:rPr>
        <w:t>Éxodo 20:7</w:t>
      </w:r>
      <w:r>
        <w:t xml:space="preserve"> en tu Biblia. Escribe aquí lo que dice:</w:t>
      </w:r>
    </w:p>
    <w:p w:rsidR="00CA2D34" w:rsidRDefault="00CA2D34" w:rsidP="00CA2D34">
      <w:pPr>
        <w:pStyle w:val="EBBNormalhalfafter"/>
        <w:spacing w:after="120"/>
      </w:pPr>
      <w:r>
        <w:t>__________________________________________________________________</w:t>
      </w:r>
    </w:p>
    <w:p w:rsidR="00CA2D34" w:rsidRDefault="00CA2D34" w:rsidP="00CA2D34">
      <w:pPr>
        <w:pStyle w:val="EBBNormalhalfafter"/>
        <w:spacing w:after="240"/>
      </w:pPr>
      <w:r>
        <w:t>__________________________________________________________________</w:t>
      </w:r>
    </w:p>
    <w:p w:rsidR="00CA2D34" w:rsidRDefault="00CA2D34" w:rsidP="00CA2D34">
      <w:pPr>
        <w:pStyle w:val="EBBNormalhalfafter"/>
        <w:spacing w:after="120"/>
      </w:pPr>
      <w:r>
        <w:t xml:space="preserve">Debemos usar el nombre de Dios con </w:t>
      </w:r>
      <w:r>
        <w:rPr>
          <w:b/>
        </w:rPr>
        <w:t>respeto y amor</w:t>
      </w:r>
      <w:r>
        <w:t xml:space="preserve">. Debemos dar gloria al nombre de Dios por nuestra forma de </w:t>
      </w:r>
      <w:r>
        <w:rPr>
          <w:b/>
        </w:rPr>
        <w:t>hablar</w:t>
      </w:r>
      <w:r>
        <w:t xml:space="preserve"> y por nuestra forma de </w:t>
      </w:r>
      <w:r>
        <w:rPr>
          <w:b/>
        </w:rPr>
        <w:t>vivir</w:t>
      </w:r>
      <w:r>
        <w:t>.</w:t>
      </w:r>
    </w:p>
    <w:p w:rsidR="00CA2D34" w:rsidRPr="00CA2D34" w:rsidRDefault="00712F98" w:rsidP="00CA2D34">
      <w:pPr>
        <w:pStyle w:val="EBBNormalhalfafter"/>
        <w:spacing w:after="120"/>
      </w:pPr>
      <w:r>
        <w:rPr>
          <w:noProof/>
          <w:lang w:val="en-US"/>
        </w:rPr>
        <w:pict>
          <v:shape id="_x0000_s1220" type="#_x0000_t176" style="position:absolute;margin-left:-.1pt;margin-top:7.7pt;width:162.1pt;height:30.3pt;z-index:251807744;mso-height-percent:200;mso-height-percent:200;mso-width-relative:margin;mso-height-relative:margin" strokecolor="black [3213]">
            <v:textbox style="mso-fit-shape-to-text:t">
              <w:txbxContent>
                <w:p w:rsidR="004A6BE9" w:rsidRDefault="004A6BE9" w:rsidP="00A04F98">
                  <w:pPr>
                    <w:pStyle w:val="EBBTitle"/>
                    <w:spacing w:after="0"/>
                    <w:jc w:val="left"/>
                  </w:pPr>
                  <w:r>
                    <w:t>Cuida Tu Hablar</w:t>
                  </w:r>
                </w:p>
              </w:txbxContent>
            </v:textbox>
          </v:shape>
        </w:pict>
      </w:r>
    </w:p>
    <w:p w:rsidR="00CA2D34" w:rsidRDefault="00CA2D34" w:rsidP="00CA2D34">
      <w:pPr>
        <w:pStyle w:val="EBBNormalhalfafter"/>
      </w:pPr>
    </w:p>
    <w:p w:rsidR="00A04F98" w:rsidRPr="00593E17" w:rsidRDefault="00A04F98" w:rsidP="00A04F98">
      <w:pPr>
        <w:pStyle w:val="EBBNormalhalfafter"/>
        <w:spacing w:after="120"/>
      </w:pPr>
      <w:r>
        <w:t xml:space="preserve">Debes hablar el nombre de Dios con </w:t>
      </w:r>
      <w:r>
        <w:rPr>
          <w:b/>
        </w:rPr>
        <w:t>respeto y amor</w:t>
      </w:r>
      <w:r>
        <w:t xml:space="preserve">. </w:t>
      </w:r>
    </w:p>
    <w:p w:rsidR="00A04F98" w:rsidRDefault="00712F98" w:rsidP="00A04F98">
      <w:pPr>
        <w:pStyle w:val="EBBNormalhalfafter"/>
      </w:pPr>
      <w:r>
        <w:rPr>
          <w:noProof/>
          <w:lang w:val="en-US"/>
        </w:rPr>
        <w:pict>
          <v:rect id="_x0000_s1222" style="position:absolute;margin-left:247.2pt;margin-top:1.2pt;width:212.8pt;height:205.8pt;z-index:251810816;mso-width-relative:margin;mso-height-relative:margin" strokecolor="black [3213]">
            <v:textbox inset="0">
              <w:txbxContent>
                <w:p w:rsidR="004A6BE9" w:rsidRDefault="004A6BE9" w:rsidP="00A04F98">
                  <w:pPr>
                    <w:jc w:val="center"/>
                    <w:rPr>
                      <w:sz w:val="24"/>
                      <w:szCs w:val="24"/>
                      <w:lang w:val="es-ES"/>
                    </w:rPr>
                  </w:pPr>
                  <w:r>
                    <w:rPr>
                      <w:sz w:val="24"/>
                      <w:szCs w:val="24"/>
                      <w:lang w:val="es-ES"/>
                    </w:rPr>
                    <w:t>Aprende a bendecir:</w:t>
                  </w:r>
                </w:p>
                <w:p w:rsidR="004A6BE9" w:rsidRDefault="004A6BE9" w:rsidP="00A04F98">
                  <w:pPr>
                    <w:jc w:val="center"/>
                    <w:rPr>
                      <w:sz w:val="24"/>
                      <w:szCs w:val="24"/>
                      <w:lang w:val="es-ES"/>
                    </w:rPr>
                  </w:pPr>
                </w:p>
                <w:p w:rsidR="004A6BE9" w:rsidRDefault="004A6BE9" w:rsidP="00A04F98">
                  <w:pPr>
                    <w:jc w:val="center"/>
                    <w:rPr>
                      <w:sz w:val="24"/>
                      <w:szCs w:val="24"/>
                      <w:lang w:val="es-ES"/>
                    </w:rPr>
                  </w:pPr>
                </w:p>
                <w:p w:rsidR="004A6BE9" w:rsidRPr="00825108" w:rsidRDefault="004A6BE9" w:rsidP="00A04F98">
                  <w:pPr>
                    <w:jc w:val="center"/>
                    <w:rPr>
                      <w:sz w:val="32"/>
                      <w:szCs w:val="32"/>
                      <w:lang w:val="es-ES"/>
                    </w:rPr>
                  </w:pPr>
                </w:p>
                <w:p w:rsidR="004A6BE9" w:rsidRPr="00825108" w:rsidRDefault="004A6BE9" w:rsidP="00A04F98">
                  <w:pPr>
                    <w:jc w:val="center"/>
                    <w:rPr>
                      <w:sz w:val="32"/>
                      <w:szCs w:val="32"/>
                      <w:lang w:val="es-ES"/>
                    </w:rPr>
                  </w:pPr>
                </w:p>
                <w:p w:rsidR="004A6BE9" w:rsidRPr="005B4117" w:rsidRDefault="004A6BE9" w:rsidP="00A04F98">
                  <w:pPr>
                    <w:jc w:val="center"/>
                    <w:rPr>
                      <w:sz w:val="16"/>
                      <w:szCs w:val="16"/>
                      <w:lang w:val="es-ES"/>
                    </w:rPr>
                  </w:pPr>
                  <w:r>
                    <w:rPr>
                      <w:noProof/>
                      <w:sz w:val="28"/>
                      <w:szCs w:val="28"/>
                    </w:rPr>
                    <w:drawing>
                      <wp:inline distT="0" distB="0" distL="0" distR="0">
                        <wp:extent cx="2775453" cy="1539240"/>
                        <wp:effectExtent l="19050" t="0" r="5847" b="0"/>
                        <wp:docPr id="79" name="Picture 0" descr="275S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SS.TIF"/>
                                <pic:cNvPicPr/>
                              </pic:nvPicPr>
                              <pic:blipFill>
                                <a:blip r:embed="rId26"/>
                                <a:stretch>
                                  <a:fillRect/>
                                </a:stretch>
                              </pic:blipFill>
                              <pic:spPr>
                                <a:xfrm>
                                  <a:off x="0" y="0"/>
                                  <a:ext cx="2791964" cy="1548397"/>
                                </a:xfrm>
                                <a:prstGeom prst="rect">
                                  <a:avLst/>
                                </a:prstGeom>
                              </pic:spPr>
                            </pic:pic>
                          </a:graphicData>
                        </a:graphic>
                      </wp:inline>
                    </w:drawing>
                  </w:r>
                </w:p>
                <w:p w:rsidR="004A6BE9" w:rsidRDefault="004A6BE9" w:rsidP="00A04F98">
                  <w:pPr>
                    <w:jc w:val="center"/>
                    <w:rPr>
                      <w:sz w:val="28"/>
                      <w:szCs w:val="28"/>
                      <w:lang w:val="es-ES"/>
                    </w:rPr>
                  </w:pPr>
                </w:p>
                <w:p w:rsidR="004A6BE9" w:rsidRPr="005B4117" w:rsidRDefault="004A6BE9" w:rsidP="00A04F98">
                  <w:pPr>
                    <w:jc w:val="center"/>
                    <w:rPr>
                      <w:sz w:val="16"/>
                      <w:szCs w:val="16"/>
                      <w:lang w:val="es-ES"/>
                    </w:rPr>
                  </w:pPr>
                </w:p>
              </w:txbxContent>
            </v:textbox>
          </v:rect>
        </w:pict>
      </w:r>
      <w:r>
        <w:rPr>
          <w:noProof/>
          <w:lang w:eastAsia="zh-TW"/>
        </w:rPr>
        <w:pict>
          <v:rect id="_x0000_s1221" style="position:absolute;margin-left:0;margin-top:1.2pt;width:220pt;height:205.8pt;z-index:251809792;mso-width-relative:margin;mso-height-relative:margin" strokecolor="black [3213]">
            <v:textbox inset="0">
              <w:txbxContent>
                <w:p w:rsidR="004A6BE9" w:rsidRDefault="004A6BE9" w:rsidP="00A04F98">
                  <w:pPr>
                    <w:jc w:val="center"/>
                    <w:rPr>
                      <w:sz w:val="24"/>
                      <w:szCs w:val="24"/>
                      <w:lang w:val="es-ES"/>
                    </w:rPr>
                  </w:pPr>
                  <w:r>
                    <w:rPr>
                      <w:sz w:val="24"/>
                      <w:szCs w:val="24"/>
                      <w:lang w:val="es-ES"/>
                    </w:rPr>
                    <w:t>Deja de decir insultos y maldades:</w:t>
                  </w:r>
                </w:p>
                <w:p w:rsidR="004A6BE9" w:rsidRDefault="004A6BE9" w:rsidP="00A04F98">
                  <w:pPr>
                    <w:jc w:val="center"/>
                    <w:rPr>
                      <w:sz w:val="24"/>
                      <w:szCs w:val="24"/>
                      <w:lang w:val="es-ES"/>
                    </w:rPr>
                  </w:pPr>
                </w:p>
                <w:p w:rsidR="004A6BE9" w:rsidRDefault="004A6BE9" w:rsidP="00A04F98">
                  <w:pPr>
                    <w:jc w:val="center"/>
                    <w:rPr>
                      <w:sz w:val="24"/>
                      <w:szCs w:val="24"/>
                      <w:lang w:val="es-ES"/>
                    </w:rPr>
                  </w:pPr>
                </w:p>
                <w:p w:rsidR="004A6BE9" w:rsidRDefault="004A6BE9" w:rsidP="00A04F98">
                  <w:pPr>
                    <w:jc w:val="center"/>
                    <w:rPr>
                      <w:sz w:val="24"/>
                      <w:szCs w:val="24"/>
                      <w:lang w:val="es-ES"/>
                    </w:rPr>
                  </w:pPr>
                </w:p>
                <w:p w:rsidR="004A6BE9" w:rsidRPr="00825108" w:rsidRDefault="004A6BE9" w:rsidP="00A04F98">
                  <w:pPr>
                    <w:jc w:val="center"/>
                    <w:rPr>
                      <w:noProof/>
                      <w:sz w:val="40"/>
                      <w:szCs w:val="40"/>
                      <w:lang w:val="es-ES"/>
                    </w:rPr>
                  </w:pPr>
                </w:p>
                <w:p w:rsidR="004A6BE9" w:rsidRPr="0017090B" w:rsidRDefault="004A6BE9" w:rsidP="00825108">
                  <w:pPr>
                    <w:rPr>
                      <w:sz w:val="24"/>
                      <w:szCs w:val="24"/>
                      <w:lang w:val="es-ES"/>
                    </w:rPr>
                  </w:pPr>
                  <w:r>
                    <w:rPr>
                      <w:noProof/>
                      <w:sz w:val="28"/>
                      <w:szCs w:val="28"/>
                    </w:rPr>
                    <w:drawing>
                      <wp:inline distT="0" distB="0" distL="0" distR="0">
                        <wp:extent cx="2830415" cy="1569720"/>
                        <wp:effectExtent l="19050" t="0" r="8035" b="0"/>
                        <wp:docPr id="78" name="Picture 3" descr="Heart 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10.wmf"/>
                                <pic:cNvPicPr/>
                              </pic:nvPicPr>
                              <pic:blipFill>
                                <a:blip r:embed="rId27"/>
                                <a:stretch>
                                  <a:fillRect/>
                                </a:stretch>
                              </pic:blipFill>
                              <pic:spPr>
                                <a:xfrm>
                                  <a:off x="0" y="0"/>
                                  <a:ext cx="2851294" cy="1581299"/>
                                </a:xfrm>
                                <a:prstGeom prst="rect">
                                  <a:avLst/>
                                </a:prstGeom>
                              </pic:spPr>
                            </pic:pic>
                          </a:graphicData>
                        </a:graphic>
                      </wp:inline>
                    </w:drawing>
                  </w:r>
                </w:p>
                <w:p w:rsidR="004A6BE9" w:rsidRPr="00A7070F" w:rsidRDefault="004A6BE9" w:rsidP="00A04F98">
                  <w:pPr>
                    <w:rPr>
                      <w:sz w:val="16"/>
                      <w:szCs w:val="16"/>
                      <w:lang w:val="es-ES"/>
                    </w:rPr>
                  </w:pPr>
                </w:p>
                <w:p w:rsidR="004A6BE9" w:rsidRDefault="004A6BE9" w:rsidP="00A04F98">
                  <w:pPr>
                    <w:jc w:val="center"/>
                    <w:rPr>
                      <w:sz w:val="28"/>
                      <w:szCs w:val="28"/>
                      <w:lang w:val="es-ES"/>
                    </w:rPr>
                  </w:pPr>
                </w:p>
                <w:p w:rsidR="004A6BE9" w:rsidRPr="00A7070F" w:rsidRDefault="004A6BE9" w:rsidP="00A04F98">
                  <w:pPr>
                    <w:rPr>
                      <w:sz w:val="16"/>
                      <w:szCs w:val="16"/>
                      <w:lang w:val="es-ES"/>
                    </w:rPr>
                  </w:pPr>
                </w:p>
              </w:txbxContent>
            </v:textbox>
          </v:rect>
        </w:pict>
      </w:r>
    </w:p>
    <w:p w:rsidR="00A04F98" w:rsidRDefault="00712F98" w:rsidP="00A04F98">
      <w:pPr>
        <w:pStyle w:val="EBBNormalhalfafter"/>
      </w:pPr>
      <w:r>
        <w:rPr>
          <w:noProof/>
          <w:lang w:val="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41" type="#_x0000_t62" style="position:absolute;margin-left:271.2pt;margin-top:23.3pt;width:122.4pt;height:27.6pt;z-index:251838464" adj="19138,41322">
            <v:textbox style="mso-next-textbox:#_x0000_s1241">
              <w:txbxContent>
                <w:p w:rsidR="004A6BE9" w:rsidRPr="00825108" w:rsidRDefault="004A6BE9" w:rsidP="00825108">
                  <w:pPr>
                    <w:jc w:val="center"/>
                    <w:rPr>
                      <w:rFonts w:ascii="Arial" w:hAnsi="Arial" w:cs="Arial"/>
                      <w:sz w:val="24"/>
                      <w:szCs w:val="24"/>
                      <w:lang w:val="es-ES"/>
                    </w:rPr>
                  </w:pPr>
                  <w:r>
                    <w:rPr>
                      <w:rFonts w:ascii="Arial" w:hAnsi="Arial" w:cs="Arial"/>
                      <w:sz w:val="24"/>
                      <w:szCs w:val="24"/>
                      <w:lang w:val="es-ES"/>
                    </w:rPr>
                    <w:t>¡Dios te bendiga!</w:t>
                  </w:r>
                </w:p>
              </w:txbxContent>
            </v:textbox>
          </v:shape>
        </w:pict>
      </w:r>
      <w:r>
        <w:rPr>
          <w:noProof/>
          <w:lang w:val="en-US"/>
        </w:rPr>
        <w:pict>
          <v:shape id="_x0000_s1240" type="#_x0000_t62" style="position:absolute;margin-left:86.4pt;margin-top:1.7pt;width:121.2pt;height:42pt;z-index:251837440" adj="2745,31346">
            <v:textbox>
              <w:txbxContent>
                <w:p w:rsidR="004A6BE9" w:rsidRPr="00825108" w:rsidRDefault="004A6BE9">
                  <w:pPr>
                    <w:rPr>
                      <w:rFonts w:ascii="Arial" w:hAnsi="Arial" w:cs="Arial"/>
                      <w:sz w:val="24"/>
                      <w:szCs w:val="24"/>
                      <w:lang w:val="es-ES"/>
                    </w:rPr>
                  </w:pPr>
                  <w:r w:rsidRPr="00825108">
                    <w:rPr>
                      <w:rFonts w:ascii="Arial" w:hAnsi="Arial" w:cs="Arial"/>
                      <w:sz w:val="24"/>
                      <w:szCs w:val="24"/>
                      <w:lang w:val="es-ES"/>
                    </w:rPr>
                    <w:t>¡Dios mío! ¡Tú sí eres tonto!</w:t>
                  </w:r>
                </w:p>
              </w:txbxContent>
            </v:textbox>
          </v:shape>
        </w:pict>
      </w:r>
    </w:p>
    <w:p w:rsidR="00A04F98" w:rsidRDefault="00A04F98" w:rsidP="00A04F98">
      <w:pPr>
        <w:pStyle w:val="EBBNormalhalfafter"/>
      </w:pPr>
    </w:p>
    <w:p w:rsidR="00A04F98" w:rsidRDefault="00A04F98" w:rsidP="00A04F98">
      <w:pPr>
        <w:pStyle w:val="EBBNormalhalfafter"/>
      </w:pPr>
    </w:p>
    <w:p w:rsidR="00A04F98" w:rsidRDefault="00A04F98" w:rsidP="00A04F98">
      <w:pPr>
        <w:pStyle w:val="EBBNormalhalfafter"/>
      </w:pPr>
    </w:p>
    <w:p w:rsidR="00A04F98" w:rsidRDefault="00A04F98" w:rsidP="00A04F98">
      <w:pPr>
        <w:pStyle w:val="EBBNormalhalfafter"/>
      </w:pPr>
    </w:p>
    <w:p w:rsidR="00A04F98" w:rsidRDefault="00A04F98" w:rsidP="00A04F98">
      <w:pPr>
        <w:pStyle w:val="EBBNormalhalfafter"/>
      </w:pPr>
    </w:p>
    <w:p w:rsidR="00A04F98" w:rsidRDefault="00A04F98" w:rsidP="00A04F98">
      <w:pPr>
        <w:pStyle w:val="EBBNormalhalfafter"/>
      </w:pPr>
    </w:p>
    <w:p w:rsidR="00A04F98" w:rsidRDefault="00A04F98" w:rsidP="00A04F98">
      <w:pPr>
        <w:pStyle w:val="EBBNormalhalfafter"/>
      </w:pPr>
    </w:p>
    <w:p w:rsidR="00A04F98" w:rsidRDefault="00A04F98" w:rsidP="00700E03">
      <w:pPr>
        <w:pStyle w:val="EBBNormalhalfafter"/>
        <w:spacing w:after="0" w:line="480" w:lineRule="exact"/>
      </w:pPr>
      <w:r>
        <w:t xml:space="preserve">Busca </w:t>
      </w:r>
      <w:r>
        <w:rPr>
          <w:b/>
        </w:rPr>
        <w:t>Santiago 3:9-10</w:t>
      </w:r>
      <w:r>
        <w:t xml:space="preserve"> en tu Biblia. Llena los espacios:</w:t>
      </w:r>
    </w:p>
    <w:p w:rsidR="00A04F98" w:rsidRPr="00A04F98" w:rsidRDefault="00A04F98" w:rsidP="00A04F98">
      <w:pPr>
        <w:pStyle w:val="EBBNormalhalfafter"/>
        <w:spacing w:after="120" w:line="480" w:lineRule="exact"/>
      </w:pPr>
      <w:r>
        <w:tab/>
        <w:t>Con la ____________, lo mismo bendecimos a nuestro Dios y Padre, que ___________ a los __________ creados por Dios a su propio imagen. De la misma _______ salen ____________ y _____________. Hermanos míos, no debe ser así.</w:t>
      </w:r>
    </w:p>
    <w:p w:rsidR="00A04F98" w:rsidRPr="00A04F98" w:rsidRDefault="00712F98" w:rsidP="00A04F98">
      <w:pPr>
        <w:pStyle w:val="EBBNormalhalfafter"/>
        <w:spacing w:after="120"/>
      </w:pPr>
      <w:r>
        <w:rPr>
          <w:noProof/>
          <w:lang w:val="en-US"/>
        </w:rPr>
        <w:pict>
          <v:shape id="_x0000_s1223" type="#_x0000_t202" style="position:absolute;margin-left:19.2pt;margin-top:6.85pt;width:421.2pt;height:84.1pt;z-index:251811840;mso-width-relative:margin;mso-height-relative:margin">
            <v:textbox>
              <w:txbxContent>
                <w:p w:rsidR="004A6BE9" w:rsidRPr="00473D7D" w:rsidRDefault="004A6BE9" w:rsidP="00700E03">
                  <w:pPr>
                    <w:spacing w:after="120"/>
                    <w:jc w:val="center"/>
                    <w:rPr>
                      <w:sz w:val="28"/>
                      <w:szCs w:val="28"/>
                      <w:lang w:val="es-ES"/>
                    </w:rPr>
                  </w:pPr>
                  <w:r>
                    <w:rPr>
                      <w:b/>
                      <w:i/>
                      <w:sz w:val="28"/>
                      <w:szCs w:val="28"/>
                      <w:lang w:val="es-ES"/>
                    </w:rPr>
                    <w:t>Significado del Segundo Mandamiento (Catecismo Menor):</w:t>
                  </w:r>
                </w:p>
                <w:p w:rsidR="004A6BE9" w:rsidRPr="008E5A41" w:rsidRDefault="004A6BE9" w:rsidP="00700E03">
                  <w:pPr>
                    <w:jc w:val="center"/>
                    <w:rPr>
                      <w:sz w:val="28"/>
                      <w:szCs w:val="28"/>
                      <w:lang w:val="es-ES"/>
                    </w:rPr>
                  </w:pPr>
                  <w:r>
                    <w:rPr>
                      <w:sz w:val="28"/>
                      <w:szCs w:val="28"/>
                      <w:lang w:val="es-ES"/>
                    </w:rPr>
                    <w:t>“Debemos temer y amar a Dios de modo que no usemos su nombre para maldecir, jurar, hechizar, mentir o engañar, sino que lo invoquemos en todas las necesidades, lo adoremos, alabemos y le damos gracias.”</w:t>
                  </w:r>
                </w:p>
              </w:txbxContent>
            </v:textbox>
          </v:shape>
        </w:pict>
      </w:r>
    </w:p>
    <w:p w:rsidR="00CA2D34" w:rsidRDefault="00CA2D34" w:rsidP="00CA2D34">
      <w:pPr>
        <w:pStyle w:val="EBBNormalhalfafter"/>
      </w:pPr>
    </w:p>
    <w:p w:rsidR="00170788" w:rsidRDefault="00170788" w:rsidP="00170788">
      <w:pPr>
        <w:autoSpaceDE/>
        <w:autoSpaceDN/>
        <w:adjustRightInd/>
        <w:spacing w:after="200" w:line="276" w:lineRule="auto"/>
        <w:rPr>
          <w:rFonts w:cstheme="minorBidi"/>
          <w:sz w:val="28"/>
          <w:szCs w:val="28"/>
          <w:lang w:val="es-ES_tradnl"/>
        </w:rPr>
      </w:pPr>
      <w:r w:rsidRPr="00AD4CE7">
        <w:rPr>
          <w:lang w:val="es-ES"/>
        </w:rPr>
        <w:br w:type="page"/>
      </w:r>
    </w:p>
    <w:p w:rsidR="00700E03" w:rsidRDefault="00712F98" w:rsidP="00170788">
      <w:pPr>
        <w:pStyle w:val="EBBNormalhalfafter"/>
        <w:spacing w:after="0" w:line="480" w:lineRule="exact"/>
      </w:pPr>
      <w:r>
        <w:rPr>
          <w:noProof/>
          <w:lang w:val="en-US"/>
        </w:rPr>
        <w:lastRenderedPageBreak/>
        <w:pict>
          <v:shape id="_x0000_s1243" type="#_x0000_t62" style="position:absolute;margin-left:262.5pt;margin-top:24.75pt;width:187.5pt;height:39pt;z-index:251840512" adj="9717,29825">
            <v:textbox>
              <w:txbxContent>
                <w:p w:rsidR="004A6BE9" w:rsidRPr="00235120" w:rsidRDefault="004A6BE9" w:rsidP="00235120">
                  <w:pPr>
                    <w:jc w:val="center"/>
                    <w:rPr>
                      <w:rFonts w:ascii="Arial" w:hAnsi="Arial" w:cs="Arial"/>
                      <w:sz w:val="24"/>
                      <w:szCs w:val="24"/>
                      <w:lang w:val="es-ES"/>
                    </w:rPr>
                  </w:pPr>
                  <w:r w:rsidRPr="00A16156">
                    <w:rPr>
                      <w:rFonts w:ascii="Arial" w:hAnsi="Arial" w:cs="Arial"/>
                      <w:sz w:val="24"/>
                      <w:szCs w:val="24"/>
                      <w:lang w:val="es-ES"/>
                    </w:rPr>
                    <w:t>Jesucristo, por favor, ay</w:t>
                  </w:r>
                  <w:r>
                    <w:rPr>
                      <w:rFonts w:ascii="Arial" w:hAnsi="Arial" w:cs="Arial"/>
                      <w:sz w:val="24"/>
                      <w:szCs w:val="24"/>
                      <w:lang w:val="es-ES"/>
                    </w:rPr>
                    <w:t>údame con este problema.</w:t>
                  </w:r>
                </w:p>
              </w:txbxContent>
            </v:textbox>
          </v:shape>
        </w:pict>
      </w:r>
      <w:r>
        <w:rPr>
          <w:noProof/>
          <w:lang w:val="en-US"/>
        </w:rPr>
        <w:pict>
          <v:shape id="_x0000_s1242" type="#_x0000_t62" style="position:absolute;margin-left:13.2pt;margin-top:30pt;width:199.2pt;height:28.8pt;flip:x;z-index:251839488" adj="8761,30375">
            <v:textbox inset="0,,0">
              <w:txbxContent>
                <w:p w:rsidR="004A6BE9" w:rsidRPr="00B61E8F" w:rsidRDefault="004A6BE9">
                  <w:pPr>
                    <w:rPr>
                      <w:rFonts w:ascii="Arial" w:hAnsi="Arial" w:cs="Arial"/>
                      <w:sz w:val="24"/>
                      <w:szCs w:val="24"/>
                      <w:lang w:val="es-ES"/>
                    </w:rPr>
                  </w:pPr>
                  <w:r>
                    <w:rPr>
                      <w:rFonts w:ascii="Arial" w:hAnsi="Arial" w:cs="Arial"/>
                      <w:sz w:val="24"/>
                      <w:szCs w:val="24"/>
                      <w:lang w:val="es-ES"/>
                    </w:rPr>
                    <w:t>¡Jesucristo, qué maldito problema!</w:t>
                  </w:r>
                </w:p>
              </w:txbxContent>
            </v:textbox>
          </v:shape>
        </w:pict>
      </w:r>
      <w:r>
        <w:rPr>
          <w:noProof/>
          <w:lang w:val="en-US"/>
        </w:rPr>
        <w:pict>
          <v:rect id="_x0000_s1237" style="position:absolute;margin-left:247.2pt;margin-top:1.2pt;width:212.8pt;height:194.55pt;z-index:251834368;mso-width-relative:margin;mso-height-relative:margin" strokecolor="black [3213]">
            <v:textbox inset="0">
              <w:txbxContent>
                <w:p w:rsidR="004A6BE9" w:rsidRDefault="004A6BE9" w:rsidP="00170788">
                  <w:pPr>
                    <w:jc w:val="center"/>
                    <w:rPr>
                      <w:sz w:val="24"/>
                      <w:szCs w:val="24"/>
                      <w:lang w:val="es-ES"/>
                    </w:rPr>
                  </w:pPr>
                  <w:r>
                    <w:rPr>
                      <w:sz w:val="24"/>
                      <w:szCs w:val="24"/>
                      <w:lang w:val="es-ES"/>
                    </w:rPr>
                    <w:t>Aprende a orar:</w:t>
                  </w:r>
                </w:p>
                <w:p w:rsidR="004A6BE9" w:rsidRPr="00235120" w:rsidRDefault="004A6BE9" w:rsidP="00170788">
                  <w:pPr>
                    <w:jc w:val="center"/>
                    <w:rPr>
                      <w:sz w:val="16"/>
                      <w:szCs w:val="16"/>
                      <w:lang w:val="es-ES"/>
                    </w:rPr>
                  </w:pPr>
                </w:p>
                <w:p w:rsidR="004A6BE9" w:rsidRDefault="004A6BE9" w:rsidP="00170788">
                  <w:pPr>
                    <w:jc w:val="center"/>
                    <w:rPr>
                      <w:sz w:val="24"/>
                      <w:szCs w:val="24"/>
                      <w:lang w:val="es-ES"/>
                    </w:rPr>
                  </w:pPr>
                </w:p>
                <w:p w:rsidR="004A6BE9" w:rsidRDefault="004A6BE9" w:rsidP="00170788">
                  <w:pPr>
                    <w:jc w:val="center"/>
                    <w:rPr>
                      <w:sz w:val="24"/>
                      <w:szCs w:val="24"/>
                      <w:lang w:val="es-ES"/>
                    </w:rPr>
                  </w:pPr>
                </w:p>
                <w:p w:rsidR="004A6BE9" w:rsidRPr="0017090B" w:rsidRDefault="004A6BE9" w:rsidP="00170788">
                  <w:pPr>
                    <w:jc w:val="center"/>
                    <w:rPr>
                      <w:sz w:val="24"/>
                      <w:szCs w:val="24"/>
                      <w:lang w:val="es-ES"/>
                    </w:rPr>
                  </w:pPr>
                </w:p>
                <w:p w:rsidR="004A6BE9" w:rsidRPr="005B4117" w:rsidRDefault="004A6BE9" w:rsidP="00170788">
                  <w:pPr>
                    <w:jc w:val="center"/>
                    <w:rPr>
                      <w:sz w:val="16"/>
                      <w:szCs w:val="16"/>
                      <w:lang w:val="es-ES"/>
                    </w:rPr>
                  </w:pPr>
                  <w:r>
                    <w:rPr>
                      <w:noProof/>
                      <w:sz w:val="28"/>
                      <w:szCs w:val="28"/>
                    </w:rPr>
                    <w:drawing>
                      <wp:inline distT="0" distB="0" distL="0" distR="0">
                        <wp:extent cx="2694433" cy="1554480"/>
                        <wp:effectExtent l="19050" t="0" r="0" b="0"/>
                        <wp:docPr id="172" name="Picture 0" descr="275S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SS.TIF"/>
                                <pic:cNvPicPr/>
                              </pic:nvPicPr>
                              <pic:blipFill>
                                <a:blip r:embed="rId28"/>
                                <a:stretch>
                                  <a:fillRect/>
                                </a:stretch>
                              </pic:blipFill>
                              <pic:spPr>
                                <a:xfrm>
                                  <a:off x="0" y="0"/>
                                  <a:ext cx="2699934" cy="1557653"/>
                                </a:xfrm>
                                <a:prstGeom prst="rect">
                                  <a:avLst/>
                                </a:prstGeom>
                              </pic:spPr>
                            </pic:pic>
                          </a:graphicData>
                        </a:graphic>
                      </wp:inline>
                    </w:drawing>
                  </w:r>
                </w:p>
              </w:txbxContent>
            </v:textbox>
          </v:rect>
        </w:pict>
      </w:r>
      <w:r>
        <w:rPr>
          <w:noProof/>
          <w:lang w:eastAsia="zh-TW"/>
        </w:rPr>
        <w:pict>
          <v:rect id="_x0000_s1236" style="position:absolute;margin-left:0;margin-top:1.2pt;width:220pt;height:194.55pt;z-index:251833344;mso-width-relative:margin;mso-height-relative:margin" strokecolor="black [3213]">
            <v:textbox inset="0">
              <w:txbxContent>
                <w:p w:rsidR="004A6BE9" w:rsidRDefault="004A6BE9" w:rsidP="00170788">
                  <w:pPr>
                    <w:jc w:val="center"/>
                    <w:rPr>
                      <w:sz w:val="24"/>
                      <w:szCs w:val="24"/>
                      <w:lang w:val="es-ES"/>
                    </w:rPr>
                  </w:pPr>
                  <w:r>
                    <w:rPr>
                      <w:sz w:val="24"/>
                      <w:szCs w:val="24"/>
                      <w:lang w:val="es-ES"/>
                    </w:rPr>
                    <w:t>Deja de decir groserías:</w:t>
                  </w:r>
                </w:p>
                <w:p w:rsidR="004A6BE9" w:rsidRDefault="004A6BE9" w:rsidP="00170788">
                  <w:pPr>
                    <w:jc w:val="center"/>
                    <w:rPr>
                      <w:sz w:val="24"/>
                      <w:szCs w:val="24"/>
                      <w:lang w:val="es-ES"/>
                    </w:rPr>
                  </w:pPr>
                </w:p>
                <w:p w:rsidR="004A6BE9" w:rsidRDefault="004A6BE9" w:rsidP="00170788">
                  <w:pPr>
                    <w:jc w:val="center"/>
                    <w:rPr>
                      <w:sz w:val="24"/>
                      <w:szCs w:val="24"/>
                      <w:lang w:val="es-ES"/>
                    </w:rPr>
                  </w:pPr>
                </w:p>
                <w:p w:rsidR="004A6BE9" w:rsidRDefault="004A6BE9" w:rsidP="00170788">
                  <w:pPr>
                    <w:jc w:val="center"/>
                    <w:rPr>
                      <w:noProof/>
                      <w:sz w:val="28"/>
                      <w:szCs w:val="28"/>
                      <w:lang w:val="es-ES"/>
                    </w:rPr>
                  </w:pPr>
                </w:p>
                <w:p w:rsidR="004A6BE9" w:rsidRPr="00700E03" w:rsidRDefault="004A6BE9" w:rsidP="00170788">
                  <w:pPr>
                    <w:jc w:val="center"/>
                    <w:rPr>
                      <w:sz w:val="24"/>
                      <w:szCs w:val="24"/>
                      <w:lang w:val="es-ES"/>
                    </w:rPr>
                  </w:pPr>
                  <w:r>
                    <w:rPr>
                      <w:noProof/>
                      <w:sz w:val="28"/>
                      <w:szCs w:val="28"/>
                    </w:rPr>
                    <w:drawing>
                      <wp:inline distT="0" distB="0" distL="0" distR="0">
                        <wp:extent cx="2747266" cy="1584960"/>
                        <wp:effectExtent l="19050" t="0" r="0" b="0"/>
                        <wp:docPr id="173" name="Picture 3" descr="Heart 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10.wmf"/>
                                <pic:cNvPicPr/>
                              </pic:nvPicPr>
                              <pic:blipFill>
                                <a:blip r:embed="rId29"/>
                                <a:stretch>
                                  <a:fillRect/>
                                </a:stretch>
                              </pic:blipFill>
                              <pic:spPr>
                                <a:xfrm>
                                  <a:off x="0" y="0"/>
                                  <a:ext cx="2745824" cy="1584128"/>
                                </a:xfrm>
                                <a:prstGeom prst="rect">
                                  <a:avLst/>
                                </a:prstGeom>
                              </pic:spPr>
                            </pic:pic>
                          </a:graphicData>
                        </a:graphic>
                      </wp:inline>
                    </w:drawing>
                  </w:r>
                </w:p>
                <w:p w:rsidR="004A6BE9" w:rsidRPr="00A7070F" w:rsidRDefault="004A6BE9" w:rsidP="00170788">
                  <w:pPr>
                    <w:rPr>
                      <w:sz w:val="16"/>
                      <w:szCs w:val="16"/>
                      <w:lang w:val="es-ES"/>
                    </w:rPr>
                  </w:pPr>
                </w:p>
              </w:txbxContent>
            </v:textbox>
            <w10:wrap type="topAndBottom"/>
          </v:rect>
        </w:pict>
      </w:r>
      <w:r w:rsidR="00170788">
        <w:t>Busca</w:t>
      </w:r>
      <w:r w:rsidR="00700E03">
        <w:t xml:space="preserve"> </w:t>
      </w:r>
      <w:r w:rsidR="00700E03">
        <w:rPr>
          <w:b/>
        </w:rPr>
        <w:t>Efesios 5:4</w:t>
      </w:r>
      <w:r w:rsidR="00700E03">
        <w:t xml:space="preserve"> en tu Biblia. Llena los espacios:</w:t>
      </w:r>
    </w:p>
    <w:p w:rsidR="00700E03" w:rsidRPr="00A04F98" w:rsidRDefault="00712F98" w:rsidP="00170788">
      <w:pPr>
        <w:pStyle w:val="EBBNormalhalfafter"/>
        <w:spacing w:after="120" w:line="360" w:lineRule="exact"/>
      </w:pPr>
      <w:r>
        <w:rPr>
          <w:noProof/>
          <w:lang w:val="en-US"/>
        </w:rPr>
        <w:pict>
          <v:shape id="_x0000_s1245" type="#_x0000_t62" style="position:absolute;margin-left:13.2pt;margin-top:66.3pt;width:188.55pt;height:51.75pt;z-index:251841536" adj="11267,27861">
            <v:textbox>
              <w:txbxContent>
                <w:p w:rsidR="004A6BE9" w:rsidRDefault="004A6BE9" w:rsidP="00A16156">
                  <w:pPr>
                    <w:jc w:val="center"/>
                    <w:rPr>
                      <w:rFonts w:ascii="Arial" w:hAnsi="Arial" w:cs="Arial"/>
                      <w:sz w:val="24"/>
                      <w:szCs w:val="24"/>
                      <w:lang w:val="es-ES"/>
                    </w:rPr>
                  </w:pPr>
                  <w:r w:rsidRPr="00A16156">
                    <w:rPr>
                      <w:rFonts w:ascii="Arial" w:hAnsi="Arial" w:cs="Arial"/>
                      <w:sz w:val="24"/>
                      <w:szCs w:val="24"/>
                      <w:lang w:val="es-ES"/>
                    </w:rPr>
                    <w:t>Soy un brujo blanco</w:t>
                  </w:r>
                  <w:r>
                    <w:rPr>
                      <w:rFonts w:ascii="Arial" w:hAnsi="Arial" w:cs="Arial"/>
                      <w:sz w:val="24"/>
                      <w:szCs w:val="24"/>
                      <w:lang w:val="es-ES"/>
                    </w:rPr>
                    <w:t>.</w:t>
                  </w:r>
                </w:p>
                <w:p w:rsidR="004A6BE9" w:rsidRPr="00A16156" w:rsidRDefault="004A6BE9" w:rsidP="00A16156">
                  <w:pPr>
                    <w:jc w:val="center"/>
                    <w:rPr>
                      <w:rFonts w:ascii="Arial" w:hAnsi="Arial" w:cs="Arial"/>
                      <w:sz w:val="24"/>
                      <w:szCs w:val="24"/>
                      <w:lang w:val="es-ES"/>
                    </w:rPr>
                  </w:pPr>
                  <w:r>
                    <w:rPr>
                      <w:rFonts w:ascii="Arial" w:hAnsi="Arial" w:cs="Arial"/>
                      <w:sz w:val="24"/>
                      <w:szCs w:val="24"/>
                      <w:lang w:val="es-ES"/>
                    </w:rPr>
                    <w:t>Siempre rezo el Padrenuestro en mis hechizos.</w:t>
                  </w:r>
                </w:p>
              </w:txbxContent>
            </v:textbox>
          </v:shape>
        </w:pict>
      </w:r>
      <w:r>
        <w:rPr>
          <w:noProof/>
          <w:lang w:val="en-US"/>
        </w:rPr>
        <w:pict>
          <v:shape id="_x0000_s1246" type="#_x0000_t62" style="position:absolute;margin-left:262.5pt;margin-top:70.8pt;width:177.75pt;height:40.5pt;z-index:251842560" adj="11204,32240">
            <v:textbox>
              <w:txbxContent>
                <w:p w:rsidR="004A6BE9" w:rsidRPr="006A089A" w:rsidRDefault="004A6BE9" w:rsidP="006A089A">
                  <w:pPr>
                    <w:jc w:val="center"/>
                    <w:rPr>
                      <w:rFonts w:ascii="Arial" w:hAnsi="Arial" w:cs="Arial"/>
                      <w:sz w:val="24"/>
                      <w:szCs w:val="24"/>
                      <w:lang w:val="es-ES"/>
                    </w:rPr>
                  </w:pPr>
                  <w:r>
                    <w:rPr>
                      <w:rFonts w:ascii="Arial" w:hAnsi="Arial" w:cs="Arial"/>
                      <w:sz w:val="24"/>
                      <w:szCs w:val="24"/>
                      <w:lang w:val="es-ES"/>
                    </w:rPr>
                    <w:t>Voy a dejar las cosas del diablo y buscar solo a Dios.</w:t>
                  </w:r>
                </w:p>
              </w:txbxContent>
            </v:textbox>
          </v:shape>
        </w:pict>
      </w:r>
      <w:r w:rsidR="00700E03">
        <w:tab/>
        <w:t xml:space="preserve">No digan _____________ ni _______________ </w:t>
      </w:r>
      <w:proofErr w:type="spellStart"/>
      <w:r w:rsidR="00700E03">
        <w:t>ni</w:t>
      </w:r>
      <w:proofErr w:type="spellEnd"/>
      <w:r w:rsidR="00700E03">
        <w:t xml:space="preserve"> ______________, porque estas cosas no convienen. </w:t>
      </w:r>
      <w:proofErr w:type="spellStart"/>
      <w:proofErr w:type="gramStart"/>
      <w:r w:rsidR="00700E03">
        <w:t>Mas</w:t>
      </w:r>
      <w:proofErr w:type="spellEnd"/>
      <w:proofErr w:type="gramEnd"/>
      <w:r w:rsidR="00700E03">
        <w:t xml:space="preserve"> bien _____________ a ___________.</w:t>
      </w:r>
    </w:p>
    <w:p w:rsidR="00700E03" w:rsidRDefault="00712F98" w:rsidP="00170788">
      <w:pPr>
        <w:pStyle w:val="EBBNormalhalfafter"/>
        <w:spacing w:before="240" w:after="0"/>
      </w:pPr>
      <w:r>
        <w:rPr>
          <w:noProof/>
          <w:lang w:val="en-US"/>
        </w:rPr>
        <w:pict>
          <v:rect id="_x0000_s1227" style="position:absolute;margin-left:247.2pt;margin-top:1.2pt;width:212.8pt;height:197.4pt;z-index:251817984;mso-width-relative:margin;mso-height-relative:margin" strokecolor="black [3213]">
            <v:textbox inset="0">
              <w:txbxContent>
                <w:p w:rsidR="004A6BE9" w:rsidRDefault="004A6BE9" w:rsidP="00700E03">
                  <w:pPr>
                    <w:jc w:val="center"/>
                    <w:rPr>
                      <w:sz w:val="24"/>
                      <w:szCs w:val="24"/>
                      <w:lang w:val="es-ES"/>
                    </w:rPr>
                  </w:pPr>
                  <w:r>
                    <w:rPr>
                      <w:sz w:val="24"/>
                      <w:szCs w:val="24"/>
                      <w:lang w:val="es-ES"/>
                    </w:rPr>
                    <w:t>Aprende a adorar al Dios verdadero:</w:t>
                  </w:r>
                </w:p>
                <w:p w:rsidR="004A6BE9" w:rsidRDefault="004A6BE9" w:rsidP="00700E03">
                  <w:pPr>
                    <w:jc w:val="center"/>
                    <w:rPr>
                      <w:sz w:val="24"/>
                      <w:szCs w:val="24"/>
                      <w:lang w:val="es-ES"/>
                    </w:rPr>
                  </w:pPr>
                </w:p>
                <w:p w:rsidR="004A6BE9" w:rsidRDefault="004A6BE9" w:rsidP="00700E03">
                  <w:pPr>
                    <w:jc w:val="center"/>
                    <w:rPr>
                      <w:sz w:val="24"/>
                      <w:szCs w:val="24"/>
                      <w:lang w:val="es-ES"/>
                    </w:rPr>
                  </w:pPr>
                </w:p>
                <w:p w:rsidR="004A6BE9" w:rsidRDefault="004A6BE9" w:rsidP="00700E03">
                  <w:pPr>
                    <w:jc w:val="center"/>
                    <w:rPr>
                      <w:sz w:val="24"/>
                      <w:szCs w:val="24"/>
                      <w:lang w:val="es-ES"/>
                    </w:rPr>
                  </w:pPr>
                </w:p>
                <w:p w:rsidR="004A6BE9" w:rsidRPr="0017090B" w:rsidRDefault="004A6BE9" w:rsidP="00700E03">
                  <w:pPr>
                    <w:jc w:val="center"/>
                    <w:rPr>
                      <w:sz w:val="24"/>
                      <w:szCs w:val="24"/>
                      <w:lang w:val="es-ES"/>
                    </w:rPr>
                  </w:pPr>
                </w:p>
                <w:p w:rsidR="004A6BE9" w:rsidRPr="005B4117" w:rsidRDefault="004A6BE9" w:rsidP="00700E03">
                  <w:pPr>
                    <w:jc w:val="center"/>
                    <w:rPr>
                      <w:sz w:val="16"/>
                      <w:szCs w:val="16"/>
                      <w:lang w:val="es-ES"/>
                    </w:rPr>
                  </w:pPr>
                  <w:r>
                    <w:rPr>
                      <w:noProof/>
                      <w:sz w:val="28"/>
                      <w:szCs w:val="28"/>
                    </w:rPr>
                    <w:drawing>
                      <wp:inline distT="0" distB="0" distL="0" distR="0">
                        <wp:extent cx="2667000" cy="1634612"/>
                        <wp:effectExtent l="19050" t="0" r="0" b="0"/>
                        <wp:docPr id="88" name="Picture 0" descr="275S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SS.TIF"/>
                                <pic:cNvPicPr/>
                              </pic:nvPicPr>
                              <pic:blipFill>
                                <a:blip r:embed="rId30"/>
                                <a:stretch>
                                  <a:fillRect/>
                                </a:stretch>
                              </pic:blipFill>
                              <pic:spPr>
                                <a:xfrm>
                                  <a:off x="0" y="0"/>
                                  <a:ext cx="2666246" cy="1634150"/>
                                </a:xfrm>
                                <a:prstGeom prst="rect">
                                  <a:avLst/>
                                </a:prstGeom>
                              </pic:spPr>
                            </pic:pic>
                          </a:graphicData>
                        </a:graphic>
                      </wp:inline>
                    </w:drawing>
                  </w:r>
                </w:p>
              </w:txbxContent>
            </v:textbox>
          </v:rect>
        </w:pict>
      </w:r>
      <w:r>
        <w:rPr>
          <w:noProof/>
          <w:lang w:eastAsia="zh-TW"/>
        </w:rPr>
        <w:pict>
          <v:rect id="_x0000_s1226" style="position:absolute;margin-left:0;margin-top:1.2pt;width:220pt;height:197.4pt;z-index:251816960;mso-width-relative:margin;mso-height-relative:margin" strokecolor="black [3213]">
            <v:textbox inset="0">
              <w:txbxContent>
                <w:p w:rsidR="004A6BE9" w:rsidRDefault="004A6BE9" w:rsidP="00700E03">
                  <w:pPr>
                    <w:jc w:val="center"/>
                    <w:rPr>
                      <w:sz w:val="24"/>
                      <w:szCs w:val="24"/>
                      <w:lang w:val="es-ES"/>
                    </w:rPr>
                  </w:pPr>
                  <w:r>
                    <w:rPr>
                      <w:sz w:val="24"/>
                      <w:szCs w:val="24"/>
                      <w:lang w:val="es-ES"/>
                    </w:rPr>
                    <w:t>Deja la magia, la brujería, el espiritismo:</w:t>
                  </w:r>
                </w:p>
                <w:p w:rsidR="004A6BE9" w:rsidRDefault="004A6BE9" w:rsidP="00700E03">
                  <w:pPr>
                    <w:jc w:val="center"/>
                    <w:rPr>
                      <w:sz w:val="24"/>
                      <w:szCs w:val="24"/>
                      <w:lang w:val="es-ES"/>
                    </w:rPr>
                  </w:pPr>
                </w:p>
                <w:p w:rsidR="004A6BE9" w:rsidRDefault="004A6BE9" w:rsidP="00700E03">
                  <w:pPr>
                    <w:jc w:val="center"/>
                    <w:rPr>
                      <w:sz w:val="24"/>
                      <w:szCs w:val="24"/>
                      <w:lang w:val="es-ES"/>
                    </w:rPr>
                  </w:pPr>
                </w:p>
                <w:p w:rsidR="004A6BE9" w:rsidRDefault="004A6BE9" w:rsidP="00700E03">
                  <w:pPr>
                    <w:jc w:val="center"/>
                    <w:rPr>
                      <w:sz w:val="24"/>
                      <w:szCs w:val="24"/>
                      <w:lang w:val="es-ES"/>
                    </w:rPr>
                  </w:pPr>
                </w:p>
                <w:p w:rsidR="004A6BE9" w:rsidRDefault="004A6BE9" w:rsidP="00700E03">
                  <w:pPr>
                    <w:jc w:val="center"/>
                    <w:rPr>
                      <w:noProof/>
                      <w:sz w:val="28"/>
                      <w:szCs w:val="28"/>
                      <w:lang w:val="es-ES"/>
                    </w:rPr>
                  </w:pPr>
                </w:p>
                <w:p w:rsidR="004A6BE9" w:rsidRPr="00700E03" w:rsidRDefault="004A6BE9" w:rsidP="00700E03">
                  <w:pPr>
                    <w:jc w:val="center"/>
                    <w:rPr>
                      <w:sz w:val="24"/>
                      <w:szCs w:val="24"/>
                      <w:lang w:val="es-ES"/>
                    </w:rPr>
                  </w:pPr>
                  <w:r>
                    <w:rPr>
                      <w:noProof/>
                      <w:sz w:val="28"/>
                      <w:szCs w:val="28"/>
                    </w:rPr>
                    <w:drawing>
                      <wp:inline distT="0" distB="0" distL="0" distR="0">
                        <wp:extent cx="2724152" cy="1571625"/>
                        <wp:effectExtent l="19050" t="0" r="0" b="0"/>
                        <wp:docPr id="89" name="Picture 3" descr="Heart 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10.wmf"/>
                                <pic:cNvPicPr/>
                              </pic:nvPicPr>
                              <pic:blipFill>
                                <a:blip r:embed="rId31"/>
                                <a:stretch>
                                  <a:fillRect/>
                                </a:stretch>
                              </pic:blipFill>
                              <pic:spPr>
                                <a:xfrm>
                                  <a:off x="0" y="0"/>
                                  <a:ext cx="2719312" cy="1568832"/>
                                </a:xfrm>
                                <a:prstGeom prst="rect">
                                  <a:avLst/>
                                </a:prstGeom>
                              </pic:spPr>
                            </pic:pic>
                          </a:graphicData>
                        </a:graphic>
                      </wp:inline>
                    </w:drawing>
                  </w:r>
                </w:p>
                <w:p w:rsidR="004A6BE9" w:rsidRPr="00A7070F" w:rsidRDefault="004A6BE9" w:rsidP="00700E03">
                  <w:pPr>
                    <w:rPr>
                      <w:sz w:val="16"/>
                      <w:szCs w:val="16"/>
                      <w:lang w:val="es-ES"/>
                    </w:rPr>
                  </w:pPr>
                </w:p>
              </w:txbxContent>
            </v:textbox>
            <w10:wrap type="topAndBottom"/>
          </v:rect>
        </w:pict>
      </w:r>
      <w:r w:rsidR="00700E03">
        <w:t xml:space="preserve">Busca </w:t>
      </w:r>
      <w:r w:rsidR="00700E03">
        <w:rPr>
          <w:b/>
        </w:rPr>
        <w:t>Deuteronomio 18:10-12</w:t>
      </w:r>
      <w:r w:rsidR="00700E03">
        <w:t xml:space="preserve"> en tu Biblia. Llena los espacios:</w:t>
      </w:r>
    </w:p>
    <w:p w:rsidR="00700E03" w:rsidRPr="00A04F98" w:rsidRDefault="00700E03" w:rsidP="00170788">
      <w:pPr>
        <w:pStyle w:val="EBBNormalhalfafter"/>
        <w:spacing w:after="0" w:line="360" w:lineRule="exact"/>
      </w:pPr>
      <w:r>
        <w:tab/>
        <w:t>Que nadie de ustedes ofrezca en sacrificio a su _______ haciéndolo pasar por el fuego, ni practique la ______________, ni pretenda predecir el _________, ni se dedique a la ___________ ni a los _____________, ni consulte a los _________ y a los que invocan a los ___________, ni consulte a los _________. Porque al _________ le _____________ los que hacen estas cosas.</w:t>
      </w:r>
    </w:p>
    <w:p w:rsidR="00BA0E86" w:rsidRDefault="00E71D9C" w:rsidP="00170788">
      <w:pPr>
        <w:pStyle w:val="EBBNormalhalfafter"/>
        <w:spacing w:before="120" w:after="20"/>
      </w:pPr>
      <w:r>
        <w:t>Según Deuteronomio 18:10-12, ¿debemos sacrificar a nuestros hijos?  ____</w:t>
      </w:r>
    </w:p>
    <w:p w:rsidR="00E71D9C" w:rsidRDefault="00E71D9C" w:rsidP="00170788">
      <w:pPr>
        <w:pStyle w:val="EBBNormalhalfafter"/>
        <w:spacing w:after="20"/>
      </w:pPr>
      <w:r>
        <w:tab/>
        <w:t>¿Debemos practicar hechicerías y encantamientos?  ____</w:t>
      </w:r>
    </w:p>
    <w:p w:rsidR="00E71D9C" w:rsidRDefault="00E71D9C" w:rsidP="00170788">
      <w:pPr>
        <w:pStyle w:val="EBBNormalhalfafter"/>
        <w:spacing w:after="20"/>
      </w:pPr>
      <w:r>
        <w:tab/>
        <w:t>¿Debemos consultar a los espiritistas?  ____</w:t>
      </w:r>
    </w:p>
    <w:p w:rsidR="00E71D9C" w:rsidRDefault="00E71D9C" w:rsidP="00170788">
      <w:pPr>
        <w:pStyle w:val="EBBNormalhalfafter"/>
        <w:spacing w:after="0"/>
      </w:pPr>
      <w:r>
        <w:tab/>
        <w:t>¿Está bien hacer estas cosas si usamos el nombre de Jesús?  ____</w:t>
      </w:r>
    </w:p>
    <w:p w:rsidR="00E71D9C" w:rsidRDefault="00712F98" w:rsidP="00170788">
      <w:pPr>
        <w:pStyle w:val="EBBNormalhalfafter"/>
        <w:spacing w:before="120" w:after="0"/>
      </w:pPr>
      <w:r>
        <w:rPr>
          <w:noProof/>
          <w:lang w:val="en-US"/>
        </w:rPr>
        <w:lastRenderedPageBreak/>
        <w:pict>
          <v:shape id="_x0000_s1247" type="#_x0000_t62" style="position:absolute;margin-left:24.75pt;margin-top:36.75pt;width:168pt;height:23.25pt;z-index:251843584" adj="10993,36511">
            <v:textbox>
              <w:txbxContent>
                <w:p w:rsidR="004A6BE9" w:rsidRPr="00CB3CB6" w:rsidRDefault="004A6BE9" w:rsidP="00CB3CB6">
                  <w:pPr>
                    <w:jc w:val="center"/>
                    <w:rPr>
                      <w:rFonts w:ascii="Arial" w:hAnsi="Arial" w:cs="Arial"/>
                      <w:sz w:val="24"/>
                      <w:szCs w:val="24"/>
                      <w:lang w:val="es-ES"/>
                    </w:rPr>
                  </w:pPr>
                  <w:r>
                    <w:rPr>
                      <w:rFonts w:ascii="Arial" w:hAnsi="Arial" w:cs="Arial"/>
                      <w:sz w:val="24"/>
                      <w:szCs w:val="24"/>
                      <w:lang w:val="es-ES"/>
                    </w:rPr>
                    <w:t>¡Juro por Dios que es así!</w:t>
                  </w:r>
                </w:p>
              </w:txbxContent>
            </v:textbox>
          </v:shape>
        </w:pict>
      </w:r>
      <w:r>
        <w:rPr>
          <w:noProof/>
          <w:lang w:val="en-US"/>
        </w:rPr>
        <w:pict>
          <v:rect id="_x0000_s1229" style="position:absolute;margin-left:247.2pt;margin-top:7.2pt;width:214.8pt;height:194.55pt;z-index:251821056;mso-width-relative:margin;mso-height-relative:margin" strokecolor="black [3213]">
            <v:textbox>
              <w:txbxContent>
                <w:p w:rsidR="004A6BE9" w:rsidRDefault="004A6BE9" w:rsidP="00E71D9C">
                  <w:pPr>
                    <w:jc w:val="center"/>
                    <w:rPr>
                      <w:sz w:val="24"/>
                      <w:szCs w:val="24"/>
                      <w:lang w:val="es-ES"/>
                    </w:rPr>
                  </w:pPr>
                  <w:r>
                    <w:rPr>
                      <w:sz w:val="24"/>
                      <w:szCs w:val="24"/>
                      <w:lang w:val="es-ES"/>
                    </w:rPr>
                    <w:t>Aprende a cumplir tu palabra:</w:t>
                  </w:r>
                </w:p>
                <w:p w:rsidR="004A6BE9" w:rsidRDefault="004A6BE9" w:rsidP="00E71D9C">
                  <w:pPr>
                    <w:jc w:val="center"/>
                    <w:rPr>
                      <w:sz w:val="24"/>
                      <w:szCs w:val="24"/>
                      <w:lang w:val="es-ES"/>
                    </w:rPr>
                  </w:pPr>
                </w:p>
                <w:p w:rsidR="004A6BE9" w:rsidRDefault="004A6BE9" w:rsidP="00E71D9C">
                  <w:pPr>
                    <w:jc w:val="center"/>
                    <w:rPr>
                      <w:sz w:val="24"/>
                      <w:szCs w:val="24"/>
                      <w:lang w:val="es-ES"/>
                    </w:rPr>
                  </w:pPr>
                </w:p>
                <w:p w:rsidR="004A6BE9" w:rsidRPr="00D86DE8" w:rsidRDefault="004A6BE9" w:rsidP="00E71D9C">
                  <w:pPr>
                    <w:jc w:val="center"/>
                    <w:rPr>
                      <w:sz w:val="16"/>
                      <w:szCs w:val="16"/>
                      <w:lang w:val="es-ES"/>
                    </w:rPr>
                  </w:pPr>
                </w:p>
                <w:p w:rsidR="004A6BE9" w:rsidRPr="0017090B" w:rsidRDefault="004A6BE9" w:rsidP="00E71D9C">
                  <w:pPr>
                    <w:jc w:val="center"/>
                    <w:rPr>
                      <w:sz w:val="24"/>
                      <w:szCs w:val="24"/>
                      <w:lang w:val="es-ES"/>
                    </w:rPr>
                  </w:pPr>
                </w:p>
                <w:p w:rsidR="004A6BE9" w:rsidRPr="005B4117" w:rsidRDefault="004A6BE9" w:rsidP="00E71D9C">
                  <w:pPr>
                    <w:jc w:val="center"/>
                    <w:rPr>
                      <w:sz w:val="16"/>
                      <w:szCs w:val="16"/>
                      <w:lang w:val="es-ES"/>
                    </w:rPr>
                  </w:pPr>
                  <w:r>
                    <w:rPr>
                      <w:noProof/>
                      <w:sz w:val="28"/>
                      <w:szCs w:val="28"/>
                    </w:rPr>
                    <w:drawing>
                      <wp:inline distT="0" distB="0" distL="0" distR="0">
                        <wp:extent cx="2655620" cy="1571625"/>
                        <wp:effectExtent l="19050" t="0" r="0" b="0"/>
                        <wp:docPr id="90" name="Picture 0" descr="275S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SS.TIF"/>
                                <pic:cNvPicPr/>
                              </pic:nvPicPr>
                              <pic:blipFill>
                                <a:blip r:embed="rId32"/>
                                <a:stretch>
                                  <a:fillRect/>
                                </a:stretch>
                              </pic:blipFill>
                              <pic:spPr>
                                <a:xfrm>
                                  <a:off x="0" y="0"/>
                                  <a:ext cx="2659101" cy="1573685"/>
                                </a:xfrm>
                                <a:prstGeom prst="rect">
                                  <a:avLst/>
                                </a:prstGeom>
                              </pic:spPr>
                            </pic:pic>
                          </a:graphicData>
                        </a:graphic>
                      </wp:inline>
                    </w:drawing>
                  </w:r>
                </w:p>
              </w:txbxContent>
            </v:textbox>
          </v:rect>
        </w:pict>
      </w:r>
      <w:r>
        <w:rPr>
          <w:noProof/>
          <w:lang w:val="en-US"/>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249" type="#_x0000_t106" style="position:absolute;margin-left:304.75pt;margin-top:27pt;width:152.75pt;height:60.75pt;z-index:251845632" adj="16531,22827">
            <v:textbox>
              <w:txbxContent>
                <w:p w:rsidR="004A6BE9" w:rsidRPr="00D86DE8" w:rsidRDefault="004A6BE9">
                  <w:pPr>
                    <w:rPr>
                      <w:rFonts w:ascii="Arial" w:hAnsi="Arial" w:cs="Arial"/>
                      <w:lang w:val="es-ES"/>
                    </w:rPr>
                  </w:pPr>
                  <w:r w:rsidRPr="00D86DE8">
                    <w:rPr>
                      <w:rFonts w:ascii="Arial" w:hAnsi="Arial" w:cs="Arial"/>
                      <w:lang w:val="es-ES"/>
                    </w:rPr>
                    <w:t>Debe ser verdad porque ella siempre cumple lo que dice</w:t>
                  </w:r>
                  <w:r>
                    <w:rPr>
                      <w:rFonts w:ascii="Arial" w:hAnsi="Arial" w:cs="Arial"/>
                      <w:lang w:val="es-ES"/>
                    </w:rPr>
                    <w:t>.</w:t>
                  </w:r>
                </w:p>
              </w:txbxContent>
            </v:textbox>
          </v:shape>
        </w:pict>
      </w:r>
      <w:r>
        <w:rPr>
          <w:noProof/>
          <w:lang w:val="en-US"/>
        </w:rPr>
        <w:pict>
          <v:shape id="_x0000_s1248" type="#_x0000_t62" style="position:absolute;margin-left:259.5pt;margin-top:40.5pt;width:39.75pt;height:39pt;z-index:251844608" adj="22388,27249">
            <v:textbox>
              <w:txbxContent>
                <w:p w:rsidR="004A6BE9" w:rsidRPr="00D86DE8" w:rsidRDefault="004A6BE9" w:rsidP="00D86DE8">
                  <w:pPr>
                    <w:rPr>
                      <w:rFonts w:ascii="Arial" w:hAnsi="Arial" w:cs="Arial"/>
                      <w:sz w:val="24"/>
                      <w:szCs w:val="24"/>
                      <w:lang w:val="es-ES"/>
                    </w:rPr>
                  </w:pPr>
                  <w:r>
                    <w:rPr>
                      <w:rFonts w:ascii="Arial" w:hAnsi="Arial" w:cs="Arial"/>
                      <w:sz w:val="24"/>
                      <w:szCs w:val="24"/>
                      <w:lang w:val="es-ES"/>
                    </w:rPr>
                    <w:t>¡Es así!</w:t>
                  </w:r>
                </w:p>
              </w:txbxContent>
            </v:textbox>
          </v:shape>
        </w:pict>
      </w:r>
      <w:r>
        <w:rPr>
          <w:noProof/>
          <w:lang w:eastAsia="zh-TW"/>
        </w:rPr>
        <w:pict>
          <v:rect id="_x0000_s1228" style="position:absolute;margin-left:0;margin-top:1.2pt;width:220pt;height:194.55pt;z-index:251820032;mso-width-relative:margin;mso-height-relative:margin" strokecolor="black [3213]">
            <v:textbox inset="0">
              <w:txbxContent>
                <w:p w:rsidR="004A6BE9" w:rsidRDefault="004A6BE9" w:rsidP="00E71D9C">
                  <w:pPr>
                    <w:jc w:val="center"/>
                    <w:rPr>
                      <w:sz w:val="24"/>
                      <w:szCs w:val="24"/>
                      <w:lang w:val="es-ES"/>
                    </w:rPr>
                  </w:pPr>
                  <w:r>
                    <w:rPr>
                      <w:sz w:val="24"/>
                      <w:szCs w:val="24"/>
                      <w:lang w:val="es-ES"/>
                    </w:rPr>
                    <w:t>Deja de jurar:</w:t>
                  </w:r>
                </w:p>
                <w:p w:rsidR="004A6BE9" w:rsidRDefault="004A6BE9" w:rsidP="00E71D9C">
                  <w:pPr>
                    <w:jc w:val="center"/>
                    <w:rPr>
                      <w:sz w:val="24"/>
                      <w:szCs w:val="24"/>
                      <w:lang w:val="es-ES"/>
                    </w:rPr>
                  </w:pPr>
                </w:p>
                <w:p w:rsidR="004A6BE9" w:rsidRDefault="004A6BE9" w:rsidP="00E71D9C">
                  <w:pPr>
                    <w:jc w:val="center"/>
                    <w:rPr>
                      <w:sz w:val="24"/>
                      <w:szCs w:val="24"/>
                      <w:lang w:val="es-ES"/>
                    </w:rPr>
                  </w:pPr>
                </w:p>
                <w:p w:rsidR="004A6BE9" w:rsidRDefault="004A6BE9" w:rsidP="00E71D9C">
                  <w:pPr>
                    <w:jc w:val="center"/>
                    <w:rPr>
                      <w:noProof/>
                      <w:sz w:val="28"/>
                      <w:szCs w:val="28"/>
                      <w:lang w:val="es-ES"/>
                    </w:rPr>
                  </w:pPr>
                </w:p>
                <w:p w:rsidR="004A6BE9" w:rsidRPr="00700E03" w:rsidRDefault="004A6BE9" w:rsidP="00E71D9C">
                  <w:pPr>
                    <w:jc w:val="center"/>
                    <w:rPr>
                      <w:sz w:val="24"/>
                      <w:szCs w:val="24"/>
                      <w:lang w:val="es-ES"/>
                    </w:rPr>
                  </w:pPr>
                  <w:r>
                    <w:rPr>
                      <w:noProof/>
                      <w:sz w:val="28"/>
                      <w:szCs w:val="28"/>
                    </w:rPr>
                    <w:drawing>
                      <wp:inline distT="0" distB="0" distL="0" distR="0">
                        <wp:extent cx="2784375" cy="1647825"/>
                        <wp:effectExtent l="19050" t="0" r="0" b="0"/>
                        <wp:docPr id="91" name="Picture 3" descr="Heart 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10.wmf"/>
                                <pic:cNvPicPr/>
                              </pic:nvPicPr>
                              <pic:blipFill>
                                <a:blip r:embed="rId33"/>
                                <a:stretch>
                                  <a:fillRect/>
                                </a:stretch>
                              </pic:blipFill>
                              <pic:spPr>
                                <a:xfrm>
                                  <a:off x="0" y="0"/>
                                  <a:ext cx="2789437" cy="1650821"/>
                                </a:xfrm>
                                <a:prstGeom prst="rect">
                                  <a:avLst/>
                                </a:prstGeom>
                              </pic:spPr>
                            </pic:pic>
                          </a:graphicData>
                        </a:graphic>
                      </wp:inline>
                    </w:drawing>
                  </w:r>
                </w:p>
                <w:p w:rsidR="004A6BE9" w:rsidRPr="00A7070F" w:rsidRDefault="004A6BE9" w:rsidP="00E71D9C">
                  <w:pPr>
                    <w:rPr>
                      <w:sz w:val="16"/>
                      <w:szCs w:val="16"/>
                      <w:lang w:val="es-ES"/>
                    </w:rPr>
                  </w:pPr>
                </w:p>
              </w:txbxContent>
            </v:textbox>
            <w10:wrap type="topAndBottom"/>
          </v:rect>
        </w:pict>
      </w:r>
      <w:r w:rsidR="00E71D9C">
        <w:t xml:space="preserve">Busca </w:t>
      </w:r>
      <w:r w:rsidR="00E71D9C">
        <w:rPr>
          <w:b/>
        </w:rPr>
        <w:t>Santiago 5:12</w:t>
      </w:r>
      <w:r w:rsidR="00E71D9C">
        <w:t xml:space="preserve"> en tu Biblia. Llena los espacios:</w:t>
      </w:r>
    </w:p>
    <w:p w:rsidR="00E71D9C" w:rsidRDefault="00E71D9C" w:rsidP="00F66195">
      <w:pPr>
        <w:pStyle w:val="EBBNormalhalfafter"/>
        <w:spacing w:after="0" w:line="400" w:lineRule="exact"/>
      </w:pPr>
      <w:r>
        <w:tab/>
        <w:t>Sobre todo, hermanos míos, no __________, ni por el ________, ni por la _________, ni por ninguna otra cosa. Cuando digan “Sí,” que sea _____; y cuando digan “No,” que sea ______, para que Dios no los condene.</w:t>
      </w:r>
    </w:p>
    <w:p w:rsidR="00E71D9C" w:rsidRPr="00A04F98" w:rsidRDefault="00712F98" w:rsidP="00E71D9C">
      <w:pPr>
        <w:pStyle w:val="EBBNormalhalfafter"/>
        <w:spacing w:after="120" w:line="480" w:lineRule="exact"/>
      </w:pPr>
      <w:r>
        <w:rPr>
          <w:noProof/>
          <w:lang w:eastAsia="zh-TW"/>
        </w:rPr>
        <w:pict>
          <v:rect id="_x0000_s1230" style="position:absolute;margin-left:98.4pt;margin-top:6.2pt;width:267.6pt;height:188.7pt;z-index:251823104;mso-width-relative:margin;mso-height-relative:margin" strokecolor="black [3213]">
            <v:textbox>
              <w:txbxContent>
                <w:p w:rsidR="004A6BE9" w:rsidRDefault="004A6BE9" w:rsidP="00E71D9C">
                  <w:pPr>
                    <w:jc w:val="center"/>
                    <w:rPr>
                      <w:sz w:val="24"/>
                      <w:szCs w:val="24"/>
                      <w:lang w:val="es-ES"/>
                    </w:rPr>
                  </w:pPr>
                  <w:r>
                    <w:rPr>
                      <w:sz w:val="24"/>
                      <w:szCs w:val="24"/>
                      <w:lang w:val="es-ES"/>
                    </w:rPr>
                    <w:t>Únicamente puedes jurar ante un tribunal</w:t>
                  </w:r>
                  <w:r>
                    <w:rPr>
                      <w:sz w:val="24"/>
                      <w:szCs w:val="24"/>
                      <w:lang w:val="es-ES"/>
                    </w:rPr>
                    <w:br/>
                    <w:t>o cuando haces un juramento oficial:</w:t>
                  </w:r>
                </w:p>
                <w:p w:rsidR="004A6BE9" w:rsidRDefault="004A6BE9" w:rsidP="00E71D9C">
                  <w:pPr>
                    <w:jc w:val="center"/>
                    <w:rPr>
                      <w:sz w:val="24"/>
                      <w:szCs w:val="24"/>
                      <w:lang w:val="es-ES"/>
                    </w:rPr>
                  </w:pPr>
                </w:p>
                <w:p w:rsidR="004A6BE9" w:rsidRPr="00002BC5" w:rsidRDefault="004A6BE9" w:rsidP="00E71D9C">
                  <w:pPr>
                    <w:jc w:val="center"/>
                    <w:rPr>
                      <w:sz w:val="16"/>
                      <w:szCs w:val="16"/>
                      <w:lang w:val="es-ES"/>
                    </w:rPr>
                  </w:pPr>
                </w:p>
                <w:p w:rsidR="004A6BE9" w:rsidRDefault="004A6BE9" w:rsidP="00E71D9C">
                  <w:pPr>
                    <w:jc w:val="center"/>
                    <w:rPr>
                      <w:noProof/>
                      <w:sz w:val="28"/>
                      <w:szCs w:val="28"/>
                      <w:lang w:val="es-ES"/>
                    </w:rPr>
                  </w:pPr>
                </w:p>
                <w:p w:rsidR="004A6BE9" w:rsidRPr="00700E03" w:rsidRDefault="004A6BE9" w:rsidP="00E71D9C">
                  <w:pPr>
                    <w:jc w:val="center"/>
                    <w:rPr>
                      <w:sz w:val="24"/>
                      <w:szCs w:val="24"/>
                      <w:lang w:val="es-ES"/>
                    </w:rPr>
                  </w:pPr>
                  <w:r>
                    <w:rPr>
                      <w:noProof/>
                      <w:sz w:val="28"/>
                      <w:szCs w:val="28"/>
                    </w:rPr>
                    <w:drawing>
                      <wp:inline distT="0" distB="0" distL="0" distR="0">
                        <wp:extent cx="2526860" cy="1495425"/>
                        <wp:effectExtent l="19050" t="0" r="6790" b="0"/>
                        <wp:docPr id="93" name="Picture 3" descr="Heart 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10.wmf"/>
                                <pic:cNvPicPr/>
                              </pic:nvPicPr>
                              <pic:blipFill>
                                <a:blip r:embed="rId34"/>
                                <a:stretch>
                                  <a:fillRect/>
                                </a:stretch>
                              </pic:blipFill>
                              <pic:spPr>
                                <a:xfrm>
                                  <a:off x="0" y="0"/>
                                  <a:ext cx="2528777" cy="1496559"/>
                                </a:xfrm>
                                <a:prstGeom prst="rect">
                                  <a:avLst/>
                                </a:prstGeom>
                              </pic:spPr>
                            </pic:pic>
                          </a:graphicData>
                        </a:graphic>
                      </wp:inline>
                    </w:drawing>
                  </w:r>
                </w:p>
                <w:p w:rsidR="004A6BE9" w:rsidRPr="00A7070F" w:rsidRDefault="004A6BE9" w:rsidP="00E71D9C">
                  <w:pPr>
                    <w:rPr>
                      <w:sz w:val="16"/>
                      <w:szCs w:val="16"/>
                      <w:lang w:val="es-ES"/>
                    </w:rPr>
                  </w:pPr>
                </w:p>
              </w:txbxContent>
            </v:textbox>
          </v:rect>
        </w:pict>
      </w:r>
    </w:p>
    <w:p w:rsidR="00E71D9C" w:rsidRDefault="00712F98" w:rsidP="00E71D9C">
      <w:pPr>
        <w:pStyle w:val="EBBNormalhalfafter"/>
      </w:pPr>
      <w:r>
        <w:rPr>
          <w:noProof/>
          <w:lang w:val="en-US"/>
        </w:rPr>
        <w:pict>
          <v:shape id="_x0000_s1253" type="#_x0000_t62" style="position:absolute;margin-left:294.75pt;margin-top:20.95pt;width:27.75pt;height:24pt;z-index:251847680" adj="-1012,33345">
            <v:textbox>
              <w:txbxContent>
                <w:p w:rsidR="004A6BE9" w:rsidRPr="00002BC5" w:rsidRDefault="004A6BE9" w:rsidP="00002BC5">
                  <w:pPr>
                    <w:jc w:val="center"/>
                    <w:rPr>
                      <w:rFonts w:ascii="Arial" w:hAnsi="Arial" w:cs="Arial"/>
                      <w:lang w:val="es-ES"/>
                    </w:rPr>
                  </w:pPr>
                  <w:r>
                    <w:rPr>
                      <w:rFonts w:ascii="Arial" w:hAnsi="Arial" w:cs="Arial"/>
                      <w:lang w:val="es-ES"/>
                    </w:rPr>
                    <w:t>Sí</w:t>
                  </w:r>
                </w:p>
              </w:txbxContent>
            </v:textbox>
          </v:shape>
        </w:pict>
      </w:r>
      <w:r>
        <w:rPr>
          <w:noProof/>
          <w:lang w:val="en-US"/>
        </w:rPr>
        <w:pict>
          <v:shape id="_x0000_s1252" type="#_x0000_t62" style="position:absolute;margin-left:108pt;margin-top:12.7pt;width:129pt;height:47.25pt;z-index:251846656" adj="10725">
            <v:textbox>
              <w:txbxContent>
                <w:p w:rsidR="004A6BE9" w:rsidRPr="00002BC5" w:rsidRDefault="004A6BE9">
                  <w:pPr>
                    <w:rPr>
                      <w:rFonts w:ascii="Arial" w:hAnsi="Arial" w:cs="Arial"/>
                      <w:lang w:val="es-ES"/>
                    </w:rPr>
                  </w:pPr>
                  <w:r>
                    <w:rPr>
                      <w:rFonts w:ascii="Arial" w:hAnsi="Arial" w:cs="Arial"/>
                      <w:lang w:val="es-ES"/>
                    </w:rPr>
                    <w:t>¿Usted jura por Dios que cumplirá con sus deberes como alcalde?</w:t>
                  </w:r>
                </w:p>
              </w:txbxContent>
            </v:textbox>
          </v:shape>
        </w:pict>
      </w:r>
    </w:p>
    <w:p w:rsidR="00E71D9C" w:rsidRDefault="00E71D9C" w:rsidP="00E71D9C">
      <w:pPr>
        <w:pStyle w:val="EBBNormalhalfafter"/>
      </w:pPr>
    </w:p>
    <w:p w:rsidR="00E71D9C" w:rsidRDefault="00E71D9C" w:rsidP="00E71D9C">
      <w:pPr>
        <w:pStyle w:val="EBBNormalhalfafter"/>
      </w:pPr>
    </w:p>
    <w:p w:rsidR="00E71D9C" w:rsidRDefault="00E71D9C" w:rsidP="00E71D9C">
      <w:pPr>
        <w:pStyle w:val="EBBNormalhalfafter"/>
      </w:pPr>
    </w:p>
    <w:p w:rsidR="00E71D9C" w:rsidRDefault="00E71D9C" w:rsidP="00E71D9C">
      <w:pPr>
        <w:pStyle w:val="EBBNormalhalfafter"/>
      </w:pPr>
    </w:p>
    <w:p w:rsidR="00E71D9C" w:rsidRDefault="00E71D9C" w:rsidP="00E71D9C">
      <w:pPr>
        <w:pStyle w:val="EBBNormalhalfafter"/>
      </w:pPr>
    </w:p>
    <w:p w:rsidR="00E71D9C" w:rsidRDefault="00E71D9C" w:rsidP="00E71D9C">
      <w:pPr>
        <w:pStyle w:val="EBBNormalhalfafter"/>
      </w:pPr>
    </w:p>
    <w:p w:rsidR="00E71D9C" w:rsidRDefault="00E71D9C" w:rsidP="00170788">
      <w:pPr>
        <w:pStyle w:val="EBBNormalhalfafter"/>
        <w:spacing w:before="120" w:after="0"/>
      </w:pPr>
      <w:r>
        <w:rPr>
          <w:b/>
        </w:rPr>
        <w:t>El Ejemplo de Jesucristo:</w:t>
      </w:r>
    </w:p>
    <w:p w:rsidR="00E71D9C" w:rsidRDefault="00E71D9C" w:rsidP="006E3D5B">
      <w:pPr>
        <w:pStyle w:val="EBBNormalhalfafter"/>
        <w:spacing w:after="0"/>
      </w:pPr>
      <w:r>
        <w:t>Jesucristo apareció delante la Junta Suprema de los judíos. Busca Mateo 26:63-64:</w:t>
      </w:r>
    </w:p>
    <w:p w:rsidR="00E71D9C" w:rsidRDefault="00E71D9C" w:rsidP="00F66195">
      <w:pPr>
        <w:pStyle w:val="EBBNormalhalfafter"/>
        <w:spacing w:after="120" w:line="400" w:lineRule="exact"/>
      </w:pPr>
      <w:r>
        <w:tab/>
        <w:t xml:space="preserve">Pero Jesús se quedó __________. El sumo sacerdote le dijo: “En el _______ del _______  ____________ </w:t>
      </w:r>
      <w:proofErr w:type="spellStart"/>
      <w:r>
        <w:t>te</w:t>
      </w:r>
      <w:proofErr w:type="spellEnd"/>
      <w:r>
        <w:t xml:space="preserve"> __________ que _______ la ________. Dinos si tú eres el Mesías, el Hijo de Dios.” Jesús le __________: “Tú lo has dicho.”</w:t>
      </w:r>
    </w:p>
    <w:p w:rsidR="00700E03" w:rsidRDefault="006E3D5B" w:rsidP="00700E03">
      <w:pPr>
        <w:pStyle w:val="EBBNormalhalfafter"/>
        <w:spacing w:after="120"/>
      </w:pPr>
      <w:r>
        <w:t>El sumo sacerdote le hizo un juramento formal “en el nombre del Dios viviente.” ¿Jesucristo le respondió?  ____</w:t>
      </w:r>
    </w:p>
    <w:p w:rsidR="006E3D5B" w:rsidRDefault="006E3D5B" w:rsidP="00726FCE">
      <w:pPr>
        <w:pStyle w:val="EBBNormalhalfafter"/>
        <w:spacing w:after="120"/>
      </w:pPr>
      <w:r>
        <w:t>Por el ejemplo de Jesucristo, si nos imponen un juramento formal y oficial, ¿debemos responder?  ____</w:t>
      </w:r>
    </w:p>
    <w:p w:rsidR="006E3D5B" w:rsidRPr="006E3D5B" w:rsidRDefault="00712F98" w:rsidP="006E3D5B">
      <w:pPr>
        <w:pStyle w:val="EBBNormalhalfafter"/>
        <w:spacing w:after="120"/>
      </w:pPr>
      <w:r>
        <w:rPr>
          <w:noProof/>
          <w:lang w:val="en-US"/>
        </w:rPr>
        <w:lastRenderedPageBreak/>
        <w:pict>
          <v:shape id="_x0000_s1232" type="#_x0000_t176" style="position:absolute;margin-left:1.5pt;margin-top:.8pt;width:147.3pt;height:30.4pt;z-index:251824128;mso-height-percent:200;mso-wrap-distance-bottom:3.6pt;mso-height-percent:200;mso-width-relative:margin;mso-height-relative:margin" strokecolor="black [3213]">
            <v:textbox style="mso-fit-shape-to-text:t">
              <w:txbxContent>
                <w:p w:rsidR="004A6BE9" w:rsidRDefault="004A6BE9" w:rsidP="006E3D5B">
                  <w:pPr>
                    <w:pStyle w:val="EBBTitle"/>
                    <w:spacing w:after="0"/>
                    <w:jc w:val="left"/>
                  </w:pPr>
                  <w:r>
                    <w:t>Cuida Tu Vivir</w:t>
                  </w:r>
                </w:p>
              </w:txbxContent>
            </v:textbox>
            <w10:wrap type="topAndBottom"/>
          </v:shape>
        </w:pict>
      </w:r>
      <w:r w:rsidR="006E3D5B">
        <w:t xml:space="preserve">Debes vivir con </w:t>
      </w:r>
      <w:r w:rsidR="006E3D5B">
        <w:rPr>
          <w:b/>
        </w:rPr>
        <w:t>respeto y amor</w:t>
      </w:r>
      <w:r w:rsidR="006E3D5B">
        <w:t xml:space="preserve">, y así dar gloria al </w:t>
      </w:r>
      <w:r w:rsidR="006E3D5B">
        <w:rPr>
          <w:b/>
        </w:rPr>
        <w:t>nombre de Dios</w:t>
      </w:r>
      <w:r w:rsidR="006E3D5B">
        <w:t>.</w:t>
      </w:r>
    </w:p>
    <w:p w:rsidR="006E3D5B" w:rsidRDefault="006E3D5B" w:rsidP="007F2917">
      <w:pPr>
        <w:pStyle w:val="EBBNormalhalfafter"/>
        <w:spacing w:after="0" w:line="360" w:lineRule="exact"/>
      </w:pPr>
      <w:r>
        <w:t xml:space="preserve">Busca </w:t>
      </w:r>
      <w:r>
        <w:rPr>
          <w:b/>
        </w:rPr>
        <w:t>Mateo 5:16</w:t>
      </w:r>
      <w:r>
        <w:t xml:space="preserve"> en tu Biblia. Llena los espacios:</w:t>
      </w:r>
    </w:p>
    <w:p w:rsidR="006E3D5B" w:rsidRDefault="006E3D5B" w:rsidP="007F2917">
      <w:pPr>
        <w:pStyle w:val="EBBNormalhalfafter"/>
        <w:spacing w:after="0" w:line="360" w:lineRule="exact"/>
      </w:pPr>
      <w:r>
        <w:tab/>
        <w:t>Del mismo modo, procuren ustedes que su ______ brille delante de la ________, para que, viendo el ________ que ustedes _________, todos alaben a su ________ que está en el cielo.</w:t>
      </w:r>
    </w:p>
    <w:p w:rsidR="006E3D5B" w:rsidRPr="00A04F98" w:rsidRDefault="00712F98" w:rsidP="006E3D5B">
      <w:pPr>
        <w:pStyle w:val="EBBNormalhalfafter"/>
        <w:spacing w:after="120" w:line="480" w:lineRule="exact"/>
      </w:pPr>
      <w:r>
        <w:rPr>
          <w:noProof/>
          <w:lang w:eastAsia="zh-TW"/>
        </w:rPr>
        <w:pict>
          <v:rect id="_x0000_s1233" style="position:absolute;margin-left:132pt;margin-top:5.55pt;width:206.4pt;height:189pt;z-index:251826176;mso-width-relative:margin;mso-height-relative:margin" strokecolor="black [3213]">
            <v:textbox>
              <w:txbxContent>
                <w:p w:rsidR="004A6BE9" w:rsidRPr="007F2917" w:rsidRDefault="004A6BE9" w:rsidP="006E3D5B">
                  <w:pPr>
                    <w:jc w:val="center"/>
                    <w:rPr>
                      <w:sz w:val="8"/>
                      <w:szCs w:val="8"/>
                      <w:lang w:val="es-ES"/>
                    </w:rPr>
                  </w:pPr>
                </w:p>
                <w:p w:rsidR="004A6BE9" w:rsidRDefault="004A6BE9" w:rsidP="006E3D5B">
                  <w:pPr>
                    <w:jc w:val="center"/>
                    <w:rPr>
                      <w:sz w:val="24"/>
                      <w:szCs w:val="24"/>
                      <w:lang w:val="es-ES"/>
                    </w:rPr>
                  </w:pPr>
                  <w:r>
                    <w:rPr>
                      <w:noProof/>
                      <w:sz w:val="28"/>
                      <w:szCs w:val="28"/>
                    </w:rPr>
                    <w:drawing>
                      <wp:inline distT="0" distB="0" distL="0" distR="0">
                        <wp:extent cx="885242" cy="1990725"/>
                        <wp:effectExtent l="19050" t="0" r="0" b="0"/>
                        <wp:docPr id="121" name="Picture 3" descr="Heart 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10.wmf"/>
                                <pic:cNvPicPr/>
                              </pic:nvPicPr>
                              <pic:blipFill>
                                <a:blip r:embed="rId35"/>
                                <a:stretch>
                                  <a:fillRect/>
                                </a:stretch>
                              </pic:blipFill>
                              <pic:spPr>
                                <a:xfrm>
                                  <a:off x="0" y="0"/>
                                  <a:ext cx="886528" cy="1993617"/>
                                </a:xfrm>
                                <a:prstGeom prst="rect">
                                  <a:avLst/>
                                </a:prstGeom>
                              </pic:spPr>
                            </pic:pic>
                          </a:graphicData>
                        </a:graphic>
                      </wp:inline>
                    </w:drawing>
                  </w:r>
                </w:p>
                <w:p w:rsidR="004A6BE9" w:rsidRPr="007F2917" w:rsidRDefault="004A6BE9" w:rsidP="006E3D5B">
                  <w:pPr>
                    <w:jc w:val="center"/>
                    <w:rPr>
                      <w:sz w:val="8"/>
                      <w:szCs w:val="8"/>
                      <w:lang w:val="es-ES"/>
                    </w:rPr>
                  </w:pPr>
                </w:p>
                <w:p w:rsidR="004A6BE9" w:rsidRDefault="004A6BE9" w:rsidP="006E3D5B">
                  <w:pPr>
                    <w:jc w:val="center"/>
                    <w:rPr>
                      <w:sz w:val="24"/>
                      <w:szCs w:val="24"/>
                      <w:lang w:val="es-ES"/>
                    </w:rPr>
                  </w:pPr>
                  <w:r>
                    <w:rPr>
                      <w:sz w:val="24"/>
                      <w:szCs w:val="24"/>
                      <w:lang w:val="es-ES"/>
                    </w:rPr>
                    <w:t>Ustedes son la luz de este mundo</w:t>
                  </w:r>
                </w:p>
                <w:p w:rsidR="004A6BE9" w:rsidRDefault="004A6BE9" w:rsidP="006E3D5B">
                  <w:pPr>
                    <w:jc w:val="center"/>
                    <w:rPr>
                      <w:noProof/>
                      <w:sz w:val="28"/>
                      <w:szCs w:val="28"/>
                      <w:lang w:val="es-ES"/>
                    </w:rPr>
                  </w:pPr>
                </w:p>
                <w:p w:rsidR="004A6BE9" w:rsidRPr="00700E03" w:rsidRDefault="004A6BE9" w:rsidP="006E3D5B">
                  <w:pPr>
                    <w:jc w:val="center"/>
                    <w:rPr>
                      <w:sz w:val="24"/>
                      <w:szCs w:val="24"/>
                      <w:lang w:val="es-ES"/>
                    </w:rPr>
                  </w:pPr>
                </w:p>
                <w:p w:rsidR="004A6BE9" w:rsidRPr="00A7070F" w:rsidRDefault="004A6BE9" w:rsidP="006E3D5B">
                  <w:pPr>
                    <w:rPr>
                      <w:sz w:val="16"/>
                      <w:szCs w:val="16"/>
                      <w:lang w:val="es-ES"/>
                    </w:rPr>
                  </w:pPr>
                </w:p>
              </w:txbxContent>
            </v:textbox>
          </v:rect>
        </w:pict>
      </w:r>
    </w:p>
    <w:p w:rsidR="006E3D5B" w:rsidRDefault="006E3D5B" w:rsidP="006E3D5B">
      <w:pPr>
        <w:pStyle w:val="EBBNormalhalfafter"/>
      </w:pPr>
    </w:p>
    <w:p w:rsidR="006E3D5B" w:rsidRDefault="006E3D5B" w:rsidP="006E3D5B">
      <w:pPr>
        <w:pStyle w:val="EBBNormalhalfafter"/>
      </w:pPr>
    </w:p>
    <w:p w:rsidR="006E3D5B" w:rsidRDefault="006E3D5B" w:rsidP="006E3D5B">
      <w:pPr>
        <w:pStyle w:val="EBBNormalhalfafter"/>
      </w:pPr>
    </w:p>
    <w:p w:rsidR="006E3D5B" w:rsidRDefault="006E3D5B" w:rsidP="006E3D5B">
      <w:pPr>
        <w:pStyle w:val="EBBNormalhalfafter"/>
      </w:pPr>
    </w:p>
    <w:p w:rsidR="006E3D5B" w:rsidRDefault="006E3D5B" w:rsidP="006E3D5B">
      <w:pPr>
        <w:pStyle w:val="EBBNormalhalfafter"/>
      </w:pPr>
    </w:p>
    <w:p w:rsidR="006E3D5B" w:rsidRDefault="006E3D5B" w:rsidP="006E3D5B">
      <w:pPr>
        <w:pStyle w:val="EBBNormalhalfafter"/>
      </w:pPr>
    </w:p>
    <w:p w:rsidR="006E3D5B" w:rsidRDefault="006E3D5B" w:rsidP="006E3D5B">
      <w:pPr>
        <w:pStyle w:val="EBBNormalhalfafter"/>
      </w:pPr>
    </w:p>
    <w:p w:rsidR="006E3D5B" w:rsidRDefault="006E3D5B" w:rsidP="007F2917">
      <w:pPr>
        <w:pStyle w:val="EBBNormalhalfafter"/>
        <w:spacing w:before="240" w:after="120"/>
      </w:pPr>
      <w:r>
        <w:t>Si tú dices que eres cristiano y haces cosas malas, la gente pensará que tu Dios no sirve para nada. ¿Acaso esto glorifica el nombre de Dios?  ____</w:t>
      </w:r>
    </w:p>
    <w:p w:rsidR="006E3D5B" w:rsidRPr="006E3D5B" w:rsidRDefault="00712F98" w:rsidP="006E3D5B">
      <w:pPr>
        <w:pStyle w:val="EBBNormalhalfafter"/>
        <w:spacing w:after="120"/>
      </w:pPr>
      <w:r>
        <w:rPr>
          <w:noProof/>
          <w:lang w:val="en-US"/>
        </w:rPr>
        <w:pict>
          <v:shape id="_x0000_s1259" type="#_x0000_t62" style="position:absolute;margin-left:383.25pt;margin-top:56.25pt;width:66.75pt;height:36pt;z-index:251853824" adj="7896,31320">
            <v:textbox>
              <w:txbxContent>
                <w:p w:rsidR="004A6BE9" w:rsidRPr="008C1CAB" w:rsidRDefault="004A6BE9" w:rsidP="008C1CAB">
                  <w:pPr>
                    <w:jc w:val="center"/>
                    <w:rPr>
                      <w:rFonts w:ascii="Arial" w:hAnsi="Arial" w:cs="Arial"/>
                      <w:sz w:val="24"/>
                      <w:szCs w:val="24"/>
                      <w:lang w:val="es-ES"/>
                    </w:rPr>
                  </w:pPr>
                  <w:r>
                    <w:rPr>
                      <w:rFonts w:ascii="Arial" w:hAnsi="Arial" w:cs="Arial"/>
                      <w:sz w:val="24"/>
                      <w:szCs w:val="24"/>
                      <w:lang w:val="es-ES"/>
                    </w:rPr>
                    <w:t>¡Gracias a Dios!</w:t>
                  </w:r>
                </w:p>
              </w:txbxContent>
            </v:textbox>
          </v:shape>
        </w:pict>
      </w:r>
      <w:r>
        <w:rPr>
          <w:noProof/>
          <w:lang w:val="en-US"/>
        </w:rPr>
        <w:pict>
          <v:shape id="_x0000_s1258" type="#_x0000_t62" style="position:absolute;margin-left:254.25pt;margin-top:56.25pt;width:118.5pt;height:36pt;z-index:251852800" adj="12286,32310">
            <v:textbox>
              <w:txbxContent>
                <w:p w:rsidR="004A6BE9" w:rsidRDefault="004A6BE9">
                  <w:pPr>
                    <w:rPr>
                      <w:rFonts w:ascii="Arial" w:hAnsi="Arial" w:cs="Arial"/>
                      <w:sz w:val="24"/>
                      <w:szCs w:val="24"/>
                      <w:lang w:val="es-ES"/>
                    </w:rPr>
                  </w:pPr>
                  <w:r>
                    <w:rPr>
                      <w:rFonts w:ascii="Arial" w:hAnsi="Arial" w:cs="Arial"/>
                      <w:sz w:val="24"/>
                      <w:szCs w:val="24"/>
                      <w:lang w:val="es-ES"/>
                    </w:rPr>
                    <w:t>¡No te preocupes!</w:t>
                  </w:r>
                </w:p>
                <w:p w:rsidR="004A6BE9" w:rsidRPr="008C1CAB" w:rsidRDefault="004A6BE9">
                  <w:pPr>
                    <w:rPr>
                      <w:rFonts w:ascii="Arial" w:hAnsi="Arial" w:cs="Arial"/>
                      <w:sz w:val="24"/>
                      <w:szCs w:val="24"/>
                      <w:lang w:val="es-ES"/>
                    </w:rPr>
                  </w:pPr>
                  <w:r>
                    <w:rPr>
                      <w:rFonts w:ascii="Arial" w:hAnsi="Arial" w:cs="Arial"/>
                      <w:sz w:val="24"/>
                      <w:szCs w:val="24"/>
                      <w:lang w:val="es-ES"/>
                    </w:rPr>
                    <w:t>¡Yo te ayudo!</w:t>
                  </w:r>
                </w:p>
              </w:txbxContent>
            </v:textbox>
          </v:shape>
        </w:pict>
      </w:r>
      <w:r>
        <w:rPr>
          <w:noProof/>
          <w:lang w:val="en-US"/>
        </w:rPr>
        <w:pict>
          <v:rect id="_x0000_s1257" style="position:absolute;margin-left:241.9pt;margin-top:40.5pt;width:220pt;height:172.5pt;z-index:251851776;mso-width-relative:margin;mso-height-relative:margin;v-text-anchor:bottom" strokecolor="black [3213]">
            <v:textbox inset="0">
              <w:txbxContent>
                <w:p w:rsidR="004A6BE9" w:rsidRPr="008C1CAB" w:rsidRDefault="004A6BE9" w:rsidP="008C1CAB">
                  <w:pPr>
                    <w:jc w:val="center"/>
                    <w:rPr>
                      <w:sz w:val="16"/>
                      <w:szCs w:val="16"/>
                      <w:lang w:val="es-ES"/>
                    </w:rPr>
                  </w:pPr>
                </w:p>
                <w:p w:rsidR="004A6BE9" w:rsidRDefault="004A6BE9" w:rsidP="008C1CAB">
                  <w:pPr>
                    <w:jc w:val="center"/>
                    <w:rPr>
                      <w:sz w:val="24"/>
                      <w:szCs w:val="24"/>
                      <w:lang w:val="es-ES"/>
                    </w:rPr>
                  </w:pPr>
                </w:p>
                <w:p w:rsidR="004A6BE9" w:rsidRDefault="004A6BE9" w:rsidP="008C1CAB">
                  <w:pPr>
                    <w:jc w:val="center"/>
                    <w:rPr>
                      <w:noProof/>
                      <w:sz w:val="28"/>
                      <w:szCs w:val="28"/>
                      <w:lang w:val="es-ES"/>
                    </w:rPr>
                  </w:pPr>
                </w:p>
                <w:p w:rsidR="004A6BE9" w:rsidRDefault="004A6BE9" w:rsidP="008C1CAB">
                  <w:pPr>
                    <w:jc w:val="center"/>
                    <w:rPr>
                      <w:noProof/>
                      <w:sz w:val="28"/>
                      <w:szCs w:val="28"/>
                      <w:lang w:val="es-ES"/>
                    </w:rPr>
                  </w:pPr>
                </w:p>
                <w:p w:rsidR="004A6BE9" w:rsidRPr="00700E03" w:rsidRDefault="004A6BE9" w:rsidP="008C1CAB">
                  <w:pPr>
                    <w:jc w:val="center"/>
                    <w:rPr>
                      <w:sz w:val="24"/>
                      <w:szCs w:val="24"/>
                      <w:lang w:val="es-ES"/>
                    </w:rPr>
                  </w:pPr>
                  <w:r>
                    <w:rPr>
                      <w:noProof/>
                      <w:sz w:val="28"/>
                      <w:szCs w:val="28"/>
                    </w:rPr>
                    <w:drawing>
                      <wp:inline distT="0" distB="0" distL="0" distR="0">
                        <wp:extent cx="2789435" cy="1405101"/>
                        <wp:effectExtent l="19050" t="0" r="0" b="0"/>
                        <wp:docPr id="118" name="Picture 3" descr="Heart 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10.wmf"/>
                                <pic:cNvPicPr/>
                              </pic:nvPicPr>
                              <pic:blipFill>
                                <a:blip r:embed="rId36"/>
                                <a:stretch>
                                  <a:fillRect/>
                                </a:stretch>
                              </pic:blipFill>
                              <pic:spPr>
                                <a:xfrm>
                                  <a:off x="0" y="0"/>
                                  <a:ext cx="2789435" cy="1405101"/>
                                </a:xfrm>
                                <a:prstGeom prst="rect">
                                  <a:avLst/>
                                </a:prstGeom>
                              </pic:spPr>
                            </pic:pic>
                          </a:graphicData>
                        </a:graphic>
                      </wp:inline>
                    </w:drawing>
                  </w:r>
                </w:p>
                <w:p w:rsidR="004A6BE9" w:rsidRPr="00A7070F" w:rsidRDefault="004A6BE9" w:rsidP="008C1CAB">
                  <w:pPr>
                    <w:rPr>
                      <w:sz w:val="16"/>
                      <w:szCs w:val="16"/>
                      <w:lang w:val="es-ES"/>
                    </w:rPr>
                  </w:pPr>
                </w:p>
              </w:txbxContent>
            </v:textbox>
            <w10:wrap type="topAndBottom"/>
          </v:rect>
        </w:pict>
      </w:r>
      <w:r>
        <w:rPr>
          <w:noProof/>
          <w:lang w:val="en-US"/>
        </w:rPr>
        <w:pict>
          <v:shape id="_x0000_s1255" type="#_x0000_t62" style="position:absolute;margin-left:12pt;margin-top:56.25pt;width:81.75pt;height:38.25pt;z-index:251849728" adj="9182,31426">
            <v:textbox>
              <w:txbxContent>
                <w:p w:rsidR="004A6BE9" w:rsidRPr="00002BC5" w:rsidRDefault="004A6BE9">
                  <w:pPr>
                    <w:rPr>
                      <w:rFonts w:ascii="Arial" w:hAnsi="Arial" w:cs="Arial"/>
                      <w:sz w:val="24"/>
                      <w:szCs w:val="24"/>
                      <w:lang w:val="es-ES"/>
                    </w:rPr>
                  </w:pPr>
                  <w:r w:rsidRPr="00002BC5">
                    <w:rPr>
                      <w:rFonts w:ascii="Arial" w:hAnsi="Arial" w:cs="Arial"/>
                      <w:sz w:val="24"/>
                      <w:szCs w:val="24"/>
                      <w:lang w:val="es-ES"/>
                    </w:rPr>
                    <w:t>Sí, yo creo en Cristo…</w:t>
                  </w:r>
                </w:p>
              </w:txbxContent>
            </v:textbox>
          </v:shape>
        </w:pict>
      </w:r>
      <w:r>
        <w:rPr>
          <w:noProof/>
          <w:lang w:val="en-US"/>
        </w:rPr>
        <w:pict>
          <v:shape id="_x0000_s1256" type="#_x0000_t62" style="position:absolute;margin-left:111.75pt;margin-top:45.75pt;width:98.25pt;height:53.25pt;z-index:251850752" adj="8420,25312">
            <v:textbox>
              <w:txbxContent>
                <w:p w:rsidR="004A6BE9" w:rsidRPr="005944F6" w:rsidRDefault="004A6BE9">
                  <w:pPr>
                    <w:rPr>
                      <w:rFonts w:ascii="Arial" w:hAnsi="Arial" w:cs="Arial"/>
                      <w:sz w:val="24"/>
                      <w:szCs w:val="24"/>
                      <w:lang w:val="es-ES"/>
                    </w:rPr>
                  </w:pPr>
                  <w:r w:rsidRPr="005944F6">
                    <w:rPr>
                      <w:rFonts w:ascii="Arial" w:hAnsi="Arial" w:cs="Arial"/>
                      <w:sz w:val="24"/>
                      <w:szCs w:val="24"/>
                      <w:lang w:val="es-ES"/>
                    </w:rPr>
                    <w:t>¡Se ve que tu Cristo no sirve para nada!</w:t>
                  </w:r>
                </w:p>
              </w:txbxContent>
            </v:textbox>
          </v:shape>
        </w:pict>
      </w:r>
      <w:r>
        <w:rPr>
          <w:noProof/>
          <w:lang w:val="en-US"/>
        </w:rPr>
        <w:pict>
          <v:rect id="_x0000_s1254" style="position:absolute;margin-left:1.9pt;margin-top:40.5pt;width:220pt;height:172.5pt;z-index:251848704;mso-width-relative:margin;mso-height-relative:margin;v-text-anchor:bottom" strokecolor="black [3213]">
            <v:textbox inset="0">
              <w:txbxContent>
                <w:p w:rsidR="004A6BE9" w:rsidRDefault="004A6BE9" w:rsidP="00002BC5">
                  <w:pPr>
                    <w:jc w:val="center"/>
                    <w:rPr>
                      <w:sz w:val="24"/>
                      <w:szCs w:val="24"/>
                      <w:lang w:val="es-ES"/>
                    </w:rPr>
                  </w:pPr>
                </w:p>
                <w:p w:rsidR="004A6BE9" w:rsidRDefault="004A6BE9" w:rsidP="00002BC5">
                  <w:pPr>
                    <w:jc w:val="center"/>
                    <w:rPr>
                      <w:sz w:val="24"/>
                      <w:szCs w:val="24"/>
                      <w:lang w:val="es-ES"/>
                    </w:rPr>
                  </w:pPr>
                </w:p>
                <w:p w:rsidR="004A6BE9" w:rsidRDefault="004A6BE9" w:rsidP="00002BC5">
                  <w:pPr>
                    <w:jc w:val="center"/>
                    <w:rPr>
                      <w:noProof/>
                      <w:sz w:val="28"/>
                      <w:szCs w:val="28"/>
                      <w:lang w:val="es-ES"/>
                    </w:rPr>
                  </w:pPr>
                </w:p>
                <w:p w:rsidR="004A6BE9" w:rsidRDefault="004A6BE9" w:rsidP="00002BC5">
                  <w:pPr>
                    <w:jc w:val="center"/>
                    <w:rPr>
                      <w:noProof/>
                      <w:sz w:val="28"/>
                      <w:szCs w:val="28"/>
                      <w:lang w:val="es-ES"/>
                    </w:rPr>
                  </w:pPr>
                </w:p>
                <w:p w:rsidR="004A6BE9" w:rsidRPr="00700E03" w:rsidRDefault="004A6BE9" w:rsidP="00002BC5">
                  <w:pPr>
                    <w:jc w:val="center"/>
                    <w:rPr>
                      <w:sz w:val="24"/>
                      <w:szCs w:val="24"/>
                      <w:lang w:val="es-ES"/>
                    </w:rPr>
                  </w:pPr>
                  <w:r>
                    <w:rPr>
                      <w:noProof/>
                      <w:sz w:val="28"/>
                      <w:szCs w:val="28"/>
                    </w:rPr>
                    <w:drawing>
                      <wp:inline distT="0" distB="0" distL="0" distR="0">
                        <wp:extent cx="2789437" cy="1405101"/>
                        <wp:effectExtent l="19050" t="0" r="0" b="0"/>
                        <wp:docPr id="102" name="Picture 3" descr="Heart 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10.wmf"/>
                                <pic:cNvPicPr/>
                              </pic:nvPicPr>
                              <pic:blipFill>
                                <a:blip r:embed="rId37"/>
                                <a:stretch>
                                  <a:fillRect/>
                                </a:stretch>
                              </pic:blipFill>
                              <pic:spPr>
                                <a:xfrm>
                                  <a:off x="0" y="0"/>
                                  <a:ext cx="2789437" cy="1405101"/>
                                </a:xfrm>
                                <a:prstGeom prst="rect">
                                  <a:avLst/>
                                </a:prstGeom>
                              </pic:spPr>
                            </pic:pic>
                          </a:graphicData>
                        </a:graphic>
                      </wp:inline>
                    </w:drawing>
                  </w:r>
                </w:p>
                <w:p w:rsidR="004A6BE9" w:rsidRPr="00A7070F" w:rsidRDefault="004A6BE9" w:rsidP="00002BC5">
                  <w:pPr>
                    <w:rPr>
                      <w:sz w:val="16"/>
                      <w:szCs w:val="16"/>
                      <w:lang w:val="es-ES"/>
                    </w:rPr>
                  </w:pPr>
                </w:p>
              </w:txbxContent>
            </v:textbox>
            <w10:wrap type="topAndBottom"/>
          </v:rect>
        </w:pict>
      </w:r>
      <w:r w:rsidR="006E3D5B">
        <w:t>Si tú dices que eres cristiano y haces cosas buenas, la gente pensará que tu Dios es bueno. ¿Esto glorifica el nombre de Dios?  ____</w:t>
      </w:r>
    </w:p>
    <w:p w:rsidR="007F2917" w:rsidRDefault="007F2917" w:rsidP="008C1CAB">
      <w:pPr>
        <w:pStyle w:val="EBBNormalhalfafter"/>
        <w:spacing w:before="240" w:after="0" w:line="360" w:lineRule="exact"/>
      </w:pPr>
      <w:r>
        <w:t xml:space="preserve">Busca </w:t>
      </w:r>
      <w:r w:rsidR="00F66195">
        <w:rPr>
          <w:b/>
        </w:rPr>
        <w:t>Colosenses 3:17</w:t>
      </w:r>
      <w:r>
        <w:t xml:space="preserve"> en tu Biblia. Llena los espacios:</w:t>
      </w:r>
    </w:p>
    <w:p w:rsidR="005944F6" w:rsidRDefault="00F66195" w:rsidP="008C1CAB">
      <w:pPr>
        <w:pStyle w:val="EBBNormalhalfafter"/>
        <w:spacing w:after="0" w:line="360" w:lineRule="exact"/>
        <w:rPr>
          <w:rFonts w:ascii="Arial" w:eastAsiaTheme="majorEastAsia" w:hAnsi="Arial" w:cstheme="majorBidi"/>
          <w:b/>
          <w:color w:val="000000" w:themeColor="text1"/>
          <w:spacing w:val="5"/>
          <w:kern w:val="28"/>
          <w:sz w:val="36"/>
          <w:szCs w:val="52"/>
          <w:lang w:val="es-ES"/>
        </w:rPr>
      </w:pPr>
      <w:r>
        <w:t xml:space="preserve">     Y todo lo que ________ o ________, háganlo en el _________ del Señor Jesús.</w:t>
      </w:r>
      <w:r w:rsidR="005944F6">
        <w:br w:type="page"/>
      </w:r>
    </w:p>
    <w:p w:rsidR="006E3D5B" w:rsidRPr="00726FCE" w:rsidRDefault="00726FCE" w:rsidP="00726FCE">
      <w:pPr>
        <w:pStyle w:val="EBBTitle"/>
      </w:pPr>
      <w:r>
        <w:lastRenderedPageBreak/>
        <w:t xml:space="preserve">Ejercicios: Mandamiento </w:t>
      </w:r>
      <w:r w:rsidRPr="00726FCE">
        <w:t>#</w:t>
      </w:r>
      <w:r>
        <w:t xml:space="preserve"> 2</w:t>
      </w:r>
    </w:p>
    <w:p w:rsidR="006E3D5B" w:rsidRDefault="00726FCE" w:rsidP="00726FCE">
      <w:pPr>
        <w:pStyle w:val="EBBNormalhalfafter"/>
        <w:spacing w:after="0" w:line="360" w:lineRule="auto"/>
        <w:ind w:left="720" w:hanging="720"/>
      </w:pPr>
      <w:r>
        <w:t>1.</w:t>
      </w:r>
      <w:r>
        <w:tab/>
        <w:t>Éxodo 20:7</w:t>
      </w:r>
      <w:proofErr w:type="gramStart"/>
      <w:r>
        <w:t>:  No</w:t>
      </w:r>
      <w:proofErr w:type="gramEnd"/>
      <w:r>
        <w:t xml:space="preserve"> hagas ______  _______ del nombre del Señor tu ______, pues él no dejará sin _____________ al que use mal su __________.</w:t>
      </w:r>
    </w:p>
    <w:p w:rsidR="006E3D5B" w:rsidRDefault="00726FCE" w:rsidP="00700E03">
      <w:pPr>
        <w:pStyle w:val="EBBNormalhalfafter"/>
        <w:spacing w:after="120"/>
      </w:pPr>
      <w:r>
        <w:t>2.</w:t>
      </w:r>
      <w:r>
        <w:tab/>
        <w:t>Debemos usar el nombre de Dios con ____________ y ___________.</w:t>
      </w:r>
    </w:p>
    <w:p w:rsidR="00726FCE" w:rsidRDefault="00726FCE" w:rsidP="00726FCE">
      <w:pPr>
        <w:pStyle w:val="EBBNormalhalfafter"/>
        <w:spacing w:after="0" w:line="360" w:lineRule="auto"/>
        <w:ind w:left="720" w:hanging="720"/>
      </w:pPr>
      <w:r>
        <w:t>3.</w:t>
      </w:r>
      <w:r>
        <w:tab/>
        <w:t>Debemos dar gloria al nombre de Dios por nuestra forma de __________ y por nuestra forma de __________.</w:t>
      </w:r>
    </w:p>
    <w:p w:rsidR="00726FCE" w:rsidRDefault="00726FCE" w:rsidP="00726FCE">
      <w:pPr>
        <w:pStyle w:val="EBBNormalhalfafter"/>
        <w:spacing w:after="120"/>
        <w:ind w:left="720" w:hanging="720"/>
      </w:pPr>
      <w:r>
        <w:t>4.</w:t>
      </w:r>
      <w:r>
        <w:tab/>
        <w:t xml:space="preserve">Debemos cuidar nuestro </w:t>
      </w:r>
      <w:r>
        <w:rPr>
          <w:b/>
        </w:rPr>
        <w:t>hablar</w:t>
      </w:r>
      <w:r>
        <w:t xml:space="preserve">. En los siguientes ejemplos, escribe “Sí” cuando la frase </w:t>
      </w:r>
      <w:r>
        <w:rPr>
          <w:b/>
        </w:rPr>
        <w:t>cumple</w:t>
      </w:r>
      <w:r>
        <w:t xml:space="preserve"> con esto y “No” cuando la frase </w:t>
      </w:r>
      <w:r>
        <w:rPr>
          <w:b/>
        </w:rPr>
        <w:t>no lo cumple</w:t>
      </w:r>
      <w:r>
        <w:t>:</w:t>
      </w:r>
    </w:p>
    <w:p w:rsidR="00726FCE" w:rsidRDefault="00726FCE" w:rsidP="00726FCE">
      <w:pPr>
        <w:pStyle w:val="EBBNormalhalfafter"/>
        <w:spacing w:after="120"/>
        <w:ind w:left="720" w:hanging="720"/>
      </w:pPr>
      <w:r>
        <w:tab/>
        <w:t>____</w:t>
      </w:r>
      <w:r>
        <w:tab/>
        <w:t>“Señor, tú eres el único Dios.”</w:t>
      </w:r>
    </w:p>
    <w:p w:rsidR="00726FCE" w:rsidRDefault="00726FCE" w:rsidP="00726FCE">
      <w:pPr>
        <w:pStyle w:val="EBBNormalhalfafter"/>
        <w:spacing w:after="120"/>
        <w:ind w:left="720" w:hanging="720"/>
      </w:pPr>
      <w:r>
        <w:tab/>
        <w:t>____</w:t>
      </w:r>
      <w:r>
        <w:tab/>
        <w:t>“¡Niño idiota, por Dios! ¿Por qué eres tan cochino?”</w:t>
      </w:r>
    </w:p>
    <w:p w:rsidR="00726FCE" w:rsidRDefault="00726FCE" w:rsidP="00726FCE">
      <w:pPr>
        <w:pStyle w:val="EBBNormalhalfafter"/>
        <w:spacing w:after="120"/>
        <w:ind w:left="720" w:hanging="720"/>
      </w:pPr>
      <w:r>
        <w:tab/>
        <w:t>____</w:t>
      </w:r>
      <w:r>
        <w:tab/>
        <w:t>“El nombre de Jesucristo es poderoso para la brujería que yo hago.”</w:t>
      </w:r>
    </w:p>
    <w:p w:rsidR="00726FCE" w:rsidRDefault="00726FCE" w:rsidP="00726FCE">
      <w:pPr>
        <w:pStyle w:val="EBBNormalhalfafter"/>
        <w:tabs>
          <w:tab w:val="left" w:pos="720"/>
          <w:tab w:val="left" w:pos="1440"/>
        </w:tabs>
        <w:spacing w:after="120"/>
        <w:ind w:left="1530" w:hanging="1530"/>
      </w:pPr>
      <w:r>
        <w:tab/>
        <w:t>____</w:t>
      </w:r>
      <w:r>
        <w:tab/>
        <w:t>“Empezamos el servicio de adoración en el nombre del Padre, Hijo y Espíritu Santo.”</w:t>
      </w:r>
    </w:p>
    <w:p w:rsidR="00726FCE" w:rsidRDefault="00726FCE" w:rsidP="00726FCE">
      <w:pPr>
        <w:pStyle w:val="EBBNormalhalfafter"/>
        <w:tabs>
          <w:tab w:val="left" w:pos="720"/>
          <w:tab w:val="left" w:pos="1440"/>
        </w:tabs>
        <w:spacing w:after="120"/>
        <w:ind w:left="1530" w:hanging="1530"/>
      </w:pPr>
      <w:r>
        <w:tab/>
        <w:t>____</w:t>
      </w:r>
      <w:r>
        <w:tab/>
        <w:t>“Señor Dios, perdóname en el nombre de Jesucristo.”</w:t>
      </w:r>
    </w:p>
    <w:p w:rsidR="00726FCE" w:rsidRDefault="00726FCE" w:rsidP="00726FCE">
      <w:pPr>
        <w:pStyle w:val="EBBNormalhalfafter"/>
        <w:tabs>
          <w:tab w:val="left" w:pos="720"/>
          <w:tab w:val="left" w:pos="1440"/>
        </w:tabs>
        <w:spacing w:after="120"/>
        <w:ind w:left="1530" w:hanging="1530"/>
      </w:pPr>
      <w:r>
        <w:tab/>
        <w:t>____</w:t>
      </w:r>
      <w:r>
        <w:tab/>
        <w:t>“Dios santo, gracias por la comida.”</w:t>
      </w:r>
    </w:p>
    <w:p w:rsidR="00726FCE" w:rsidRDefault="00726FCE" w:rsidP="00726FCE">
      <w:pPr>
        <w:pStyle w:val="EBBNormalhalfafter"/>
        <w:tabs>
          <w:tab w:val="left" w:pos="720"/>
          <w:tab w:val="left" w:pos="1440"/>
        </w:tabs>
        <w:spacing w:after="120"/>
        <w:ind w:left="1530" w:hanging="1530"/>
      </w:pPr>
      <w:r>
        <w:tab/>
        <w:t>____</w:t>
      </w:r>
      <w:r>
        <w:tab/>
        <w:t>“¡Qué Dios le mande al infierno!”</w:t>
      </w:r>
    </w:p>
    <w:p w:rsidR="00726FCE" w:rsidRDefault="00726FCE" w:rsidP="00726FCE">
      <w:pPr>
        <w:pStyle w:val="EBBNormalhalfafter"/>
        <w:tabs>
          <w:tab w:val="left" w:pos="720"/>
          <w:tab w:val="left" w:pos="1440"/>
        </w:tabs>
        <w:spacing w:after="120"/>
        <w:ind w:left="1530" w:hanging="1530"/>
      </w:pPr>
      <w:r>
        <w:tab/>
        <w:t>____</w:t>
      </w:r>
      <w:r>
        <w:tab/>
        <w:t>“Juro por Dios que no tengo dinero. Te pagaré mañana.”</w:t>
      </w:r>
    </w:p>
    <w:p w:rsidR="00726FCE" w:rsidRDefault="00726FCE" w:rsidP="00726FCE">
      <w:pPr>
        <w:pStyle w:val="EBBNormalhalfafter"/>
        <w:tabs>
          <w:tab w:val="left" w:pos="720"/>
          <w:tab w:val="left" w:pos="1440"/>
        </w:tabs>
        <w:spacing w:after="120"/>
        <w:ind w:left="1530" w:hanging="1530"/>
      </w:pPr>
      <w:r>
        <w:tab/>
        <w:t>____</w:t>
      </w:r>
      <w:r>
        <w:tab/>
        <w:t>“Jesucristo, ayúdame a resolver mis problemas.”</w:t>
      </w:r>
    </w:p>
    <w:p w:rsidR="00726FCE" w:rsidRPr="00726FCE" w:rsidRDefault="00726FCE" w:rsidP="00726FCE">
      <w:pPr>
        <w:pStyle w:val="EBBNormalhalfafter"/>
        <w:tabs>
          <w:tab w:val="left" w:pos="720"/>
          <w:tab w:val="left" w:pos="1440"/>
        </w:tabs>
        <w:spacing w:after="120"/>
        <w:ind w:left="1530" w:hanging="1530"/>
      </w:pPr>
      <w:r>
        <w:tab/>
        <w:t>____</w:t>
      </w:r>
      <w:r>
        <w:tab/>
        <w:t>“Si prometo algo, lo cumpliré.”</w:t>
      </w:r>
    </w:p>
    <w:p w:rsidR="00726FCE" w:rsidRPr="00726FCE" w:rsidRDefault="00726FCE" w:rsidP="00726FCE">
      <w:pPr>
        <w:pStyle w:val="EBBNormalhalfafter"/>
        <w:spacing w:after="120"/>
        <w:ind w:left="720" w:hanging="720"/>
      </w:pPr>
      <w:r>
        <w:t>5.</w:t>
      </w:r>
      <w:r>
        <w:tab/>
        <w:t xml:space="preserve">Debemos cuidar nuestro </w:t>
      </w:r>
      <w:r>
        <w:rPr>
          <w:b/>
        </w:rPr>
        <w:t>vivir</w:t>
      </w:r>
      <w:r>
        <w:t xml:space="preserve">. En los siguientes ejemplos, escribe “Sí” cuando la persona </w:t>
      </w:r>
      <w:r>
        <w:rPr>
          <w:b/>
        </w:rPr>
        <w:t>da gloria</w:t>
      </w:r>
      <w:r>
        <w:t xml:space="preserve"> a Dios por su vivir y “No” cuando </w:t>
      </w:r>
      <w:r>
        <w:rPr>
          <w:b/>
        </w:rPr>
        <w:t>no lo hace</w:t>
      </w:r>
      <w:r>
        <w:t>:</w:t>
      </w:r>
    </w:p>
    <w:p w:rsidR="00726FCE" w:rsidRDefault="00726FCE" w:rsidP="00700E03">
      <w:pPr>
        <w:pStyle w:val="EBBNormalhalfafter"/>
        <w:spacing w:after="120"/>
      </w:pPr>
      <w:r>
        <w:tab/>
        <w:t>____</w:t>
      </w:r>
      <w:r>
        <w:tab/>
        <w:t>Álvaro dice que es cristiano pero va a la iglesia sólo una vez al mes.</w:t>
      </w:r>
    </w:p>
    <w:p w:rsidR="00726FCE" w:rsidRDefault="00726FCE" w:rsidP="00700E03">
      <w:pPr>
        <w:pStyle w:val="EBBNormalhalfafter"/>
        <w:spacing w:after="120"/>
      </w:pPr>
      <w:r>
        <w:tab/>
        <w:t>____</w:t>
      </w:r>
      <w:r>
        <w:tab/>
        <w:t>Beatriz trae comida a una familia necesitada.</w:t>
      </w:r>
    </w:p>
    <w:p w:rsidR="00726FCE" w:rsidRDefault="00726FCE" w:rsidP="00726FCE">
      <w:pPr>
        <w:pStyle w:val="EBBNormalhalfafter"/>
        <w:tabs>
          <w:tab w:val="left" w:pos="720"/>
        </w:tabs>
        <w:spacing w:after="120"/>
        <w:ind w:left="1440" w:hanging="1440"/>
      </w:pPr>
      <w:r>
        <w:tab/>
        <w:t>____</w:t>
      </w:r>
      <w:r>
        <w:tab/>
        <w:t>Carlos tiene muchos problemas pero anda con una sonrisa porque sabe que Dios le ayudará.</w:t>
      </w:r>
    </w:p>
    <w:p w:rsidR="00726FCE" w:rsidRDefault="00726FCE" w:rsidP="00726FCE">
      <w:pPr>
        <w:pStyle w:val="EBBNormalhalfafter"/>
        <w:tabs>
          <w:tab w:val="left" w:pos="720"/>
        </w:tabs>
        <w:spacing w:after="120"/>
        <w:ind w:left="1440" w:hanging="1440"/>
      </w:pPr>
      <w:r>
        <w:tab/>
        <w:t>____</w:t>
      </w:r>
      <w:r>
        <w:tab/>
        <w:t>Daniel siempre está de mal humor.</w:t>
      </w:r>
    </w:p>
    <w:p w:rsidR="00726FCE" w:rsidRDefault="00726FCE" w:rsidP="00726FCE">
      <w:pPr>
        <w:pStyle w:val="EBBNormalhalfafter"/>
        <w:tabs>
          <w:tab w:val="left" w:pos="720"/>
        </w:tabs>
        <w:spacing w:after="120"/>
        <w:ind w:left="1440" w:hanging="1440"/>
      </w:pPr>
      <w:r>
        <w:tab/>
        <w:t>____</w:t>
      </w:r>
      <w:r>
        <w:tab/>
        <w:t>Evelyn va a la iglesia pero también consulta a un brujo.</w:t>
      </w:r>
    </w:p>
    <w:p w:rsidR="00726FCE" w:rsidRDefault="00726FCE" w:rsidP="00726FCE">
      <w:pPr>
        <w:pStyle w:val="EBBNormalhalfafter"/>
        <w:tabs>
          <w:tab w:val="left" w:pos="720"/>
        </w:tabs>
        <w:spacing w:after="120"/>
        <w:ind w:left="1440" w:hanging="1440"/>
      </w:pPr>
      <w:r>
        <w:tab/>
        <w:t>____</w:t>
      </w:r>
      <w:r>
        <w:tab/>
        <w:t>Francy visita a los hermanos de la iglesia que están enfermos.</w:t>
      </w:r>
    </w:p>
    <w:p w:rsidR="009D1296" w:rsidRDefault="009D1296">
      <w:pPr>
        <w:autoSpaceDE/>
        <w:autoSpaceDN/>
        <w:adjustRightInd/>
        <w:spacing w:after="200" w:line="276" w:lineRule="auto"/>
        <w:rPr>
          <w:rFonts w:cstheme="minorBidi"/>
          <w:sz w:val="28"/>
          <w:szCs w:val="28"/>
          <w:lang w:val="es-ES_tradnl"/>
        </w:rPr>
      </w:pPr>
      <w:r w:rsidRPr="00AD4CE7">
        <w:rPr>
          <w:lang w:val="es-ES"/>
        </w:rPr>
        <w:br w:type="page"/>
      </w:r>
    </w:p>
    <w:p w:rsidR="00726FCE" w:rsidRDefault="009D1296" w:rsidP="009D1296">
      <w:pPr>
        <w:pStyle w:val="EBBNormalhalfafter"/>
        <w:spacing w:after="120"/>
        <w:ind w:left="720" w:hanging="720"/>
      </w:pPr>
      <w:r>
        <w:lastRenderedPageBreak/>
        <w:t>6.</w:t>
      </w:r>
      <w:r>
        <w:tab/>
        <w:t xml:space="preserve">A menudo </w:t>
      </w:r>
      <w:r>
        <w:rPr>
          <w:b/>
        </w:rPr>
        <w:t>no</w:t>
      </w:r>
      <w:r>
        <w:t xml:space="preserve"> damos gloria a Dios por nuestra forma de vivir y hablar. ¿Qué debemos hacer, entonces?</w:t>
      </w:r>
    </w:p>
    <w:p w:rsidR="009D1296" w:rsidRDefault="009D1296" w:rsidP="009D1296">
      <w:pPr>
        <w:pStyle w:val="EBBNormalhalfafter"/>
        <w:spacing w:after="120"/>
        <w:ind w:left="720" w:hanging="720"/>
      </w:pPr>
      <w:r>
        <w:tab/>
        <w:t>1)</w:t>
      </w:r>
      <w:r>
        <w:tab/>
        <w:t>_________________</w:t>
      </w:r>
    </w:p>
    <w:p w:rsidR="009D1296" w:rsidRDefault="009D1296" w:rsidP="009D1296">
      <w:pPr>
        <w:pStyle w:val="EBBNormalhalfafter"/>
        <w:spacing w:after="120"/>
        <w:ind w:left="720" w:hanging="720"/>
      </w:pPr>
      <w:r>
        <w:tab/>
        <w:t>2)</w:t>
      </w:r>
      <w:r>
        <w:tab/>
        <w:t>_________________ en Jesucristo</w:t>
      </w:r>
    </w:p>
    <w:p w:rsidR="009D1296" w:rsidRDefault="009D1296" w:rsidP="009D1296">
      <w:pPr>
        <w:pStyle w:val="EBBNormalhalfafter"/>
        <w:spacing w:after="120"/>
        <w:ind w:left="720" w:hanging="720"/>
      </w:pPr>
      <w:r>
        <w:tab/>
        <w:t>3)</w:t>
      </w:r>
      <w:r>
        <w:tab/>
        <w:t>____________ atrás esa falla</w:t>
      </w:r>
    </w:p>
    <w:p w:rsidR="009D1296" w:rsidRPr="009D1296" w:rsidRDefault="009D1296" w:rsidP="009D1296">
      <w:pPr>
        <w:pStyle w:val="EBBNormalhalfafter"/>
        <w:spacing w:after="120"/>
        <w:ind w:left="720" w:hanging="720"/>
      </w:pPr>
      <w:r>
        <w:tab/>
        <w:t>De hoy en adelante, ¡usa el nombre de Dios con más respeto y amor!</w:t>
      </w:r>
    </w:p>
    <w:p w:rsidR="00726FCE" w:rsidRDefault="00726FCE" w:rsidP="00700E03">
      <w:pPr>
        <w:pStyle w:val="EBBNormalhalfafter"/>
        <w:spacing w:after="120"/>
      </w:pPr>
    </w:p>
    <w:p w:rsidR="006E3D5B" w:rsidRPr="006E3D5B" w:rsidRDefault="006E3D5B" w:rsidP="00700E03">
      <w:pPr>
        <w:pStyle w:val="EBBNormalhalfafter"/>
        <w:spacing w:after="120"/>
      </w:pPr>
    </w:p>
    <w:p w:rsidR="006E3D5B" w:rsidRDefault="00712F98" w:rsidP="00700E03">
      <w:pPr>
        <w:pStyle w:val="EBBNormalhalfafter"/>
        <w:spacing w:after="120"/>
      </w:pPr>
      <w:r>
        <w:rPr>
          <w:noProof/>
          <w:lang w:val="en-US"/>
        </w:rPr>
        <w:pict>
          <v:shape id="_x0000_s1238" type="#_x0000_t176" style="position:absolute;margin-left:7.75pt;margin-top:14pt;width:471.05pt;height:357.6pt;z-index:251835392;mso-width-relative:margin;mso-height-relative:margin" strokecolor="black [3213]">
            <v:shadow color="black [3213]" offset="6pt,6pt"/>
            <v:textbox>
              <w:txbxContent>
                <w:p w:rsidR="004A6BE9" w:rsidRPr="00B3755B" w:rsidRDefault="004A6BE9" w:rsidP="00B3755B">
                  <w:pPr>
                    <w:spacing w:after="120"/>
                    <w:jc w:val="center"/>
                    <w:rPr>
                      <w:b/>
                      <w:sz w:val="28"/>
                      <w:szCs w:val="28"/>
                      <w:lang w:val="es-ES"/>
                    </w:rPr>
                  </w:pPr>
                  <w:r w:rsidRPr="00B3755B">
                    <w:rPr>
                      <w:b/>
                      <w:sz w:val="28"/>
                      <w:szCs w:val="28"/>
                      <w:lang w:val="es-ES"/>
                    </w:rPr>
                    <w:t>Repaso de la Memorización:</w:t>
                  </w:r>
                </w:p>
                <w:p w:rsidR="004A6BE9" w:rsidRPr="00B3755B" w:rsidRDefault="004A6BE9" w:rsidP="00B3755B">
                  <w:pPr>
                    <w:spacing w:after="120"/>
                    <w:rPr>
                      <w:sz w:val="28"/>
                      <w:szCs w:val="28"/>
                      <w:lang w:val="es-ES"/>
                    </w:rPr>
                  </w:pPr>
                  <w:r w:rsidRPr="00B3755B">
                    <w:rPr>
                      <w:sz w:val="28"/>
                      <w:szCs w:val="28"/>
                      <w:lang w:val="es-ES"/>
                    </w:rPr>
                    <w:t>Escribe aquí 1 Timoteo 1:15 de memoria: __________________</w:t>
                  </w:r>
                  <w:r>
                    <w:rPr>
                      <w:sz w:val="28"/>
                      <w:szCs w:val="28"/>
                      <w:lang w:val="es-ES"/>
                    </w:rPr>
                    <w:t>_________</w:t>
                  </w:r>
                </w:p>
                <w:p w:rsidR="004A6BE9" w:rsidRPr="00B3755B" w:rsidRDefault="004A6BE9" w:rsidP="00B3755B">
                  <w:pPr>
                    <w:spacing w:after="120"/>
                    <w:rPr>
                      <w:sz w:val="28"/>
                      <w:szCs w:val="28"/>
                      <w:lang w:val="es-ES"/>
                    </w:rPr>
                  </w:pPr>
                  <w:r w:rsidRPr="00B3755B">
                    <w:rPr>
                      <w:sz w:val="28"/>
                      <w:szCs w:val="28"/>
                      <w:lang w:val="es-ES"/>
                    </w:rPr>
                    <w:t>_____________________________________________________________</w:t>
                  </w:r>
                </w:p>
                <w:p w:rsidR="004A6BE9" w:rsidRPr="00B3755B" w:rsidRDefault="004A6BE9" w:rsidP="00B3755B">
                  <w:pPr>
                    <w:spacing w:after="120"/>
                    <w:rPr>
                      <w:sz w:val="28"/>
                      <w:szCs w:val="28"/>
                      <w:lang w:val="es-ES"/>
                    </w:rPr>
                  </w:pPr>
                  <w:r w:rsidRPr="00B3755B">
                    <w:rPr>
                      <w:sz w:val="28"/>
                      <w:szCs w:val="28"/>
                      <w:lang w:val="es-ES"/>
                    </w:rPr>
                    <w:t>_____________________________________________________________</w:t>
                  </w:r>
                </w:p>
                <w:p w:rsidR="004A6BE9" w:rsidRDefault="004A6BE9" w:rsidP="00B3755B">
                  <w:pPr>
                    <w:spacing w:after="120"/>
                    <w:rPr>
                      <w:sz w:val="28"/>
                      <w:szCs w:val="28"/>
                      <w:lang w:val="es-ES"/>
                    </w:rPr>
                  </w:pPr>
                  <w:r>
                    <w:rPr>
                      <w:sz w:val="28"/>
                      <w:szCs w:val="28"/>
                      <w:lang w:val="es-ES"/>
                    </w:rPr>
                    <w:t>Escribe aquí Mateo 22:37 de memoria: _____________________________</w:t>
                  </w:r>
                </w:p>
                <w:p w:rsidR="004A6BE9" w:rsidRDefault="004A6BE9" w:rsidP="00B3755B">
                  <w:pPr>
                    <w:spacing w:after="120"/>
                    <w:rPr>
                      <w:sz w:val="28"/>
                      <w:szCs w:val="28"/>
                      <w:lang w:val="es-ES"/>
                    </w:rPr>
                  </w:pPr>
                  <w:r>
                    <w:rPr>
                      <w:sz w:val="28"/>
                      <w:szCs w:val="28"/>
                      <w:lang w:val="es-ES"/>
                    </w:rPr>
                    <w:t>_____________________________________________________________</w:t>
                  </w:r>
                </w:p>
                <w:p w:rsidR="004A6BE9" w:rsidRDefault="004A6BE9" w:rsidP="00B3755B">
                  <w:pPr>
                    <w:spacing w:after="120"/>
                    <w:rPr>
                      <w:sz w:val="28"/>
                      <w:szCs w:val="28"/>
                      <w:lang w:val="es-ES"/>
                    </w:rPr>
                  </w:pPr>
                  <w:r>
                    <w:rPr>
                      <w:sz w:val="28"/>
                      <w:szCs w:val="28"/>
                      <w:lang w:val="es-ES"/>
                    </w:rPr>
                    <w:t>_____________________________________________________________</w:t>
                  </w:r>
                </w:p>
                <w:p w:rsidR="004A6BE9" w:rsidRPr="00B3755B" w:rsidRDefault="004A6BE9" w:rsidP="00B3755B">
                  <w:pPr>
                    <w:spacing w:after="120"/>
                    <w:rPr>
                      <w:sz w:val="28"/>
                      <w:szCs w:val="28"/>
                      <w:lang w:val="es-ES"/>
                    </w:rPr>
                  </w:pPr>
                  <w:r w:rsidRPr="00B3755B">
                    <w:rPr>
                      <w:sz w:val="28"/>
                      <w:szCs w:val="28"/>
                      <w:lang w:val="es-ES"/>
                    </w:rPr>
                    <w:t>Escribe en orden los títulos de los primeros l7 libros del Nuevo Testamento:</w:t>
                  </w:r>
                </w:p>
                <w:p w:rsidR="004A6BE9" w:rsidRPr="00B3755B" w:rsidRDefault="004A6BE9" w:rsidP="00B3755B">
                  <w:pPr>
                    <w:spacing w:after="120"/>
                    <w:rPr>
                      <w:sz w:val="28"/>
                      <w:szCs w:val="28"/>
                      <w:lang w:val="es-ES"/>
                    </w:rPr>
                  </w:pPr>
                  <w:r w:rsidRPr="00B3755B">
                    <w:rPr>
                      <w:sz w:val="28"/>
                      <w:szCs w:val="28"/>
                      <w:lang w:val="es-ES"/>
                    </w:rPr>
                    <w:t>_____________________________________________________________</w:t>
                  </w:r>
                </w:p>
                <w:p w:rsidR="004A6BE9" w:rsidRPr="00B3755B" w:rsidRDefault="004A6BE9" w:rsidP="00B3755B">
                  <w:pPr>
                    <w:spacing w:after="120"/>
                    <w:rPr>
                      <w:sz w:val="28"/>
                      <w:szCs w:val="28"/>
                      <w:lang w:val="es-ES"/>
                    </w:rPr>
                  </w:pPr>
                  <w:r w:rsidRPr="00B3755B">
                    <w:rPr>
                      <w:sz w:val="28"/>
                      <w:szCs w:val="28"/>
                      <w:lang w:val="es-ES"/>
                    </w:rPr>
                    <w:t>_____________________________________________________________</w:t>
                  </w:r>
                </w:p>
                <w:p w:rsidR="004A6BE9" w:rsidRDefault="004A6BE9" w:rsidP="00B3755B">
                  <w:pPr>
                    <w:spacing w:after="120"/>
                    <w:rPr>
                      <w:sz w:val="28"/>
                      <w:szCs w:val="28"/>
                      <w:lang w:val="es-ES"/>
                    </w:rPr>
                  </w:pPr>
                  <w:r w:rsidRPr="00B3755B">
                    <w:rPr>
                      <w:sz w:val="28"/>
                      <w:szCs w:val="28"/>
                      <w:lang w:val="es-ES"/>
                    </w:rPr>
                    <w:t>_____________________________________________________________</w:t>
                  </w:r>
                </w:p>
                <w:p w:rsidR="004A6BE9" w:rsidRDefault="004A6BE9" w:rsidP="00B3755B">
                  <w:pPr>
                    <w:spacing w:after="120"/>
                    <w:jc w:val="center"/>
                    <w:rPr>
                      <w:sz w:val="28"/>
                      <w:szCs w:val="28"/>
                      <w:lang w:val="es-ES"/>
                    </w:rPr>
                  </w:pPr>
                  <w:r>
                    <w:rPr>
                      <w:b/>
                      <w:sz w:val="28"/>
                      <w:szCs w:val="28"/>
                      <w:lang w:val="es-ES"/>
                    </w:rPr>
                    <w:t>Tarea de la Memorización</w:t>
                  </w:r>
                </w:p>
                <w:p w:rsidR="004A6BE9" w:rsidRPr="007E70EE" w:rsidRDefault="004A6BE9" w:rsidP="00B3755B">
                  <w:pPr>
                    <w:spacing w:after="120"/>
                    <w:rPr>
                      <w:sz w:val="28"/>
                      <w:szCs w:val="28"/>
                      <w:lang w:val="es-ES"/>
                    </w:rPr>
                  </w:pPr>
                  <w:r>
                    <w:rPr>
                      <w:sz w:val="28"/>
                      <w:szCs w:val="28"/>
                      <w:lang w:val="es-ES"/>
                    </w:rPr>
                    <w:t xml:space="preserve">Ahora memoriza los próximos 5 libros del Nuevo Testamento: </w:t>
                  </w:r>
                  <w:r>
                    <w:rPr>
                      <w:b/>
                      <w:sz w:val="28"/>
                      <w:szCs w:val="28"/>
                      <w:lang w:val="es-ES"/>
                    </w:rPr>
                    <w:t xml:space="preserve">Filemón, </w:t>
                  </w:r>
                  <w:proofErr w:type="gramStart"/>
                  <w:r>
                    <w:rPr>
                      <w:b/>
                      <w:sz w:val="28"/>
                      <w:szCs w:val="28"/>
                      <w:lang w:val="es-ES"/>
                    </w:rPr>
                    <w:t>Hebreos</w:t>
                  </w:r>
                  <w:proofErr w:type="gramEnd"/>
                  <w:r>
                    <w:rPr>
                      <w:b/>
                      <w:sz w:val="28"/>
                      <w:szCs w:val="28"/>
                      <w:lang w:val="es-ES"/>
                    </w:rPr>
                    <w:t>, Santiago, 1 Pedro, 2 Pedro</w:t>
                  </w:r>
                  <w:r>
                    <w:rPr>
                      <w:sz w:val="28"/>
                      <w:szCs w:val="28"/>
                      <w:lang w:val="es-ES"/>
                    </w:rPr>
                    <w:t xml:space="preserve">. Un truco para memorizar estos libros sería la frase: “El </w:t>
                  </w:r>
                  <w:r>
                    <w:rPr>
                      <w:sz w:val="28"/>
                      <w:szCs w:val="28"/>
                      <w:u w:val="single"/>
                      <w:lang w:val="es-ES"/>
                    </w:rPr>
                    <w:t>F</w:t>
                  </w:r>
                  <w:r>
                    <w:rPr>
                      <w:sz w:val="28"/>
                      <w:szCs w:val="28"/>
                      <w:lang w:val="es-ES"/>
                    </w:rPr>
                    <w:t xml:space="preserve">ilósofo </w:t>
                  </w:r>
                  <w:r>
                    <w:rPr>
                      <w:sz w:val="28"/>
                      <w:szCs w:val="28"/>
                      <w:u w:val="single"/>
                      <w:lang w:val="es-ES"/>
                    </w:rPr>
                    <w:t>H</w:t>
                  </w:r>
                  <w:r>
                    <w:rPr>
                      <w:sz w:val="28"/>
                      <w:szCs w:val="28"/>
                      <w:lang w:val="es-ES"/>
                    </w:rPr>
                    <w:t xml:space="preserve">ebreo </w:t>
                  </w:r>
                  <w:r>
                    <w:rPr>
                      <w:sz w:val="28"/>
                      <w:szCs w:val="28"/>
                      <w:u w:val="single"/>
                      <w:lang w:val="es-ES"/>
                    </w:rPr>
                    <w:t>S</w:t>
                  </w:r>
                  <w:r>
                    <w:rPr>
                      <w:sz w:val="28"/>
                      <w:szCs w:val="28"/>
                      <w:lang w:val="es-ES"/>
                    </w:rPr>
                    <w:t xml:space="preserve">acó </w:t>
                  </w:r>
                  <w:r>
                    <w:rPr>
                      <w:sz w:val="28"/>
                      <w:szCs w:val="28"/>
                      <w:u w:val="single"/>
                      <w:lang w:val="es-ES"/>
                    </w:rPr>
                    <w:t>dos</w:t>
                  </w:r>
                  <w:r>
                    <w:rPr>
                      <w:sz w:val="28"/>
                      <w:szCs w:val="28"/>
                      <w:lang w:val="es-ES"/>
                    </w:rPr>
                    <w:t xml:space="preserve"> </w:t>
                  </w:r>
                  <w:r>
                    <w:rPr>
                      <w:sz w:val="28"/>
                      <w:szCs w:val="28"/>
                      <w:u w:val="single"/>
                      <w:lang w:val="es-ES"/>
                    </w:rPr>
                    <w:t>P</w:t>
                  </w:r>
                  <w:r>
                    <w:rPr>
                      <w:sz w:val="28"/>
                      <w:szCs w:val="28"/>
                      <w:lang w:val="es-ES"/>
                    </w:rPr>
                    <w:t>iedras.”</w:t>
                  </w:r>
                </w:p>
              </w:txbxContent>
            </v:textbox>
          </v:shape>
        </w:pict>
      </w:r>
    </w:p>
    <w:p w:rsidR="006E3D5B" w:rsidRDefault="006E3D5B" w:rsidP="00700E03">
      <w:pPr>
        <w:pStyle w:val="EBBNormalhalfafter"/>
        <w:spacing w:after="120"/>
      </w:pPr>
    </w:p>
    <w:p w:rsidR="00700E03" w:rsidRDefault="00700E03" w:rsidP="00700E03">
      <w:pPr>
        <w:pStyle w:val="EBBNormalhalfafter"/>
        <w:spacing w:after="120"/>
      </w:pPr>
    </w:p>
    <w:p w:rsidR="00BA0E86" w:rsidRDefault="00BA0E86" w:rsidP="00BA0E86">
      <w:pPr>
        <w:autoSpaceDE/>
        <w:autoSpaceDN/>
        <w:adjustRightInd/>
        <w:spacing w:after="200" w:line="276" w:lineRule="auto"/>
        <w:rPr>
          <w:lang w:val="es-ES"/>
        </w:rPr>
      </w:pPr>
    </w:p>
    <w:p w:rsidR="00BA0E86" w:rsidRDefault="00BA0E86" w:rsidP="00BA0E86">
      <w:pPr>
        <w:autoSpaceDE/>
        <w:autoSpaceDN/>
        <w:adjustRightInd/>
        <w:spacing w:after="200" w:line="276" w:lineRule="auto"/>
        <w:rPr>
          <w:lang w:val="es-ES"/>
        </w:rPr>
      </w:pPr>
    </w:p>
    <w:p w:rsidR="00ED40A7" w:rsidRDefault="00ED40A7" w:rsidP="00ED40A7">
      <w:pPr>
        <w:pStyle w:val="EBBNormalhalfafter"/>
        <w:spacing w:after="120"/>
      </w:pPr>
    </w:p>
    <w:p w:rsidR="00ED40A7" w:rsidRPr="00ED40A7" w:rsidRDefault="00ED40A7" w:rsidP="00ED40A7">
      <w:pPr>
        <w:pStyle w:val="EBBNormalhalfafter"/>
        <w:spacing w:after="120"/>
      </w:pPr>
    </w:p>
    <w:p w:rsidR="008A6C85" w:rsidRDefault="008A6C85">
      <w:pPr>
        <w:autoSpaceDE/>
        <w:autoSpaceDN/>
        <w:adjustRightInd/>
        <w:spacing w:after="200" w:line="276" w:lineRule="auto"/>
        <w:rPr>
          <w:lang w:val="es-ES"/>
        </w:rPr>
      </w:pPr>
    </w:p>
    <w:p w:rsidR="008A6C85" w:rsidRDefault="008A6C85">
      <w:pPr>
        <w:autoSpaceDE/>
        <w:autoSpaceDN/>
        <w:adjustRightInd/>
        <w:spacing w:after="200" w:line="276" w:lineRule="auto"/>
        <w:rPr>
          <w:lang w:val="es-ES"/>
        </w:rPr>
      </w:pPr>
    </w:p>
    <w:p w:rsidR="005D55DC" w:rsidRDefault="005D55DC">
      <w:pPr>
        <w:autoSpaceDE/>
        <w:autoSpaceDN/>
        <w:adjustRightInd/>
        <w:spacing w:after="200" w:line="276" w:lineRule="auto"/>
        <w:rPr>
          <w:rFonts w:ascii="Arial" w:eastAsiaTheme="majorEastAsia" w:hAnsi="Arial" w:cstheme="majorBidi"/>
          <w:b/>
          <w:color w:val="000000" w:themeColor="text1"/>
          <w:spacing w:val="5"/>
          <w:kern w:val="28"/>
          <w:sz w:val="36"/>
          <w:szCs w:val="52"/>
          <w:lang w:val="es-ES"/>
        </w:rPr>
      </w:pPr>
      <w:r w:rsidRPr="003B76EA">
        <w:rPr>
          <w:lang w:val="es-ES"/>
        </w:rPr>
        <w:br w:type="page"/>
      </w:r>
    </w:p>
    <w:p w:rsidR="00BF1A6D" w:rsidRPr="00CA2D34" w:rsidRDefault="00BF1A6D" w:rsidP="00BF1A6D">
      <w:pPr>
        <w:pStyle w:val="EBBTitle"/>
        <w:spacing w:after="240"/>
      </w:pPr>
      <w:r>
        <w:lastRenderedPageBreak/>
        <w:t xml:space="preserve">Mandamiento </w:t>
      </w:r>
      <w:r w:rsidRPr="00CA2D34">
        <w:t>#</w:t>
      </w:r>
      <w:r>
        <w:t xml:space="preserve"> 3</w:t>
      </w:r>
      <w:r>
        <w:br/>
      </w:r>
      <w:r w:rsidR="0037402D">
        <w:t>Apartar Tiempo para Dios</w:t>
      </w:r>
    </w:p>
    <w:p w:rsidR="00BF1A6D" w:rsidRDefault="00BF1A6D" w:rsidP="00BF1A6D">
      <w:pPr>
        <w:pStyle w:val="EBBNormalhalfafter"/>
        <w:spacing w:after="120"/>
      </w:pPr>
      <w:r>
        <w:t xml:space="preserve">Busca </w:t>
      </w:r>
      <w:r>
        <w:rPr>
          <w:b/>
        </w:rPr>
        <w:t>Éxodo 20:</w:t>
      </w:r>
      <w:r w:rsidR="0037402D">
        <w:rPr>
          <w:b/>
        </w:rPr>
        <w:t>8</w:t>
      </w:r>
      <w:r>
        <w:t xml:space="preserve"> en tu Biblia. Escribe aquí lo que dice:</w:t>
      </w:r>
    </w:p>
    <w:p w:rsidR="00BF1A6D" w:rsidRDefault="00BF1A6D" w:rsidP="00BF1A6D">
      <w:pPr>
        <w:pStyle w:val="EBBNormalhalfafter"/>
        <w:spacing w:after="120"/>
      </w:pPr>
      <w:r>
        <w:t>__________________________________________________________________</w:t>
      </w:r>
    </w:p>
    <w:p w:rsidR="00BF1A6D" w:rsidRDefault="00BF1A6D" w:rsidP="00BF1A6D">
      <w:pPr>
        <w:pStyle w:val="EBBNormalhalfafter"/>
        <w:spacing w:after="240"/>
      </w:pPr>
      <w:r>
        <w:t>__________________________________________________________________</w:t>
      </w:r>
    </w:p>
    <w:p w:rsidR="00AB2BD2" w:rsidRDefault="0037402D" w:rsidP="0037402D">
      <w:pPr>
        <w:pStyle w:val="EBBNoSpaceNormal"/>
        <w:spacing w:after="120"/>
      </w:pPr>
      <w:r>
        <w:t xml:space="preserve">¿Cuántas veces a la semana debes leer la Biblia? </w:t>
      </w:r>
      <w:r>
        <w:rPr>
          <w:b/>
        </w:rPr>
        <w:t xml:space="preserve">Todos los </w:t>
      </w:r>
      <w:r>
        <w:t>__________.</w:t>
      </w:r>
    </w:p>
    <w:p w:rsidR="0037402D" w:rsidRDefault="0037402D" w:rsidP="0037402D">
      <w:pPr>
        <w:pStyle w:val="EBBNoSpaceNormal"/>
        <w:spacing w:after="120"/>
      </w:pPr>
      <w:r>
        <w:t xml:space="preserve">1 Tesalonicenses 5:17 dice: “Oren en todo momento.” </w:t>
      </w:r>
    </w:p>
    <w:p w:rsidR="0037402D" w:rsidRPr="0037402D" w:rsidRDefault="00712F98" w:rsidP="0037402D">
      <w:pPr>
        <w:pStyle w:val="EBBNoSpaceNormal"/>
        <w:spacing w:after="120"/>
      </w:pPr>
      <w:r>
        <w:rPr>
          <w:noProof/>
          <w:lang w:val="en-US"/>
        </w:rPr>
        <w:pict>
          <v:shape id="_x0000_s1260" type="#_x0000_t176" style="position:absolute;margin-left:-2.25pt;margin-top:23.7pt;width:112.5pt;height:30.3pt;z-index:251854848;mso-height-percent:200;mso-wrap-distance-bottom:3.6pt;mso-height-percent:200;mso-width-relative:margin;mso-height-relative:margin" strokecolor="black [3213]">
            <v:textbox style="mso-fit-shape-to-text:t">
              <w:txbxContent>
                <w:p w:rsidR="004A6BE9" w:rsidRDefault="004A6BE9" w:rsidP="0037402D">
                  <w:pPr>
                    <w:pStyle w:val="EBBTitle"/>
                    <w:spacing w:after="0"/>
                    <w:jc w:val="left"/>
                  </w:pPr>
                  <w:r>
                    <w:t>El Trabajo</w:t>
                  </w:r>
                </w:p>
              </w:txbxContent>
            </v:textbox>
            <w10:wrap type="topAndBottom"/>
          </v:shape>
        </w:pict>
      </w:r>
      <w:r w:rsidR="0037402D">
        <w:t xml:space="preserve">Así que además que leer la Biblia, debemos orar </w:t>
      </w:r>
      <w:r w:rsidR="0037402D">
        <w:rPr>
          <w:b/>
        </w:rPr>
        <w:t xml:space="preserve">todos los </w:t>
      </w:r>
      <w:r w:rsidR="0037402D">
        <w:t>_________.</w:t>
      </w:r>
    </w:p>
    <w:p w:rsidR="0037402D" w:rsidRDefault="0037402D" w:rsidP="0037402D">
      <w:pPr>
        <w:pStyle w:val="EBBNoSpaceNormal"/>
      </w:pPr>
      <w:r>
        <w:t xml:space="preserve">Todos los días debemos leer la Palabra de Dios y orar. Sin embargo, también debemos </w:t>
      </w:r>
      <w:r>
        <w:rPr>
          <w:b/>
        </w:rPr>
        <w:t>trabajar</w:t>
      </w:r>
      <w:r>
        <w:t xml:space="preserve"> todos los días. Busca </w:t>
      </w:r>
      <w:r>
        <w:rPr>
          <w:b/>
        </w:rPr>
        <w:t>2 Tesalonicenses 3:12</w:t>
      </w:r>
      <w:r>
        <w:t xml:space="preserve"> en tu Biblia:</w:t>
      </w:r>
    </w:p>
    <w:p w:rsidR="0037402D" w:rsidRPr="0037402D" w:rsidRDefault="0037402D" w:rsidP="0037402D">
      <w:pPr>
        <w:pStyle w:val="EBBNoSpaceNormal"/>
        <w:spacing w:after="240" w:line="440" w:lineRule="exact"/>
      </w:pPr>
      <w:r>
        <w:tab/>
        <w:t>Les mandamos y encargamos, por la autoridad del Señor _____________, que ______________ tranquilamente para ganarse la vida.</w:t>
      </w:r>
    </w:p>
    <w:p w:rsidR="00AB2BD2" w:rsidRDefault="0037402D" w:rsidP="0037402D">
      <w:pPr>
        <w:pStyle w:val="EBBNoSpaceNormal"/>
      </w:pPr>
      <w:r>
        <w:t xml:space="preserve">Algunos trabajan en la calle; otros trabajan en la casa; otros (particularmente los niños) trabajan estudiando. Busca </w:t>
      </w:r>
      <w:r>
        <w:rPr>
          <w:b/>
        </w:rPr>
        <w:t>Efesios 6:7</w:t>
      </w:r>
      <w:r>
        <w:t xml:space="preserve"> en tu Biblia. Llena los espacios:</w:t>
      </w:r>
    </w:p>
    <w:p w:rsidR="0037402D" w:rsidRDefault="00712F98" w:rsidP="0037402D">
      <w:pPr>
        <w:pStyle w:val="EBBNoSpaceNormal"/>
        <w:spacing w:after="240" w:line="440" w:lineRule="exact"/>
      </w:pPr>
      <w:r>
        <w:rPr>
          <w:noProof/>
          <w:lang w:val="en-US"/>
        </w:rPr>
        <w:pict>
          <v:rect id="_x0000_s1261" style="position:absolute;margin-left:0;margin-top:62.6pt;width:259.05pt;height:189pt;z-index:251855872;mso-position-horizontal:center;mso-position-horizontal-relative:page;mso-width-relative:margin;mso-height-relative:margin" strokecolor="black [3213]">
            <v:textbox inset=",0">
              <w:txbxContent>
                <w:p w:rsidR="004A6BE9" w:rsidRPr="007F2917" w:rsidRDefault="004A6BE9" w:rsidP="00C01AE7">
                  <w:pPr>
                    <w:jc w:val="center"/>
                    <w:rPr>
                      <w:sz w:val="8"/>
                      <w:szCs w:val="8"/>
                      <w:lang w:val="es-ES"/>
                    </w:rPr>
                  </w:pPr>
                </w:p>
                <w:p w:rsidR="004A6BE9" w:rsidRDefault="004A6BE9" w:rsidP="00C01AE7">
                  <w:pPr>
                    <w:jc w:val="center"/>
                    <w:rPr>
                      <w:sz w:val="24"/>
                      <w:szCs w:val="24"/>
                      <w:lang w:val="es-ES"/>
                    </w:rPr>
                  </w:pPr>
                  <w:r>
                    <w:rPr>
                      <w:noProof/>
                      <w:sz w:val="28"/>
                      <w:szCs w:val="28"/>
                    </w:rPr>
                    <w:drawing>
                      <wp:inline distT="0" distB="0" distL="0" distR="0">
                        <wp:extent cx="997956" cy="2038350"/>
                        <wp:effectExtent l="19050" t="0" r="0" b="0"/>
                        <wp:docPr id="152" name="Picture 3" descr="Heart 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10.wmf"/>
                                <pic:cNvPicPr/>
                              </pic:nvPicPr>
                              <pic:blipFill>
                                <a:blip r:embed="rId38"/>
                                <a:stretch>
                                  <a:fillRect/>
                                </a:stretch>
                              </pic:blipFill>
                              <pic:spPr>
                                <a:xfrm>
                                  <a:off x="0" y="0"/>
                                  <a:ext cx="1003184" cy="2049029"/>
                                </a:xfrm>
                                <a:prstGeom prst="rect">
                                  <a:avLst/>
                                </a:prstGeom>
                              </pic:spPr>
                            </pic:pic>
                          </a:graphicData>
                        </a:graphic>
                      </wp:inline>
                    </w:drawing>
                  </w:r>
                </w:p>
                <w:p w:rsidR="004A6BE9" w:rsidRPr="007F2917" w:rsidRDefault="004A6BE9" w:rsidP="00C01AE7">
                  <w:pPr>
                    <w:jc w:val="center"/>
                    <w:rPr>
                      <w:sz w:val="8"/>
                      <w:szCs w:val="8"/>
                      <w:lang w:val="es-ES"/>
                    </w:rPr>
                  </w:pPr>
                </w:p>
                <w:p w:rsidR="004A6BE9" w:rsidRDefault="004A6BE9" w:rsidP="00C01AE7">
                  <w:pPr>
                    <w:jc w:val="center"/>
                    <w:rPr>
                      <w:sz w:val="24"/>
                      <w:szCs w:val="24"/>
                      <w:lang w:val="es-ES"/>
                    </w:rPr>
                  </w:pPr>
                  <w:r>
                    <w:rPr>
                      <w:sz w:val="24"/>
                      <w:szCs w:val="24"/>
                      <w:lang w:val="es-ES"/>
                    </w:rPr>
                    <w:t>Dios quiere que hagamos un buen trabajo</w:t>
                  </w:r>
                </w:p>
                <w:p w:rsidR="004A6BE9" w:rsidRDefault="004A6BE9" w:rsidP="00C01AE7">
                  <w:pPr>
                    <w:jc w:val="center"/>
                    <w:rPr>
                      <w:noProof/>
                      <w:sz w:val="28"/>
                      <w:szCs w:val="28"/>
                      <w:lang w:val="es-ES"/>
                    </w:rPr>
                  </w:pPr>
                </w:p>
                <w:p w:rsidR="004A6BE9" w:rsidRPr="00700E03" w:rsidRDefault="004A6BE9" w:rsidP="00C01AE7">
                  <w:pPr>
                    <w:jc w:val="center"/>
                    <w:rPr>
                      <w:sz w:val="24"/>
                      <w:szCs w:val="24"/>
                      <w:lang w:val="es-ES"/>
                    </w:rPr>
                  </w:pPr>
                </w:p>
                <w:p w:rsidR="004A6BE9" w:rsidRPr="00A7070F" w:rsidRDefault="004A6BE9" w:rsidP="00C01AE7">
                  <w:pPr>
                    <w:jc w:val="center"/>
                    <w:rPr>
                      <w:sz w:val="16"/>
                      <w:szCs w:val="16"/>
                      <w:lang w:val="es-ES"/>
                    </w:rPr>
                  </w:pPr>
                </w:p>
              </w:txbxContent>
            </v:textbox>
            <w10:wrap type="topAndBottom" anchorx="page"/>
          </v:rect>
        </w:pict>
      </w:r>
      <w:r w:rsidR="0037402D">
        <w:tab/>
        <w:t>Realicen su _____________ de buena ___________, como un servicio al ___________ y no a los ___________.</w:t>
      </w:r>
    </w:p>
    <w:p w:rsidR="00C01AE7" w:rsidRDefault="0037402D" w:rsidP="00394E24">
      <w:pPr>
        <w:pStyle w:val="EBBNoSpaceNormal"/>
        <w:spacing w:before="600" w:after="120"/>
      </w:pPr>
      <w:r>
        <w:t>Dios está con nosotros cuando trabajamos. ¡Hagámoslo bien en su nombre!</w:t>
      </w:r>
    </w:p>
    <w:p w:rsidR="00C01AE7" w:rsidRDefault="00712F98" w:rsidP="0037402D">
      <w:pPr>
        <w:pStyle w:val="EBBNoSpaceNormal"/>
        <w:spacing w:after="120"/>
      </w:pPr>
      <w:r>
        <w:rPr>
          <w:rFonts w:cs="Times New Roman"/>
          <w:sz w:val="24"/>
          <w:szCs w:val="24"/>
        </w:rPr>
        <w:lastRenderedPageBreak/>
        <w:pict>
          <v:shape id="_x0000_s1262" type="#_x0000_t176" style="position:absolute;margin-left:.5pt;margin-top:1.9pt;width:131.5pt;height:30.3pt;z-index:251857920;mso-height-percent:200;mso-wrap-distance-bottom:3.6pt;mso-height-percent:200;mso-width-relative:margin;mso-height-relative:margin" strokecolor="black [3213]">
            <v:textbox style="mso-fit-shape-to-text:t">
              <w:txbxContent>
                <w:p w:rsidR="004A6BE9" w:rsidRDefault="004A6BE9" w:rsidP="00C01AE7">
                  <w:pPr>
                    <w:pStyle w:val="EBBTitle"/>
                    <w:spacing w:after="0"/>
                    <w:jc w:val="left"/>
                  </w:pPr>
                  <w:r>
                    <w:t>El Descanso</w:t>
                  </w:r>
                </w:p>
              </w:txbxContent>
            </v:textbox>
            <w10:wrap type="topAndBottom"/>
          </v:shape>
        </w:pict>
      </w:r>
      <w:r w:rsidR="00C01AE7">
        <w:t xml:space="preserve">Debemos cumplir con nuestro trabajo con gusto, porque lo hacemos para el Señor. Sin embargo, </w:t>
      </w:r>
      <w:r w:rsidR="00C01AE7">
        <w:rPr>
          <w:b/>
        </w:rPr>
        <w:t>un día</w:t>
      </w:r>
      <w:r w:rsidR="00C01AE7">
        <w:t xml:space="preserve"> de la semana debemos </w:t>
      </w:r>
      <w:r w:rsidR="00C01AE7">
        <w:rPr>
          <w:b/>
        </w:rPr>
        <w:t>dejar nuestro trabajo normal y dar tiempo a Dios</w:t>
      </w:r>
      <w:r w:rsidR="00C01AE7">
        <w:t xml:space="preserve">. Este es el </w:t>
      </w:r>
      <w:r w:rsidR="00C01AE7">
        <w:rPr>
          <w:b/>
        </w:rPr>
        <w:t>día de reposo</w:t>
      </w:r>
      <w:r w:rsidR="00C01AE7">
        <w:t>.</w:t>
      </w:r>
    </w:p>
    <w:p w:rsidR="00C01AE7" w:rsidRDefault="00C01AE7" w:rsidP="0037402D">
      <w:pPr>
        <w:pStyle w:val="EBBNoSpaceNormal"/>
        <w:spacing w:after="120"/>
      </w:pPr>
      <w:r>
        <w:t xml:space="preserve">Busca </w:t>
      </w:r>
      <w:r>
        <w:rPr>
          <w:b/>
        </w:rPr>
        <w:t>Éxodo 20:9-11</w:t>
      </w:r>
      <w:r>
        <w:t xml:space="preserve"> en tu Biblia. Léelo y luego contesta estas preguntas:</w:t>
      </w:r>
    </w:p>
    <w:p w:rsidR="00C01AE7" w:rsidRDefault="00C01AE7" w:rsidP="0037402D">
      <w:pPr>
        <w:pStyle w:val="EBBNoSpaceNormal"/>
        <w:spacing w:after="120"/>
      </w:pPr>
      <w:r>
        <w:t>¿Cuántos días de la semana debemos trabajar?  ___________</w:t>
      </w:r>
    </w:p>
    <w:p w:rsidR="00C01AE7" w:rsidRDefault="00C01AE7" w:rsidP="0037402D">
      <w:pPr>
        <w:pStyle w:val="EBBNoSpaceNormal"/>
        <w:spacing w:after="120"/>
      </w:pPr>
      <w:r>
        <w:t>¿Quiénes tienen derecho a un día de reposo? (marca todas las respuestas correctas)</w:t>
      </w:r>
    </w:p>
    <w:p w:rsidR="00C01AE7" w:rsidRDefault="00C01AE7" w:rsidP="00C01AE7">
      <w:pPr>
        <w:pStyle w:val="EBBNoSpaceNormal"/>
        <w:tabs>
          <w:tab w:val="left" w:pos="720"/>
          <w:tab w:val="left" w:pos="1440"/>
          <w:tab w:val="left" w:pos="3600"/>
          <w:tab w:val="left" w:pos="4320"/>
          <w:tab w:val="left" w:pos="6480"/>
          <w:tab w:val="left" w:pos="7200"/>
        </w:tabs>
        <w:spacing w:after="120"/>
      </w:pPr>
      <w:r>
        <w:tab/>
        <w:t>____</w:t>
      </w:r>
      <w:r>
        <w:tab/>
      </w:r>
      <w:proofErr w:type="gramStart"/>
      <w:r>
        <w:t>los</w:t>
      </w:r>
      <w:proofErr w:type="gramEnd"/>
      <w:r>
        <w:t xml:space="preserve"> adultos</w:t>
      </w:r>
      <w:r>
        <w:tab/>
        <w:t>____</w:t>
      </w:r>
      <w:r>
        <w:tab/>
        <w:t>los niños</w:t>
      </w:r>
      <w:r>
        <w:tab/>
        <w:t>____</w:t>
      </w:r>
      <w:r>
        <w:tab/>
        <w:t>los ricos</w:t>
      </w:r>
    </w:p>
    <w:p w:rsidR="00C01AE7" w:rsidRDefault="00C01AE7" w:rsidP="00C01AE7">
      <w:pPr>
        <w:pStyle w:val="EBBNoSpaceNormal"/>
        <w:tabs>
          <w:tab w:val="left" w:pos="720"/>
          <w:tab w:val="left" w:pos="1440"/>
          <w:tab w:val="left" w:pos="3600"/>
          <w:tab w:val="left" w:pos="4320"/>
          <w:tab w:val="left" w:pos="6480"/>
          <w:tab w:val="left" w:pos="7200"/>
        </w:tabs>
        <w:spacing w:after="120"/>
      </w:pPr>
      <w:r>
        <w:tab/>
        <w:t>____</w:t>
      </w:r>
      <w:r>
        <w:tab/>
      </w:r>
      <w:proofErr w:type="gramStart"/>
      <w:r>
        <w:t>los</w:t>
      </w:r>
      <w:proofErr w:type="gramEnd"/>
      <w:r>
        <w:t xml:space="preserve"> pobres</w:t>
      </w:r>
      <w:r>
        <w:tab/>
        <w:t>____</w:t>
      </w:r>
      <w:r>
        <w:tab/>
        <w:t>los esclavos</w:t>
      </w:r>
      <w:r>
        <w:tab/>
        <w:t>____</w:t>
      </w:r>
      <w:r>
        <w:tab/>
        <w:t>los animales</w:t>
      </w:r>
    </w:p>
    <w:p w:rsidR="00C01AE7" w:rsidRDefault="00C01AE7" w:rsidP="00C01AE7">
      <w:pPr>
        <w:pStyle w:val="EBBNoSpaceNormal"/>
        <w:tabs>
          <w:tab w:val="left" w:pos="720"/>
          <w:tab w:val="left" w:pos="1440"/>
          <w:tab w:val="left" w:pos="3600"/>
          <w:tab w:val="left" w:pos="4320"/>
          <w:tab w:val="left" w:pos="6480"/>
          <w:tab w:val="left" w:pos="7200"/>
        </w:tabs>
        <w:spacing w:after="120"/>
      </w:pPr>
      <w:r>
        <w:t>Dios hizo el mundo en ______ días y descansó el ____________ día.</w:t>
      </w:r>
    </w:p>
    <w:p w:rsidR="00C01AE7" w:rsidRDefault="00712F98" w:rsidP="00C01AE7">
      <w:pPr>
        <w:pStyle w:val="EBBNoSpaceNormal"/>
        <w:tabs>
          <w:tab w:val="left" w:pos="720"/>
          <w:tab w:val="left" w:pos="1440"/>
          <w:tab w:val="left" w:pos="3600"/>
          <w:tab w:val="left" w:pos="4320"/>
          <w:tab w:val="left" w:pos="6480"/>
          <w:tab w:val="left" w:pos="7200"/>
        </w:tabs>
        <w:spacing w:after="120"/>
      </w:pPr>
      <w:r>
        <w:rPr>
          <w:rFonts w:cs="Times New Roman"/>
          <w:noProof/>
          <w:sz w:val="24"/>
          <w:szCs w:val="24"/>
          <w:lang w:val="en-US"/>
        </w:rPr>
        <w:pict>
          <v:rect id="_x0000_s1266" style="position:absolute;margin-left:230.65pt;margin-top:91.8pt;width:206.4pt;height:156.6pt;z-index:251862016;mso-position-horizontal-relative:margin;mso-width-relative:margin;mso-height-relative:margin" strokecolor="black [3213]">
            <v:textbox inset=",0">
              <w:txbxContent>
                <w:p w:rsidR="004A6BE9" w:rsidRDefault="004A6BE9" w:rsidP="009F0DD3">
                  <w:pPr>
                    <w:jc w:val="center"/>
                    <w:rPr>
                      <w:sz w:val="8"/>
                      <w:szCs w:val="8"/>
                      <w:lang w:val="es-ES"/>
                    </w:rPr>
                  </w:pPr>
                </w:p>
                <w:p w:rsidR="004A6BE9" w:rsidRDefault="004A6BE9" w:rsidP="009F0DD3">
                  <w:pPr>
                    <w:jc w:val="center"/>
                    <w:rPr>
                      <w:sz w:val="24"/>
                      <w:szCs w:val="24"/>
                      <w:lang w:val="es-ES"/>
                    </w:rPr>
                  </w:pPr>
                  <w:r>
                    <w:rPr>
                      <w:noProof/>
                      <w:sz w:val="24"/>
                      <w:szCs w:val="24"/>
                    </w:rPr>
                    <w:drawing>
                      <wp:inline distT="0" distB="0" distL="0" distR="0">
                        <wp:extent cx="1523610" cy="1615440"/>
                        <wp:effectExtent l="19050" t="0" r="390" b="0"/>
                        <wp:docPr id="6" name="Picture 5" descr="59C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CM.TIF"/>
                                <pic:cNvPicPr/>
                              </pic:nvPicPr>
                              <pic:blipFill>
                                <a:blip r:embed="rId39"/>
                                <a:stretch>
                                  <a:fillRect/>
                                </a:stretch>
                              </pic:blipFill>
                              <pic:spPr>
                                <a:xfrm>
                                  <a:off x="0" y="0"/>
                                  <a:ext cx="1533235" cy="1625645"/>
                                </a:xfrm>
                                <a:prstGeom prst="rect">
                                  <a:avLst/>
                                </a:prstGeom>
                              </pic:spPr>
                            </pic:pic>
                          </a:graphicData>
                        </a:graphic>
                      </wp:inline>
                    </w:drawing>
                  </w:r>
                </w:p>
                <w:p w:rsidR="004A6BE9" w:rsidRDefault="004A6BE9" w:rsidP="009F0DD3">
                  <w:pPr>
                    <w:jc w:val="center"/>
                    <w:rPr>
                      <w:sz w:val="8"/>
                      <w:szCs w:val="8"/>
                      <w:lang w:val="es-ES"/>
                    </w:rPr>
                  </w:pPr>
                </w:p>
                <w:p w:rsidR="004A6BE9" w:rsidRDefault="004A6BE9" w:rsidP="009F0DD3">
                  <w:pPr>
                    <w:jc w:val="center"/>
                    <w:rPr>
                      <w:sz w:val="24"/>
                      <w:szCs w:val="24"/>
                      <w:lang w:val="es-ES"/>
                    </w:rPr>
                  </w:pPr>
                  <w:r>
                    <w:rPr>
                      <w:sz w:val="24"/>
                      <w:szCs w:val="24"/>
                      <w:lang w:val="es-ES"/>
                    </w:rPr>
                    <w:t>Es para reunirnos a adorar a Dios</w:t>
                  </w:r>
                </w:p>
                <w:p w:rsidR="004A6BE9" w:rsidRDefault="004A6BE9" w:rsidP="009F0DD3">
                  <w:pPr>
                    <w:jc w:val="center"/>
                    <w:rPr>
                      <w:noProof/>
                      <w:sz w:val="28"/>
                      <w:szCs w:val="28"/>
                      <w:lang w:val="es-ES"/>
                    </w:rPr>
                  </w:pPr>
                </w:p>
                <w:p w:rsidR="004A6BE9" w:rsidRDefault="004A6BE9" w:rsidP="009F0DD3">
                  <w:pPr>
                    <w:jc w:val="center"/>
                    <w:rPr>
                      <w:sz w:val="24"/>
                      <w:szCs w:val="24"/>
                      <w:lang w:val="es-ES"/>
                    </w:rPr>
                  </w:pPr>
                </w:p>
                <w:p w:rsidR="004A6BE9" w:rsidRDefault="004A6BE9" w:rsidP="009F0DD3">
                  <w:pPr>
                    <w:rPr>
                      <w:sz w:val="16"/>
                      <w:szCs w:val="16"/>
                      <w:lang w:val="es-ES"/>
                    </w:rPr>
                  </w:pPr>
                </w:p>
              </w:txbxContent>
            </v:textbox>
            <w10:wrap type="topAndBottom" anchorx="margin"/>
          </v:rect>
        </w:pict>
      </w:r>
      <w:r>
        <w:rPr>
          <w:rFonts w:cs="Times New Roman"/>
          <w:noProof/>
          <w:sz w:val="24"/>
          <w:szCs w:val="24"/>
          <w:lang w:val="en-US"/>
        </w:rPr>
        <w:pict>
          <v:shape id="_x0000_s1265" type="#_x0000_t62" style="position:absolute;margin-left:9pt;margin-top:109.5pt;width:95.25pt;height:56.25pt;z-index:251860992" adj="25546,7085">
            <v:textbox>
              <w:txbxContent>
                <w:p w:rsidR="004A6BE9" w:rsidRPr="00BD01E8" w:rsidRDefault="004A6BE9" w:rsidP="00BD01E8">
                  <w:pPr>
                    <w:jc w:val="center"/>
                    <w:rPr>
                      <w:rFonts w:ascii="Arial" w:hAnsi="Arial" w:cs="Arial"/>
                      <w:sz w:val="24"/>
                      <w:szCs w:val="24"/>
                      <w:lang w:val="es-ES"/>
                    </w:rPr>
                  </w:pPr>
                  <w:r>
                    <w:rPr>
                      <w:rFonts w:ascii="Arial" w:hAnsi="Arial" w:cs="Arial"/>
                      <w:sz w:val="24"/>
                      <w:szCs w:val="24"/>
                      <w:lang w:val="es-ES"/>
                    </w:rPr>
                    <w:t>¡Un día libre! ¡Voy a tomar bastante!</w:t>
                  </w:r>
                </w:p>
              </w:txbxContent>
            </v:textbox>
          </v:shape>
        </w:pict>
      </w:r>
      <w:r>
        <w:rPr>
          <w:rFonts w:cs="Times New Roman"/>
          <w:sz w:val="24"/>
          <w:szCs w:val="24"/>
        </w:rPr>
        <w:pict>
          <v:rect id="_x0000_s1264" style="position:absolute;margin-left:0;margin-top:90.9pt;width:206.4pt;height:156.6pt;z-index:251859968;mso-position-horizontal:left;mso-position-horizontal-relative:margin;mso-width-relative:margin;mso-height-relative:margin" strokecolor="black [3213]">
            <v:textbox>
              <w:txbxContent>
                <w:p w:rsidR="004A6BE9" w:rsidRDefault="004A6BE9" w:rsidP="0008011E">
                  <w:pPr>
                    <w:jc w:val="center"/>
                    <w:rPr>
                      <w:sz w:val="8"/>
                      <w:szCs w:val="8"/>
                      <w:lang w:val="es-ES"/>
                    </w:rPr>
                  </w:pPr>
                </w:p>
                <w:p w:rsidR="004A6BE9" w:rsidRDefault="004A6BE9" w:rsidP="0008011E">
                  <w:pPr>
                    <w:jc w:val="right"/>
                    <w:rPr>
                      <w:sz w:val="24"/>
                      <w:szCs w:val="24"/>
                      <w:lang w:val="es-ES"/>
                    </w:rPr>
                  </w:pPr>
                  <w:r>
                    <w:rPr>
                      <w:noProof/>
                    </w:rPr>
                    <w:drawing>
                      <wp:inline distT="0" distB="0" distL="0" distR="0">
                        <wp:extent cx="1159926" cy="1590675"/>
                        <wp:effectExtent l="19050" t="0" r="2124" b="0"/>
                        <wp:docPr id="194" name="Picture 3" descr="Heart 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rt 10.wmf"/>
                                <pic:cNvPicPr>
                                  <a:picLocks noChangeAspect="1" noChangeArrowheads="1"/>
                                </pic:cNvPicPr>
                              </pic:nvPicPr>
                              <pic:blipFill>
                                <a:blip r:embed="rId40"/>
                                <a:stretch>
                                  <a:fillRect/>
                                </a:stretch>
                              </pic:blipFill>
                              <pic:spPr bwMode="auto">
                                <a:xfrm>
                                  <a:off x="0" y="0"/>
                                  <a:ext cx="1161867" cy="1593337"/>
                                </a:xfrm>
                                <a:prstGeom prst="rect">
                                  <a:avLst/>
                                </a:prstGeom>
                                <a:noFill/>
                                <a:ln w="9525">
                                  <a:noFill/>
                                  <a:miter lim="800000"/>
                                  <a:headEnd/>
                                  <a:tailEnd/>
                                </a:ln>
                              </pic:spPr>
                            </pic:pic>
                          </a:graphicData>
                        </a:graphic>
                      </wp:inline>
                    </w:drawing>
                  </w:r>
                </w:p>
                <w:p w:rsidR="004A6BE9" w:rsidRDefault="004A6BE9" w:rsidP="0008011E">
                  <w:pPr>
                    <w:jc w:val="center"/>
                    <w:rPr>
                      <w:sz w:val="8"/>
                      <w:szCs w:val="8"/>
                      <w:lang w:val="es-ES"/>
                    </w:rPr>
                  </w:pPr>
                </w:p>
                <w:p w:rsidR="004A6BE9" w:rsidRDefault="004A6BE9" w:rsidP="0008011E">
                  <w:pPr>
                    <w:jc w:val="center"/>
                    <w:rPr>
                      <w:sz w:val="24"/>
                      <w:szCs w:val="24"/>
                      <w:lang w:val="es-ES"/>
                    </w:rPr>
                  </w:pPr>
                  <w:r>
                    <w:rPr>
                      <w:sz w:val="24"/>
                      <w:szCs w:val="24"/>
                      <w:lang w:val="es-ES"/>
                    </w:rPr>
                    <w:t>El día de reposo no es para maldades…</w:t>
                  </w:r>
                </w:p>
                <w:p w:rsidR="004A6BE9" w:rsidRDefault="004A6BE9" w:rsidP="0008011E">
                  <w:pPr>
                    <w:jc w:val="center"/>
                    <w:rPr>
                      <w:noProof/>
                      <w:sz w:val="28"/>
                      <w:szCs w:val="28"/>
                      <w:lang w:val="es-ES"/>
                    </w:rPr>
                  </w:pPr>
                </w:p>
                <w:p w:rsidR="004A6BE9" w:rsidRDefault="004A6BE9" w:rsidP="0008011E">
                  <w:pPr>
                    <w:jc w:val="center"/>
                    <w:rPr>
                      <w:sz w:val="24"/>
                      <w:szCs w:val="24"/>
                      <w:lang w:val="es-ES"/>
                    </w:rPr>
                  </w:pPr>
                </w:p>
                <w:p w:rsidR="004A6BE9" w:rsidRDefault="004A6BE9" w:rsidP="0008011E">
                  <w:pPr>
                    <w:rPr>
                      <w:sz w:val="16"/>
                      <w:szCs w:val="16"/>
                      <w:lang w:val="es-ES"/>
                    </w:rPr>
                  </w:pPr>
                </w:p>
              </w:txbxContent>
            </v:textbox>
            <w10:wrap type="topAndBottom" anchorx="margin"/>
          </v:rect>
        </w:pict>
      </w:r>
      <w:r w:rsidR="00C01AE7">
        <w:rPr>
          <w:b/>
        </w:rPr>
        <w:t>“Reposo”</w:t>
      </w:r>
      <w:r w:rsidR="00C01AE7">
        <w:t xml:space="preserve"> significa </w:t>
      </w:r>
      <w:r w:rsidR="00C01AE7">
        <w:rPr>
          <w:b/>
        </w:rPr>
        <w:t>“descanso”</w:t>
      </w:r>
      <w:r w:rsidR="00C01AE7">
        <w:t xml:space="preserve">. En el día de reposo descansas de tu trabajo normal. Pero no vayas a quedarte en la cama todo el día. Al contrario, debes </w:t>
      </w:r>
      <w:r w:rsidR="00C01AE7">
        <w:rPr>
          <w:b/>
        </w:rPr>
        <w:t>“consagrar”</w:t>
      </w:r>
      <w:r w:rsidR="00C01AE7">
        <w:t xml:space="preserve"> este día al Señor. </w:t>
      </w:r>
      <w:r w:rsidR="00C01AE7">
        <w:rPr>
          <w:b/>
        </w:rPr>
        <w:t>“Consagrar”</w:t>
      </w:r>
      <w:r w:rsidR="00C01AE7">
        <w:t xml:space="preserve"> significa </w:t>
      </w:r>
      <w:r w:rsidR="00C01AE7">
        <w:rPr>
          <w:b/>
        </w:rPr>
        <w:t>“dedicar a Dios”</w:t>
      </w:r>
      <w:r w:rsidR="00C01AE7">
        <w:t>. Debemos reservar el día de reposo para Dios. Debemos ir a la iglesia, adorar a Dios y escuchar su Palabra.</w:t>
      </w:r>
    </w:p>
    <w:p w:rsidR="00C01AE7" w:rsidRPr="0008011E" w:rsidRDefault="00C01AE7" w:rsidP="0008011E">
      <w:pPr>
        <w:pStyle w:val="EBBNoSpaceNormal"/>
        <w:tabs>
          <w:tab w:val="left" w:pos="720"/>
          <w:tab w:val="left" w:pos="1440"/>
          <w:tab w:val="left" w:pos="3600"/>
          <w:tab w:val="left" w:pos="4320"/>
          <w:tab w:val="left" w:pos="6480"/>
          <w:tab w:val="left" w:pos="7200"/>
        </w:tabs>
        <w:rPr>
          <w:sz w:val="16"/>
          <w:szCs w:val="16"/>
        </w:rPr>
      </w:pPr>
    </w:p>
    <w:p w:rsidR="00C01AE7" w:rsidRDefault="00C01AE7" w:rsidP="00C01AE7">
      <w:pPr>
        <w:pStyle w:val="EBBNoSpaceNormal"/>
        <w:tabs>
          <w:tab w:val="left" w:pos="720"/>
          <w:tab w:val="left" w:pos="1440"/>
          <w:tab w:val="left" w:pos="3600"/>
          <w:tab w:val="left" w:pos="4320"/>
          <w:tab w:val="left" w:pos="6480"/>
          <w:tab w:val="left" w:pos="7200"/>
        </w:tabs>
      </w:pPr>
      <w:r>
        <w:t xml:space="preserve">Busca </w:t>
      </w:r>
      <w:r>
        <w:rPr>
          <w:b/>
        </w:rPr>
        <w:t>Hebreos 10:25</w:t>
      </w:r>
      <w:r>
        <w:t xml:space="preserve"> en tu Biblia. Llena los espacios:</w:t>
      </w:r>
    </w:p>
    <w:p w:rsidR="00C01AE7" w:rsidRPr="00C01AE7" w:rsidRDefault="00C01AE7" w:rsidP="00C01AE7">
      <w:pPr>
        <w:pStyle w:val="EBBNoSpaceNormal"/>
        <w:tabs>
          <w:tab w:val="left" w:pos="720"/>
          <w:tab w:val="left" w:pos="1440"/>
          <w:tab w:val="left" w:pos="3600"/>
          <w:tab w:val="left" w:pos="4320"/>
          <w:tab w:val="left" w:pos="6480"/>
          <w:tab w:val="left" w:pos="7200"/>
        </w:tabs>
        <w:spacing w:after="120" w:line="440" w:lineRule="exact"/>
      </w:pPr>
      <w:r>
        <w:tab/>
      </w:r>
      <w:r w:rsidR="00C8611F">
        <w:t>No dejemos de asistir a nuestras _____________, como hacen algunos, sino démonos ___________ unos a otros.</w:t>
      </w:r>
    </w:p>
    <w:p w:rsidR="00C01AE7" w:rsidRDefault="00C8611F" w:rsidP="00C8611F">
      <w:pPr>
        <w:pStyle w:val="EBBNoSpaceNormal"/>
      </w:pPr>
      <w:r>
        <w:t xml:space="preserve">Jesucristo promete una bendición especial cuando nos reunimos en su nombre. Busca </w:t>
      </w:r>
      <w:r>
        <w:rPr>
          <w:b/>
        </w:rPr>
        <w:t>Mateo 18:20</w:t>
      </w:r>
      <w:r>
        <w:t xml:space="preserve"> en tu Biblia. Llena los espacios:</w:t>
      </w:r>
    </w:p>
    <w:p w:rsidR="00C8611F" w:rsidRPr="00C8611F" w:rsidRDefault="00C8611F" w:rsidP="00C8611F">
      <w:pPr>
        <w:pStyle w:val="EBBNoSpaceNormal"/>
        <w:spacing w:after="120" w:line="440" w:lineRule="exact"/>
      </w:pPr>
      <w:r>
        <w:tab/>
        <w:t>Donde dos o tres se ___________ en mi nombre, allí estoy _____ en medio de ellos.</w:t>
      </w:r>
    </w:p>
    <w:p w:rsidR="00C8611F" w:rsidRDefault="00C8611F" w:rsidP="0008011E">
      <w:pPr>
        <w:pStyle w:val="EBBNoSpaceNormal"/>
      </w:pPr>
      <w:r>
        <w:t>Dios quiere que seamos fieles en ir a la iglesia para adorarlo.</w:t>
      </w:r>
    </w:p>
    <w:p w:rsidR="009F0DD3" w:rsidRDefault="00712F98" w:rsidP="009F0DD3">
      <w:pPr>
        <w:pStyle w:val="EBBNoSpaceNormal"/>
        <w:spacing w:after="120"/>
        <w:rPr>
          <w:lang w:val="es-ES"/>
        </w:rPr>
      </w:pPr>
      <w:r>
        <w:rPr>
          <w:noProof/>
          <w:lang w:val="en-US"/>
        </w:rPr>
        <w:lastRenderedPageBreak/>
        <w:pict>
          <v:shape id="_x0000_s1269" type="#_x0000_t62" style="position:absolute;margin-left:14.25pt;margin-top:114pt;width:196.5pt;height:48pt;z-index:251864064" adj="8689,25380">
            <v:textbox>
              <w:txbxContent>
                <w:p w:rsidR="004A6BE9" w:rsidRPr="00103D0C" w:rsidRDefault="004A6BE9" w:rsidP="005D29D1">
                  <w:pPr>
                    <w:jc w:val="center"/>
                    <w:rPr>
                      <w:rFonts w:ascii="Arial" w:hAnsi="Arial" w:cs="Arial"/>
                      <w:lang w:val="es-ES"/>
                    </w:rPr>
                  </w:pPr>
                  <w:r>
                    <w:rPr>
                      <w:rFonts w:ascii="Arial" w:hAnsi="Arial" w:cs="Arial"/>
                      <w:lang w:val="es-ES"/>
                    </w:rPr>
                    <w:t>No puedo ir a la iglesia. El domingo es el único día que tengo para lavar y arreglar la casa.</w:t>
                  </w:r>
                </w:p>
              </w:txbxContent>
            </v:textbox>
          </v:shape>
        </w:pict>
      </w:r>
      <w:r>
        <w:rPr>
          <w:noProof/>
          <w:lang w:val="en-US"/>
        </w:rPr>
        <w:pict>
          <v:shape id="_x0000_s1271" type="#_x0000_t62" style="position:absolute;margin-left:261pt;margin-top:114pt;width:188.25pt;height:44.25pt;z-index:251866112" adj="9351">
            <v:textbox>
              <w:txbxContent>
                <w:p w:rsidR="004A6BE9" w:rsidRPr="005D29D1" w:rsidRDefault="004A6BE9">
                  <w:pPr>
                    <w:rPr>
                      <w:rFonts w:ascii="Arial" w:hAnsi="Arial" w:cs="Arial"/>
                      <w:lang w:val="es-ES"/>
                    </w:rPr>
                  </w:pPr>
                  <w:r>
                    <w:rPr>
                      <w:rFonts w:ascii="Arial" w:hAnsi="Arial" w:cs="Arial"/>
                      <w:lang w:val="es-ES"/>
                    </w:rPr>
                    <w:t>¡Yo sí voy a la iglesia! El domingo es el único día que tengo para adorar a Dios.</w:t>
                  </w:r>
                </w:p>
              </w:txbxContent>
            </v:textbox>
          </v:shape>
        </w:pict>
      </w:r>
      <w:r>
        <w:rPr>
          <w:noProof/>
          <w:lang w:val="en-US"/>
        </w:rPr>
        <w:pict>
          <v:rect id="_x0000_s1270" style="position:absolute;margin-left:247.5pt;margin-top:90.75pt;width:220pt;height:184.5pt;z-index:251865088;mso-width-relative:margin;mso-height-relative:margin" strokecolor="black [3213]">
            <v:textbox inset="0">
              <w:txbxContent>
                <w:p w:rsidR="004A6BE9" w:rsidRDefault="004A6BE9" w:rsidP="005D29D1">
                  <w:pPr>
                    <w:jc w:val="center"/>
                    <w:rPr>
                      <w:sz w:val="24"/>
                      <w:szCs w:val="24"/>
                      <w:lang w:val="es-ES"/>
                    </w:rPr>
                  </w:pPr>
                  <w:r>
                    <w:rPr>
                      <w:sz w:val="24"/>
                      <w:szCs w:val="24"/>
                      <w:lang w:val="es-ES"/>
                    </w:rPr>
                    <w:t>Esta señora sí pone a Dios en primer lugar</w:t>
                  </w:r>
                </w:p>
                <w:p w:rsidR="004A6BE9" w:rsidRPr="00103D0C" w:rsidRDefault="004A6BE9" w:rsidP="005D29D1">
                  <w:pPr>
                    <w:jc w:val="center"/>
                    <w:rPr>
                      <w:sz w:val="16"/>
                      <w:szCs w:val="16"/>
                      <w:lang w:val="es-ES"/>
                    </w:rPr>
                  </w:pPr>
                </w:p>
                <w:p w:rsidR="004A6BE9" w:rsidRDefault="004A6BE9" w:rsidP="005D29D1">
                  <w:pPr>
                    <w:jc w:val="center"/>
                    <w:rPr>
                      <w:sz w:val="24"/>
                      <w:szCs w:val="24"/>
                      <w:lang w:val="es-ES"/>
                    </w:rPr>
                  </w:pPr>
                </w:p>
                <w:p w:rsidR="004A6BE9" w:rsidRDefault="004A6BE9" w:rsidP="005D29D1">
                  <w:pPr>
                    <w:jc w:val="center"/>
                    <w:rPr>
                      <w:sz w:val="24"/>
                      <w:szCs w:val="24"/>
                      <w:lang w:val="es-ES"/>
                    </w:rPr>
                  </w:pPr>
                </w:p>
                <w:p w:rsidR="004A6BE9" w:rsidRDefault="004A6BE9" w:rsidP="005D29D1">
                  <w:pPr>
                    <w:jc w:val="center"/>
                    <w:rPr>
                      <w:noProof/>
                      <w:sz w:val="28"/>
                      <w:szCs w:val="28"/>
                      <w:lang w:val="es-ES"/>
                    </w:rPr>
                  </w:pPr>
                </w:p>
                <w:p w:rsidR="004A6BE9" w:rsidRPr="00700E03" w:rsidRDefault="004A6BE9" w:rsidP="005D29D1">
                  <w:pPr>
                    <w:jc w:val="center"/>
                    <w:rPr>
                      <w:sz w:val="24"/>
                      <w:szCs w:val="24"/>
                      <w:lang w:val="es-ES"/>
                    </w:rPr>
                  </w:pPr>
                  <w:r>
                    <w:rPr>
                      <w:noProof/>
                      <w:sz w:val="28"/>
                      <w:szCs w:val="28"/>
                    </w:rPr>
                    <w:drawing>
                      <wp:inline distT="0" distB="0" distL="0" distR="0">
                        <wp:extent cx="2581939" cy="1508801"/>
                        <wp:effectExtent l="19050" t="0" r="8861" b="0"/>
                        <wp:docPr id="100" name="Picture 3" descr="Heart 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10.wmf"/>
                                <pic:cNvPicPr/>
                              </pic:nvPicPr>
                              <pic:blipFill>
                                <a:blip r:embed="rId41"/>
                                <a:stretch>
                                  <a:fillRect/>
                                </a:stretch>
                              </pic:blipFill>
                              <pic:spPr>
                                <a:xfrm>
                                  <a:off x="0" y="0"/>
                                  <a:ext cx="2581939" cy="1508801"/>
                                </a:xfrm>
                                <a:prstGeom prst="rect">
                                  <a:avLst/>
                                </a:prstGeom>
                              </pic:spPr>
                            </pic:pic>
                          </a:graphicData>
                        </a:graphic>
                      </wp:inline>
                    </w:drawing>
                  </w:r>
                </w:p>
                <w:p w:rsidR="004A6BE9" w:rsidRPr="00A7070F" w:rsidRDefault="004A6BE9" w:rsidP="005D29D1">
                  <w:pPr>
                    <w:rPr>
                      <w:sz w:val="16"/>
                      <w:szCs w:val="16"/>
                      <w:lang w:val="es-ES"/>
                    </w:rPr>
                  </w:pPr>
                </w:p>
              </w:txbxContent>
            </v:textbox>
            <w10:wrap type="topAndBottom"/>
          </v:rect>
        </w:pict>
      </w:r>
      <w:r>
        <w:rPr>
          <w:noProof/>
          <w:lang w:val="en-US"/>
        </w:rPr>
        <w:pict>
          <v:rect id="_x0000_s1268" style="position:absolute;margin-left:.75pt;margin-top:90.75pt;width:220pt;height:184.5pt;z-index:251863040;mso-width-relative:margin;mso-height-relative:margin" strokecolor="black [3213]">
            <v:textbox inset="0">
              <w:txbxContent>
                <w:p w:rsidR="004A6BE9" w:rsidRDefault="004A6BE9" w:rsidP="00103D0C">
                  <w:pPr>
                    <w:jc w:val="center"/>
                    <w:rPr>
                      <w:sz w:val="24"/>
                      <w:szCs w:val="24"/>
                      <w:lang w:val="es-ES"/>
                    </w:rPr>
                  </w:pPr>
                  <w:r>
                    <w:rPr>
                      <w:sz w:val="24"/>
                      <w:szCs w:val="24"/>
                      <w:lang w:val="es-ES"/>
                    </w:rPr>
                    <w:t>Esta señora no ama a Dios</w:t>
                  </w:r>
                </w:p>
                <w:p w:rsidR="004A6BE9" w:rsidRPr="00103D0C" w:rsidRDefault="004A6BE9" w:rsidP="00103D0C">
                  <w:pPr>
                    <w:jc w:val="center"/>
                    <w:rPr>
                      <w:sz w:val="16"/>
                      <w:szCs w:val="16"/>
                      <w:lang w:val="es-ES"/>
                    </w:rPr>
                  </w:pPr>
                </w:p>
                <w:p w:rsidR="004A6BE9" w:rsidRDefault="004A6BE9" w:rsidP="00103D0C">
                  <w:pPr>
                    <w:jc w:val="center"/>
                    <w:rPr>
                      <w:sz w:val="24"/>
                      <w:szCs w:val="24"/>
                      <w:lang w:val="es-ES"/>
                    </w:rPr>
                  </w:pPr>
                </w:p>
                <w:p w:rsidR="004A6BE9" w:rsidRDefault="004A6BE9" w:rsidP="00103D0C">
                  <w:pPr>
                    <w:jc w:val="center"/>
                    <w:rPr>
                      <w:sz w:val="24"/>
                      <w:szCs w:val="24"/>
                      <w:lang w:val="es-ES"/>
                    </w:rPr>
                  </w:pPr>
                </w:p>
                <w:p w:rsidR="004A6BE9" w:rsidRDefault="004A6BE9" w:rsidP="00103D0C">
                  <w:pPr>
                    <w:jc w:val="center"/>
                    <w:rPr>
                      <w:noProof/>
                      <w:sz w:val="28"/>
                      <w:szCs w:val="28"/>
                      <w:lang w:val="es-ES"/>
                    </w:rPr>
                  </w:pPr>
                </w:p>
                <w:p w:rsidR="004A6BE9" w:rsidRPr="00700E03" w:rsidRDefault="004A6BE9" w:rsidP="00103D0C">
                  <w:pPr>
                    <w:jc w:val="center"/>
                    <w:rPr>
                      <w:sz w:val="24"/>
                      <w:szCs w:val="24"/>
                      <w:lang w:val="es-ES"/>
                    </w:rPr>
                  </w:pPr>
                  <w:r>
                    <w:rPr>
                      <w:noProof/>
                      <w:sz w:val="28"/>
                      <w:szCs w:val="28"/>
                    </w:rPr>
                    <w:drawing>
                      <wp:inline distT="0" distB="0" distL="0" distR="0">
                        <wp:extent cx="2624250" cy="1504950"/>
                        <wp:effectExtent l="19050" t="0" r="4650" b="0"/>
                        <wp:docPr id="72" name="Picture 3" descr="Heart 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10.wmf"/>
                                <pic:cNvPicPr/>
                              </pic:nvPicPr>
                              <pic:blipFill>
                                <a:blip r:embed="rId42"/>
                                <a:stretch>
                                  <a:fillRect/>
                                </a:stretch>
                              </pic:blipFill>
                              <pic:spPr>
                                <a:xfrm>
                                  <a:off x="0" y="0"/>
                                  <a:ext cx="2630966" cy="1508801"/>
                                </a:xfrm>
                                <a:prstGeom prst="rect">
                                  <a:avLst/>
                                </a:prstGeom>
                              </pic:spPr>
                            </pic:pic>
                          </a:graphicData>
                        </a:graphic>
                      </wp:inline>
                    </w:drawing>
                  </w:r>
                </w:p>
                <w:p w:rsidR="004A6BE9" w:rsidRPr="00A7070F" w:rsidRDefault="004A6BE9" w:rsidP="00103D0C">
                  <w:pPr>
                    <w:rPr>
                      <w:sz w:val="16"/>
                      <w:szCs w:val="16"/>
                      <w:lang w:val="es-ES"/>
                    </w:rPr>
                  </w:pPr>
                </w:p>
              </w:txbxContent>
            </v:textbox>
            <w10:wrap type="topAndBottom"/>
          </v:rect>
        </w:pict>
      </w:r>
      <w:r w:rsidR="00363F5F">
        <w:t>En el d</w:t>
      </w:r>
      <w:proofErr w:type="spellStart"/>
      <w:r w:rsidR="00363F5F">
        <w:rPr>
          <w:lang w:val="es-ES"/>
        </w:rPr>
        <w:t>ía</w:t>
      </w:r>
      <w:proofErr w:type="spellEnd"/>
      <w:r w:rsidR="00363F5F">
        <w:rPr>
          <w:lang w:val="es-ES"/>
        </w:rPr>
        <w:t xml:space="preserve"> de reposo, podemos disfrutar y hacer muchas cosas. Podemos jugar, tomar una siesta, arreglar la casa, pasear al parque o hacer otras cosas sanas que no se pueden hacer durante la semana. Pero </w:t>
      </w:r>
      <w:r w:rsidR="00363F5F">
        <w:rPr>
          <w:b/>
          <w:lang w:val="es-ES"/>
        </w:rPr>
        <w:t>primeramente</w:t>
      </w:r>
      <w:r w:rsidR="00363F5F">
        <w:rPr>
          <w:lang w:val="es-ES"/>
        </w:rPr>
        <w:t xml:space="preserve"> debemos dar tiempo a Dios y reunirnos con los hermanos de la iglesia. </w:t>
      </w:r>
      <w:r w:rsidR="00363F5F">
        <w:rPr>
          <w:b/>
          <w:lang w:val="es-ES"/>
        </w:rPr>
        <w:t>Lo más importante es adorar a Dios</w:t>
      </w:r>
      <w:r w:rsidR="00363F5F">
        <w:rPr>
          <w:lang w:val="es-ES"/>
        </w:rPr>
        <w:t>. Las otras cosas se pueden hacer más tarde si hay tiempo.</w:t>
      </w:r>
    </w:p>
    <w:p w:rsidR="00363F5F" w:rsidRPr="00363F5F" w:rsidRDefault="00712F98" w:rsidP="005D29D1">
      <w:pPr>
        <w:pStyle w:val="EBBNoSpaceNormal"/>
        <w:spacing w:before="240" w:after="120"/>
        <w:rPr>
          <w:lang w:val="es-ES"/>
        </w:rPr>
      </w:pPr>
      <w:r>
        <w:rPr>
          <w:noProof/>
          <w:lang w:val="en-US"/>
        </w:rPr>
        <w:pict>
          <v:shape id="_x0000_s1272" type="#_x0000_t176" style="position:absolute;margin-left:-4pt;margin-top:236.4pt;width:232.25pt;height:31.9pt;z-index:251867136;mso-height-percent:200;mso-wrap-distance-bottom:3.6pt;mso-height-percent:200;mso-width-relative:margin;mso-height-relative:margin" strokecolor="black [3213]">
            <v:textbox style="mso-fit-shape-to-text:t">
              <w:txbxContent>
                <w:p w:rsidR="004A6BE9" w:rsidRDefault="004A6BE9" w:rsidP="00FE3F97">
                  <w:pPr>
                    <w:pStyle w:val="EBBTitle"/>
                    <w:spacing w:after="0"/>
                    <w:jc w:val="left"/>
                  </w:pPr>
                  <w:r>
                    <w:t>La Adoración Verdadera</w:t>
                  </w:r>
                </w:p>
              </w:txbxContent>
            </v:textbox>
            <w10:wrap type="topAndBottom"/>
          </v:shape>
        </w:pict>
      </w:r>
      <w:r w:rsidR="00363F5F">
        <w:rPr>
          <w:lang w:val="es-ES"/>
        </w:rPr>
        <w:t>Dale a Dios la primera parte de tu tiempo. Dios te dará suficiente tiempo para las cosas que realmente necesitas hacer.</w:t>
      </w:r>
    </w:p>
    <w:p w:rsidR="009F0DD3" w:rsidRDefault="001B1323" w:rsidP="001B1323">
      <w:pPr>
        <w:pStyle w:val="EBBNoSpaceNormal"/>
      </w:pPr>
      <w:r>
        <w:t xml:space="preserve">A veces vamos al servicio de adoración solamente por cumplir con el deber. Esto no es bueno. Debemos adorar a Dios de todo corazón. Jesucristo dijo que debemos adorar a Dios en el Espíritu y en verdad (Juan 4:23-24). Busca </w:t>
      </w:r>
      <w:r>
        <w:rPr>
          <w:b/>
        </w:rPr>
        <w:t>Colosenses 3:16</w:t>
      </w:r>
      <w:r>
        <w:t>:</w:t>
      </w:r>
    </w:p>
    <w:p w:rsidR="001B1323" w:rsidRPr="001B1323" w:rsidRDefault="00712F98" w:rsidP="001B1323">
      <w:pPr>
        <w:pStyle w:val="EBBNoSpaceNormal"/>
        <w:spacing w:after="120" w:line="440" w:lineRule="exact"/>
      </w:pPr>
      <w:r>
        <w:rPr>
          <w:noProof/>
          <w:lang w:val="en-US"/>
        </w:rPr>
        <w:pict>
          <v:shape id="_x0000_s1275" type="#_x0000_t62" style="position:absolute;margin-left:328.5pt;margin-top:102.5pt;width:75pt;height:59.25pt;z-index:251870208" adj="-10253,7328">
            <v:textbox>
              <w:txbxContent>
                <w:p w:rsidR="004A6BE9" w:rsidRPr="00F12C70" w:rsidRDefault="004A6BE9" w:rsidP="00F12C70">
                  <w:pPr>
                    <w:jc w:val="center"/>
                    <w:rPr>
                      <w:rFonts w:ascii="Arial" w:hAnsi="Arial" w:cs="Arial"/>
                      <w:lang w:val="es-ES"/>
                    </w:rPr>
                  </w:pPr>
                  <w:r>
                    <w:rPr>
                      <w:rFonts w:ascii="Arial" w:hAnsi="Arial" w:cs="Arial"/>
                      <w:lang w:val="es-ES"/>
                    </w:rPr>
                    <w:t>Señor, ayúdame a comprender tu Palabra</w:t>
                  </w:r>
                </w:p>
              </w:txbxContent>
            </v:textbox>
          </v:shape>
        </w:pict>
      </w:r>
      <w:r>
        <w:rPr>
          <w:noProof/>
          <w:lang w:val="en-US"/>
        </w:rPr>
        <w:pict>
          <v:shape id="_x0000_s1274" type="#_x0000_t62" style="position:absolute;margin-left:45.75pt;margin-top:107pt;width:103.5pt;height:1in;z-index:251869184" adj="26546,12645">
            <v:textbox>
              <w:txbxContent>
                <w:p w:rsidR="004A6BE9" w:rsidRPr="00F12C70" w:rsidRDefault="004A6BE9" w:rsidP="00F12C70">
                  <w:pPr>
                    <w:jc w:val="center"/>
                    <w:rPr>
                      <w:rFonts w:ascii="Arial" w:hAnsi="Arial" w:cs="Arial"/>
                      <w:lang w:val="es-ES"/>
                    </w:rPr>
                  </w:pPr>
                  <w:r>
                    <w:rPr>
                      <w:rFonts w:ascii="Arial" w:hAnsi="Arial" w:cs="Arial"/>
                      <w:lang w:val="es-ES"/>
                    </w:rPr>
                    <w:t>Estoy aquí para cumplir con mi deber, pero en realidad siento que es un fastidio</w:t>
                  </w:r>
                </w:p>
              </w:txbxContent>
            </v:textbox>
          </v:shape>
        </w:pict>
      </w:r>
      <w:r>
        <w:rPr>
          <w:noProof/>
          <w:lang w:val="en-US"/>
        </w:rPr>
        <w:pict>
          <v:rect id="_x0000_s1273" style="position:absolute;margin-left:34.5pt;margin-top:74.75pt;width:386.25pt;height:174pt;z-index:251868160;mso-width-relative:margin;mso-height-relative:margin" strokecolor="black [3213]">
            <v:textbox inset="0">
              <w:txbxContent>
                <w:p w:rsidR="004A6BE9" w:rsidRDefault="004A6BE9" w:rsidP="00F12C70">
                  <w:pPr>
                    <w:jc w:val="center"/>
                    <w:rPr>
                      <w:sz w:val="24"/>
                      <w:szCs w:val="24"/>
                      <w:lang w:val="es-ES"/>
                    </w:rPr>
                  </w:pPr>
                  <w:r>
                    <w:rPr>
                      <w:sz w:val="24"/>
                      <w:szCs w:val="24"/>
                      <w:lang w:val="es-ES"/>
                    </w:rPr>
                    <w:t>¿Cuál de estos dos hombres adora a Dios de verdad?</w:t>
                  </w:r>
                </w:p>
                <w:p w:rsidR="004A6BE9" w:rsidRPr="00F12C70" w:rsidRDefault="004A6BE9" w:rsidP="00F12C70">
                  <w:pPr>
                    <w:jc w:val="center"/>
                    <w:rPr>
                      <w:noProof/>
                      <w:sz w:val="16"/>
                      <w:szCs w:val="16"/>
                      <w:lang w:val="es-ES"/>
                    </w:rPr>
                  </w:pPr>
                </w:p>
                <w:p w:rsidR="004A6BE9" w:rsidRPr="00700E03" w:rsidRDefault="004A6BE9" w:rsidP="00F12C70">
                  <w:pPr>
                    <w:jc w:val="center"/>
                    <w:rPr>
                      <w:sz w:val="24"/>
                      <w:szCs w:val="24"/>
                      <w:lang w:val="es-ES"/>
                    </w:rPr>
                  </w:pPr>
                  <w:r>
                    <w:rPr>
                      <w:noProof/>
                      <w:sz w:val="28"/>
                      <w:szCs w:val="28"/>
                    </w:rPr>
                    <w:drawing>
                      <wp:inline distT="0" distB="0" distL="0" distR="0">
                        <wp:extent cx="2352675" cy="1878918"/>
                        <wp:effectExtent l="19050" t="0" r="9525" b="0"/>
                        <wp:docPr id="146" name="Picture 3" descr="Heart 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10.wmf"/>
                                <pic:cNvPicPr/>
                              </pic:nvPicPr>
                              <pic:blipFill>
                                <a:blip r:embed="rId43"/>
                                <a:stretch>
                                  <a:fillRect/>
                                </a:stretch>
                              </pic:blipFill>
                              <pic:spPr>
                                <a:xfrm>
                                  <a:off x="0" y="0"/>
                                  <a:ext cx="2358695" cy="1883726"/>
                                </a:xfrm>
                                <a:prstGeom prst="rect">
                                  <a:avLst/>
                                </a:prstGeom>
                              </pic:spPr>
                            </pic:pic>
                          </a:graphicData>
                        </a:graphic>
                      </wp:inline>
                    </w:drawing>
                  </w:r>
                </w:p>
                <w:p w:rsidR="004A6BE9" w:rsidRPr="00A7070F" w:rsidRDefault="004A6BE9" w:rsidP="00F12C70">
                  <w:pPr>
                    <w:jc w:val="center"/>
                    <w:rPr>
                      <w:sz w:val="16"/>
                      <w:szCs w:val="16"/>
                      <w:lang w:val="es-ES"/>
                    </w:rPr>
                  </w:pPr>
                </w:p>
              </w:txbxContent>
            </v:textbox>
            <w10:wrap type="topAndBottom"/>
          </v:rect>
        </w:pict>
      </w:r>
      <w:r w:rsidR="001B1323">
        <w:tab/>
        <w:t>Que el mensaje de Cristo esté siempre presente en sus ______________. Instrúyanse y _______________ unos a otros con toda sabiduría. Con profunda __________ canten a Dios _________, _________, y canciones _____________.</w:t>
      </w:r>
    </w:p>
    <w:p w:rsidR="009F0DD3" w:rsidRDefault="00712F98" w:rsidP="009F0DD3">
      <w:pPr>
        <w:pStyle w:val="EBBNoSpaceNormal"/>
        <w:spacing w:after="120"/>
        <w:rPr>
          <w:lang w:val="es-ES"/>
        </w:rPr>
      </w:pPr>
      <w:r>
        <w:rPr>
          <w:noProof/>
          <w:lang w:val="en-US"/>
        </w:rPr>
        <w:lastRenderedPageBreak/>
        <w:pict>
          <v:shape id="_x0000_s1277" type="#_x0000_t176" style="position:absolute;margin-left:-2.5pt;margin-top:-8.8pt;width:296.5pt;height:52.6pt;z-index:251871232;mso-height-percent:200;mso-wrap-distance-bottom:3.6pt;mso-height-percent:200;mso-width-relative:margin;mso-height-relative:margin" strokecolor="black [3213]">
            <v:textbox style="mso-next-textbox:#_x0000_s1277;mso-fit-shape-to-text:t">
              <w:txbxContent>
                <w:p w:rsidR="004A6BE9" w:rsidRDefault="004A6BE9" w:rsidP="009E1E26">
                  <w:pPr>
                    <w:pStyle w:val="EBBTitle"/>
                    <w:spacing w:after="0"/>
                    <w:jc w:val="left"/>
                  </w:pPr>
                  <w:r>
                    <w:t>¿Cuál Día es el Día de Reposo?</w:t>
                  </w:r>
                </w:p>
              </w:txbxContent>
            </v:textbox>
            <w10:wrap type="topAndBottom"/>
          </v:shape>
        </w:pict>
      </w:r>
      <w:r w:rsidR="009E1E26">
        <w:rPr>
          <w:lang w:val="es-ES"/>
        </w:rPr>
        <w:t xml:space="preserve">¿Qué día de la semana debemos adorar a Dios? ¿El domingo? ¿El sábado? ¿Otro día? En el </w:t>
      </w:r>
      <w:r w:rsidR="009E1E26">
        <w:rPr>
          <w:b/>
          <w:lang w:val="es-ES"/>
        </w:rPr>
        <w:t>Antiguo Testamento</w:t>
      </w:r>
      <w:r w:rsidR="009E1E26">
        <w:rPr>
          <w:lang w:val="es-ES"/>
        </w:rPr>
        <w:t xml:space="preserve">, el día de reposo era el </w:t>
      </w:r>
      <w:r w:rsidR="009E1E26">
        <w:rPr>
          <w:b/>
          <w:lang w:val="es-ES"/>
        </w:rPr>
        <w:t>sábado</w:t>
      </w:r>
      <w:r w:rsidR="009E1E26">
        <w:rPr>
          <w:lang w:val="es-ES"/>
        </w:rPr>
        <w:t xml:space="preserve">. Dios mandó eso. Sin embargo, hoy en día vivimos en el </w:t>
      </w:r>
      <w:r w:rsidR="009E1E26">
        <w:rPr>
          <w:b/>
          <w:lang w:val="es-ES"/>
        </w:rPr>
        <w:t>Nuevo Testamento</w:t>
      </w:r>
      <w:r w:rsidR="009E1E26">
        <w:rPr>
          <w:lang w:val="es-ES"/>
        </w:rPr>
        <w:t xml:space="preserve">. Jesucristo tiene autoridad sobre el día de reposo (Mateo 12:8). Nos ha dado la </w:t>
      </w:r>
      <w:r w:rsidR="009E1E26">
        <w:rPr>
          <w:b/>
          <w:lang w:val="es-ES"/>
        </w:rPr>
        <w:t>libertad</w:t>
      </w:r>
      <w:r w:rsidR="009E1E26">
        <w:rPr>
          <w:lang w:val="es-ES"/>
        </w:rPr>
        <w:t xml:space="preserve"> para escoger cualquier día para adorarlo. En Cristo, todos los días son santos.</w:t>
      </w:r>
    </w:p>
    <w:p w:rsidR="009E1E26" w:rsidRDefault="009E1E26" w:rsidP="009E1E26">
      <w:pPr>
        <w:pStyle w:val="EBBNoSpaceNormal"/>
        <w:rPr>
          <w:lang w:val="es-ES"/>
        </w:rPr>
      </w:pPr>
      <w:r>
        <w:rPr>
          <w:lang w:val="es-ES"/>
        </w:rPr>
        <w:t xml:space="preserve">Busca </w:t>
      </w:r>
      <w:r>
        <w:rPr>
          <w:b/>
          <w:lang w:val="es-ES"/>
        </w:rPr>
        <w:t>Colosenses 2:16-17</w:t>
      </w:r>
      <w:r>
        <w:rPr>
          <w:lang w:val="es-ES"/>
        </w:rPr>
        <w:t xml:space="preserve"> en tu Biblia. Llena los espacios:</w:t>
      </w:r>
    </w:p>
    <w:p w:rsidR="009E1E26" w:rsidRPr="009E1E26" w:rsidRDefault="009E1E26" w:rsidP="00424835">
      <w:pPr>
        <w:pStyle w:val="EBBNoSpaceNormal"/>
        <w:spacing w:after="120" w:line="440" w:lineRule="exact"/>
        <w:rPr>
          <w:lang w:val="es-ES"/>
        </w:rPr>
      </w:pPr>
      <w:r>
        <w:rPr>
          <w:lang w:val="es-ES"/>
        </w:rPr>
        <w:tab/>
        <w:t>Por tanto, que nadie los critique a ustedes por lo que ________ o ________, o por cuestiones tales como ________ de __________, lunas nuevas o _______ de __________. Todo esto no es más que la ___________ de lo que ha de venir, pero la ____________ misma es Cristo.</w:t>
      </w:r>
    </w:p>
    <w:p w:rsidR="009F0DD3" w:rsidRDefault="009E1E26" w:rsidP="009F0DD3">
      <w:pPr>
        <w:pStyle w:val="EBBNoSpaceNormal"/>
        <w:spacing w:after="120"/>
      </w:pPr>
      <w:r>
        <w:t>Por eso, hoy en día no tenemos que seguir los detalles de las leyes del Antiguo Testamento que prohíben comer ciertas cosas, o que mandan observar ciertos días de fiesta. Esas leyes eran la sombra, pero ahora ya vino Cristo, la realidad.</w:t>
      </w:r>
    </w:p>
    <w:p w:rsidR="009E1E26" w:rsidRDefault="00E05620" w:rsidP="009F0DD3">
      <w:pPr>
        <w:pStyle w:val="EBBNoSpaceNormal"/>
        <w:spacing w:after="120"/>
      </w:pPr>
      <w:r>
        <w:t xml:space="preserve">Entonces ya no es necesario observar el </w:t>
      </w:r>
      <w:r>
        <w:rPr>
          <w:b/>
        </w:rPr>
        <w:t>sábado</w:t>
      </w:r>
      <w:r>
        <w:t xml:space="preserve"> en particular; sin embargo, todavía debemos apartar </w:t>
      </w:r>
      <w:r>
        <w:rPr>
          <w:b/>
        </w:rPr>
        <w:t>un día</w:t>
      </w:r>
      <w:r>
        <w:t xml:space="preserve"> para reunirnos para adorar a Dios. Los cristianos generalmente adoramos a Dios el día </w:t>
      </w:r>
      <w:r>
        <w:rPr>
          <w:b/>
        </w:rPr>
        <w:t>domingo</w:t>
      </w:r>
      <w:r>
        <w:t xml:space="preserve"> porque ese fue el </w:t>
      </w:r>
      <w:r>
        <w:rPr>
          <w:b/>
        </w:rPr>
        <w:t>día en que Cristo se levantó de entre los muertos</w:t>
      </w:r>
      <w:r>
        <w:t>.</w:t>
      </w:r>
    </w:p>
    <w:p w:rsidR="00E05620" w:rsidRDefault="00E05620" w:rsidP="00230281">
      <w:pPr>
        <w:pStyle w:val="EBBNoSpaceNormal"/>
      </w:pPr>
      <w:r>
        <w:t xml:space="preserve">Algunas personas tienen que trabajar los domingos. Por ejemplo, a veces un doctor tiene que trabajar un domingo. A veces un panadero o un vendedor </w:t>
      </w:r>
      <w:proofErr w:type="gramStart"/>
      <w:r>
        <w:t>tiene</w:t>
      </w:r>
      <w:proofErr w:type="gramEnd"/>
      <w:r>
        <w:t xml:space="preserve"> que atender su negocio los domingos. Esas personas pueden ir a la iglesia </w:t>
      </w:r>
      <w:r>
        <w:rPr>
          <w:b/>
        </w:rPr>
        <w:t>otro día</w:t>
      </w:r>
      <w:r>
        <w:t xml:space="preserve"> de la semana. Casi siempre las iglesias tienen servicios de adoración varios días durante la semana. Si no es así, pide a tu pastor que empiece un servicio entre semana para que no pierdas la adoración a Dios.</w:t>
      </w:r>
    </w:p>
    <w:p w:rsidR="00230281" w:rsidRDefault="00230281" w:rsidP="00230281">
      <w:pPr>
        <w:pStyle w:val="EBBNoSpaceNormal"/>
        <w:spacing w:after="120" w:line="440" w:lineRule="exact"/>
      </w:pPr>
      <w:r>
        <w:t>¿En qué trabajas tú? ____________</w:t>
      </w:r>
      <w:r>
        <w:br/>
        <w:t>¿Cuál día de la semana es tu día de reposo? __________</w:t>
      </w:r>
      <w:r>
        <w:br/>
        <w:t>¿Asistes al servicio de adoración fielmente?</w:t>
      </w:r>
    </w:p>
    <w:p w:rsidR="00230281" w:rsidRDefault="00230281" w:rsidP="009F0DD3">
      <w:pPr>
        <w:pStyle w:val="EBBNoSpaceNormal"/>
        <w:spacing w:after="120"/>
      </w:pPr>
      <w:r>
        <w:t>A menudo somos flojos para las cosas de Dios. Estamos muy animados para ver la televisión pero tenemos flojera para leer la Biblia, orar e ir a la iglesia. Pidamos perdón en el nombre de Cristo.</w:t>
      </w:r>
    </w:p>
    <w:p w:rsidR="00230281" w:rsidRDefault="00712F98" w:rsidP="009F0DD3">
      <w:pPr>
        <w:pStyle w:val="EBBNoSpaceNormal"/>
        <w:spacing w:after="120"/>
      </w:pPr>
      <w:r>
        <w:rPr>
          <w:rFonts w:cs="Times New Roman"/>
          <w:sz w:val="24"/>
          <w:szCs w:val="24"/>
        </w:rPr>
        <w:pict>
          <v:shape id="_x0000_s1281" type="#_x0000_t202" style="position:absolute;margin-left:26.1pt;margin-top:.75pt;width:421.2pt;height:84.1pt;z-index:251873280;mso-width-relative:margin;mso-height-relative:margin">
            <v:textbox>
              <w:txbxContent>
                <w:p w:rsidR="004A6BE9" w:rsidRDefault="004A6BE9" w:rsidP="00230281">
                  <w:pPr>
                    <w:spacing w:after="120"/>
                    <w:jc w:val="center"/>
                    <w:rPr>
                      <w:sz w:val="28"/>
                      <w:szCs w:val="28"/>
                      <w:lang w:val="es-ES"/>
                    </w:rPr>
                  </w:pPr>
                  <w:r>
                    <w:rPr>
                      <w:b/>
                      <w:i/>
                      <w:sz w:val="28"/>
                      <w:szCs w:val="28"/>
                      <w:lang w:val="es-ES"/>
                    </w:rPr>
                    <w:t>Significado del Tercer Mandamiento (Catecismo Menor):</w:t>
                  </w:r>
                </w:p>
                <w:p w:rsidR="004A6BE9" w:rsidRDefault="004A6BE9" w:rsidP="00230281">
                  <w:pPr>
                    <w:jc w:val="center"/>
                    <w:rPr>
                      <w:sz w:val="28"/>
                      <w:szCs w:val="28"/>
                      <w:lang w:val="es-ES"/>
                    </w:rPr>
                  </w:pPr>
                  <w:r>
                    <w:rPr>
                      <w:sz w:val="28"/>
                      <w:szCs w:val="28"/>
                      <w:lang w:val="es-ES"/>
                    </w:rPr>
                    <w:t xml:space="preserve">“Debemos temer y amar a Dios de modo que no despreciemos la predicación y su Palabra, sino que la consideremos santa, la oigamos </w:t>
                  </w:r>
                  <w:r>
                    <w:rPr>
                      <w:sz w:val="28"/>
                      <w:szCs w:val="28"/>
                      <w:lang w:val="es-ES"/>
                    </w:rPr>
                    <w:br/>
                    <w:t>y la aprendamos con gusto.”</w:t>
                  </w:r>
                </w:p>
              </w:txbxContent>
            </v:textbox>
          </v:shape>
        </w:pict>
      </w:r>
    </w:p>
    <w:p w:rsidR="00230281" w:rsidRPr="00E05620" w:rsidRDefault="00230281" w:rsidP="009F0DD3">
      <w:pPr>
        <w:pStyle w:val="EBBNoSpaceNormal"/>
        <w:spacing w:after="120"/>
      </w:pPr>
    </w:p>
    <w:p w:rsidR="00C01AE7" w:rsidRDefault="00C01AE7">
      <w:pPr>
        <w:autoSpaceDE/>
        <w:autoSpaceDN/>
        <w:adjustRightInd/>
        <w:spacing w:after="200" w:line="276" w:lineRule="auto"/>
        <w:rPr>
          <w:rFonts w:cstheme="minorBidi"/>
          <w:sz w:val="28"/>
          <w:szCs w:val="28"/>
          <w:lang w:val="es-ES_tradnl"/>
        </w:rPr>
      </w:pPr>
      <w:r w:rsidRPr="00C01AE7">
        <w:rPr>
          <w:lang w:val="es-ES"/>
        </w:rPr>
        <w:br w:type="page"/>
      </w:r>
    </w:p>
    <w:p w:rsidR="0037402D" w:rsidRPr="00424835" w:rsidRDefault="00424835" w:rsidP="00424835">
      <w:pPr>
        <w:pStyle w:val="EBBTitle"/>
      </w:pPr>
      <w:r>
        <w:lastRenderedPageBreak/>
        <w:t xml:space="preserve">Ejercicios: Mandamiento </w:t>
      </w:r>
      <w:r w:rsidRPr="00424835">
        <w:t>#</w:t>
      </w:r>
      <w:r>
        <w:t xml:space="preserve"> 3</w:t>
      </w:r>
    </w:p>
    <w:p w:rsidR="00AB2BD2" w:rsidRDefault="00424835" w:rsidP="00424835">
      <w:pPr>
        <w:pStyle w:val="EBBNoSpaceNormal"/>
        <w:spacing w:after="120" w:line="440" w:lineRule="exact"/>
        <w:ind w:left="720" w:hanging="720"/>
      </w:pPr>
      <w:r>
        <w:t>1.</w:t>
      </w:r>
      <w:r>
        <w:tab/>
        <w:t>Éxodo 20:8 dice: Acuérdate del ______ de _________, para ____________ al Señor.</w:t>
      </w:r>
    </w:p>
    <w:p w:rsidR="00424835" w:rsidRDefault="00424835" w:rsidP="00424835">
      <w:pPr>
        <w:pStyle w:val="EBBNoSpaceNormal"/>
        <w:spacing w:after="120"/>
      </w:pPr>
      <w:r>
        <w:t>2.</w:t>
      </w:r>
      <w:r>
        <w:tab/>
        <w:t>Escribe “Verdadero” o “Falso:”</w:t>
      </w:r>
    </w:p>
    <w:p w:rsidR="00424835" w:rsidRDefault="00424835" w:rsidP="00424835">
      <w:pPr>
        <w:pStyle w:val="EBBNoSpaceNormal"/>
        <w:tabs>
          <w:tab w:val="left" w:pos="720"/>
          <w:tab w:val="left" w:pos="1980"/>
        </w:tabs>
        <w:spacing w:after="120"/>
        <w:ind w:left="2340" w:hanging="2340"/>
      </w:pPr>
      <w:r>
        <w:tab/>
        <w:t>________</w:t>
      </w:r>
      <w:r>
        <w:tab/>
        <w:t>a.</w:t>
      </w:r>
      <w:r>
        <w:tab/>
        <w:t>Dios quiere que trabajemos bien, de buena gana.</w:t>
      </w:r>
    </w:p>
    <w:p w:rsidR="00424835" w:rsidRDefault="00424835" w:rsidP="00424835">
      <w:pPr>
        <w:pStyle w:val="EBBNoSpaceNormal"/>
        <w:tabs>
          <w:tab w:val="left" w:pos="720"/>
          <w:tab w:val="left" w:pos="1980"/>
        </w:tabs>
        <w:spacing w:after="120"/>
        <w:ind w:left="2340" w:hanging="2340"/>
      </w:pPr>
      <w:r>
        <w:tab/>
        <w:t>________</w:t>
      </w:r>
      <w:r>
        <w:tab/>
        <w:t>b.</w:t>
      </w:r>
      <w:r>
        <w:tab/>
        <w:t>Nunca debemos descansar de nuestro trabajo.</w:t>
      </w:r>
    </w:p>
    <w:p w:rsidR="00424835" w:rsidRDefault="00424835" w:rsidP="00424835">
      <w:pPr>
        <w:pStyle w:val="EBBNoSpaceNormal"/>
        <w:tabs>
          <w:tab w:val="left" w:pos="720"/>
          <w:tab w:val="left" w:pos="1980"/>
        </w:tabs>
        <w:spacing w:after="120"/>
        <w:ind w:left="2340" w:hanging="2340"/>
      </w:pPr>
      <w:r>
        <w:tab/>
        <w:t>________</w:t>
      </w:r>
      <w:r>
        <w:tab/>
        <w:t>c.</w:t>
      </w:r>
      <w:r>
        <w:tab/>
        <w:t>Debemos dedicar un día de la semana para ir a la iglesia.</w:t>
      </w:r>
    </w:p>
    <w:p w:rsidR="00424835" w:rsidRDefault="00424835" w:rsidP="00424835">
      <w:pPr>
        <w:pStyle w:val="EBBNoSpaceNormal"/>
        <w:tabs>
          <w:tab w:val="left" w:pos="720"/>
          <w:tab w:val="left" w:pos="1980"/>
        </w:tabs>
        <w:spacing w:after="120"/>
        <w:ind w:left="2340" w:hanging="2340"/>
      </w:pPr>
      <w:r>
        <w:tab/>
        <w:t>________</w:t>
      </w:r>
      <w:r>
        <w:tab/>
        <w:t>d.</w:t>
      </w:r>
      <w:r>
        <w:tab/>
        <w:t>Jesucristo da una bendición especial cuando nos reunimos.</w:t>
      </w:r>
    </w:p>
    <w:p w:rsidR="00424835" w:rsidRDefault="00424835" w:rsidP="00424835">
      <w:pPr>
        <w:pStyle w:val="EBBNoSpaceNormal"/>
        <w:tabs>
          <w:tab w:val="left" w:pos="720"/>
          <w:tab w:val="left" w:pos="1980"/>
        </w:tabs>
        <w:spacing w:after="120"/>
        <w:ind w:left="2340" w:hanging="2340"/>
      </w:pPr>
      <w:r>
        <w:tab/>
        <w:t>________</w:t>
      </w:r>
      <w:r>
        <w:tab/>
      </w:r>
      <w:proofErr w:type="gramStart"/>
      <w:r>
        <w:t>e</w:t>
      </w:r>
      <w:proofErr w:type="gramEnd"/>
      <w:r>
        <w:t>.</w:t>
      </w:r>
      <w:r>
        <w:tab/>
        <w:t>En el día de reposo, uno puede jugar, pasear y arreglar la casa, siempre y cuando toma tiempo primero para adorar a Dios.</w:t>
      </w:r>
    </w:p>
    <w:p w:rsidR="00677810" w:rsidRDefault="00677810" w:rsidP="00677810">
      <w:pPr>
        <w:pStyle w:val="EBBNoSpaceNormal"/>
        <w:spacing w:after="120"/>
      </w:pPr>
      <w:r>
        <w:t>3.</w:t>
      </w:r>
      <w:r>
        <w:tab/>
        <w:t>“Consagrar” quiere decir _____________________</w:t>
      </w:r>
    </w:p>
    <w:p w:rsidR="002F4D49" w:rsidRDefault="00677810" w:rsidP="00677810">
      <w:pPr>
        <w:pStyle w:val="EBBNoSpaceNormal"/>
      </w:pPr>
      <w:r>
        <w:t>4</w:t>
      </w:r>
      <w:r w:rsidR="00424835">
        <w:t>.</w:t>
      </w:r>
      <w:r w:rsidR="00424835">
        <w:tab/>
        <w:t>¿Cuál día de la semana es el día de reposo?</w:t>
      </w:r>
    </w:p>
    <w:p w:rsidR="00424835" w:rsidRPr="00424835" w:rsidRDefault="00424835" w:rsidP="00677810">
      <w:pPr>
        <w:pStyle w:val="EBBNoSpaceNormal"/>
        <w:tabs>
          <w:tab w:val="left" w:pos="720"/>
        </w:tabs>
        <w:spacing w:after="120" w:line="440" w:lineRule="exact"/>
        <w:ind w:left="720" w:hanging="720"/>
      </w:pPr>
      <w:r>
        <w:tab/>
        <w:t xml:space="preserve">En el </w:t>
      </w:r>
      <w:r>
        <w:rPr>
          <w:b/>
        </w:rPr>
        <w:t>Antiguo Testamento</w:t>
      </w:r>
      <w:r>
        <w:t>, fue el ___________</w:t>
      </w:r>
      <w:r w:rsidR="00677810">
        <w:br/>
      </w:r>
      <w:r>
        <w:t>Hoy en día, es cualquier día que tenemos libre de __________</w:t>
      </w:r>
      <w:r w:rsidR="00677810">
        <w:br/>
        <w:t>Muchos cristianos adoran a Dios el día __________ porque ese fue el día en que Cristo _____________________________________.</w:t>
      </w:r>
    </w:p>
    <w:p w:rsidR="00677810" w:rsidRPr="00726FCE" w:rsidRDefault="00677810" w:rsidP="00677810">
      <w:pPr>
        <w:pStyle w:val="EBBNormalhalfafter"/>
        <w:spacing w:after="120"/>
        <w:ind w:left="720" w:hanging="720"/>
      </w:pPr>
      <w:r>
        <w:t>5.</w:t>
      </w:r>
      <w:r>
        <w:tab/>
        <w:t xml:space="preserve">En los siguientes ejemplos, escribe “Sí” cuando la persona de verdad </w:t>
      </w:r>
      <w:r>
        <w:rPr>
          <w:b/>
        </w:rPr>
        <w:t>cumple</w:t>
      </w:r>
      <w:r>
        <w:t xml:space="preserve"> con el día de reposo y “No” cuando </w:t>
      </w:r>
      <w:r>
        <w:rPr>
          <w:b/>
        </w:rPr>
        <w:t>no lo hace</w:t>
      </w:r>
      <w:r>
        <w:t>:</w:t>
      </w:r>
    </w:p>
    <w:p w:rsidR="00BC2ADC" w:rsidRDefault="00677810" w:rsidP="00677810">
      <w:pPr>
        <w:pStyle w:val="EBBNormalhalfafter"/>
        <w:tabs>
          <w:tab w:val="left" w:pos="720"/>
          <w:tab w:val="left" w:pos="1440"/>
        </w:tabs>
        <w:ind w:left="1800" w:hanging="1800"/>
      </w:pPr>
      <w:r>
        <w:tab/>
        <w:t>____</w:t>
      </w:r>
      <w:r>
        <w:tab/>
        <w:t>a.</w:t>
      </w:r>
      <w:r>
        <w:tab/>
        <w:t>Ramón va a la iglesia para cumplir con su deber pero siente que es un fastidio.</w:t>
      </w:r>
    </w:p>
    <w:p w:rsidR="00677810" w:rsidRDefault="00677810" w:rsidP="00677810">
      <w:pPr>
        <w:pStyle w:val="EBBNormalhalfafter"/>
        <w:tabs>
          <w:tab w:val="left" w:pos="720"/>
          <w:tab w:val="left" w:pos="1440"/>
        </w:tabs>
        <w:ind w:left="1800" w:hanging="1800"/>
      </w:pPr>
      <w:r>
        <w:tab/>
        <w:t>____</w:t>
      </w:r>
      <w:r>
        <w:tab/>
        <w:t>b.</w:t>
      </w:r>
      <w:r>
        <w:tab/>
        <w:t>Teresa casi nunca va a la iglesia porque tiene muchos quehaceres.</w:t>
      </w:r>
    </w:p>
    <w:p w:rsidR="00677810" w:rsidRDefault="004604AF" w:rsidP="00677810">
      <w:pPr>
        <w:pStyle w:val="EBBNormalhalfafter"/>
        <w:tabs>
          <w:tab w:val="left" w:pos="720"/>
          <w:tab w:val="left" w:pos="1440"/>
        </w:tabs>
        <w:ind w:left="1800" w:hanging="1800"/>
      </w:pPr>
      <w:r>
        <w:tab/>
        <w:t>____</w:t>
      </w:r>
      <w:r>
        <w:tab/>
        <w:t>c.</w:t>
      </w:r>
      <w:r>
        <w:tab/>
        <w:t>José</w:t>
      </w:r>
      <w:r w:rsidR="00677810">
        <w:t xml:space="preserve"> despierta a su familia el domingo y les anima a adorar a Dios.</w:t>
      </w:r>
    </w:p>
    <w:p w:rsidR="004604AF" w:rsidRDefault="004604AF" w:rsidP="00677810">
      <w:pPr>
        <w:pStyle w:val="EBBNormalhalfafter"/>
        <w:tabs>
          <w:tab w:val="left" w:pos="720"/>
          <w:tab w:val="left" w:pos="1440"/>
        </w:tabs>
        <w:ind w:left="1800" w:hanging="1800"/>
      </w:pPr>
      <w:r>
        <w:tab/>
        <w:t>____</w:t>
      </w:r>
      <w:r>
        <w:tab/>
        <w:t>d.</w:t>
      </w:r>
      <w:r>
        <w:tab/>
        <w:t>En la iglesia, Elvira canta, ora y escucha el mensaje de Cristo con todo el corazón.</w:t>
      </w:r>
    </w:p>
    <w:p w:rsidR="004604AF" w:rsidRDefault="004604AF" w:rsidP="00677810">
      <w:pPr>
        <w:pStyle w:val="EBBNormalhalfafter"/>
        <w:tabs>
          <w:tab w:val="left" w:pos="720"/>
          <w:tab w:val="left" w:pos="1440"/>
        </w:tabs>
        <w:ind w:left="1800" w:hanging="1800"/>
      </w:pPr>
      <w:r>
        <w:tab/>
        <w:t>____</w:t>
      </w:r>
      <w:r>
        <w:tab/>
      </w:r>
      <w:proofErr w:type="gramStart"/>
      <w:r>
        <w:t>e</w:t>
      </w:r>
      <w:proofErr w:type="gramEnd"/>
      <w:r>
        <w:t>.</w:t>
      </w:r>
      <w:r>
        <w:tab/>
        <w:t>Durante el sermón, Petra piensa en la comida que va a cocinar.</w:t>
      </w:r>
    </w:p>
    <w:p w:rsidR="004604AF" w:rsidRDefault="00CE3EB7" w:rsidP="00677810">
      <w:pPr>
        <w:pStyle w:val="EBBNormalhalfafter"/>
      </w:pPr>
      <w:r>
        <w:t>6.</w:t>
      </w:r>
      <w:r>
        <w:tab/>
        <w:t>Escribe los primeros 22 libros del Nuevo Testamento, de memoria:</w:t>
      </w:r>
    </w:p>
    <w:p w:rsidR="001E31C2" w:rsidRDefault="00CE3EB7" w:rsidP="00677810">
      <w:pPr>
        <w:pStyle w:val="EBBNormalhalfafter"/>
      </w:pPr>
      <w:r>
        <w:tab/>
        <w:t>_____________________________________________________________</w:t>
      </w:r>
    </w:p>
    <w:p w:rsidR="00CE3EB7" w:rsidRDefault="00CE3EB7" w:rsidP="00677810">
      <w:pPr>
        <w:pStyle w:val="EBBNormalhalfafter"/>
      </w:pPr>
      <w:r>
        <w:tab/>
        <w:t>_____________________________________________________________</w:t>
      </w:r>
    </w:p>
    <w:p w:rsidR="00CE3EB7" w:rsidRDefault="00CE3EB7" w:rsidP="00677810">
      <w:pPr>
        <w:pStyle w:val="EBBNormalhalfafter"/>
      </w:pPr>
      <w:r>
        <w:tab/>
        <w:t>_____________________________________________________________</w:t>
      </w:r>
    </w:p>
    <w:p w:rsidR="00C34845" w:rsidRDefault="00C34845" w:rsidP="00C34845">
      <w:pPr>
        <w:pStyle w:val="EBBTitle"/>
      </w:pPr>
      <w:r>
        <w:lastRenderedPageBreak/>
        <w:t>Amor al Prójimo</w:t>
      </w:r>
    </w:p>
    <w:p w:rsidR="00C34845" w:rsidRDefault="00712F98" w:rsidP="00BC07F9">
      <w:pPr>
        <w:pStyle w:val="EBBNormalhalfafter"/>
        <w:spacing w:after="240" w:line="440" w:lineRule="exact"/>
      </w:pPr>
      <w:r>
        <w:rPr>
          <w:noProof/>
          <w:lang w:eastAsia="zh-TW"/>
        </w:rPr>
        <w:pict>
          <v:shape id="_x0000_s1283" type="#_x0000_t202" style="position:absolute;margin-left:41.6pt;margin-top:56.55pt;width:384.8pt;height:142.35pt;z-index:251875328;mso-height-percent:200;mso-height-percent:200;mso-width-relative:margin;mso-height-relative:margin">
            <v:textbox style="mso-fit-shape-to-text:t" inset=",0">
              <w:txbxContent>
                <w:p w:rsidR="004A6BE9" w:rsidRDefault="004A6BE9" w:rsidP="00BC07F9">
                  <w:pPr>
                    <w:spacing w:line="440" w:lineRule="exact"/>
                    <w:ind w:left="720" w:hanging="720"/>
                    <w:rPr>
                      <w:sz w:val="28"/>
                      <w:szCs w:val="28"/>
                      <w:lang w:val="es-ES"/>
                    </w:rPr>
                  </w:pPr>
                  <w:r>
                    <w:rPr>
                      <w:sz w:val="28"/>
                      <w:szCs w:val="28"/>
                      <w:lang w:val="es-ES"/>
                    </w:rPr>
                    <w:t>El primer mandamiento dice que debemos poner a Dios en _________  _________.</w:t>
                  </w:r>
                </w:p>
                <w:p w:rsidR="004A6BE9" w:rsidRDefault="004A6BE9" w:rsidP="00BC07F9">
                  <w:pPr>
                    <w:spacing w:line="440" w:lineRule="exact"/>
                    <w:ind w:left="720" w:hanging="720"/>
                    <w:rPr>
                      <w:sz w:val="28"/>
                      <w:szCs w:val="28"/>
                      <w:lang w:val="es-ES"/>
                    </w:rPr>
                  </w:pPr>
                  <w:r>
                    <w:rPr>
                      <w:sz w:val="28"/>
                      <w:szCs w:val="28"/>
                      <w:lang w:val="es-ES"/>
                    </w:rPr>
                    <w:t>El segundo mandamiento dice que debemos __________ el nombre de Dios.</w:t>
                  </w:r>
                </w:p>
                <w:p w:rsidR="004A6BE9" w:rsidRPr="00BC07F9" w:rsidRDefault="004A6BE9" w:rsidP="00BC07F9">
                  <w:pPr>
                    <w:spacing w:after="120" w:line="440" w:lineRule="exact"/>
                    <w:ind w:left="720" w:hanging="720"/>
                    <w:rPr>
                      <w:sz w:val="28"/>
                      <w:szCs w:val="28"/>
                      <w:lang w:val="es-ES"/>
                    </w:rPr>
                  </w:pPr>
                  <w:r>
                    <w:rPr>
                      <w:sz w:val="28"/>
                      <w:szCs w:val="28"/>
                      <w:lang w:val="es-ES"/>
                    </w:rPr>
                    <w:t>El tercer mandamiento dice que debemos apartar ___________ para Dios.</w:t>
                  </w:r>
                </w:p>
              </w:txbxContent>
            </v:textbox>
            <w10:wrap type="topAndBottom"/>
          </v:shape>
        </w:pict>
      </w:r>
      <w:r w:rsidR="00C34845">
        <w:t xml:space="preserve">Ya estudiamos los primeros 3 mandamientos. Ellos dicen que debemos amar a _______ con todo el ___________, con todo </w:t>
      </w:r>
      <w:proofErr w:type="spellStart"/>
      <w:r w:rsidR="00C34845">
        <w:t>el</w:t>
      </w:r>
      <w:proofErr w:type="spellEnd"/>
      <w:r w:rsidR="00C34845">
        <w:t xml:space="preserve"> ________ y con toda la ________.</w:t>
      </w:r>
    </w:p>
    <w:p w:rsidR="00BC07F9" w:rsidRDefault="00BC07F9" w:rsidP="00BC07F9">
      <w:pPr>
        <w:pStyle w:val="EBBNormalhalfafter"/>
        <w:spacing w:before="360" w:after="120"/>
      </w:pPr>
      <w:r>
        <w:t xml:space="preserve">Ahora pasamos a los últimos 7 mandamientos. Ellos dicen que debemos </w:t>
      </w:r>
      <w:r>
        <w:rPr>
          <w:b/>
        </w:rPr>
        <w:t>amar al prójimo</w:t>
      </w:r>
      <w:r>
        <w:t xml:space="preserve"> como a nosotros mismos. Busca Mateo 22:39 en tu Biblia. Escríbelo:</w:t>
      </w:r>
    </w:p>
    <w:p w:rsidR="00BC07F9" w:rsidRDefault="00BC07F9" w:rsidP="00C34845">
      <w:pPr>
        <w:pStyle w:val="EBBNormalhalfafter"/>
        <w:spacing w:after="120"/>
      </w:pPr>
      <w:r>
        <w:t>__________________________________________________________________</w:t>
      </w:r>
    </w:p>
    <w:p w:rsidR="00BC07F9" w:rsidRDefault="00712F98" w:rsidP="00C34845">
      <w:pPr>
        <w:pStyle w:val="EBBNormalhalfafter"/>
        <w:spacing w:after="120"/>
      </w:pPr>
      <w:r>
        <w:rPr>
          <w:noProof/>
          <w:lang w:val="en-US"/>
        </w:rPr>
        <w:pict>
          <v:shape id="_x0000_s1284" type="#_x0000_t176" style="position:absolute;margin-left:-2.8pt;margin-top:24.9pt;width:221.8pt;height:51pt;z-index:251876352;mso-height-percent:200;mso-wrap-distance-bottom:3.6pt;mso-height-percent:200;mso-width-relative:margin;mso-height-relative:margin" strokecolor="black [3213]">
            <v:textbox style="mso-fit-shape-to-text:t">
              <w:txbxContent>
                <w:p w:rsidR="004A6BE9" w:rsidRDefault="004A6BE9" w:rsidP="00DF6CAB">
                  <w:pPr>
                    <w:pStyle w:val="EBBTitle"/>
                    <w:spacing w:after="0"/>
                    <w:jc w:val="left"/>
                  </w:pPr>
                  <w:r>
                    <w:t>¿Quién es mi Prójimo?</w:t>
                  </w:r>
                </w:p>
              </w:txbxContent>
            </v:textbox>
            <w10:wrap type="topAndBottom"/>
          </v:shape>
        </w:pict>
      </w:r>
      <w:r w:rsidR="00BC07F9">
        <w:t>__________________________________________________________________</w:t>
      </w:r>
    </w:p>
    <w:p w:rsidR="00BC07F9" w:rsidRDefault="00DF6CAB" w:rsidP="00C34845">
      <w:pPr>
        <w:pStyle w:val="EBBNormalhalfafter"/>
        <w:spacing w:after="120"/>
      </w:pPr>
      <w:r>
        <w:t xml:space="preserve">Busca Lucas 10:25-37. Lee ese pasaje. Los </w:t>
      </w:r>
      <w:r>
        <w:rPr>
          <w:b/>
        </w:rPr>
        <w:t>sacerdotes</w:t>
      </w:r>
      <w:r>
        <w:t xml:space="preserve"> guiaban los servicios de adoración en el Templo. Los </w:t>
      </w:r>
      <w:r>
        <w:rPr>
          <w:b/>
        </w:rPr>
        <w:t>levitas</w:t>
      </w:r>
      <w:r>
        <w:t xml:space="preserve"> eran ayudantes en el Templo. Los </w:t>
      </w:r>
      <w:r>
        <w:rPr>
          <w:b/>
        </w:rPr>
        <w:t>samaritanos</w:t>
      </w:r>
      <w:r>
        <w:t xml:space="preserve">, en cambio, eran </w:t>
      </w:r>
      <w:r>
        <w:rPr>
          <w:b/>
        </w:rPr>
        <w:t>enemigos</w:t>
      </w:r>
      <w:r>
        <w:t xml:space="preserve"> de los judíos. ¿Quién mostró amor hacia el viajero judío?</w:t>
      </w:r>
    </w:p>
    <w:p w:rsidR="00DF6CAB" w:rsidRDefault="00DF6CAB" w:rsidP="001B36A8">
      <w:pPr>
        <w:pStyle w:val="EBBNormalhalfafter"/>
        <w:tabs>
          <w:tab w:val="left" w:pos="720"/>
          <w:tab w:val="left" w:pos="1440"/>
          <w:tab w:val="left" w:pos="4320"/>
          <w:tab w:val="left" w:pos="5040"/>
        </w:tabs>
        <w:spacing w:after="120"/>
      </w:pPr>
      <w:r>
        <w:tab/>
        <w:t>____</w:t>
      </w:r>
      <w:r>
        <w:tab/>
      </w:r>
      <w:proofErr w:type="gramStart"/>
      <w:r>
        <w:t>los</w:t>
      </w:r>
      <w:proofErr w:type="gramEnd"/>
      <w:r>
        <w:t xml:space="preserve"> bandidos</w:t>
      </w:r>
      <w:r w:rsidR="001B36A8">
        <w:tab/>
        <w:t>____</w:t>
      </w:r>
      <w:r w:rsidR="001B36A8">
        <w:tab/>
        <w:t>el levita (ayudante en el Templo)</w:t>
      </w:r>
    </w:p>
    <w:p w:rsidR="001B36A8" w:rsidRDefault="001B36A8" w:rsidP="001B36A8">
      <w:pPr>
        <w:pStyle w:val="EBBNormalhalfafter"/>
        <w:tabs>
          <w:tab w:val="left" w:pos="720"/>
          <w:tab w:val="left" w:pos="1440"/>
          <w:tab w:val="left" w:pos="4320"/>
          <w:tab w:val="left" w:pos="5040"/>
        </w:tabs>
        <w:spacing w:after="120"/>
      </w:pPr>
      <w:r>
        <w:tab/>
        <w:t>____</w:t>
      </w:r>
      <w:r>
        <w:tab/>
      </w:r>
      <w:proofErr w:type="gramStart"/>
      <w:r>
        <w:t>el</w:t>
      </w:r>
      <w:proofErr w:type="gramEnd"/>
      <w:r>
        <w:t xml:space="preserve"> sacerdote</w:t>
      </w:r>
      <w:r>
        <w:tab/>
        <w:t>____</w:t>
      </w:r>
      <w:r>
        <w:tab/>
        <w:t>el samaritano (el enemigo)</w:t>
      </w:r>
    </w:p>
    <w:p w:rsidR="001B36A8" w:rsidRDefault="001B36A8" w:rsidP="001B36A8">
      <w:pPr>
        <w:pStyle w:val="EBBNormalhalfafter"/>
        <w:tabs>
          <w:tab w:val="left" w:pos="720"/>
          <w:tab w:val="left" w:pos="1440"/>
          <w:tab w:val="left" w:pos="4320"/>
          <w:tab w:val="left" w:pos="5040"/>
        </w:tabs>
        <w:spacing w:after="120"/>
      </w:pPr>
      <w:r>
        <w:t>Por eso, nosotros también debemos ayudar a nuestros ____________.</w:t>
      </w:r>
    </w:p>
    <w:p w:rsidR="001B36A8" w:rsidRDefault="001B36A8" w:rsidP="001B36A8">
      <w:pPr>
        <w:pStyle w:val="EBBNormalhalfafter"/>
        <w:tabs>
          <w:tab w:val="left" w:pos="720"/>
          <w:tab w:val="left" w:pos="1440"/>
          <w:tab w:val="left" w:pos="4320"/>
          <w:tab w:val="left" w:pos="5040"/>
        </w:tabs>
        <w:spacing w:after="120"/>
      </w:pPr>
      <w:r>
        <w:rPr>
          <w:noProof/>
          <w:lang w:val="en-US"/>
        </w:rPr>
        <w:drawing>
          <wp:anchor distT="0" distB="0" distL="114300" distR="114300" simplePos="0" relativeHeight="251879424" behindDoc="0" locked="0" layoutInCell="1" allowOverlap="1">
            <wp:simplePos x="0" y="0"/>
            <wp:positionH relativeFrom="column">
              <wp:posOffset>2777490</wp:posOffset>
            </wp:positionH>
            <wp:positionV relativeFrom="paragraph">
              <wp:posOffset>78105</wp:posOffset>
            </wp:positionV>
            <wp:extent cx="1855470" cy="1478280"/>
            <wp:effectExtent l="19050" t="0" r="0" b="0"/>
            <wp:wrapSquare wrapText="bothSides"/>
            <wp:docPr id="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1855470" cy="1478280"/>
                    </a:xfrm>
                    <a:prstGeom prst="rect">
                      <a:avLst/>
                    </a:prstGeom>
                    <a:noFill/>
                    <a:ln w="9525">
                      <a:noFill/>
                      <a:miter lim="800000"/>
                      <a:headEnd/>
                      <a:tailEnd/>
                    </a:ln>
                  </pic:spPr>
                </pic:pic>
              </a:graphicData>
            </a:graphic>
          </wp:anchor>
        </w:drawing>
      </w:r>
    </w:p>
    <w:p w:rsidR="001B36A8" w:rsidRDefault="00712F98" w:rsidP="001B36A8">
      <w:pPr>
        <w:pStyle w:val="EBBNormalhalfafter"/>
        <w:tabs>
          <w:tab w:val="left" w:pos="720"/>
          <w:tab w:val="left" w:pos="1440"/>
          <w:tab w:val="left" w:pos="4320"/>
          <w:tab w:val="left" w:pos="5040"/>
        </w:tabs>
        <w:spacing w:after="120"/>
      </w:pPr>
      <w:r>
        <w:rPr>
          <w:noProof/>
          <w:lang w:eastAsia="zh-TW"/>
        </w:rPr>
        <w:pict>
          <v:shape id="_x0000_s1285" type="#_x0000_t202" style="position:absolute;margin-left:57.6pt;margin-top:16.45pt;width:141.55pt;height:34.8pt;z-index:251878400;mso-height-percent:200;mso-height-percent:200;mso-width-relative:margin;mso-height-relative:margin" stroked="f">
            <v:textbox style="mso-fit-shape-to-text:t">
              <w:txbxContent>
                <w:p w:rsidR="004A6BE9" w:rsidRPr="001B36A8" w:rsidRDefault="004A6BE9">
                  <w:pPr>
                    <w:rPr>
                      <w:sz w:val="24"/>
                      <w:szCs w:val="24"/>
                      <w:lang w:val="es-ES"/>
                    </w:rPr>
                  </w:pPr>
                  <w:r w:rsidRPr="001B36A8">
                    <w:rPr>
                      <w:sz w:val="24"/>
                      <w:szCs w:val="24"/>
                      <w:lang w:val="es-ES"/>
                    </w:rPr>
                    <w:t xml:space="preserve">El buen samaritano ayudó </w:t>
                  </w:r>
                  <w:r>
                    <w:rPr>
                      <w:sz w:val="24"/>
                      <w:szCs w:val="24"/>
                      <w:lang w:val="es-ES"/>
                    </w:rPr>
                    <w:t xml:space="preserve">aún </w:t>
                  </w:r>
                  <w:r w:rsidRPr="001B36A8">
                    <w:rPr>
                      <w:sz w:val="24"/>
                      <w:szCs w:val="24"/>
                      <w:lang w:val="es-ES"/>
                    </w:rPr>
                    <w:t>a su enemigo.</w:t>
                  </w:r>
                </w:p>
              </w:txbxContent>
            </v:textbox>
          </v:shape>
        </w:pict>
      </w:r>
    </w:p>
    <w:p w:rsidR="001B36A8" w:rsidRDefault="001B36A8" w:rsidP="001B36A8">
      <w:pPr>
        <w:pStyle w:val="EBBNormalhalfafter"/>
        <w:tabs>
          <w:tab w:val="left" w:pos="720"/>
          <w:tab w:val="left" w:pos="1440"/>
          <w:tab w:val="left" w:pos="4320"/>
          <w:tab w:val="left" w:pos="5040"/>
        </w:tabs>
        <w:spacing w:after="120"/>
        <w:rPr>
          <w:b/>
        </w:rPr>
      </w:pPr>
    </w:p>
    <w:p w:rsidR="001B36A8" w:rsidRDefault="001B36A8" w:rsidP="001B36A8">
      <w:pPr>
        <w:pStyle w:val="EBBNormalhalfafter"/>
        <w:tabs>
          <w:tab w:val="left" w:pos="720"/>
          <w:tab w:val="left" w:pos="1440"/>
          <w:tab w:val="left" w:pos="4320"/>
          <w:tab w:val="left" w:pos="5040"/>
        </w:tabs>
        <w:spacing w:after="120"/>
        <w:rPr>
          <w:b/>
        </w:rPr>
      </w:pPr>
    </w:p>
    <w:p w:rsidR="001B36A8" w:rsidRDefault="001B36A8" w:rsidP="001B36A8">
      <w:pPr>
        <w:pStyle w:val="EBBNormalhalfafter"/>
        <w:tabs>
          <w:tab w:val="left" w:pos="720"/>
          <w:tab w:val="left" w:pos="1440"/>
          <w:tab w:val="left" w:pos="4320"/>
          <w:tab w:val="left" w:pos="5040"/>
        </w:tabs>
        <w:spacing w:after="120"/>
        <w:rPr>
          <w:b/>
        </w:rPr>
      </w:pPr>
    </w:p>
    <w:p w:rsidR="001B36A8" w:rsidRDefault="001B36A8" w:rsidP="001B36A8">
      <w:pPr>
        <w:pStyle w:val="EBBNormalhalfafter"/>
        <w:tabs>
          <w:tab w:val="left" w:pos="720"/>
          <w:tab w:val="left" w:pos="1440"/>
          <w:tab w:val="left" w:pos="4320"/>
          <w:tab w:val="left" w:pos="5040"/>
        </w:tabs>
        <w:spacing w:after="120"/>
        <w:rPr>
          <w:b/>
        </w:rPr>
      </w:pPr>
    </w:p>
    <w:p w:rsidR="001B36A8" w:rsidRDefault="001B36A8" w:rsidP="001B36A8">
      <w:pPr>
        <w:pStyle w:val="EBBNormalhalfafter"/>
        <w:tabs>
          <w:tab w:val="left" w:pos="720"/>
          <w:tab w:val="left" w:pos="1440"/>
          <w:tab w:val="left" w:pos="4320"/>
          <w:tab w:val="left" w:pos="5040"/>
        </w:tabs>
        <w:spacing w:after="120"/>
        <w:rPr>
          <w:b/>
        </w:rPr>
      </w:pPr>
      <w:r>
        <w:rPr>
          <w:b/>
        </w:rPr>
        <w:t>Cada persona que necesita nuestro amor es nuestro prójimo.</w:t>
      </w:r>
    </w:p>
    <w:p w:rsidR="00C34845" w:rsidRPr="00CA2D34" w:rsidRDefault="001B36A8" w:rsidP="001B36A8">
      <w:pPr>
        <w:pStyle w:val="EBBTitle"/>
      </w:pPr>
      <w:r w:rsidRPr="001B36A8">
        <w:br w:type="page"/>
      </w:r>
      <w:r w:rsidR="00C34845">
        <w:lastRenderedPageBreak/>
        <w:t xml:space="preserve">Mandamiento </w:t>
      </w:r>
      <w:r w:rsidR="00C34845" w:rsidRPr="00CA2D34">
        <w:t>#</w:t>
      </w:r>
      <w:r w:rsidR="00C34845">
        <w:t xml:space="preserve"> 4</w:t>
      </w:r>
      <w:r w:rsidR="00C34845">
        <w:br/>
      </w:r>
      <w:r>
        <w:t>Respet</w:t>
      </w:r>
      <w:r w:rsidR="00C34845">
        <w:t xml:space="preserve">ar </w:t>
      </w:r>
      <w:r>
        <w:t>a los Padres</w:t>
      </w:r>
    </w:p>
    <w:p w:rsidR="00C34845" w:rsidRDefault="00C34845" w:rsidP="00C34845">
      <w:pPr>
        <w:pStyle w:val="EBBNormalhalfafter"/>
        <w:spacing w:after="120"/>
      </w:pPr>
      <w:r>
        <w:t xml:space="preserve">Busca </w:t>
      </w:r>
      <w:r>
        <w:rPr>
          <w:b/>
        </w:rPr>
        <w:t>Éxodo 20:</w:t>
      </w:r>
      <w:r w:rsidR="001B36A8">
        <w:rPr>
          <w:b/>
        </w:rPr>
        <w:t>12</w:t>
      </w:r>
      <w:r>
        <w:t xml:space="preserve"> en tu Biblia. Escribe aquí lo que dice:</w:t>
      </w:r>
    </w:p>
    <w:p w:rsidR="00C34845" w:rsidRDefault="00C34845" w:rsidP="00C34845">
      <w:pPr>
        <w:pStyle w:val="EBBNormalhalfafter"/>
        <w:spacing w:after="120"/>
      </w:pPr>
      <w:r>
        <w:t>__________________________________________________________________</w:t>
      </w:r>
    </w:p>
    <w:p w:rsidR="00C34845" w:rsidRDefault="00C34845" w:rsidP="001B36A8">
      <w:pPr>
        <w:pStyle w:val="EBBNormalhalfafter"/>
        <w:spacing w:after="120"/>
      </w:pPr>
      <w:r>
        <w:t>__________________________________________________________________</w:t>
      </w:r>
    </w:p>
    <w:p w:rsidR="001B36A8" w:rsidRDefault="00712F98" w:rsidP="001B36A8">
      <w:pPr>
        <w:pStyle w:val="EBBNormalhalfafter"/>
        <w:spacing w:after="240"/>
      </w:pPr>
      <w:r>
        <w:rPr>
          <w:noProof/>
          <w:lang w:val="en-US"/>
        </w:rPr>
        <w:pict>
          <v:shape id="_x0000_s1286" type="#_x0000_t176" style="position:absolute;margin-left:-1.3pt;margin-top:29.5pt;width:248.5pt;height:33pt;z-index:251880448;mso-wrap-distance-bottom:3.6pt;mso-width-relative:margin;mso-height-relative:margin" strokecolor="black [3213]">
            <v:textbox>
              <w:txbxContent>
                <w:p w:rsidR="004A6BE9" w:rsidRDefault="004A6BE9" w:rsidP="000B3E69">
                  <w:pPr>
                    <w:pStyle w:val="EBBTitle"/>
                    <w:spacing w:after="0"/>
                    <w:jc w:val="left"/>
                  </w:pPr>
                  <w:r>
                    <w:t>Padres, Amen a sus Hijos</w:t>
                  </w:r>
                </w:p>
              </w:txbxContent>
            </v:textbox>
            <w10:wrap type="topAndBottom"/>
          </v:shape>
        </w:pict>
      </w:r>
      <w:r w:rsidR="001B36A8">
        <w:t>__________________________________________________________________</w:t>
      </w:r>
    </w:p>
    <w:p w:rsidR="001B36A8" w:rsidRDefault="000B3E69" w:rsidP="00C23A8D">
      <w:pPr>
        <w:pStyle w:val="EBBNormalhalfafter"/>
        <w:spacing w:after="120"/>
        <w:rPr>
          <w:lang w:val="es-ES"/>
        </w:rPr>
      </w:pPr>
      <w:r>
        <w:rPr>
          <w:lang w:val="es-ES"/>
        </w:rPr>
        <w:t>Lo</w:t>
      </w:r>
      <w:r w:rsidR="00274F0C">
        <w:rPr>
          <w:lang w:val="es-ES"/>
        </w:rPr>
        <w:t xml:space="preserve">s niños son un regalo de Dios. </w:t>
      </w:r>
      <w:r>
        <w:rPr>
          <w:lang w:val="es-ES"/>
        </w:rPr>
        <w:t xml:space="preserve">A veces los padres gritan sin necesidad y dicen a sus hijos </w:t>
      </w:r>
      <w:r w:rsidR="00274F0C">
        <w:rPr>
          <w:lang w:val="es-ES"/>
        </w:rPr>
        <w:t>que son "tontos" o "cochinos". Esto no debe ser. Jesús dijo:</w:t>
      </w:r>
      <w:r>
        <w:rPr>
          <w:lang w:val="es-ES"/>
        </w:rPr>
        <w:t xml:space="preserve"> "No desprecie</w:t>
      </w:r>
      <w:r w:rsidR="00274F0C">
        <w:rPr>
          <w:lang w:val="es-ES"/>
        </w:rPr>
        <w:t xml:space="preserve">n a ninguno de estos pequeños. </w:t>
      </w:r>
      <w:r>
        <w:rPr>
          <w:lang w:val="es-ES"/>
        </w:rPr>
        <w:t>Pues les digo que los ángeles de ellos están siempre en la presencia de mi P</w:t>
      </w:r>
      <w:r w:rsidR="00274F0C">
        <w:rPr>
          <w:lang w:val="es-ES"/>
        </w:rPr>
        <w:t xml:space="preserve">adre celestial." (Mateo 18:10) También dice la Biblia: </w:t>
      </w:r>
      <w:r>
        <w:rPr>
          <w:lang w:val="es-ES"/>
        </w:rPr>
        <w:t>"Los hijos que nos nacen son rica</w:t>
      </w:r>
      <w:r w:rsidR="00274F0C">
        <w:rPr>
          <w:lang w:val="es-ES"/>
        </w:rPr>
        <w:t>s bendiciones del Señor." (Sal.</w:t>
      </w:r>
      <w:r w:rsidR="00274F0C">
        <w:t xml:space="preserve"> </w:t>
      </w:r>
      <w:r>
        <w:rPr>
          <w:lang w:val="es-ES"/>
        </w:rPr>
        <w:t>127:3)</w:t>
      </w:r>
    </w:p>
    <w:p w:rsidR="00976072" w:rsidRDefault="00976072" w:rsidP="00C23A8D">
      <w:pPr>
        <w:pStyle w:val="EBBNormalhalfafter"/>
        <w:tabs>
          <w:tab w:val="left" w:pos="540"/>
          <w:tab w:val="left" w:pos="1080"/>
        </w:tabs>
        <w:spacing w:before="360" w:after="120"/>
        <w:ind w:left="1080" w:hanging="1080"/>
        <w:rPr>
          <w:noProof/>
          <w:lang w:val="es-ES"/>
        </w:rPr>
      </w:pPr>
      <w:r>
        <w:rPr>
          <w:noProof/>
          <w:lang w:val="en-US"/>
        </w:rPr>
        <w:drawing>
          <wp:anchor distT="0" distB="0" distL="114300" distR="114300" simplePos="0" relativeHeight="251882496" behindDoc="0" locked="0" layoutInCell="1" allowOverlap="1">
            <wp:simplePos x="0" y="0"/>
            <wp:positionH relativeFrom="column">
              <wp:posOffset>3539490</wp:posOffset>
            </wp:positionH>
            <wp:positionV relativeFrom="paragraph">
              <wp:posOffset>27305</wp:posOffset>
            </wp:positionV>
            <wp:extent cx="2028825" cy="1828800"/>
            <wp:effectExtent l="19050" t="0" r="9525" b="0"/>
            <wp:wrapSquare wrapText="left"/>
            <wp:docPr id="1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tretch>
                      <a:fillRect/>
                    </a:stretch>
                  </pic:blipFill>
                  <pic:spPr bwMode="auto">
                    <a:xfrm>
                      <a:off x="0" y="0"/>
                      <a:ext cx="2028825" cy="1828800"/>
                    </a:xfrm>
                    <a:prstGeom prst="rect">
                      <a:avLst/>
                    </a:prstGeom>
                    <a:noFill/>
                    <a:ln w="9525">
                      <a:noFill/>
                      <a:miter lim="800000"/>
                      <a:headEnd/>
                      <a:tailEnd/>
                    </a:ln>
                  </pic:spPr>
                </pic:pic>
              </a:graphicData>
            </a:graphic>
          </wp:anchor>
        </w:drawing>
      </w:r>
      <w:r w:rsidR="00274F0C">
        <w:rPr>
          <w:lang w:val="es-ES"/>
        </w:rPr>
        <w:t>Por eso, si eres padre o madre, debes:</w:t>
      </w:r>
      <w:r w:rsidRPr="00976072">
        <w:rPr>
          <w:noProof/>
          <w:lang w:val="es-ES"/>
        </w:rPr>
        <w:t xml:space="preserve"> </w:t>
      </w:r>
    </w:p>
    <w:p w:rsidR="00976072" w:rsidRDefault="00274F0C" w:rsidP="00976072">
      <w:pPr>
        <w:pStyle w:val="EBBNormalhalfafter"/>
        <w:tabs>
          <w:tab w:val="left" w:pos="540"/>
          <w:tab w:val="left" w:pos="1080"/>
        </w:tabs>
        <w:spacing w:after="0"/>
        <w:ind w:left="1080" w:hanging="1080"/>
        <w:rPr>
          <w:lang w:val="es-ES"/>
        </w:rPr>
      </w:pPr>
      <w:r>
        <w:rPr>
          <w:lang w:val="es-ES"/>
        </w:rPr>
        <w:tab/>
        <w:t>1.</w:t>
      </w:r>
      <w:r>
        <w:rPr>
          <w:lang w:val="es-ES"/>
        </w:rPr>
        <w:tab/>
        <w:t>Amar a tus hijos.</w:t>
      </w:r>
    </w:p>
    <w:p w:rsidR="00976072" w:rsidRDefault="00274F0C" w:rsidP="00976072">
      <w:pPr>
        <w:pStyle w:val="EBBNormalhalfafter"/>
        <w:tabs>
          <w:tab w:val="left" w:pos="540"/>
          <w:tab w:val="left" w:pos="1080"/>
        </w:tabs>
        <w:spacing w:after="0"/>
        <w:ind w:left="1080" w:hanging="1080"/>
        <w:rPr>
          <w:lang w:val="es-ES"/>
        </w:rPr>
      </w:pPr>
      <w:r>
        <w:rPr>
          <w:lang w:val="es-ES"/>
        </w:rPr>
        <w:tab/>
        <w:t>2.</w:t>
      </w:r>
      <w:r>
        <w:rPr>
          <w:lang w:val="es-ES"/>
        </w:rPr>
        <w:tab/>
      </w:r>
      <w:r w:rsidR="00976072">
        <w:rPr>
          <w:lang w:val="es-ES"/>
        </w:rPr>
        <w:t>Proveer</w:t>
      </w:r>
      <w:r>
        <w:rPr>
          <w:lang w:val="es-ES"/>
        </w:rPr>
        <w:t xml:space="preserve"> a tus hijos</w:t>
      </w:r>
      <w:r w:rsidR="00976072">
        <w:rPr>
          <w:lang w:val="es-ES"/>
        </w:rPr>
        <w:t xml:space="preserve"> su comida, ropa, techo, y otras cosas necesarias.</w:t>
      </w:r>
    </w:p>
    <w:p w:rsidR="00976072" w:rsidRDefault="00976072" w:rsidP="00976072">
      <w:pPr>
        <w:pStyle w:val="EBBNormalhalfafter"/>
        <w:tabs>
          <w:tab w:val="left" w:pos="540"/>
          <w:tab w:val="left" w:pos="1080"/>
        </w:tabs>
        <w:spacing w:after="0"/>
        <w:ind w:left="1080" w:hanging="1080"/>
        <w:rPr>
          <w:lang w:val="es-ES"/>
        </w:rPr>
      </w:pPr>
      <w:r>
        <w:rPr>
          <w:lang w:val="es-ES"/>
        </w:rPr>
        <w:tab/>
        <w:t>3.</w:t>
      </w:r>
      <w:r>
        <w:rPr>
          <w:lang w:val="es-ES"/>
        </w:rPr>
        <w:tab/>
        <w:t>Disciplinar (corregir) a tus hijos.</w:t>
      </w:r>
    </w:p>
    <w:p w:rsidR="00976072" w:rsidRDefault="00976072" w:rsidP="00976072">
      <w:pPr>
        <w:pStyle w:val="EBBNormalhalfafter"/>
        <w:tabs>
          <w:tab w:val="left" w:pos="540"/>
          <w:tab w:val="left" w:pos="1080"/>
        </w:tabs>
        <w:spacing w:after="0"/>
        <w:ind w:left="1080" w:hanging="1080"/>
        <w:rPr>
          <w:lang w:val="es-ES"/>
        </w:rPr>
      </w:pPr>
      <w:r>
        <w:rPr>
          <w:lang w:val="es-ES"/>
        </w:rPr>
        <w:tab/>
        <w:t>4.</w:t>
      </w:r>
      <w:r>
        <w:rPr>
          <w:lang w:val="es-ES"/>
        </w:rPr>
        <w:tab/>
        <w:t>Enseñar a tus hijos acerca de Dios.</w:t>
      </w:r>
    </w:p>
    <w:p w:rsidR="00976072" w:rsidRDefault="00976072" w:rsidP="00C23A8D">
      <w:pPr>
        <w:pStyle w:val="EBBNormalhalfafter"/>
        <w:tabs>
          <w:tab w:val="left" w:pos="540"/>
          <w:tab w:val="left" w:pos="1080"/>
        </w:tabs>
        <w:spacing w:after="360"/>
        <w:ind w:left="1080" w:hanging="1080"/>
        <w:rPr>
          <w:lang w:val="es-ES"/>
        </w:rPr>
      </w:pPr>
      <w:r>
        <w:rPr>
          <w:lang w:val="es-ES"/>
        </w:rPr>
        <w:tab/>
        <w:t>5.</w:t>
      </w:r>
      <w:r>
        <w:rPr>
          <w:lang w:val="es-ES"/>
        </w:rPr>
        <w:tab/>
        <w:t>Orar por tus hijos.</w:t>
      </w:r>
    </w:p>
    <w:p w:rsidR="000B3E69" w:rsidRDefault="008C0C33" w:rsidP="008C0C33">
      <w:pPr>
        <w:pStyle w:val="EBBNormalhalfafter"/>
        <w:spacing w:after="0"/>
      </w:pPr>
      <w:r>
        <w:t xml:space="preserve">Busca </w:t>
      </w:r>
      <w:r>
        <w:rPr>
          <w:b/>
        </w:rPr>
        <w:t>Efesios 6:4</w:t>
      </w:r>
      <w:r>
        <w:t xml:space="preserve"> en tu Biblia. Llena los espacios:</w:t>
      </w:r>
    </w:p>
    <w:p w:rsidR="008C0C33" w:rsidRDefault="008C0C33" w:rsidP="001B1132">
      <w:pPr>
        <w:pStyle w:val="EBBNormalhalfafter"/>
        <w:spacing w:after="240" w:line="440" w:lineRule="exact"/>
      </w:pPr>
      <w:r>
        <w:tab/>
        <w:t xml:space="preserve">Y ustedes, ___________, no hagan _____________ a sus hijos, sino </w:t>
      </w:r>
      <w:proofErr w:type="spellStart"/>
      <w:r>
        <w:t>mas</w:t>
      </w:r>
      <w:proofErr w:type="spellEnd"/>
      <w:r>
        <w:t xml:space="preserve"> bien críenlos con ____________ e instrúyanlos en el __________ del Señor.</w:t>
      </w:r>
    </w:p>
    <w:p w:rsidR="008C0C33" w:rsidRDefault="001B1132" w:rsidP="008C0C33">
      <w:pPr>
        <w:pStyle w:val="EBBNormalhalfafter"/>
        <w:spacing w:after="120"/>
      </w:pPr>
      <w:r>
        <w:t>¿Cuáles de estas personas cumple con este mandamiento? (Escribe “Sí” o “No”)</w:t>
      </w:r>
    </w:p>
    <w:p w:rsidR="008C0C33" w:rsidRDefault="001B1132" w:rsidP="001B1132">
      <w:pPr>
        <w:pStyle w:val="EBBNormalhalfafter"/>
        <w:tabs>
          <w:tab w:val="left" w:pos="540"/>
        </w:tabs>
        <w:spacing w:after="120"/>
        <w:ind w:left="1260" w:hanging="1260"/>
      </w:pPr>
      <w:r>
        <w:tab/>
        <w:t>___</w:t>
      </w:r>
      <w:r>
        <w:tab/>
        <w:t>José siempre compra su cervecita pero sus hijos a veces pasan hambre.</w:t>
      </w:r>
    </w:p>
    <w:p w:rsidR="001B1132" w:rsidRDefault="001B1132" w:rsidP="001B1132">
      <w:pPr>
        <w:pStyle w:val="EBBNormalhalfafter"/>
        <w:tabs>
          <w:tab w:val="left" w:pos="540"/>
        </w:tabs>
        <w:spacing w:after="120"/>
        <w:ind w:left="1260" w:hanging="1260"/>
      </w:pPr>
      <w:r>
        <w:tab/>
        <w:t>___</w:t>
      </w:r>
      <w:r>
        <w:tab/>
        <w:t>Marisol ayuda a sus hijos a hacer su tarea y les anima a estudiar.</w:t>
      </w:r>
    </w:p>
    <w:p w:rsidR="001B1132" w:rsidRDefault="001B1132" w:rsidP="001B1132">
      <w:pPr>
        <w:pStyle w:val="EBBNormalhalfafter"/>
        <w:tabs>
          <w:tab w:val="left" w:pos="540"/>
        </w:tabs>
        <w:spacing w:after="120"/>
        <w:ind w:left="1260" w:hanging="1260"/>
      </w:pPr>
      <w:r>
        <w:tab/>
        <w:t>___</w:t>
      </w:r>
      <w:r>
        <w:tab/>
        <w:t xml:space="preserve">Nelly tiene mal humor y pega a los niños </w:t>
      </w:r>
      <w:proofErr w:type="spellStart"/>
      <w:r>
        <w:t>aún</w:t>
      </w:r>
      <w:proofErr w:type="spellEnd"/>
      <w:r>
        <w:t xml:space="preserve"> cuando no se portan mal.</w:t>
      </w:r>
    </w:p>
    <w:p w:rsidR="001B1132" w:rsidRDefault="001B1132" w:rsidP="001B1132">
      <w:pPr>
        <w:pStyle w:val="EBBNormalhalfafter"/>
        <w:tabs>
          <w:tab w:val="left" w:pos="540"/>
        </w:tabs>
        <w:spacing w:after="120"/>
        <w:ind w:left="1260" w:hanging="1260"/>
      </w:pPr>
      <w:r>
        <w:tab/>
        <w:t>___</w:t>
      </w:r>
      <w:r>
        <w:tab/>
        <w:t>Roberto lleva a sus hijos a la iglesia y ora con ellos cada noche.</w:t>
      </w:r>
    </w:p>
    <w:p w:rsidR="001B1132" w:rsidRDefault="001B1132" w:rsidP="001B1132">
      <w:pPr>
        <w:pStyle w:val="EBBNormalhalfafter"/>
        <w:tabs>
          <w:tab w:val="left" w:pos="540"/>
        </w:tabs>
        <w:spacing w:after="120"/>
        <w:ind w:left="1260" w:hanging="1260"/>
      </w:pPr>
      <w:r>
        <w:tab/>
        <w:t>___</w:t>
      </w:r>
      <w:r>
        <w:tab/>
        <w:t>Doris deja a sus hijos hacer lo que quieren y no los disciplina.</w:t>
      </w:r>
    </w:p>
    <w:p w:rsidR="001B1132" w:rsidRDefault="001B1132">
      <w:pPr>
        <w:autoSpaceDE/>
        <w:autoSpaceDN/>
        <w:adjustRightInd/>
        <w:spacing w:after="200" w:line="276" w:lineRule="auto"/>
        <w:rPr>
          <w:rFonts w:cstheme="minorBidi"/>
          <w:sz w:val="28"/>
          <w:szCs w:val="28"/>
          <w:lang w:val="es-ES_tradnl"/>
        </w:rPr>
      </w:pPr>
      <w:r w:rsidRPr="00BB1E59">
        <w:rPr>
          <w:lang w:val="es-ES"/>
        </w:rPr>
        <w:br w:type="page"/>
      </w:r>
    </w:p>
    <w:p w:rsidR="001B1132" w:rsidRDefault="00712F98" w:rsidP="001B1132">
      <w:pPr>
        <w:pStyle w:val="EBBNormalhalfafter"/>
        <w:spacing w:after="120"/>
      </w:pPr>
      <w:r>
        <w:rPr>
          <w:rFonts w:cs="Times New Roman"/>
          <w:sz w:val="24"/>
          <w:szCs w:val="24"/>
        </w:rPr>
        <w:lastRenderedPageBreak/>
        <w:pict>
          <v:shape id="_x0000_s1287" type="#_x0000_t176" style="position:absolute;margin-left:-1.6pt;margin-top:.9pt;width:279.85pt;height:52.5pt;z-index:251885568;mso-height-percent:200;mso-wrap-distance-bottom:3.6pt;mso-height-percent:200;mso-width-relative:margin;mso-height-relative:margin" strokecolor="black [3213]">
            <v:textbox style="mso-fit-shape-to-text:t">
              <w:txbxContent>
                <w:p w:rsidR="004A6BE9" w:rsidRDefault="004A6BE9" w:rsidP="002C4CE6">
                  <w:pPr>
                    <w:pStyle w:val="EBBTitle"/>
                    <w:spacing w:after="0"/>
                    <w:jc w:val="left"/>
                  </w:pPr>
                  <w:r>
                    <w:t>Hijos, Respeten a sus Padres</w:t>
                  </w:r>
                </w:p>
              </w:txbxContent>
            </v:textbox>
            <w10:wrap type="topAndBottom"/>
          </v:shape>
        </w:pict>
      </w:r>
      <w:r w:rsidR="002C4CE6">
        <w:t xml:space="preserve"> </w:t>
      </w:r>
      <w:r w:rsidR="001B1132">
        <w:t>Los padres son un regalo de Dios. A veces los hijos son rebeldes y no aman a sus padres. Solamente obedecen y ayudan por obligación. Esto no debe ser. La Biblia dice: “Atiende a tu padre, que te engendró; no desprecies a tu madre cuando sea anciana.” (Proverbios 23:22)</w:t>
      </w:r>
    </w:p>
    <w:p w:rsidR="001B1132" w:rsidRDefault="00C23A8D" w:rsidP="001B1132">
      <w:pPr>
        <w:pStyle w:val="EBBNormalhalfafter"/>
        <w:spacing w:after="120"/>
      </w:pPr>
      <w:r>
        <w:rPr>
          <w:noProof/>
          <w:lang w:val="en-US"/>
        </w:rPr>
        <w:drawing>
          <wp:anchor distT="0" distB="0" distL="114300" distR="114300" simplePos="0" relativeHeight="251883520" behindDoc="0" locked="0" layoutInCell="1" allowOverlap="1">
            <wp:simplePos x="0" y="0"/>
            <wp:positionH relativeFrom="column">
              <wp:posOffset>4164330</wp:posOffset>
            </wp:positionH>
            <wp:positionV relativeFrom="paragraph">
              <wp:posOffset>1102995</wp:posOffset>
            </wp:positionV>
            <wp:extent cx="1383030" cy="2545080"/>
            <wp:effectExtent l="19050" t="0" r="7620" b="0"/>
            <wp:wrapSquare wrapText="left"/>
            <wp:docPr id="110" name="Picture 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tretch>
                      <a:fillRect/>
                    </a:stretch>
                  </pic:blipFill>
                  <pic:spPr bwMode="auto">
                    <a:xfrm>
                      <a:off x="0" y="0"/>
                      <a:ext cx="1383030" cy="2545080"/>
                    </a:xfrm>
                    <a:prstGeom prst="rect">
                      <a:avLst/>
                    </a:prstGeom>
                    <a:noFill/>
                    <a:ln w="9525">
                      <a:noFill/>
                      <a:miter lim="800000"/>
                      <a:headEnd/>
                      <a:tailEnd/>
                    </a:ln>
                  </pic:spPr>
                </pic:pic>
              </a:graphicData>
            </a:graphic>
          </wp:anchor>
        </w:drawing>
      </w:r>
      <w:r w:rsidR="001B1132">
        <w:t>Por supuesto, los padres no siempre tienen razón. Sin embargo, tienen más experiencia, y debemos aprender de ellos. Algunos padres fallan mucho. Sin embargo, debemos respetarlos. No debemos culpar a los padres por todo lo malo en nuestras vidas. Más bien, perdonemos a nuestros padres. Dios nos dio esos padres para que aprendamos a amarles a pesar de sus defectos.</w:t>
      </w:r>
    </w:p>
    <w:p w:rsidR="001B1132" w:rsidRDefault="002C4CE6" w:rsidP="001B1132">
      <w:pPr>
        <w:pStyle w:val="EBBNormalhalfafter"/>
        <w:spacing w:after="0"/>
      </w:pPr>
      <w:r>
        <w:t>Por eso, como hijo debes:</w:t>
      </w:r>
      <w:r w:rsidR="001B1132" w:rsidRPr="001B1132">
        <w:rPr>
          <w:noProof/>
        </w:rPr>
        <w:t xml:space="preserve"> </w:t>
      </w:r>
    </w:p>
    <w:p w:rsidR="001B1132" w:rsidRDefault="001B1132" w:rsidP="001B1132">
      <w:pPr>
        <w:pStyle w:val="EBBNormalhalfafter"/>
        <w:tabs>
          <w:tab w:val="left" w:pos="540"/>
        </w:tabs>
        <w:spacing w:after="0"/>
        <w:ind w:left="1080" w:hanging="1080"/>
      </w:pPr>
      <w:r>
        <w:tab/>
        <w:t>1.</w:t>
      </w:r>
      <w:r>
        <w:tab/>
        <w:t>Respetar a tus padres.</w:t>
      </w:r>
    </w:p>
    <w:p w:rsidR="001B1132" w:rsidRDefault="001B1132" w:rsidP="001B1132">
      <w:pPr>
        <w:pStyle w:val="EBBNormalhalfafter"/>
        <w:tabs>
          <w:tab w:val="left" w:pos="540"/>
        </w:tabs>
        <w:spacing w:after="0"/>
        <w:ind w:left="1080" w:hanging="1080"/>
      </w:pPr>
      <w:r>
        <w:tab/>
        <w:t>2.</w:t>
      </w:r>
      <w:r>
        <w:tab/>
        <w:t>Obedecer a tus padres. (Colosenses 3:20)</w:t>
      </w:r>
    </w:p>
    <w:p w:rsidR="001B1132" w:rsidRDefault="001B1132" w:rsidP="001B1132">
      <w:pPr>
        <w:pStyle w:val="EBBNormalhalfafter"/>
        <w:tabs>
          <w:tab w:val="left" w:pos="540"/>
        </w:tabs>
        <w:spacing w:after="0"/>
        <w:ind w:left="1080" w:hanging="1080"/>
      </w:pPr>
      <w:r>
        <w:tab/>
        <w:t>3.</w:t>
      </w:r>
      <w:r>
        <w:tab/>
        <w:t xml:space="preserve">Ayudar a tus padres (particularmente </w:t>
      </w:r>
      <w:r w:rsidR="00C23A8D">
        <w:br/>
      </w:r>
      <w:r>
        <w:t xml:space="preserve">cuando están viejos </w:t>
      </w:r>
      <w:r w:rsidR="002C4CE6">
        <w:t>–</w:t>
      </w:r>
      <w:r>
        <w:t xml:space="preserve"> 1 Timoteo 5:4)</w:t>
      </w:r>
    </w:p>
    <w:p w:rsidR="001B1132" w:rsidRDefault="001B1132" w:rsidP="001B1132">
      <w:pPr>
        <w:pStyle w:val="EBBNormalhalfafter"/>
        <w:tabs>
          <w:tab w:val="left" w:pos="540"/>
        </w:tabs>
        <w:spacing w:after="0"/>
        <w:ind w:left="1080" w:hanging="1080"/>
      </w:pPr>
      <w:r>
        <w:tab/>
        <w:t>4.</w:t>
      </w:r>
      <w:r>
        <w:tab/>
        <w:t xml:space="preserve">Aprender de tus padres. </w:t>
      </w:r>
      <w:r w:rsidR="00C23A8D">
        <w:br/>
      </w:r>
      <w:r>
        <w:t>(Proverbios 3:1-4)</w:t>
      </w:r>
    </w:p>
    <w:p w:rsidR="001B1132" w:rsidRDefault="001B1132" w:rsidP="001B1132">
      <w:pPr>
        <w:pStyle w:val="EBBNormalhalfafter"/>
        <w:tabs>
          <w:tab w:val="left" w:pos="540"/>
        </w:tabs>
        <w:spacing w:after="0"/>
        <w:ind w:left="1080" w:hanging="1080"/>
      </w:pPr>
      <w:r>
        <w:tab/>
        <w:t>5.</w:t>
      </w:r>
      <w:r>
        <w:tab/>
        <w:t>Aceptar la corrección de tus padres. (Proverbios 13:1)</w:t>
      </w:r>
    </w:p>
    <w:p w:rsidR="001B1132" w:rsidRDefault="001B1132" w:rsidP="001B1132">
      <w:pPr>
        <w:pStyle w:val="EBBNormalhalfafter"/>
        <w:tabs>
          <w:tab w:val="left" w:pos="540"/>
        </w:tabs>
        <w:spacing w:after="120"/>
        <w:ind w:left="1080" w:hanging="1080"/>
      </w:pPr>
      <w:r>
        <w:tab/>
        <w:t>6.</w:t>
      </w:r>
      <w:r>
        <w:tab/>
        <w:t xml:space="preserve">Orar por tus padres y perdonarlos. </w:t>
      </w:r>
      <w:r w:rsidR="00C23A8D">
        <w:br/>
      </w:r>
      <w:r>
        <w:t>(Mateo 6:14-15)</w:t>
      </w:r>
    </w:p>
    <w:p w:rsidR="008C0C33" w:rsidRDefault="002C4CE6" w:rsidP="002C4CE6">
      <w:pPr>
        <w:pStyle w:val="EBBNormalhalfafter"/>
        <w:spacing w:after="0" w:line="440" w:lineRule="exact"/>
      </w:pPr>
      <w:r>
        <w:t xml:space="preserve">Busca </w:t>
      </w:r>
      <w:r>
        <w:rPr>
          <w:b/>
        </w:rPr>
        <w:t>Efesios 6:1</w:t>
      </w:r>
      <w:r>
        <w:t xml:space="preserve"> en tu Biblia. Llena los espacios:</w:t>
      </w:r>
    </w:p>
    <w:p w:rsidR="002C4CE6" w:rsidRDefault="002C4CE6" w:rsidP="002C4CE6">
      <w:pPr>
        <w:pStyle w:val="EBBNormalhalfafter"/>
        <w:spacing w:after="120" w:line="440" w:lineRule="exact"/>
      </w:pPr>
      <w:r>
        <w:tab/>
        <w:t>Hijos, ______________ a sus padres por _________ al Señor, porque esto es ______________.</w:t>
      </w:r>
    </w:p>
    <w:p w:rsidR="002C4CE6" w:rsidRDefault="002C4CE6" w:rsidP="002C4CE6">
      <w:pPr>
        <w:pStyle w:val="EBBNormalhalfafter"/>
        <w:spacing w:after="120"/>
      </w:pPr>
      <w:r>
        <w:t>¿Cuáles de estas personas cumple con este mandamiento? (Escribe “Sí” o “No”)</w:t>
      </w:r>
    </w:p>
    <w:p w:rsidR="002C4CE6" w:rsidRDefault="002C4CE6" w:rsidP="002C4CE6">
      <w:pPr>
        <w:pStyle w:val="EBBNormalhalfafter"/>
        <w:tabs>
          <w:tab w:val="left" w:pos="540"/>
        </w:tabs>
        <w:spacing w:after="120"/>
        <w:ind w:left="1260" w:hanging="1260"/>
      </w:pPr>
      <w:r>
        <w:tab/>
        <w:t>___</w:t>
      </w:r>
      <w:r>
        <w:tab/>
        <w:t>Teresa odia a sus padres porque no le permiten salir hasta medianoche.</w:t>
      </w:r>
    </w:p>
    <w:p w:rsidR="002C4CE6" w:rsidRDefault="002C4CE6" w:rsidP="002C4CE6">
      <w:pPr>
        <w:pStyle w:val="EBBNormalhalfafter"/>
        <w:tabs>
          <w:tab w:val="left" w:pos="540"/>
        </w:tabs>
        <w:spacing w:after="120"/>
        <w:ind w:left="1260" w:hanging="1260"/>
      </w:pPr>
      <w:r>
        <w:tab/>
        <w:t>___</w:t>
      </w:r>
      <w:r>
        <w:tab/>
        <w:t>Manuelito fuma a escondidas, aunque sus padres se lo prohibieron.</w:t>
      </w:r>
    </w:p>
    <w:p w:rsidR="002C4CE6" w:rsidRDefault="002C4CE6" w:rsidP="002C4CE6">
      <w:pPr>
        <w:pStyle w:val="EBBNormalhalfafter"/>
        <w:tabs>
          <w:tab w:val="left" w:pos="540"/>
        </w:tabs>
        <w:spacing w:after="120"/>
        <w:ind w:left="1260" w:hanging="1260"/>
      </w:pPr>
      <w:r>
        <w:tab/>
        <w:t>___</w:t>
      </w:r>
      <w:r>
        <w:tab/>
        <w:t>Pedro habla mucho con su papá y trata de aprender lo bueno de él.</w:t>
      </w:r>
    </w:p>
    <w:p w:rsidR="002C4CE6" w:rsidRDefault="002C4CE6" w:rsidP="002C4CE6">
      <w:pPr>
        <w:pStyle w:val="EBBNormalhalfafter"/>
        <w:tabs>
          <w:tab w:val="left" w:pos="540"/>
        </w:tabs>
        <w:spacing w:after="120"/>
        <w:ind w:left="1260" w:hanging="1260"/>
      </w:pPr>
      <w:r>
        <w:tab/>
        <w:t>___</w:t>
      </w:r>
      <w:r>
        <w:tab/>
        <w:t xml:space="preserve">María no cambia su conducta mala, </w:t>
      </w:r>
      <w:proofErr w:type="spellStart"/>
      <w:r>
        <w:t>aún</w:t>
      </w:r>
      <w:proofErr w:type="spellEnd"/>
      <w:r>
        <w:t xml:space="preserve"> cuando sus padres le castigan.</w:t>
      </w:r>
    </w:p>
    <w:p w:rsidR="002C4CE6" w:rsidRDefault="002C4CE6" w:rsidP="002C4CE6">
      <w:pPr>
        <w:pStyle w:val="EBBNormalhalfafter"/>
        <w:tabs>
          <w:tab w:val="left" w:pos="540"/>
        </w:tabs>
        <w:spacing w:after="120"/>
        <w:ind w:left="1260" w:hanging="1260"/>
      </w:pPr>
      <w:r>
        <w:tab/>
        <w:t>___</w:t>
      </w:r>
      <w:r>
        <w:tab/>
        <w:t>Benito va a la iglesia con su mamá y ora por ella.</w:t>
      </w:r>
    </w:p>
    <w:p w:rsidR="002C4CE6" w:rsidRDefault="002C4CE6" w:rsidP="002C4CE6">
      <w:pPr>
        <w:pStyle w:val="EBBNormalhalfafter"/>
        <w:tabs>
          <w:tab w:val="left" w:pos="540"/>
        </w:tabs>
        <w:spacing w:after="120"/>
        <w:ind w:left="1260" w:hanging="1260"/>
      </w:pPr>
      <w:r>
        <w:tab/>
        <w:t>___</w:t>
      </w:r>
      <w:r>
        <w:tab/>
        <w:t>Isidro trabaja y pasa parte de su sueldo a su mamá que es anciana.</w:t>
      </w:r>
    </w:p>
    <w:p w:rsidR="002C4CE6" w:rsidRPr="002C4CE6" w:rsidRDefault="002C4CE6" w:rsidP="002C4CE6">
      <w:pPr>
        <w:pStyle w:val="EBBNormalhalfafter"/>
        <w:tabs>
          <w:tab w:val="left" w:pos="540"/>
        </w:tabs>
        <w:spacing w:after="120"/>
        <w:ind w:left="1260" w:hanging="1260"/>
      </w:pPr>
      <w:r>
        <w:tab/>
        <w:t>___</w:t>
      </w:r>
      <w:r>
        <w:tab/>
        <w:t>Carmen no está de acuerdo con su mamá pero la respeta y no le grita.</w:t>
      </w:r>
    </w:p>
    <w:p w:rsidR="002C4CE6" w:rsidRDefault="002C4CE6">
      <w:pPr>
        <w:autoSpaceDE/>
        <w:autoSpaceDN/>
        <w:adjustRightInd/>
        <w:spacing w:after="200" w:line="276" w:lineRule="auto"/>
        <w:rPr>
          <w:rFonts w:cstheme="minorBidi"/>
          <w:sz w:val="28"/>
          <w:szCs w:val="28"/>
          <w:lang w:val="es-ES_tradnl"/>
        </w:rPr>
      </w:pPr>
      <w:r w:rsidRPr="00BB1E59">
        <w:rPr>
          <w:lang w:val="es-ES"/>
        </w:rPr>
        <w:br w:type="page"/>
      </w:r>
    </w:p>
    <w:p w:rsidR="002C4CE6" w:rsidRDefault="006C66AC" w:rsidP="00E22A0F">
      <w:pPr>
        <w:pStyle w:val="EBBNormalhalfafter"/>
        <w:spacing w:after="360"/>
      </w:pPr>
      <w:r>
        <w:rPr>
          <w:rFonts w:cs="Times New Roman"/>
          <w:noProof/>
          <w:sz w:val="24"/>
          <w:szCs w:val="24"/>
          <w:lang w:val="en-US"/>
        </w:rPr>
        <w:lastRenderedPageBreak/>
        <w:drawing>
          <wp:anchor distT="0" distB="0" distL="114300" distR="114300" simplePos="0" relativeHeight="251915264" behindDoc="0" locked="0" layoutInCell="1" allowOverlap="1">
            <wp:simplePos x="0" y="0"/>
            <wp:positionH relativeFrom="column">
              <wp:posOffset>4591050</wp:posOffset>
            </wp:positionH>
            <wp:positionV relativeFrom="paragraph">
              <wp:posOffset>1207770</wp:posOffset>
            </wp:positionV>
            <wp:extent cx="1189355" cy="1108710"/>
            <wp:effectExtent l="19050" t="19050" r="10795" b="15240"/>
            <wp:wrapSquare wrapText="left"/>
            <wp:docPr id="208" name="Picture 207" descr="Desk work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 worker.tif"/>
                    <pic:cNvPicPr/>
                  </pic:nvPicPr>
                  <pic:blipFill>
                    <a:blip r:embed="rId47" cstate="print"/>
                    <a:stretch>
                      <a:fillRect/>
                    </a:stretch>
                  </pic:blipFill>
                  <pic:spPr>
                    <a:xfrm>
                      <a:off x="0" y="0"/>
                      <a:ext cx="1189355" cy="1108710"/>
                    </a:xfrm>
                    <a:prstGeom prst="rect">
                      <a:avLst/>
                    </a:prstGeom>
                    <a:ln w="12700">
                      <a:solidFill>
                        <a:schemeClr val="tx1"/>
                      </a:solidFill>
                    </a:ln>
                  </pic:spPr>
                </pic:pic>
              </a:graphicData>
            </a:graphic>
          </wp:anchor>
        </w:drawing>
      </w:r>
      <w:r w:rsidR="00712F98">
        <w:rPr>
          <w:rFonts w:cs="Times New Roman"/>
          <w:sz w:val="24"/>
          <w:szCs w:val="24"/>
        </w:rPr>
        <w:pict>
          <v:shape id="_x0000_s1288" type="#_x0000_t176" style="position:absolute;margin-left:-1.9pt;margin-top:2.3pt;width:421.9pt;height:31.8pt;z-index:251887616;mso-height-percent:200;mso-wrap-distance-bottom:3.6pt;mso-position-horizontal-relative:text;mso-position-vertical-relative:text;mso-height-percent:200;mso-width-relative:margin;mso-height-relative:margin" strokecolor="black [3213]">
            <v:textbox style="mso-fit-shape-to-text:t">
              <w:txbxContent>
                <w:p w:rsidR="004A6BE9" w:rsidRDefault="004A6BE9" w:rsidP="00151E21">
                  <w:pPr>
                    <w:pStyle w:val="EBBTitle"/>
                    <w:spacing w:after="0"/>
                    <w:jc w:val="left"/>
                  </w:pPr>
                  <w:r>
                    <w:t>Respeta a las Personas que Tienen Autoridad</w:t>
                  </w:r>
                </w:p>
              </w:txbxContent>
            </v:textbox>
            <w10:wrap type="topAndBottom"/>
          </v:shape>
        </w:pict>
      </w:r>
      <w:r w:rsidR="00151E21">
        <w:t xml:space="preserve"> </w:t>
      </w:r>
      <w:r w:rsidR="002C4CE6">
        <w:t>Dios ha dado autoridad a los líderes de nuestra sociedad. Por eso debemos respetar también a esas personas. Muchas personas insultan a sus líderes y chismea</w:t>
      </w:r>
      <w:r w:rsidR="00151E21">
        <w:t>n</w:t>
      </w:r>
      <w:r w:rsidR="002C4CE6">
        <w:t xml:space="preserve"> y dice</w:t>
      </w:r>
      <w:r w:rsidR="00151E21">
        <w:t>n</w:t>
      </w:r>
      <w:r w:rsidR="002C4CE6">
        <w:t xml:space="preserve"> groserías </w:t>
      </w:r>
      <w:r w:rsidR="00151E21">
        <w:t xml:space="preserve">acerca de ellos. Esto no debe ser así. </w:t>
      </w:r>
      <w:proofErr w:type="spellStart"/>
      <w:r w:rsidR="00151E21">
        <w:t>Aún</w:t>
      </w:r>
      <w:proofErr w:type="spellEnd"/>
      <w:r w:rsidR="00151E21">
        <w:t xml:space="preserve"> cuando no estamos de acuerdo con nuestros líderes, debemos respetarlos.</w:t>
      </w:r>
    </w:p>
    <w:p w:rsidR="002C4CE6" w:rsidRDefault="00151E21" w:rsidP="00151E21">
      <w:pPr>
        <w:pStyle w:val="EBBNormalhalfafter"/>
        <w:spacing w:after="0"/>
      </w:pPr>
      <w:r>
        <w:rPr>
          <w:b/>
        </w:rPr>
        <w:t>Debes respetar al jefe en tu trabajo.</w:t>
      </w:r>
      <w:r>
        <w:t xml:space="preserve"> (Colosenses 3:22-25)</w:t>
      </w:r>
    </w:p>
    <w:p w:rsidR="00151E21" w:rsidRDefault="00151E21" w:rsidP="00E22A0F">
      <w:pPr>
        <w:pStyle w:val="EBBNormalhalfafter"/>
        <w:spacing w:after="0"/>
        <w:ind w:left="547" w:hanging="547"/>
      </w:pPr>
      <w:r>
        <w:t>El cristiano debe trabajar de buena gana y obedecer a su jefe.</w:t>
      </w:r>
    </w:p>
    <w:p w:rsidR="00E22A0F" w:rsidRDefault="00E22A0F" w:rsidP="00151E21">
      <w:pPr>
        <w:pStyle w:val="EBBNormalhalfafter"/>
        <w:spacing w:after="0"/>
        <w:ind w:left="547" w:hanging="547"/>
        <w:rPr>
          <w:b/>
        </w:rPr>
      </w:pPr>
    </w:p>
    <w:p w:rsidR="00E22A0F" w:rsidRDefault="00E22A0F" w:rsidP="00E22A0F">
      <w:pPr>
        <w:pStyle w:val="EBBNormalhalfafter"/>
        <w:spacing w:after="0"/>
        <w:rPr>
          <w:b/>
        </w:rPr>
      </w:pPr>
      <w:r>
        <w:rPr>
          <w:b/>
          <w:noProof/>
          <w:lang w:val="en-US"/>
        </w:rPr>
        <w:drawing>
          <wp:anchor distT="0" distB="0" distL="114300" distR="114300" simplePos="0" relativeHeight="251917312" behindDoc="0" locked="0" layoutInCell="1" allowOverlap="1">
            <wp:simplePos x="0" y="0"/>
            <wp:positionH relativeFrom="column">
              <wp:posOffset>19050</wp:posOffset>
            </wp:positionH>
            <wp:positionV relativeFrom="paragraph">
              <wp:posOffset>22860</wp:posOffset>
            </wp:positionV>
            <wp:extent cx="1171575" cy="1174750"/>
            <wp:effectExtent l="19050" t="19050" r="28575" b="25400"/>
            <wp:wrapSquare wrapText="right"/>
            <wp:docPr id="209" name="Picture 207" descr="Desk work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 worker.tif"/>
                    <pic:cNvPicPr/>
                  </pic:nvPicPr>
                  <pic:blipFill>
                    <a:blip r:embed="rId48" cstate="print"/>
                    <a:srcRect t="-2058"/>
                    <a:stretch>
                      <a:fillRect/>
                    </a:stretch>
                  </pic:blipFill>
                  <pic:spPr>
                    <a:xfrm>
                      <a:off x="0" y="0"/>
                      <a:ext cx="1171575" cy="1174750"/>
                    </a:xfrm>
                    <a:prstGeom prst="rect">
                      <a:avLst/>
                    </a:prstGeom>
                    <a:ln w="12700">
                      <a:solidFill>
                        <a:schemeClr val="tx1"/>
                      </a:solidFill>
                    </a:ln>
                  </pic:spPr>
                </pic:pic>
              </a:graphicData>
            </a:graphic>
          </wp:anchor>
        </w:drawing>
      </w:r>
    </w:p>
    <w:p w:rsidR="00E22A0F" w:rsidRDefault="00E22A0F" w:rsidP="00E22A0F">
      <w:pPr>
        <w:pStyle w:val="EBBNormalhalfafter"/>
        <w:spacing w:after="0"/>
        <w:rPr>
          <w:b/>
        </w:rPr>
      </w:pPr>
    </w:p>
    <w:p w:rsidR="00151E21" w:rsidRDefault="00151E21" w:rsidP="00E22A0F">
      <w:pPr>
        <w:pStyle w:val="EBBNormalhalfafter"/>
        <w:spacing w:after="0"/>
      </w:pPr>
      <w:r>
        <w:rPr>
          <w:b/>
        </w:rPr>
        <w:t>Debes respetar al profesor en la escuela y la universidad</w:t>
      </w:r>
      <w:r>
        <w:t>.</w:t>
      </w:r>
    </w:p>
    <w:p w:rsidR="00151E21" w:rsidRDefault="00151E21" w:rsidP="00E22A0F">
      <w:pPr>
        <w:pStyle w:val="EBBNormalhalfafter"/>
        <w:spacing w:after="120"/>
        <w:ind w:left="2700" w:hanging="2700"/>
      </w:pPr>
      <w:r>
        <w:t>El cristiano debe estudiar tranquilamente y responsablemente.</w:t>
      </w:r>
    </w:p>
    <w:p w:rsidR="00E22A0F" w:rsidRDefault="00E22A0F" w:rsidP="00151E21">
      <w:pPr>
        <w:pStyle w:val="EBBNormalhalfafter"/>
        <w:spacing w:after="0"/>
        <w:ind w:left="547" w:hanging="547"/>
        <w:rPr>
          <w:b/>
        </w:rPr>
      </w:pPr>
    </w:p>
    <w:p w:rsidR="00E22A0F" w:rsidRDefault="00E22A0F" w:rsidP="00151E21">
      <w:pPr>
        <w:pStyle w:val="EBBNormalhalfafter"/>
        <w:spacing w:after="0"/>
        <w:ind w:left="547" w:hanging="547"/>
        <w:rPr>
          <w:b/>
        </w:rPr>
      </w:pPr>
      <w:r>
        <w:rPr>
          <w:b/>
          <w:noProof/>
          <w:lang w:val="en-US"/>
        </w:rPr>
        <w:drawing>
          <wp:anchor distT="0" distB="0" distL="114300" distR="114300" simplePos="0" relativeHeight="251919360" behindDoc="0" locked="0" layoutInCell="1" allowOverlap="1">
            <wp:simplePos x="0" y="0"/>
            <wp:positionH relativeFrom="column">
              <wp:posOffset>3257550</wp:posOffset>
            </wp:positionH>
            <wp:positionV relativeFrom="paragraph">
              <wp:posOffset>52705</wp:posOffset>
            </wp:positionV>
            <wp:extent cx="1189355" cy="808355"/>
            <wp:effectExtent l="19050" t="19050" r="10795" b="10795"/>
            <wp:wrapSquare wrapText="left"/>
            <wp:docPr id="210" name="Picture 207" descr="Desk work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 worker.tif"/>
                    <pic:cNvPicPr/>
                  </pic:nvPicPr>
                  <pic:blipFill>
                    <a:blip r:embed="rId49" cstate="print"/>
                    <a:stretch>
                      <a:fillRect/>
                    </a:stretch>
                  </pic:blipFill>
                  <pic:spPr>
                    <a:xfrm>
                      <a:off x="0" y="0"/>
                      <a:ext cx="1189355" cy="808355"/>
                    </a:xfrm>
                    <a:prstGeom prst="rect">
                      <a:avLst/>
                    </a:prstGeom>
                    <a:ln w="12700">
                      <a:solidFill>
                        <a:schemeClr val="tx1"/>
                      </a:solidFill>
                    </a:ln>
                  </pic:spPr>
                </pic:pic>
              </a:graphicData>
            </a:graphic>
          </wp:anchor>
        </w:drawing>
      </w:r>
    </w:p>
    <w:p w:rsidR="00E22A0F" w:rsidRDefault="00E22A0F" w:rsidP="00E22A0F">
      <w:pPr>
        <w:pStyle w:val="EBBNormalhalfafter"/>
        <w:spacing w:after="0"/>
        <w:rPr>
          <w:b/>
        </w:rPr>
      </w:pPr>
    </w:p>
    <w:p w:rsidR="00151E21" w:rsidRDefault="00151E21" w:rsidP="00E22A0F">
      <w:pPr>
        <w:pStyle w:val="EBBNormalhalfafter"/>
        <w:spacing w:after="0"/>
      </w:pPr>
      <w:r>
        <w:rPr>
          <w:b/>
        </w:rPr>
        <w:t>Debes respetar a los líderes del gobierno</w:t>
      </w:r>
      <w:r>
        <w:t>. (Romanos 13:1-7)</w:t>
      </w:r>
    </w:p>
    <w:p w:rsidR="00151E21" w:rsidRDefault="00151E21" w:rsidP="00151E21">
      <w:pPr>
        <w:pStyle w:val="EBBNormalhalfafter"/>
        <w:spacing w:after="120"/>
        <w:ind w:left="540" w:hanging="540"/>
      </w:pPr>
      <w:r>
        <w:t>El cristiano debe ser buen ciudadano.</w:t>
      </w:r>
    </w:p>
    <w:p w:rsidR="00E22A0F" w:rsidRDefault="00E22A0F" w:rsidP="00151E21">
      <w:pPr>
        <w:pStyle w:val="EBBNormalhalfafter"/>
        <w:spacing w:after="0"/>
        <w:ind w:left="547" w:hanging="547"/>
        <w:rPr>
          <w:b/>
        </w:rPr>
      </w:pPr>
    </w:p>
    <w:p w:rsidR="00EA6688" w:rsidRDefault="00EA6688" w:rsidP="00EA6688">
      <w:pPr>
        <w:pStyle w:val="EBBNormalhalfafter"/>
        <w:spacing w:after="0"/>
        <w:rPr>
          <w:b/>
        </w:rPr>
      </w:pPr>
      <w:r>
        <w:rPr>
          <w:b/>
          <w:noProof/>
          <w:lang w:val="en-US"/>
        </w:rPr>
        <w:drawing>
          <wp:anchor distT="0" distB="0" distL="114300" distR="114300" simplePos="0" relativeHeight="251921408" behindDoc="0" locked="0" layoutInCell="1" allowOverlap="1">
            <wp:simplePos x="0" y="0"/>
            <wp:positionH relativeFrom="column">
              <wp:posOffset>19050</wp:posOffset>
            </wp:positionH>
            <wp:positionV relativeFrom="paragraph">
              <wp:posOffset>22225</wp:posOffset>
            </wp:positionV>
            <wp:extent cx="1189355" cy="869315"/>
            <wp:effectExtent l="19050" t="19050" r="10795" b="26035"/>
            <wp:wrapSquare wrapText="right"/>
            <wp:docPr id="211" name="Picture 207" descr="Desk work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 worker.tif"/>
                    <pic:cNvPicPr/>
                  </pic:nvPicPr>
                  <pic:blipFill>
                    <a:blip r:embed="rId50" cstate="print"/>
                    <a:stretch>
                      <a:fillRect/>
                    </a:stretch>
                  </pic:blipFill>
                  <pic:spPr>
                    <a:xfrm>
                      <a:off x="0" y="0"/>
                      <a:ext cx="1189355" cy="869315"/>
                    </a:xfrm>
                    <a:prstGeom prst="rect">
                      <a:avLst/>
                    </a:prstGeom>
                    <a:ln w="12700">
                      <a:solidFill>
                        <a:schemeClr val="tx1"/>
                      </a:solidFill>
                    </a:ln>
                  </pic:spPr>
                </pic:pic>
              </a:graphicData>
            </a:graphic>
          </wp:anchor>
        </w:drawing>
      </w:r>
    </w:p>
    <w:p w:rsidR="00151E21" w:rsidRPr="00E22A0F" w:rsidRDefault="00151E21" w:rsidP="00EA6688">
      <w:pPr>
        <w:pStyle w:val="EBBNormalhalfafter"/>
        <w:spacing w:after="0"/>
        <w:rPr>
          <w:b/>
        </w:rPr>
      </w:pPr>
      <w:r>
        <w:rPr>
          <w:b/>
        </w:rPr>
        <w:t>Debes respetar al pastor en la iglesia</w:t>
      </w:r>
      <w:r>
        <w:t xml:space="preserve">. (1 Tesalonicenses </w:t>
      </w:r>
      <w:r w:rsidR="00E22A0F">
        <w:br/>
      </w:r>
      <w:r>
        <w:t>5:12-13)</w:t>
      </w:r>
      <w:r w:rsidR="00E22A0F">
        <w:t xml:space="preserve"> </w:t>
      </w:r>
      <w:r>
        <w:t>El cristiano debe apoyar a su pastor.</w:t>
      </w:r>
    </w:p>
    <w:p w:rsidR="00E22A0F" w:rsidRDefault="00E22A0F" w:rsidP="008C0C33">
      <w:pPr>
        <w:pStyle w:val="EBBNormalhalfafter"/>
        <w:spacing w:after="120"/>
      </w:pPr>
    </w:p>
    <w:p w:rsidR="00E22A0F" w:rsidRDefault="00E22A0F" w:rsidP="008C0C33">
      <w:pPr>
        <w:pStyle w:val="EBBNormalhalfafter"/>
        <w:spacing w:after="120"/>
      </w:pPr>
    </w:p>
    <w:p w:rsidR="002C4CE6" w:rsidRDefault="00151E21" w:rsidP="008C0C33">
      <w:pPr>
        <w:pStyle w:val="EBBNormalhalfafter"/>
        <w:spacing w:after="120"/>
      </w:pPr>
      <w:r>
        <w:t xml:space="preserve">Busca </w:t>
      </w:r>
      <w:r>
        <w:rPr>
          <w:b/>
        </w:rPr>
        <w:t>Romanos 13:1-7</w:t>
      </w:r>
      <w:r>
        <w:t xml:space="preserve"> en tu Biblia. Contesta “Verdadero” o “Falso:”</w:t>
      </w:r>
    </w:p>
    <w:p w:rsidR="00151E21" w:rsidRDefault="00151E21" w:rsidP="00EA6688">
      <w:pPr>
        <w:pStyle w:val="EBBNormalhalfafter"/>
        <w:tabs>
          <w:tab w:val="left" w:pos="1440"/>
          <w:tab w:val="left" w:pos="1800"/>
        </w:tabs>
        <w:spacing w:after="120"/>
      </w:pPr>
      <w:r>
        <w:t>________</w:t>
      </w:r>
      <w:r>
        <w:tab/>
        <w:t>a.</w:t>
      </w:r>
      <w:r>
        <w:tab/>
        <w:t>Dios da la autoridad al gobierno.</w:t>
      </w:r>
    </w:p>
    <w:p w:rsidR="00151E21" w:rsidRDefault="00151E21" w:rsidP="00EA6688">
      <w:pPr>
        <w:pStyle w:val="EBBNormalhalfafter"/>
        <w:tabs>
          <w:tab w:val="left" w:pos="720"/>
          <w:tab w:val="left" w:pos="1440"/>
          <w:tab w:val="left" w:pos="1800"/>
        </w:tabs>
        <w:spacing w:after="120"/>
        <w:ind w:left="2340" w:hanging="2340"/>
      </w:pPr>
      <w:r>
        <w:t>________</w:t>
      </w:r>
      <w:r>
        <w:tab/>
        <w:t>b.</w:t>
      </w:r>
      <w:r>
        <w:tab/>
        <w:t>El gobierno existe para defender al inocente y castigar al malo.</w:t>
      </w:r>
    </w:p>
    <w:p w:rsidR="00151E21" w:rsidRDefault="00151E21" w:rsidP="00EA6688">
      <w:pPr>
        <w:pStyle w:val="EBBNormalhalfafter"/>
        <w:tabs>
          <w:tab w:val="left" w:pos="720"/>
          <w:tab w:val="left" w:pos="1440"/>
          <w:tab w:val="left" w:pos="1800"/>
        </w:tabs>
        <w:spacing w:after="120"/>
        <w:ind w:left="2340" w:hanging="2340"/>
      </w:pPr>
      <w:r>
        <w:t>________</w:t>
      </w:r>
      <w:r>
        <w:tab/>
        <w:t>c.</w:t>
      </w:r>
      <w:r>
        <w:tab/>
        <w:t>Debemos cumplir con las leyes de nuestro país.</w:t>
      </w:r>
    </w:p>
    <w:p w:rsidR="00151E21" w:rsidRDefault="00151E21" w:rsidP="00EA6688">
      <w:pPr>
        <w:pStyle w:val="EBBNormalhalfafter"/>
        <w:tabs>
          <w:tab w:val="left" w:pos="720"/>
          <w:tab w:val="left" w:pos="1440"/>
          <w:tab w:val="left" w:pos="1800"/>
        </w:tabs>
        <w:spacing w:after="120"/>
        <w:ind w:left="2340" w:hanging="2340"/>
      </w:pPr>
      <w:r>
        <w:t>________</w:t>
      </w:r>
      <w:r>
        <w:tab/>
        <w:t>d.</w:t>
      </w:r>
      <w:r>
        <w:tab/>
        <w:t>Debemos pagar los impuestos que nos tocan.</w:t>
      </w:r>
    </w:p>
    <w:p w:rsidR="00151E21" w:rsidRDefault="00151E21" w:rsidP="00151E21">
      <w:pPr>
        <w:pStyle w:val="EBBNormalhalfafter"/>
        <w:spacing w:after="120"/>
      </w:pPr>
      <w:r>
        <w:t>Por su parte, los líderes deben cumplir con sus deberes honestamente. Los líderes corruptos, flojos o malos serán juzgados por Dios. La Biblia dice: “Y ustedes, amos, pórtense del mismo modo con sus siervos, sin amenazas. Recuerden que tanto ustedes como ellos están sujetos al Señor que está en el cielo, y que él no hace diferencia entre una persona y otra.”</w:t>
      </w:r>
    </w:p>
    <w:p w:rsidR="00911E53" w:rsidRDefault="00911E53">
      <w:pPr>
        <w:autoSpaceDE/>
        <w:autoSpaceDN/>
        <w:adjustRightInd/>
        <w:spacing w:after="200" w:line="276" w:lineRule="auto"/>
        <w:rPr>
          <w:rFonts w:cstheme="minorBidi"/>
          <w:sz w:val="28"/>
          <w:szCs w:val="28"/>
          <w:lang w:val="es-ES_tradnl"/>
        </w:rPr>
      </w:pPr>
      <w:r w:rsidRPr="00BB1E59">
        <w:rPr>
          <w:lang w:val="es-ES"/>
        </w:rPr>
        <w:br w:type="page"/>
      </w:r>
    </w:p>
    <w:p w:rsidR="00911E53" w:rsidRDefault="00712F98" w:rsidP="00151E21">
      <w:pPr>
        <w:pStyle w:val="EBBNormalhalfafter"/>
        <w:spacing w:after="120"/>
      </w:pPr>
      <w:r>
        <w:rPr>
          <w:rFonts w:cs="Times New Roman"/>
          <w:sz w:val="24"/>
          <w:szCs w:val="24"/>
        </w:rPr>
        <w:lastRenderedPageBreak/>
        <w:pict>
          <v:shape id="_x0000_s1289" type="#_x0000_t176" style="position:absolute;margin-left:-2.7pt;margin-top:.8pt;width:422.35pt;height:27.55pt;z-index:251889664;mso-height-percent:200;mso-wrap-distance-bottom:3.6pt;mso-height-percent:200;mso-width-relative:margin;mso-height-relative:margin" strokecolor="black [3213]">
            <v:textbox style="mso-fit-shape-to-text:t">
              <w:txbxContent>
                <w:p w:rsidR="004A6BE9" w:rsidRPr="00911E53" w:rsidRDefault="004A6BE9" w:rsidP="00911E53">
                  <w:pPr>
                    <w:pStyle w:val="EBBTitle"/>
                    <w:spacing w:after="0"/>
                    <w:jc w:val="left"/>
                    <w:rPr>
                      <w:sz w:val="28"/>
                      <w:szCs w:val="28"/>
                    </w:rPr>
                  </w:pPr>
                  <w:r w:rsidRPr="00911E53">
                    <w:rPr>
                      <w:sz w:val="28"/>
                      <w:szCs w:val="28"/>
                    </w:rPr>
                    <w:t>¿Qué tal si nuestros líderes nos mandan hacer algo malo?</w:t>
                  </w:r>
                </w:p>
              </w:txbxContent>
            </v:textbox>
            <w10:wrap type="topAndBottom"/>
          </v:shape>
        </w:pict>
      </w:r>
      <w:r w:rsidR="00911E53">
        <w:t>¿Qué tal si el gobierno decreta que no debemos ir a la iglesia? ¿Qué tal si mamá nos pide decir una mentira, que ella no está presente en la casa cuando los acreedores tocan la puerta? ¿Qué tal si el jefe quiere que le ayudemos a robar dinero de la compañía?</w:t>
      </w:r>
    </w:p>
    <w:p w:rsidR="00911E53" w:rsidRDefault="00911E53" w:rsidP="00151E21">
      <w:pPr>
        <w:pStyle w:val="EBBNormalhalfafter"/>
        <w:spacing w:after="120"/>
      </w:pPr>
      <w:r>
        <w:t xml:space="preserve">En tales casos, </w:t>
      </w:r>
      <w:r>
        <w:rPr>
          <w:b/>
        </w:rPr>
        <w:t>no</w:t>
      </w:r>
      <w:r>
        <w:t xml:space="preserve"> debemos obedecer a los líderes. Tenemos que obedecer primero a Dios y no hacer lo malo. Pero </w:t>
      </w:r>
      <w:proofErr w:type="spellStart"/>
      <w:r>
        <w:t>aún</w:t>
      </w:r>
      <w:proofErr w:type="spellEnd"/>
      <w:r>
        <w:t xml:space="preserve"> cuando los líderes hacen lo malo, no debemos decirles groserías e insultos. </w:t>
      </w:r>
      <w:proofErr w:type="spellStart"/>
      <w:r>
        <w:t>Mas</w:t>
      </w:r>
      <w:proofErr w:type="spellEnd"/>
      <w:r>
        <w:t xml:space="preserve"> bien debemos orar por ellos y mostrarles respecto. También debemos denunciar la corrupción y buscar tomar medidas para eliminarla. </w:t>
      </w:r>
    </w:p>
    <w:p w:rsidR="00911E53" w:rsidRPr="00911E53" w:rsidRDefault="00911E53" w:rsidP="00151E21">
      <w:pPr>
        <w:pStyle w:val="EBBNormalhalfafter"/>
        <w:spacing w:after="120"/>
      </w:pPr>
      <w:r>
        <w:t>Hay un ejemplo de esto en la Biblia, en Hechos 5:27-32. Las autoridades de los judíos llamaron a Pedro y a Juan y les ordenaron no predicar más en el nombre de Jesucristo. Pero Pedro y Juan respondieron que tenían que obedecer a Dios más que a los hombres.</w:t>
      </w:r>
    </w:p>
    <w:p w:rsidR="00CC1B7B" w:rsidRDefault="00712F98" w:rsidP="008C0C33">
      <w:pPr>
        <w:pStyle w:val="EBBNormalhalfafter"/>
      </w:pPr>
      <w:r>
        <w:rPr>
          <w:rFonts w:cs="Times New Roman"/>
          <w:sz w:val="24"/>
          <w:szCs w:val="24"/>
        </w:rPr>
        <w:pict>
          <v:shape id="_x0000_s1292" type="#_x0000_t202" style="position:absolute;margin-left:22.35pt;margin-top:2.25pt;width:421.2pt;height:84.1pt;z-index:251891712;mso-width-relative:margin;mso-height-relative:margin">
            <v:textbox>
              <w:txbxContent>
                <w:p w:rsidR="004A6BE9" w:rsidRDefault="004A6BE9" w:rsidP="00911E53">
                  <w:pPr>
                    <w:spacing w:after="120"/>
                    <w:jc w:val="center"/>
                    <w:rPr>
                      <w:sz w:val="28"/>
                      <w:szCs w:val="28"/>
                      <w:lang w:val="es-ES"/>
                    </w:rPr>
                  </w:pPr>
                  <w:r>
                    <w:rPr>
                      <w:b/>
                      <w:i/>
                      <w:sz w:val="28"/>
                      <w:szCs w:val="28"/>
                      <w:lang w:val="es-ES"/>
                    </w:rPr>
                    <w:t>Significado del Cuarto Mandamiento (Catecismo Menor):</w:t>
                  </w:r>
                </w:p>
                <w:p w:rsidR="004A6BE9" w:rsidRDefault="004A6BE9" w:rsidP="00911E53">
                  <w:pPr>
                    <w:jc w:val="center"/>
                    <w:rPr>
                      <w:sz w:val="28"/>
                      <w:szCs w:val="28"/>
                      <w:lang w:val="es-ES"/>
                    </w:rPr>
                  </w:pPr>
                  <w:r>
                    <w:rPr>
                      <w:sz w:val="28"/>
                      <w:szCs w:val="28"/>
                      <w:lang w:val="es-ES"/>
                    </w:rPr>
                    <w:t>“Debemos temer y amar a Dios de modo que no despreciemos ni irritemos a nuestros padres y superiores, sino que los honremos, les sirvamos, obedezcamos, los amemos y los tengamos en alta estima.”</w:t>
                  </w:r>
                </w:p>
              </w:txbxContent>
            </v:textbox>
          </v:shape>
        </w:pict>
      </w:r>
    </w:p>
    <w:p w:rsidR="00CC1B7B" w:rsidRDefault="00CC1B7B" w:rsidP="008C0C33">
      <w:pPr>
        <w:pStyle w:val="EBBNormalhalfafter"/>
      </w:pPr>
    </w:p>
    <w:p w:rsidR="00CC1B7B" w:rsidRDefault="00CC1B7B" w:rsidP="008C0C33">
      <w:pPr>
        <w:pStyle w:val="EBBNormalhalfafter"/>
      </w:pPr>
    </w:p>
    <w:p w:rsidR="00CC1B7B" w:rsidRDefault="00CC1B7B" w:rsidP="008C0C33">
      <w:pPr>
        <w:pStyle w:val="EBBNormalhalfafter"/>
      </w:pPr>
    </w:p>
    <w:p w:rsidR="00CC1B7B" w:rsidRDefault="00712F98" w:rsidP="008C0C33">
      <w:pPr>
        <w:pStyle w:val="EBBNormalhalfafter"/>
      </w:pPr>
      <w:r>
        <w:rPr>
          <w:rFonts w:cs="Times New Roman"/>
          <w:sz w:val="24"/>
          <w:szCs w:val="24"/>
        </w:rPr>
        <w:pict>
          <v:shape id="_x0000_s1293" type="#_x0000_t176" style="position:absolute;margin-left:3.25pt;margin-top:9.2pt;width:471.05pt;height:282.8pt;z-index:251893760;mso-width-relative:margin;mso-height-relative:margin" strokecolor="black [3213]">
            <v:shadow color="black [3213]" offset="6pt,6pt"/>
            <v:textbox>
              <w:txbxContent>
                <w:p w:rsidR="004A6BE9" w:rsidRDefault="004A6BE9" w:rsidP="00CC1B7B">
                  <w:pPr>
                    <w:spacing w:after="120"/>
                    <w:jc w:val="center"/>
                    <w:rPr>
                      <w:b/>
                      <w:sz w:val="28"/>
                      <w:szCs w:val="28"/>
                      <w:lang w:val="es-ES"/>
                    </w:rPr>
                  </w:pPr>
                  <w:r>
                    <w:rPr>
                      <w:b/>
                      <w:sz w:val="28"/>
                      <w:szCs w:val="28"/>
                      <w:lang w:val="es-ES"/>
                    </w:rPr>
                    <w:t>Repaso de la Memorización:</w:t>
                  </w:r>
                </w:p>
                <w:p w:rsidR="004A6BE9" w:rsidRDefault="004A6BE9" w:rsidP="00CC1B7B">
                  <w:pPr>
                    <w:spacing w:after="120"/>
                    <w:rPr>
                      <w:sz w:val="28"/>
                      <w:szCs w:val="28"/>
                      <w:lang w:val="es-ES"/>
                    </w:rPr>
                  </w:pPr>
                  <w:r>
                    <w:rPr>
                      <w:sz w:val="28"/>
                      <w:szCs w:val="28"/>
                      <w:lang w:val="es-ES"/>
                    </w:rPr>
                    <w:t>Escribe aquí Mateo 22:37 de memoria: _____________________________</w:t>
                  </w:r>
                </w:p>
                <w:p w:rsidR="004A6BE9" w:rsidRDefault="004A6BE9" w:rsidP="00CC1B7B">
                  <w:pPr>
                    <w:spacing w:after="120"/>
                    <w:rPr>
                      <w:sz w:val="28"/>
                      <w:szCs w:val="28"/>
                      <w:lang w:val="es-ES"/>
                    </w:rPr>
                  </w:pPr>
                  <w:r>
                    <w:rPr>
                      <w:sz w:val="28"/>
                      <w:szCs w:val="28"/>
                      <w:lang w:val="es-ES"/>
                    </w:rPr>
                    <w:t>_____________________________________________________________</w:t>
                  </w:r>
                </w:p>
                <w:p w:rsidR="004A6BE9" w:rsidRDefault="004A6BE9" w:rsidP="00CC1B7B">
                  <w:pPr>
                    <w:spacing w:after="120"/>
                    <w:rPr>
                      <w:sz w:val="28"/>
                      <w:szCs w:val="28"/>
                      <w:lang w:val="es-ES"/>
                    </w:rPr>
                  </w:pPr>
                  <w:r>
                    <w:rPr>
                      <w:sz w:val="28"/>
                      <w:szCs w:val="28"/>
                      <w:lang w:val="es-ES"/>
                    </w:rPr>
                    <w:t>_____________________________________________________________</w:t>
                  </w:r>
                </w:p>
                <w:p w:rsidR="004A6BE9" w:rsidRDefault="004A6BE9" w:rsidP="00CC1B7B">
                  <w:pPr>
                    <w:spacing w:after="120"/>
                    <w:rPr>
                      <w:sz w:val="28"/>
                      <w:szCs w:val="28"/>
                      <w:lang w:val="es-ES"/>
                    </w:rPr>
                  </w:pPr>
                  <w:r>
                    <w:rPr>
                      <w:sz w:val="28"/>
                      <w:szCs w:val="28"/>
                      <w:lang w:val="es-ES"/>
                    </w:rPr>
                    <w:t>Escribe en orden los títulos de los primeros 22 libros del Nuevo Testamento:</w:t>
                  </w:r>
                </w:p>
                <w:p w:rsidR="004A6BE9" w:rsidRDefault="004A6BE9" w:rsidP="00CC1B7B">
                  <w:pPr>
                    <w:spacing w:after="120"/>
                    <w:rPr>
                      <w:sz w:val="28"/>
                      <w:szCs w:val="28"/>
                      <w:lang w:val="es-ES"/>
                    </w:rPr>
                  </w:pPr>
                  <w:r>
                    <w:rPr>
                      <w:sz w:val="28"/>
                      <w:szCs w:val="28"/>
                      <w:lang w:val="es-ES"/>
                    </w:rPr>
                    <w:t>_____________________________________________________________</w:t>
                  </w:r>
                </w:p>
                <w:p w:rsidR="004A6BE9" w:rsidRDefault="004A6BE9" w:rsidP="00CC1B7B">
                  <w:pPr>
                    <w:spacing w:after="120"/>
                    <w:rPr>
                      <w:sz w:val="28"/>
                      <w:szCs w:val="28"/>
                      <w:lang w:val="es-ES"/>
                    </w:rPr>
                  </w:pPr>
                  <w:r>
                    <w:rPr>
                      <w:sz w:val="28"/>
                      <w:szCs w:val="28"/>
                      <w:lang w:val="es-ES"/>
                    </w:rPr>
                    <w:t>_____________________________________________________________</w:t>
                  </w:r>
                </w:p>
                <w:p w:rsidR="004A6BE9" w:rsidRDefault="004A6BE9" w:rsidP="00CC1B7B">
                  <w:pPr>
                    <w:spacing w:after="120"/>
                    <w:rPr>
                      <w:sz w:val="28"/>
                      <w:szCs w:val="28"/>
                      <w:lang w:val="es-ES"/>
                    </w:rPr>
                  </w:pPr>
                  <w:r>
                    <w:rPr>
                      <w:sz w:val="28"/>
                      <w:szCs w:val="28"/>
                      <w:lang w:val="es-ES"/>
                    </w:rPr>
                    <w:t>_____________________________________________________________</w:t>
                  </w:r>
                </w:p>
                <w:p w:rsidR="004A6BE9" w:rsidRDefault="004A6BE9" w:rsidP="00CC1B7B">
                  <w:pPr>
                    <w:spacing w:after="120"/>
                    <w:rPr>
                      <w:sz w:val="28"/>
                      <w:szCs w:val="28"/>
                      <w:lang w:val="es-ES"/>
                    </w:rPr>
                  </w:pPr>
                  <w:r>
                    <w:rPr>
                      <w:sz w:val="28"/>
                      <w:szCs w:val="28"/>
                      <w:lang w:val="es-ES"/>
                    </w:rPr>
                    <w:t>_____________________________________________________________</w:t>
                  </w:r>
                </w:p>
                <w:p w:rsidR="004A6BE9" w:rsidRDefault="004A6BE9" w:rsidP="00CC1B7B">
                  <w:pPr>
                    <w:spacing w:after="120"/>
                    <w:jc w:val="center"/>
                    <w:rPr>
                      <w:sz w:val="28"/>
                      <w:szCs w:val="28"/>
                      <w:lang w:val="es-ES"/>
                    </w:rPr>
                  </w:pPr>
                  <w:r>
                    <w:rPr>
                      <w:b/>
                      <w:sz w:val="28"/>
                      <w:szCs w:val="28"/>
                      <w:lang w:val="es-ES"/>
                    </w:rPr>
                    <w:t>Tarea de la Memorización</w:t>
                  </w:r>
                </w:p>
                <w:p w:rsidR="004A6BE9" w:rsidRDefault="004A6BE9" w:rsidP="00CC1B7B">
                  <w:pPr>
                    <w:spacing w:after="120"/>
                    <w:rPr>
                      <w:sz w:val="28"/>
                      <w:szCs w:val="28"/>
                      <w:lang w:val="es-ES"/>
                    </w:rPr>
                  </w:pPr>
                  <w:r>
                    <w:rPr>
                      <w:sz w:val="28"/>
                      <w:szCs w:val="28"/>
                      <w:lang w:val="es-ES"/>
                    </w:rPr>
                    <w:t xml:space="preserve">Ahora memoriza los últimos 5 libros del Nuevo Testamento: </w:t>
                  </w:r>
                  <w:r>
                    <w:rPr>
                      <w:b/>
                      <w:sz w:val="28"/>
                      <w:szCs w:val="28"/>
                      <w:lang w:val="es-ES"/>
                    </w:rPr>
                    <w:t xml:space="preserve">1 Juan, 2 Juan, 3 Juan, </w:t>
                  </w:r>
                  <w:r w:rsidRPr="00CC1B7B">
                    <w:rPr>
                      <w:b/>
                      <w:sz w:val="28"/>
                      <w:szCs w:val="28"/>
                      <w:lang w:val="es-ES"/>
                    </w:rPr>
                    <w:t>Judas</w:t>
                  </w:r>
                  <w:r>
                    <w:rPr>
                      <w:sz w:val="28"/>
                      <w:szCs w:val="28"/>
                      <w:lang w:val="es-ES"/>
                    </w:rPr>
                    <w:t xml:space="preserve"> y  </w:t>
                  </w:r>
                  <w:r>
                    <w:rPr>
                      <w:b/>
                      <w:sz w:val="28"/>
                      <w:szCs w:val="28"/>
                      <w:lang w:val="es-ES"/>
                    </w:rPr>
                    <w:t>Apocalipsis</w:t>
                  </w:r>
                  <w:r>
                    <w:rPr>
                      <w:sz w:val="28"/>
                      <w:szCs w:val="28"/>
                      <w:lang w:val="es-ES"/>
                    </w:rPr>
                    <w:t xml:space="preserve">. </w:t>
                  </w:r>
                </w:p>
              </w:txbxContent>
            </v:textbox>
          </v:shape>
        </w:pict>
      </w:r>
    </w:p>
    <w:p w:rsidR="008C0C33" w:rsidRPr="008C0C33" w:rsidRDefault="008C0C33" w:rsidP="008C0C33">
      <w:pPr>
        <w:pStyle w:val="EBBNormalhalfafter"/>
      </w:pPr>
    </w:p>
    <w:p w:rsidR="00BF1A6D" w:rsidRDefault="00BF1A6D">
      <w:pPr>
        <w:autoSpaceDE/>
        <w:autoSpaceDN/>
        <w:adjustRightInd/>
        <w:spacing w:after="200" w:line="276" w:lineRule="auto"/>
        <w:rPr>
          <w:rFonts w:ascii="Arial" w:eastAsiaTheme="majorEastAsia" w:hAnsi="Arial" w:cstheme="majorBidi"/>
          <w:b/>
          <w:color w:val="000000" w:themeColor="text1"/>
          <w:spacing w:val="5"/>
          <w:kern w:val="28"/>
          <w:sz w:val="36"/>
          <w:szCs w:val="52"/>
          <w:lang w:val="es-ES"/>
        </w:rPr>
      </w:pPr>
      <w:r w:rsidRPr="0037402D">
        <w:rPr>
          <w:lang w:val="es-ES"/>
        </w:rPr>
        <w:br w:type="page"/>
      </w:r>
    </w:p>
    <w:p w:rsidR="00C52658" w:rsidRPr="00CC1B7B" w:rsidRDefault="00CC1B7B" w:rsidP="00C52658">
      <w:pPr>
        <w:pStyle w:val="EBBTitle"/>
      </w:pPr>
      <w:r>
        <w:lastRenderedPageBreak/>
        <w:t xml:space="preserve">Ejercicios: Amor al Prójimo y Mandamiento </w:t>
      </w:r>
      <w:r w:rsidRPr="00CC1B7B">
        <w:t># 4</w:t>
      </w:r>
    </w:p>
    <w:p w:rsidR="00CC1B7B" w:rsidRDefault="00CC1B7B" w:rsidP="00BF064B">
      <w:pPr>
        <w:pStyle w:val="DefaultText"/>
        <w:spacing w:after="120" w:line="440" w:lineRule="exact"/>
        <w:ind w:left="720" w:hanging="720"/>
        <w:rPr>
          <w:sz w:val="28"/>
          <w:szCs w:val="28"/>
          <w:lang w:val="es-ES"/>
        </w:rPr>
      </w:pPr>
      <w:r>
        <w:rPr>
          <w:sz w:val="28"/>
          <w:szCs w:val="28"/>
          <w:lang w:val="es-VE"/>
        </w:rPr>
        <w:t>1.</w:t>
      </w:r>
      <w:r>
        <w:rPr>
          <w:sz w:val="28"/>
          <w:szCs w:val="28"/>
          <w:lang w:val="es-VE"/>
        </w:rPr>
        <w:tab/>
        <w:t xml:space="preserve">Escribe </w:t>
      </w:r>
      <w:r>
        <w:rPr>
          <w:b/>
          <w:sz w:val="28"/>
          <w:szCs w:val="28"/>
          <w:lang w:val="es-VE"/>
        </w:rPr>
        <w:t>de memoria</w:t>
      </w:r>
      <w:r>
        <w:rPr>
          <w:sz w:val="28"/>
          <w:szCs w:val="28"/>
          <w:lang w:val="es-VE"/>
        </w:rPr>
        <w:t xml:space="preserve"> Mateo 22</w:t>
      </w:r>
      <w:r>
        <w:rPr>
          <w:sz w:val="28"/>
          <w:szCs w:val="28"/>
          <w:lang w:val="es-ES"/>
        </w:rPr>
        <w:t>:39: ________________________________</w:t>
      </w:r>
      <w:r w:rsidR="00BF064B">
        <w:rPr>
          <w:sz w:val="28"/>
          <w:szCs w:val="28"/>
          <w:lang w:val="es-ES"/>
        </w:rPr>
        <w:br/>
      </w:r>
      <w:r>
        <w:rPr>
          <w:sz w:val="28"/>
          <w:szCs w:val="28"/>
          <w:lang w:val="es-ES"/>
        </w:rPr>
        <w:t>_____________________________________________________________</w:t>
      </w:r>
    </w:p>
    <w:p w:rsidR="00CC1B7B" w:rsidRDefault="00CC1B7B" w:rsidP="00CC1B7B">
      <w:pPr>
        <w:pStyle w:val="DefaultText"/>
        <w:spacing w:after="120"/>
        <w:ind w:left="720" w:hanging="720"/>
        <w:rPr>
          <w:sz w:val="28"/>
          <w:szCs w:val="28"/>
          <w:lang w:val="es-ES"/>
        </w:rPr>
      </w:pPr>
      <w:r>
        <w:rPr>
          <w:sz w:val="28"/>
          <w:szCs w:val="28"/>
          <w:lang w:val="es-ES"/>
        </w:rPr>
        <w:t>2.</w:t>
      </w:r>
      <w:r>
        <w:rPr>
          <w:sz w:val="28"/>
          <w:szCs w:val="28"/>
          <w:lang w:val="es-ES"/>
        </w:rPr>
        <w:tab/>
        <w:t xml:space="preserve">¿Quién es mi </w:t>
      </w:r>
      <w:r w:rsidRPr="00CC1B7B">
        <w:rPr>
          <w:b/>
          <w:sz w:val="28"/>
          <w:szCs w:val="28"/>
          <w:lang w:val="es-ES"/>
        </w:rPr>
        <w:t>prójimo</w:t>
      </w:r>
      <w:r>
        <w:rPr>
          <w:sz w:val="28"/>
          <w:szCs w:val="28"/>
          <w:lang w:val="es-ES"/>
        </w:rPr>
        <w:t>?  _________________________________________</w:t>
      </w:r>
    </w:p>
    <w:p w:rsidR="00CC1B7B" w:rsidRDefault="00CC1B7B" w:rsidP="00BF064B">
      <w:pPr>
        <w:pStyle w:val="DefaultText"/>
        <w:spacing w:after="120" w:line="440" w:lineRule="exact"/>
        <w:ind w:left="720" w:hanging="720"/>
        <w:rPr>
          <w:sz w:val="28"/>
          <w:szCs w:val="28"/>
          <w:lang w:val="es-ES"/>
        </w:rPr>
      </w:pPr>
      <w:r>
        <w:rPr>
          <w:sz w:val="28"/>
          <w:szCs w:val="28"/>
          <w:lang w:val="es-ES"/>
        </w:rPr>
        <w:t>3.</w:t>
      </w:r>
      <w:r>
        <w:rPr>
          <w:sz w:val="28"/>
          <w:szCs w:val="28"/>
          <w:lang w:val="es-ES"/>
        </w:rPr>
        <w:tab/>
        <w:t>Éxodo 20:12: _________ a tu __________ y a tu ___________, para que vivas una larga __________ en la tierra que te da el __________ tu Dios.</w:t>
      </w:r>
    </w:p>
    <w:p w:rsidR="00CC1B7B" w:rsidRDefault="00CC1B7B" w:rsidP="00CC1B7B">
      <w:pPr>
        <w:pStyle w:val="DefaultText"/>
        <w:spacing w:after="120"/>
        <w:ind w:left="720" w:hanging="720"/>
        <w:rPr>
          <w:sz w:val="28"/>
          <w:szCs w:val="28"/>
          <w:lang w:val="es-ES"/>
        </w:rPr>
      </w:pPr>
      <w:r>
        <w:rPr>
          <w:sz w:val="28"/>
          <w:szCs w:val="28"/>
          <w:lang w:val="es-ES"/>
        </w:rPr>
        <w:t>4.</w:t>
      </w:r>
      <w:r>
        <w:rPr>
          <w:sz w:val="28"/>
          <w:szCs w:val="28"/>
          <w:lang w:val="es-ES"/>
        </w:rPr>
        <w:tab/>
        <w:t>Los niños son un __________ de Dios.</w:t>
      </w:r>
    </w:p>
    <w:p w:rsidR="00CC1B7B" w:rsidRDefault="00CC1B7B" w:rsidP="00BF064B">
      <w:pPr>
        <w:pStyle w:val="DefaultText"/>
        <w:ind w:left="720" w:hanging="720"/>
        <w:rPr>
          <w:sz w:val="28"/>
          <w:szCs w:val="28"/>
          <w:lang w:val="es-ES"/>
        </w:rPr>
      </w:pPr>
      <w:r>
        <w:rPr>
          <w:sz w:val="28"/>
          <w:szCs w:val="28"/>
          <w:lang w:val="es-ES"/>
        </w:rPr>
        <w:t>5.</w:t>
      </w:r>
      <w:r>
        <w:rPr>
          <w:sz w:val="28"/>
          <w:szCs w:val="28"/>
          <w:lang w:val="es-ES"/>
        </w:rPr>
        <w:tab/>
        <w:t>Los padres y madres deben:</w:t>
      </w:r>
    </w:p>
    <w:p w:rsidR="00CC1B7B" w:rsidRDefault="00CC1B7B" w:rsidP="00BF064B">
      <w:pPr>
        <w:pStyle w:val="DefaultText"/>
        <w:spacing w:line="440" w:lineRule="exact"/>
        <w:ind w:left="720" w:hanging="720"/>
        <w:rPr>
          <w:sz w:val="28"/>
          <w:szCs w:val="28"/>
          <w:lang w:val="es-ES"/>
        </w:rPr>
      </w:pPr>
      <w:r>
        <w:rPr>
          <w:sz w:val="28"/>
          <w:szCs w:val="28"/>
          <w:lang w:val="es-ES"/>
        </w:rPr>
        <w:tab/>
        <w:t>1)</w:t>
      </w:r>
      <w:r>
        <w:rPr>
          <w:sz w:val="28"/>
          <w:szCs w:val="28"/>
          <w:lang w:val="es-ES"/>
        </w:rPr>
        <w:tab/>
        <w:t>__________ a sus hijos.</w:t>
      </w:r>
    </w:p>
    <w:p w:rsidR="00CC1B7B" w:rsidRDefault="00CC1B7B" w:rsidP="00BF064B">
      <w:pPr>
        <w:pStyle w:val="DefaultText"/>
        <w:spacing w:line="440" w:lineRule="exact"/>
        <w:ind w:left="720" w:hanging="720"/>
        <w:rPr>
          <w:sz w:val="28"/>
          <w:szCs w:val="28"/>
          <w:lang w:val="es-ES"/>
        </w:rPr>
      </w:pPr>
      <w:r>
        <w:rPr>
          <w:sz w:val="28"/>
          <w:szCs w:val="28"/>
          <w:lang w:val="es-ES"/>
        </w:rPr>
        <w:tab/>
        <w:t>2)</w:t>
      </w:r>
      <w:r>
        <w:rPr>
          <w:sz w:val="28"/>
          <w:szCs w:val="28"/>
          <w:lang w:val="es-ES"/>
        </w:rPr>
        <w:tab/>
        <w:t>Proveer a sus hijos ________________________________________</w:t>
      </w:r>
    </w:p>
    <w:p w:rsidR="00CC1B7B" w:rsidRDefault="00CC1B7B" w:rsidP="00BF064B">
      <w:pPr>
        <w:pStyle w:val="DefaultText"/>
        <w:spacing w:line="440" w:lineRule="exact"/>
        <w:ind w:left="720" w:hanging="720"/>
        <w:rPr>
          <w:sz w:val="28"/>
          <w:szCs w:val="28"/>
          <w:lang w:val="es-ES"/>
        </w:rPr>
      </w:pPr>
      <w:r>
        <w:rPr>
          <w:sz w:val="28"/>
          <w:szCs w:val="28"/>
          <w:lang w:val="es-ES"/>
        </w:rPr>
        <w:tab/>
        <w:t>3)</w:t>
      </w:r>
      <w:r>
        <w:rPr>
          <w:sz w:val="28"/>
          <w:szCs w:val="28"/>
          <w:lang w:val="es-ES"/>
        </w:rPr>
        <w:tab/>
        <w:t>__________ a sus hijos.</w:t>
      </w:r>
    </w:p>
    <w:p w:rsidR="00CC1B7B" w:rsidRDefault="00CC1B7B" w:rsidP="00BF064B">
      <w:pPr>
        <w:pStyle w:val="DefaultText"/>
        <w:spacing w:line="440" w:lineRule="exact"/>
        <w:ind w:left="720" w:hanging="720"/>
        <w:rPr>
          <w:sz w:val="28"/>
          <w:szCs w:val="28"/>
          <w:lang w:val="es-ES"/>
        </w:rPr>
      </w:pPr>
      <w:r>
        <w:rPr>
          <w:sz w:val="28"/>
          <w:szCs w:val="28"/>
          <w:lang w:val="es-ES"/>
        </w:rPr>
        <w:tab/>
        <w:t>4)</w:t>
      </w:r>
      <w:r>
        <w:rPr>
          <w:sz w:val="28"/>
          <w:szCs w:val="28"/>
          <w:lang w:val="es-ES"/>
        </w:rPr>
        <w:tab/>
        <w:t>Enseñar a sus hijos acerca de __________</w:t>
      </w:r>
    </w:p>
    <w:p w:rsidR="00CC1B7B" w:rsidRDefault="00CC1B7B" w:rsidP="00BF064B">
      <w:pPr>
        <w:pStyle w:val="DefaultText"/>
        <w:spacing w:after="120" w:line="440" w:lineRule="exact"/>
        <w:ind w:left="720" w:hanging="720"/>
        <w:rPr>
          <w:sz w:val="28"/>
          <w:szCs w:val="28"/>
          <w:lang w:val="es-ES"/>
        </w:rPr>
      </w:pPr>
      <w:r>
        <w:rPr>
          <w:sz w:val="28"/>
          <w:szCs w:val="28"/>
          <w:lang w:val="es-ES"/>
        </w:rPr>
        <w:tab/>
        <w:t>5)</w:t>
      </w:r>
      <w:r>
        <w:rPr>
          <w:sz w:val="28"/>
          <w:szCs w:val="28"/>
          <w:lang w:val="es-ES"/>
        </w:rPr>
        <w:tab/>
        <w:t>__________ por sus hijos.</w:t>
      </w:r>
    </w:p>
    <w:p w:rsidR="00CC1B7B" w:rsidRDefault="00CC1B7B" w:rsidP="00CC1B7B">
      <w:pPr>
        <w:pStyle w:val="DefaultText"/>
        <w:spacing w:after="120"/>
        <w:ind w:left="720" w:hanging="720"/>
        <w:rPr>
          <w:sz w:val="28"/>
          <w:szCs w:val="28"/>
          <w:lang w:val="es-ES"/>
        </w:rPr>
      </w:pPr>
      <w:r>
        <w:rPr>
          <w:sz w:val="28"/>
          <w:szCs w:val="28"/>
          <w:lang w:val="es-ES"/>
        </w:rPr>
        <w:t>6.</w:t>
      </w:r>
      <w:r>
        <w:rPr>
          <w:sz w:val="28"/>
          <w:szCs w:val="28"/>
          <w:lang w:val="es-ES"/>
        </w:rPr>
        <w:tab/>
        <w:t>Los padres y madres son un ___________ de Dios.</w:t>
      </w:r>
    </w:p>
    <w:p w:rsidR="00CC1B7B" w:rsidRDefault="00CC1B7B" w:rsidP="00BF064B">
      <w:pPr>
        <w:pStyle w:val="DefaultText"/>
        <w:ind w:left="720" w:hanging="720"/>
        <w:rPr>
          <w:sz w:val="28"/>
          <w:szCs w:val="28"/>
          <w:lang w:val="es-ES"/>
        </w:rPr>
      </w:pPr>
      <w:r>
        <w:rPr>
          <w:sz w:val="28"/>
          <w:szCs w:val="28"/>
          <w:lang w:val="es-ES"/>
        </w:rPr>
        <w:t>7.</w:t>
      </w:r>
      <w:r>
        <w:rPr>
          <w:sz w:val="28"/>
          <w:szCs w:val="28"/>
          <w:lang w:val="es-ES"/>
        </w:rPr>
        <w:tab/>
        <w:t>Los hijos deben:</w:t>
      </w:r>
    </w:p>
    <w:p w:rsidR="00CC1B7B" w:rsidRDefault="00CC1B7B" w:rsidP="00BF064B">
      <w:pPr>
        <w:pStyle w:val="DefaultText"/>
        <w:tabs>
          <w:tab w:val="left" w:pos="1440"/>
          <w:tab w:val="left" w:pos="5040"/>
          <w:tab w:val="left" w:pos="5760"/>
        </w:tabs>
        <w:spacing w:line="440" w:lineRule="exact"/>
        <w:ind w:left="720" w:hanging="720"/>
        <w:rPr>
          <w:sz w:val="28"/>
          <w:szCs w:val="28"/>
          <w:lang w:val="es-ES"/>
        </w:rPr>
      </w:pPr>
      <w:r>
        <w:rPr>
          <w:sz w:val="28"/>
          <w:szCs w:val="28"/>
          <w:lang w:val="es-ES"/>
        </w:rPr>
        <w:tab/>
        <w:t>1)</w:t>
      </w:r>
      <w:r>
        <w:rPr>
          <w:sz w:val="28"/>
          <w:szCs w:val="28"/>
          <w:lang w:val="es-ES"/>
        </w:rPr>
        <w:tab/>
        <w:t>__________ a sus padres.</w:t>
      </w:r>
      <w:r>
        <w:rPr>
          <w:sz w:val="28"/>
          <w:szCs w:val="28"/>
          <w:lang w:val="es-ES"/>
        </w:rPr>
        <w:tab/>
        <w:t>2)</w:t>
      </w:r>
      <w:r>
        <w:rPr>
          <w:sz w:val="28"/>
          <w:szCs w:val="28"/>
          <w:lang w:val="es-ES"/>
        </w:rPr>
        <w:tab/>
        <w:t>__________ a sus padres.</w:t>
      </w:r>
    </w:p>
    <w:p w:rsidR="00CC1B7B" w:rsidRDefault="00CC1B7B" w:rsidP="00BF064B">
      <w:pPr>
        <w:pStyle w:val="DefaultText"/>
        <w:tabs>
          <w:tab w:val="left" w:pos="1440"/>
          <w:tab w:val="left" w:pos="5040"/>
          <w:tab w:val="left" w:pos="5760"/>
        </w:tabs>
        <w:spacing w:line="440" w:lineRule="exact"/>
        <w:ind w:left="720" w:hanging="720"/>
        <w:rPr>
          <w:sz w:val="28"/>
          <w:szCs w:val="28"/>
          <w:lang w:val="es-ES"/>
        </w:rPr>
      </w:pPr>
      <w:r>
        <w:rPr>
          <w:sz w:val="28"/>
          <w:szCs w:val="28"/>
          <w:lang w:val="es-ES"/>
        </w:rPr>
        <w:tab/>
        <w:t>3)</w:t>
      </w:r>
      <w:r>
        <w:rPr>
          <w:sz w:val="28"/>
          <w:szCs w:val="28"/>
          <w:lang w:val="es-ES"/>
        </w:rPr>
        <w:tab/>
        <w:t>__________ a sus padres.</w:t>
      </w:r>
      <w:r>
        <w:rPr>
          <w:sz w:val="28"/>
          <w:szCs w:val="28"/>
          <w:lang w:val="es-ES"/>
        </w:rPr>
        <w:tab/>
        <w:t>4)</w:t>
      </w:r>
      <w:r>
        <w:rPr>
          <w:sz w:val="28"/>
          <w:szCs w:val="28"/>
          <w:lang w:val="es-ES"/>
        </w:rPr>
        <w:tab/>
        <w:t>__________ de sus padres.</w:t>
      </w:r>
    </w:p>
    <w:p w:rsidR="00CC1B7B" w:rsidRDefault="00CC1B7B" w:rsidP="00BF064B">
      <w:pPr>
        <w:pStyle w:val="DefaultText"/>
        <w:tabs>
          <w:tab w:val="left" w:pos="1440"/>
          <w:tab w:val="left" w:pos="5040"/>
          <w:tab w:val="left" w:pos="5760"/>
        </w:tabs>
        <w:spacing w:after="120" w:line="440" w:lineRule="exact"/>
        <w:ind w:left="720" w:hanging="720"/>
        <w:rPr>
          <w:sz w:val="28"/>
          <w:szCs w:val="28"/>
          <w:lang w:val="es-ES"/>
        </w:rPr>
      </w:pPr>
      <w:r>
        <w:rPr>
          <w:sz w:val="28"/>
          <w:szCs w:val="28"/>
          <w:lang w:val="es-ES"/>
        </w:rPr>
        <w:tab/>
        <w:t>5)</w:t>
      </w:r>
      <w:r>
        <w:rPr>
          <w:sz w:val="28"/>
          <w:szCs w:val="28"/>
          <w:lang w:val="es-ES"/>
        </w:rPr>
        <w:tab/>
        <w:t xml:space="preserve">Aceptar la _____________ </w:t>
      </w:r>
      <w:r>
        <w:rPr>
          <w:sz w:val="28"/>
          <w:szCs w:val="28"/>
          <w:lang w:val="es-ES"/>
        </w:rPr>
        <w:tab/>
        <w:t>6)</w:t>
      </w:r>
      <w:r>
        <w:rPr>
          <w:sz w:val="28"/>
          <w:szCs w:val="28"/>
          <w:lang w:val="es-ES"/>
        </w:rPr>
        <w:tab/>
        <w:t>__________ por sus padres.</w:t>
      </w:r>
    </w:p>
    <w:p w:rsidR="00CC1B7B" w:rsidRDefault="00CC1B7B" w:rsidP="00BF064B">
      <w:pPr>
        <w:pStyle w:val="DefaultText"/>
        <w:ind w:left="720" w:hanging="720"/>
        <w:rPr>
          <w:sz w:val="28"/>
          <w:szCs w:val="28"/>
          <w:lang w:val="es-ES"/>
        </w:rPr>
      </w:pPr>
      <w:r>
        <w:rPr>
          <w:sz w:val="28"/>
          <w:szCs w:val="28"/>
          <w:lang w:val="es-ES"/>
        </w:rPr>
        <w:t>8.</w:t>
      </w:r>
      <w:r>
        <w:rPr>
          <w:sz w:val="28"/>
          <w:szCs w:val="28"/>
          <w:lang w:val="es-ES"/>
        </w:rPr>
        <w:tab/>
        <w:t>Debemos respetar a:</w:t>
      </w:r>
    </w:p>
    <w:p w:rsidR="00CC1B7B" w:rsidRDefault="00CC1B7B" w:rsidP="00BF064B">
      <w:pPr>
        <w:pStyle w:val="DefaultText"/>
        <w:spacing w:line="440" w:lineRule="exact"/>
        <w:ind w:left="720" w:hanging="720"/>
        <w:rPr>
          <w:sz w:val="28"/>
          <w:szCs w:val="28"/>
          <w:lang w:val="es-ES"/>
        </w:rPr>
      </w:pPr>
      <w:r>
        <w:rPr>
          <w:sz w:val="28"/>
          <w:szCs w:val="28"/>
          <w:lang w:val="es-ES"/>
        </w:rPr>
        <w:tab/>
        <w:t>a)</w:t>
      </w:r>
      <w:r>
        <w:rPr>
          <w:sz w:val="28"/>
          <w:szCs w:val="28"/>
          <w:lang w:val="es-ES"/>
        </w:rPr>
        <w:tab/>
        <w:t>Los ______________ en el trabajo.</w:t>
      </w:r>
    </w:p>
    <w:p w:rsidR="00CC1B7B" w:rsidRDefault="00CC1B7B" w:rsidP="00BF064B">
      <w:pPr>
        <w:pStyle w:val="DefaultText"/>
        <w:spacing w:line="440" w:lineRule="exact"/>
        <w:ind w:left="720" w:hanging="720"/>
        <w:rPr>
          <w:sz w:val="28"/>
          <w:szCs w:val="28"/>
          <w:lang w:val="es-ES"/>
        </w:rPr>
      </w:pPr>
      <w:r>
        <w:rPr>
          <w:sz w:val="28"/>
          <w:szCs w:val="28"/>
          <w:lang w:val="es-ES"/>
        </w:rPr>
        <w:tab/>
        <w:t>b)</w:t>
      </w:r>
      <w:r>
        <w:rPr>
          <w:sz w:val="28"/>
          <w:szCs w:val="28"/>
          <w:lang w:val="es-ES"/>
        </w:rPr>
        <w:tab/>
        <w:t>Los ______________ en la escuela.</w:t>
      </w:r>
    </w:p>
    <w:p w:rsidR="00CC1B7B" w:rsidRDefault="00CC1B7B" w:rsidP="00BF064B">
      <w:pPr>
        <w:pStyle w:val="DefaultText"/>
        <w:spacing w:line="440" w:lineRule="exact"/>
        <w:ind w:left="720" w:hanging="720"/>
        <w:rPr>
          <w:sz w:val="28"/>
          <w:szCs w:val="28"/>
          <w:lang w:val="es-ES"/>
        </w:rPr>
      </w:pPr>
      <w:r>
        <w:rPr>
          <w:sz w:val="28"/>
          <w:szCs w:val="28"/>
          <w:lang w:val="es-ES"/>
        </w:rPr>
        <w:tab/>
        <w:t>c)</w:t>
      </w:r>
      <w:r>
        <w:rPr>
          <w:sz w:val="28"/>
          <w:szCs w:val="28"/>
          <w:lang w:val="es-ES"/>
        </w:rPr>
        <w:tab/>
        <w:t>Los ______________ en el gobierno.</w:t>
      </w:r>
    </w:p>
    <w:p w:rsidR="00CC1B7B" w:rsidRDefault="00CC1B7B" w:rsidP="00BF064B">
      <w:pPr>
        <w:pStyle w:val="DefaultText"/>
        <w:spacing w:after="120" w:line="440" w:lineRule="exact"/>
        <w:ind w:left="720" w:hanging="720"/>
        <w:rPr>
          <w:sz w:val="28"/>
          <w:szCs w:val="28"/>
          <w:lang w:val="es-ES"/>
        </w:rPr>
      </w:pPr>
      <w:r>
        <w:rPr>
          <w:sz w:val="28"/>
          <w:szCs w:val="28"/>
          <w:lang w:val="es-ES"/>
        </w:rPr>
        <w:tab/>
        <w:t>d)</w:t>
      </w:r>
      <w:r>
        <w:rPr>
          <w:sz w:val="28"/>
          <w:szCs w:val="28"/>
          <w:lang w:val="es-ES"/>
        </w:rPr>
        <w:tab/>
        <w:t>Los ______________ en la iglesia.</w:t>
      </w:r>
    </w:p>
    <w:p w:rsidR="00CC1B7B" w:rsidRDefault="00CC1B7B" w:rsidP="00BF064B">
      <w:pPr>
        <w:pStyle w:val="DefaultText"/>
        <w:tabs>
          <w:tab w:val="left" w:pos="4500"/>
          <w:tab w:val="left" w:pos="4860"/>
        </w:tabs>
        <w:spacing w:after="120"/>
        <w:ind w:left="720" w:hanging="720"/>
        <w:rPr>
          <w:sz w:val="28"/>
          <w:szCs w:val="28"/>
          <w:lang w:val="es-ES"/>
        </w:rPr>
      </w:pPr>
      <w:r>
        <w:rPr>
          <w:sz w:val="28"/>
          <w:szCs w:val="28"/>
          <w:lang w:val="es-ES"/>
        </w:rPr>
        <w:t>9.</w:t>
      </w:r>
      <w:r>
        <w:rPr>
          <w:sz w:val="28"/>
          <w:szCs w:val="28"/>
          <w:lang w:val="es-ES"/>
        </w:rPr>
        <w:tab/>
        <w:t xml:space="preserve">Verdadero o Falso: </w:t>
      </w:r>
      <w:r w:rsidR="00BF064B">
        <w:rPr>
          <w:sz w:val="28"/>
          <w:szCs w:val="28"/>
          <w:lang w:val="es-ES"/>
        </w:rPr>
        <w:t xml:space="preserve">  ________</w:t>
      </w:r>
      <w:r>
        <w:rPr>
          <w:sz w:val="28"/>
          <w:szCs w:val="28"/>
          <w:lang w:val="es-ES"/>
        </w:rPr>
        <w:t xml:space="preserve"> </w:t>
      </w:r>
      <w:r w:rsidR="00BF064B">
        <w:rPr>
          <w:sz w:val="28"/>
          <w:szCs w:val="28"/>
          <w:lang w:val="es-ES"/>
        </w:rPr>
        <w:t xml:space="preserve"> </w:t>
      </w:r>
      <w:r>
        <w:rPr>
          <w:sz w:val="28"/>
          <w:szCs w:val="28"/>
          <w:lang w:val="es-ES"/>
        </w:rPr>
        <w:t>Dios quiere que seamos buenos ciudadanos.</w:t>
      </w:r>
    </w:p>
    <w:p w:rsidR="00BF064B" w:rsidRDefault="00BF064B" w:rsidP="00BF064B">
      <w:pPr>
        <w:pStyle w:val="DefaultText"/>
        <w:tabs>
          <w:tab w:val="left" w:pos="1980"/>
        </w:tabs>
        <w:spacing w:after="120"/>
        <w:ind w:left="1980" w:hanging="1260"/>
        <w:rPr>
          <w:sz w:val="28"/>
          <w:szCs w:val="28"/>
          <w:lang w:val="es-ES"/>
        </w:rPr>
      </w:pPr>
      <w:r>
        <w:rPr>
          <w:sz w:val="28"/>
          <w:szCs w:val="28"/>
          <w:lang w:val="es-ES"/>
        </w:rPr>
        <w:t>________</w:t>
      </w:r>
      <w:r>
        <w:rPr>
          <w:sz w:val="28"/>
          <w:szCs w:val="28"/>
          <w:lang w:val="es-ES"/>
        </w:rPr>
        <w:tab/>
        <w:t xml:space="preserve">Debemos obedecer a nuestros líderes </w:t>
      </w:r>
      <w:proofErr w:type="spellStart"/>
      <w:r>
        <w:rPr>
          <w:sz w:val="28"/>
          <w:szCs w:val="28"/>
          <w:lang w:val="es-ES"/>
        </w:rPr>
        <w:t>aún</w:t>
      </w:r>
      <w:proofErr w:type="spellEnd"/>
      <w:r>
        <w:rPr>
          <w:sz w:val="28"/>
          <w:szCs w:val="28"/>
          <w:lang w:val="es-ES"/>
        </w:rPr>
        <w:t xml:space="preserve"> cuando nos mandan hacer una maldad.</w:t>
      </w:r>
    </w:p>
    <w:p w:rsidR="00CC1B7B" w:rsidRPr="00CC1B7B" w:rsidRDefault="00BF064B" w:rsidP="00CC1B7B">
      <w:pPr>
        <w:pStyle w:val="DefaultText"/>
        <w:spacing w:after="120"/>
        <w:ind w:left="720" w:hanging="720"/>
        <w:rPr>
          <w:sz w:val="28"/>
          <w:szCs w:val="28"/>
          <w:lang w:val="es-ES"/>
        </w:rPr>
      </w:pPr>
      <w:r>
        <w:rPr>
          <w:sz w:val="28"/>
          <w:szCs w:val="28"/>
          <w:lang w:val="es-ES"/>
        </w:rPr>
        <w:t>10.</w:t>
      </w:r>
      <w:r>
        <w:rPr>
          <w:sz w:val="28"/>
          <w:szCs w:val="28"/>
          <w:lang w:val="es-ES"/>
        </w:rPr>
        <w:tab/>
        <w:t xml:space="preserve">A menudo fallamos en este mandamiento. Gritamos a nuestros padres, somos flojos para ayudarlos. Faltamos el respecto a un jefe, un profesor, un líder o un pastor. Necesitamos arrepentirnos, confiar en Cristo y con su poder dejar atrás ese pecado. </w:t>
      </w:r>
    </w:p>
    <w:p w:rsidR="00C52658" w:rsidRPr="000754CB" w:rsidRDefault="000754CB" w:rsidP="00C76C93">
      <w:pPr>
        <w:pStyle w:val="EBBTitle"/>
      </w:pPr>
      <w:r>
        <w:lastRenderedPageBreak/>
        <w:t xml:space="preserve">Mandamiento </w:t>
      </w:r>
      <w:r w:rsidRPr="000754CB">
        <w:t>#</w:t>
      </w:r>
      <w:r>
        <w:t xml:space="preserve"> 5</w:t>
      </w:r>
      <w:r>
        <w:br/>
        <w:t>No Matar</w:t>
      </w:r>
    </w:p>
    <w:p w:rsidR="00C76C93" w:rsidRDefault="00712F98" w:rsidP="00FE1E2D">
      <w:pPr>
        <w:pStyle w:val="EBBNormalhalfafter"/>
      </w:pPr>
      <w:r>
        <w:rPr>
          <w:rFonts w:cs="Times New Roman"/>
          <w:sz w:val="24"/>
          <w:szCs w:val="24"/>
        </w:rPr>
        <w:pict>
          <v:shape id="_x0000_s1296" type="#_x0000_t176" style="position:absolute;margin-left:-4.6pt;margin-top:25.8pt;width:216.1pt;height:30.3pt;z-index:251898880;mso-height-percent:200;mso-wrap-distance-bottom:3.6pt;mso-height-percent:200;mso-width-relative:margin;mso-height-relative:margin" strokecolor="black [3213]">
            <v:textbox style="mso-fit-shape-to-text:t">
              <w:txbxContent>
                <w:p w:rsidR="004A6BE9" w:rsidRDefault="004A6BE9" w:rsidP="003558FA">
                  <w:pPr>
                    <w:pStyle w:val="EBBTitle"/>
                    <w:spacing w:after="0"/>
                    <w:jc w:val="left"/>
                  </w:pPr>
                  <w:r>
                    <w:t>No Mates con la Mano</w:t>
                  </w:r>
                </w:p>
              </w:txbxContent>
            </v:textbox>
            <w10:wrap type="topAndBottom"/>
          </v:shape>
        </w:pict>
      </w:r>
      <w:r w:rsidR="00C76C93" w:rsidRPr="000754CB">
        <w:rPr>
          <w:bCs/>
        </w:rPr>
        <w:t>Busca</w:t>
      </w:r>
      <w:r w:rsidR="00C76C93">
        <w:rPr>
          <w:b/>
          <w:bCs/>
        </w:rPr>
        <w:t xml:space="preserve"> </w:t>
      </w:r>
      <w:r w:rsidR="000754CB">
        <w:rPr>
          <w:b/>
          <w:bCs/>
        </w:rPr>
        <w:t>Éxodo 20:13</w:t>
      </w:r>
      <w:r w:rsidR="00C76C93">
        <w:rPr>
          <w:b/>
          <w:bCs/>
        </w:rPr>
        <w:t xml:space="preserve"> </w:t>
      </w:r>
      <w:r w:rsidR="00C76C93">
        <w:t xml:space="preserve">en tu Biblia.  </w:t>
      </w:r>
      <w:r w:rsidR="000754CB">
        <w:t>Escríbelo aquí</w:t>
      </w:r>
      <w:proofErr w:type="gramStart"/>
      <w:r w:rsidR="000754CB">
        <w:t>:  _</w:t>
      </w:r>
      <w:proofErr w:type="gramEnd"/>
      <w:r w:rsidR="000754CB">
        <w:t>_________________</w:t>
      </w:r>
    </w:p>
    <w:p w:rsidR="00FE1E2D" w:rsidRDefault="000754CB" w:rsidP="000754CB">
      <w:pPr>
        <w:pStyle w:val="EBBNormalhalfafter"/>
        <w:spacing w:after="120"/>
      </w:pPr>
      <w:r>
        <w:t xml:space="preserve">Alrededor de nosotros hay mucha violencia. La violencia está en los periódicos y en las películas. Pero </w:t>
      </w:r>
      <w:r>
        <w:rPr>
          <w:b/>
        </w:rPr>
        <w:t>el cristiano no debe matar ni herir a otra persona</w:t>
      </w:r>
      <w:r>
        <w:t>.</w:t>
      </w:r>
    </w:p>
    <w:p w:rsidR="00873012" w:rsidRDefault="00A94366" w:rsidP="000754CB">
      <w:pPr>
        <w:pStyle w:val="EBBNormalhalfafter"/>
        <w:spacing w:after="120"/>
      </w:pPr>
      <w:r>
        <w:rPr>
          <w:noProof/>
          <w:lang w:val="en-US"/>
        </w:rPr>
        <w:drawing>
          <wp:anchor distT="0" distB="0" distL="114300" distR="114300" simplePos="0" relativeHeight="251923456" behindDoc="0" locked="0" layoutInCell="1" allowOverlap="1">
            <wp:simplePos x="0" y="0"/>
            <wp:positionH relativeFrom="column">
              <wp:posOffset>3840936</wp:posOffset>
            </wp:positionH>
            <wp:positionV relativeFrom="paragraph">
              <wp:posOffset>109855</wp:posOffset>
            </wp:positionV>
            <wp:extent cx="1187630" cy="929640"/>
            <wp:effectExtent l="19050" t="0" r="0" b="0"/>
            <wp:wrapNone/>
            <wp:docPr id="213" name="Picture 212" descr="Gun Shootin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 Shooting.wmf"/>
                    <pic:cNvPicPr/>
                  </pic:nvPicPr>
                  <pic:blipFill>
                    <a:blip r:embed="rId51" cstate="print"/>
                    <a:stretch>
                      <a:fillRect/>
                    </a:stretch>
                  </pic:blipFill>
                  <pic:spPr>
                    <a:xfrm>
                      <a:off x="0" y="0"/>
                      <a:ext cx="1187630" cy="929640"/>
                    </a:xfrm>
                    <a:prstGeom prst="rect">
                      <a:avLst/>
                    </a:prstGeom>
                  </pic:spPr>
                </pic:pic>
              </a:graphicData>
            </a:graphic>
          </wp:anchor>
        </w:drawing>
      </w:r>
      <w:r w:rsidR="00712F98">
        <w:rPr>
          <w:noProof/>
          <w:lang w:eastAsia="zh-TW"/>
        </w:rPr>
        <w:pict>
          <v:shape id="_x0000_s1294" type="#_x0000_t202" style="position:absolute;margin-left:255pt;margin-top:2.05pt;width:202.65pt;height:156.75pt;z-index:251895808;mso-position-horizontal-relative:text;mso-position-vertical-relative:text;mso-width-relative:margin;mso-height-relative:margin;v-text-anchor:bottom">
            <v:textbox>
              <w:txbxContent>
                <w:p w:rsidR="004A6BE9" w:rsidRPr="00873012" w:rsidRDefault="004A6BE9" w:rsidP="00873012">
                  <w:pPr>
                    <w:jc w:val="center"/>
                    <w:rPr>
                      <w:sz w:val="24"/>
                      <w:szCs w:val="24"/>
                    </w:rPr>
                  </w:pPr>
                  <w:r w:rsidRPr="00873012">
                    <w:rPr>
                      <w:sz w:val="24"/>
                      <w:szCs w:val="24"/>
                    </w:rPr>
                    <w:t xml:space="preserve">Dios no </w:t>
                  </w:r>
                  <w:proofErr w:type="spellStart"/>
                  <w:r w:rsidRPr="00873012">
                    <w:rPr>
                      <w:sz w:val="24"/>
                      <w:szCs w:val="24"/>
                    </w:rPr>
                    <w:t>quiere</w:t>
                  </w:r>
                  <w:proofErr w:type="spellEnd"/>
                  <w:r w:rsidRPr="00873012">
                    <w:rPr>
                      <w:sz w:val="24"/>
                      <w:szCs w:val="24"/>
                    </w:rPr>
                    <w:t xml:space="preserve"> la </w:t>
                  </w:r>
                  <w:proofErr w:type="spellStart"/>
                  <w:r w:rsidRPr="00873012">
                    <w:rPr>
                      <w:sz w:val="24"/>
                      <w:szCs w:val="24"/>
                    </w:rPr>
                    <w:t>violencia</w:t>
                  </w:r>
                  <w:proofErr w:type="spellEnd"/>
                </w:p>
              </w:txbxContent>
            </v:textbox>
            <w10:wrap type="square" side="left"/>
          </v:shape>
        </w:pict>
      </w:r>
    </w:p>
    <w:p w:rsidR="000754CB" w:rsidRPr="000754CB" w:rsidRDefault="00A94366" w:rsidP="000754CB">
      <w:pPr>
        <w:pStyle w:val="EBBNormalhalfafter"/>
        <w:spacing w:after="120"/>
      </w:pPr>
      <w:r>
        <w:rPr>
          <w:noProof/>
          <w:lang w:val="en-US"/>
        </w:rPr>
        <w:drawing>
          <wp:anchor distT="0" distB="0" distL="114300" distR="114300" simplePos="0" relativeHeight="251924480" behindDoc="0" locked="0" layoutInCell="1" allowOverlap="1">
            <wp:simplePos x="0" y="0"/>
            <wp:positionH relativeFrom="column">
              <wp:posOffset>3417570</wp:posOffset>
            </wp:positionH>
            <wp:positionV relativeFrom="paragraph">
              <wp:posOffset>575945</wp:posOffset>
            </wp:positionV>
            <wp:extent cx="941070" cy="777240"/>
            <wp:effectExtent l="19050" t="0" r="0" b="0"/>
            <wp:wrapNone/>
            <wp:docPr id="214" name="Picture 213" descr="Fist 0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t 09.wmf"/>
                    <pic:cNvPicPr/>
                  </pic:nvPicPr>
                  <pic:blipFill>
                    <a:blip r:embed="rId52" cstate="print"/>
                    <a:stretch>
                      <a:fillRect/>
                    </a:stretch>
                  </pic:blipFill>
                  <pic:spPr>
                    <a:xfrm>
                      <a:off x="0" y="0"/>
                      <a:ext cx="941070" cy="777240"/>
                    </a:xfrm>
                    <a:prstGeom prst="rect">
                      <a:avLst/>
                    </a:prstGeom>
                  </pic:spPr>
                </pic:pic>
              </a:graphicData>
            </a:graphic>
          </wp:anchor>
        </w:drawing>
      </w:r>
      <w:r>
        <w:rPr>
          <w:noProof/>
          <w:lang w:val="en-US"/>
        </w:rPr>
        <w:drawing>
          <wp:anchor distT="0" distB="0" distL="114300" distR="114300" simplePos="0" relativeHeight="251925504" behindDoc="0" locked="0" layoutInCell="1" allowOverlap="1">
            <wp:simplePos x="0" y="0"/>
            <wp:positionH relativeFrom="column">
              <wp:posOffset>4663072</wp:posOffset>
            </wp:positionH>
            <wp:positionV relativeFrom="paragraph">
              <wp:posOffset>164466</wp:posOffset>
            </wp:positionV>
            <wp:extent cx="998587" cy="1112520"/>
            <wp:effectExtent l="19050" t="0" r="0" b="0"/>
            <wp:wrapNone/>
            <wp:docPr id="215" name="Picture 214" descr="Knife 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fe 4.wmf"/>
                    <pic:cNvPicPr/>
                  </pic:nvPicPr>
                  <pic:blipFill>
                    <a:blip r:embed="rId53" cstate="print"/>
                    <a:stretch>
                      <a:fillRect/>
                    </a:stretch>
                  </pic:blipFill>
                  <pic:spPr>
                    <a:xfrm>
                      <a:off x="0" y="0"/>
                      <a:ext cx="1001949" cy="1116266"/>
                    </a:xfrm>
                    <a:prstGeom prst="rect">
                      <a:avLst/>
                    </a:prstGeom>
                  </pic:spPr>
                </pic:pic>
              </a:graphicData>
            </a:graphic>
          </wp:anchor>
        </w:drawing>
      </w:r>
      <w:r w:rsidR="000754CB">
        <w:t xml:space="preserve">Jesucristo dijo: “Guarda tu espada en su lugar. Porque todos los que pelean con la espada, también a espada morirán.” </w:t>
      </w:r>
      <w:r w:rsidR="00873012">
        <w:br/>
      </w:r>
      <w:r w:rsidR="000754CB">
        <w:t>(Mateo 26:52)</w:t>
      </w:r>
    </w:p>
    <w:p w:rsidR="00FE1E2D" w:rsidRDefault="00873012" w:rsidP="00873012">
      <w:pPr>
        <w:pStyle w:val="EBBNormalhalfafter"/>
        <w:spacing w:after="120"/>
      </w:pPr>
      <w:r>
        <w:rPr>
          <w:b/>
        </w:rPr>
        <w:t>Aún si alguien nos golpea, no debemos responder con violencia</w:t>
      </w:r>
      <w:r>
        <w:t>. El cristiano no debe buscar la venganza.</w:t>
      </w:r>
    </w:p>
    <w:p w:rsidR="00873012" w:rsidRDefault="00873012" w:rsidP="00873012">
      <w:pPr>
        <w:pStyle w:val="EBBNormalhalfafter"/>
        <w:spacing w:after="120"/>
      </w:pPr>
    </w:p>
    <w:p w:rsidR="00873012" w:rsidRDefault="00873012" w:rsidP="00873012">
      <w:pPr>
        <w:pStyle w:val="EBBNormalhalfafter"/>
        <w:spacing w:after="0"/>
      </w:pPr>
      <w:r>
        <w:t xml:space="preserve">Busca </w:t>
      </w:r>
      <w:r>
        <w:rPr>
          <w:b/>
        </w:rPr>
        <w:t>Romanos 12:19-21</w:t>
      </w:r>
      <w:r>
        <w:t xml:space="preserve"> en tu Biblia. Llena los espacios:</w:t>
      </w:r>
    </w:p>
    <w:p w:rsidR="00873012" w:rsidRDefault="00873012" w:rsidP="00873012">
      <w:pPr>
        <w:pStyle w:val="EBBNormalhalfafter"/>
        <w:spacing w:after="120" w:line="440" w:lineRule="exact"/>
      </w:pPr>
      <w:r>
        <w:tab/>
        <w:t>Queridos hermanos, no tomen ______________ ustedes mismos, sino dejen que _______ sea quien castigue; porque la Escritura dice: “A mí me corresponde hacer ____________; yo pagaré, dice el Señor.” Y también: “Si tu ___________ tiene hambre, dale de ___________; y si tiene sed, dale de ___________; así harás que le arda la cara de ______________. No te dejes vencer por el ________. Al contrario, vence con el bien el mal.</w:t>
      </w:r>
    </w:p>
    <w:p w:rsidR="00873012" w:rsidRPr="00873012" w:rsidRDefault="006C4C28" w:rsidP="00A540E4">
      <w:pPr>
        <w:pStyle w:val="EBBNormalhalfafter"/>
        <w:spacing w:after="120"/>
      </w:pPr>
      <w:r>
        <w:rPr>
          <w:noProof/>
          <w:lang w:val="en-US"/>
        </w:rPr>
        <w:drawing>
          <wp:anchor distT="0" distB="0" distL="114300" distR="114300" simplePos="0" relativeHeight="251922432" behindDoc="0" locked="0" layoutInCell="1" allowOverlap="1">
            <wp:simplePos x="0" y="0"/>
            <wp:positionH relativeFrom="column">
              <wp:posOffset>-2329180</wp:posOffset>
            </wp:positionH>
            <wp:positionV relativeFrom="paragraph">
              <wp:posOffset>62865</wp:posOffset>
            </wp:positionV>
            <wp:extent cx="1882140" cy="1965960"/>
            <wp:effectExtent l="19050" t="0" r="3810" b="0"/>
            <wp:wrapNone/>
            <wp:docPr id="212" name="Picture 211" descr="Offic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r.wmf"/>
                    <pic:cNvPicPr/>
                  </pic:nvPicPr>
                  <pic:blipFill>
                    <a:blip r:embed="rId54" cstate="print"/>
                    <a:stretch>
                      <a:fillRect/>
                    </a:stretch>
                  </pic:blipFill>
                  <pic:spPr>
                    <a:xfrm>
                      <a:off x="0" y="0"/>
                      <a:ext cx="1882140" cy="1965960"/>
                    </a:xfrm>
                    <a:prstGeom prst="rect">
                      <a:avLst/>
                    </a:prstGeom>
                  </pic:spPr>
                </pic:pic>
              </a:graphicData>
            </a:graphic>
          </wp:anchor>
        </w:drawing>
      </w:r>
      <w:r w:rsidR="00712F98">
        <w:rPr>
          <w:noProof/>
          <w:lang w:val="en-US"/>
        </w:rPr>
        <w:pict>
          <v:shape id="_x0000_s1295" type="#_x0000_t202" style="position:absolute;margin-left:-.8pt;margin-top:1.1pt;width:202.65pt;height:179.05pt;z-index:251896832;mso-position-horizontal-relative:text;mso-position-vertical-relative:text;mso-width-relative:margin;mso-height-relative:margin;v-text-anchor:bottom">
            <v:textbox>
              <w:txbxContent>
                <w:p w:rsidR="004A6BE9" w:rsidRPr="003558FA" w:rsidRDefault="004A6BE9" w:rsidP="00873012">
                  <w:pPr>
                    <w:jc w:val="center"/>
                    <w:rPr>
                      <w:sz w:val="24"/>
                      <w:szCs w:val="24"/>
                      <w:lang w:val="es-ES"/>
                    </w:rPr>
                  </w:pPr>
                  <w:r>
                    <w:rPr>
                      <w:sz w:val="24"/>
                      <w:szCs w:val="24"/>
                      <w:lang w:val="es-ES"/>
                    </w:rPr>
                    <w:t>El policía honesto es regalo de Dios</w:t>
                  </w:r>
                </w:p>
              </w:txbxContent>
            </v:textbox>
            <w10:wrap type="square" side="left"/>
          </v:shape>
        </w:pict>
      </w:r>
      <w:r w:rsidR="00873012">
        <w:t xml:space="preserve">El cristiano puede usar la violencia solamente en una emergencia </w:t>
      </w:r>
      <w:r w:rsidR="00873012">
        <w:rPr>
          <w:b/>
        </w:rPr>
        <w:t>para proteger a personas inocentes</w:t>
      </w:r>
      <w:r w:rsidR="00873012">
        <w:t>. Un policía cristiano puede usar su arma para detener  a un malvado y proteger a la gente. Un soldado cristiano puede usar su arma para detener a los que atacan a su país. La Biblia dice que Dios ha dado la espada al gobierno para castigar al que hace lo malo.</w:t>
      </w:r>
      <w:r w:rsidR="00A540E4">
        <w:t xml:space="preserve"> </w:t>
      </w:r>
      <w:r w:rsidR="00A540E4">
        <w:br/>
        <w:t>(Romanos 13:3-4)</w:t>
      </w:r>
    </w:p>
    <w:p w:rsidR="00873012" w:rsidRDefault="00A540E4" w:rsidP="00873012">
      <w:pPr>
        <w:pStyle w:val="EBBNormalhalfafter"/>
        <w:spacing w:after="120"/>
      </w:pPr>
      <w:r>
        <w:lastRenderedPageBreak/>
        <w:t xml:space="preserve">¿Cuáles de las siguientes personas </w:t>
      </w:r>
      <w:r w:rsidR="00252F51">
        <w:t>han fallado por matar con la mano? Escribe “falló” o “no falló” en cada espacio:</w:t>
      </w:r>
    </w:p>
    <w:p w:rsidR="00252F51" w:rsidRDefault="00252F51" w:rsidP="00252F51">
      <w:pPr>
        <w:pStyle w:val="EBBNormalhalfafter"/>
        <w:tabs>
          <w:tab w:val="left" w:pos="720"/>
          <w:tab w:val="left" w:pos="1980"/>
          <w:tab w:val="left" w:pos="2340"/>
        </w:tabs>
        <w:spacing w:after="120"/>
        <w:ind w:left="2340" w:hanging="2340"/>
      </w:pPr>
      <w:r>
        <w:tab/>
        <w:t>_______</w:t>
      </w:r>
      <w:r>
        <w:tab/>
      </w:r>
      <w:proofErr w:type="gramStart"/>
      <w:r>
        <w:t>a</w:t>
      </w:r>
      <w:proofErr w:type="gramEnd"/>
      <w:r>
        <w:t>.</w:t>
      </w:r>
      <w:r>
        <w:tab/>
        <w:t>Un policía dispara a todos lados y no le importa herir a la gente con tal de que mate al criminal.</w:t>
      </w:r>
    </w:p>
    <w:p w:rsidR="00252F51" w:rsidRDefault="00252F51" w:rsidP="00252F51">
      <w:pPr>
        <w:pStyle w:val="EBBNormalhalfafter"/>
        <w:tabs>
          <w:tab w:val="left" w:pos="720"/>
          <w:tab w:val="left" w:pos="1980"/>
          <w:tab w:val="left" w:pos="2340"/>
        </w:tabs>
        <w:spacing w:after="120"/>
        <w:ind w:left="2340" w:hanging="2340"/>
      </w:pPr>
      <w:r>
        <w:tab/>
        <w:t>_______</w:t>
      </w:r>
      <w:r>
        <w:tab/>
        <w:t>b.</w:t>
      </w:r>
      <w:r>
        <w:tab/>
        <w:t>Otro policía dispara solamente para detener a los criminales armados.</w:t>
      </w:r>
    </w:p>
    <w:p w:rsidR="00252F51" w:rsidRDefault="00252F51" w:rsidP="00252F51">
      <w:pPr>
        <w:pStyle w:val="EBBNormalhalfafter"/>
        <w:tabs>
          <w:tab w:val="left" w:pos="720"/>
          <w:tab w:val="left" w:pos="1980"/>
          <w:tab w:val="left" w:pos="2340"/>
        </w:tabs>
        <w:spacing w:after="120"/>
        <w:ind w:left="2340" w:hanging="2340"/>
      </w:pPr>
      <w:r>
        <w:tab/>
        <w:t>_______</w:t>
      </w:r>
      <w:r>
        <w:tab/>
      </w:r>
      <w:proofErr w:type="gramStart"/>
      <w:r>
        <w:t>c</w:t>
      </w:r>
      <w:proofErr w:type="gramEnd"/>
      <w:r>
        <w:t>.</w:t>
      </w:r>
      <w:r>
        <w:tab/>
        <w:t>Otro policía recibe dinero de los criminales para que no los persiga.</w:t>
      </w:r>
    </w:p>
    <w:p w:rsidR="00252F51" w:rsidRDefault="00252F51" w:rsidP="00252F51">
      <w:pPr>
        <w:pStyle w:val="EBBNormalhalfafter"/>
        <w:tabs>
          <w:tab w:val="left" w:pos="720"/>
          <w:tab w:val="left" w:pos="1980"/>
          <w:tab w:val="left" w:pos="2340"/>
        </w:tabs>
        <w:spacing w:after="120"/>
        <w:ind w:left="2340" w:hanging="2340"/>
      </w:pPr>
      <w:r>
        <w:tab/>
        <w:t>_______</w:t>
      </w:r>
      <w:r>
        <w:tab/>
        <w:t>d.</w:t>
      </w:r>
      <w:r>
        <w:tab/>
        <w:t>Un soldado arriesga su vida para defender a la gente de su patria.</w:t>
      </w:r>
    </w:p>
    <w:p w:rsidR="00252F51" w:rsidRDefault="00252F51" w:rsidP="00252F51">
      <w:pPr>
        <w:pStyle w:val="EBBNormalhalfafter"/>
        <w:tabs>
          <w:tab w:val="left" w:pos="720"/>
          <w:tab w:val="left" w:pos="1980"/>
          <w:tab w:val="left" w:pos="2340"/>
        </w:tabs>
        <w:spacing w:after="120"/>
        <w:ind w:left="2340" w:hanging="2340"/>
      </w:pPr>
      <w:r>
        <w:tab/>
        <w:t>_______</w:t>
      </w:r>
      <w:r>
        <w:tab/>
      </w:r>
      <w:proofErr w:type="gramStart"/>
      <w:r>
        <w:t>e</w:t>
      </w:r>
      <w:proofErr w:type="gramEnd"/>
      <w:r>
        <w:t>.</w:t>
      </w:r>
      <w:r>
        <w:tab/>
        <w:t>Un hombre golpea a un ladrón para evitar que viole a su hija.</w:t>
      </w:r>
    </w:p>
    <w:p w:rsidR="00252F51" w:rsidRDefault="00252F51" w:rsidP="00252F51">
      <w:pPr>
        <w:pStyle w:val="EBBNormalhalfafter"/>
        <w:tabs>
          <w:tab w:val="left" w:pos="720"/>
          <w:tab w:val="left" w:pos="1980"/>
          <w:tab w:val="left" w:pos="2340"/>
        </w:tabs>
        <w:spacing w:after="120"/>
        <w:ind w:left="2340" w:hanging="2340"/>
      </w:pPr>
      <w:r>
        <w:tab/>
        <w:t>_______</w:t>
      </w:r>
      <w:r>
        <w:tab/>
      </w:r>
      <w:proofErr w:type="gramStart"/>
      <w:r>
        <w:t>f</w:t>
      </w:r>
      <w:proofErr w:type="gramEnd"/>
      <w:r>
        <w:t>.</w:t>
      </w:r>
      <w:r>
        <w:tab/>
        <w:t>Otro hombre golpea a su vecino para vengarse por todas las mentiras que el vecino decía.</w:t>
      </w:r>
    </w:p>
    <w:p w:rsidR="0067016F" w:rsidRDefault="0067016F" w:rsidP="0067016F">
      <w:pPr>
        <w:pStyle w:val="EBBNormalhalfafter"/>
        <w:spacing w:after="120"/>
      </w:pPr>
      <w:r>
        <w:rPr>
          <w:b/>
        </w:rPr>
        <w:t>El Aborto</w:t>
      </w:r>
      <w:r>
        <w:t xml:space="preserve"> es matar a un bebé cuando todavía está dentro del vientre de su mamá. Hoy en día, el aborto es muy común</w:t>
      </w:r>
      <w:r w:rsidR="00FB1EE3">
        <w:t>. Se practica no solamente para salvar la vida de la madre; también s</w:t>
      </w:r>
      <w:r>
        <w:t xml:space="preserve">e practica el aborto </w:t>
      </w:r>
      <w:r w:rsidR="00FB1EE3">
        <w:t>sencillamente para terminar un embarazo</w:t>
      </w:r>
      <w:r>
        <w:t xml:space="preserve"> no deseado. Muchas personas defienden el aborto hoy en día, diciendo que mientras el bebé está dentro del cuerpo de la madre, no es una persona todavía. </w:t>
      </w:r>
      <w:r w:rsidR="00FB1EE3">
        <w:t xml:space="preserve">Busca </w:t>
      </w:r>
      <w:r w:rsidR="00FB1EE3">
        <w:rPr>
          <w:b/>
        </w:rPr>
        <w:t>Salmo 139</w:t>
      </w:r>
      <w:r w:rsidR="00FB1EE3">
        <w:t xml:space="preserve"> en tu Biblia. Según lo que Dios dice aquí, los bebés dentro de la madre ¿son personas o no? ____</w:t>
      </w:r>
    </w:p>
    <w:p w:rsidR="00FB1EE3" w:rsidRPr="00FB1EE3" w:rsidRDefault="00712F98" w:rsidP="0067016F">
      <w:pPr>
        <w:pStyle w:val="EBBNormalhalfafter"/>
        <w:spacing w:after="120"/>
      </w:pPr>
      <w:r>
        <w:rPr>
          <w:rFonts w:cs="Times New Roman"/>
          <w:sz w:val="24"/>
          <w:szCs w:val="24"/>
        </w:rPr>
        <w:pict>
          <v:shape id="_x0000_s1297" type="#_x0000_t176" style="position:absolute;margin-left:-4.45pt;margin-top:25.55pt;width:210.45pt;height:30.3pt;z-index:251900928;mso-height-percent:200;mso-wrap-distance-bottom:3.6pt;mso-height-percent:200;mso-width-relative:margin;mso-height-relative:margin" strokecolor="black [3213]">
            <v:textbox style="mso-fit-shape-to-text:t">
              <w:txbxContent>
                <w:p w:rsidR="004A6BE9" w:rsidRDefault="004A6BE9" w:rsidP="00A540E4">
                  <w:pPr>
                    <w:pStyle w:val="EBBTitle"/>
                    <w:spacing w:after="0"/>
                    <w:jc w:val="left"/>
                  </w:pPr>
                  <w:r>
                    <w:t>No Mates con la Boca</w:t>
                  </w:r>
                </w:p>
              </w:txbxContent>
            </v:textbox>
            <w10:wrap type="topAndBottom"/>
          </v:shape>
        </w:pict>
      </w:r>
      <w:r w:rsidR="00FB1EE3">
        <w:t>¿Dios estará de acuerdo con el aborto, cuando la vida de la madre no peligra? ____</w:t>
      </w:r>
    </w:p>
    <w:p w:rsidR="00A540E4" w:rsidRPr="00A540E4" w:rsidRDefault="00A540E4" w:rsidP="00252F51">
      <w:pPr>
        <w:pStyle w:val="EBBNormalhalfafter"/>
        <w:spacing w:after="0"/>
      </w:pPr>
      <w:r>
        <w:t xml:space="preserve">Busca </w:t>
      </w:r>
      <w:r>
        <w:rPr>
          <w:b/>
        </w:rPr>
        <w:t>Mateo 5:21-22</w:t>
      </w:r>
      <w:r>
        <w:t xml:space="preserve"> en tu Biblia. Llena los espacios:</w:t>
      </w:r>
    </w:p>
    <w:p w:rsidR="00A540E4" w:rsidRDefault="00252F51" w:rsidP="00252F51">
      <w:pPr>
        <w:pStyle w:val="EBBNormalhalfafter"/>
        <w:spacing w:after="120" w:line="440" w:lineRule="exact"/>
      </w:pPr>
      <w:r>
        <w:tab/>
        <w:t xml:space="preserve">Ustedes han oído que a sus antepasados se les dijo: “No __________, pues el que mate será ___________.” Pero yo les digo que cualquiera que </w:t>
      </w:r>
      <w:proofErr w:type="spellStart"/>
      <w:r>
        <w:t>se</w:t>
      </w:r>
      <w:proofErr w:type="spellEnd"/>
      <w:r>
        <w:t xml:space="preserve"> _________ con su hermano, será condenado. Al que ____________ a su hermano, lo juzgará la Junta Suprema; y el que injurie gravemente a su hermano, se hará merecedor del __________ </w:t>
      </w:r>
      <w:proofErr w:type="spellStart"/>
      <w:r>
        <w:t>del</w:t>
      </w:r>
      <w:proofErr w:type="spellEnd"/>
      <w:r>
        <w:t xml:space="preserve"> ____________.</w:t>
      </w:r>
    </w:p>
    <w:p w:rsidR="00844E40" w:rsidRDefault="00252F51" w:rsidP="00FB1EE3">
      <w:pPr>
        <w:pStyle w:val="EBBNormalhalfafter"/>
        <w:spacing w:after="120"/>
      </w:pPr>
      <w:r>
        <w:t>No debes herir a otr</w:t>
      </w:r>
      <w:r w:rsidR="00844E40">
        <w:t>a persona con lo que dices. ¿Has dicho “necio” o “tonto” o “idiota” u otro insulto a alguien? ____ En un momento de coraje, ¿has dicho palabras duras o feas a alguien? ____ Con esto ya eres culpable de haber “matado” con la boca. Pide perdón a Dios, y si es posible, pide perdón también a la persona que insultaste.</w:t>
      </w:r>
    </w:p>
    <w:p w:rsidR="00844E40" w:rsidRDefault="00712F98" w:rsidP="00E4761A">
      <w:pPr>
        <w:pStyle w:val="EBBNormalhalfafter"/>
        <w:spacing w:after="0"/>
      </w:pPr>
      <w:r>
        <w:rPr>
          <w:rFonts w:cs="Times New Roman"/>
          <w:sz w:val="24"/>
          <w:szCs w:val="24"/>
        </w:rPr>
        <w:lastRenderedPageBreak/>
        <w:pict>
          <v:shape id="_x0000_s1300" type="#_x0000_t176" style="position:absolute;margin-left:-3.85pt;margin-top:-1.85pt;width:230.35pt;height:52.5pt;z-index:251905024;mso-height-percent:200;mso-wrap-distance-bottom:3.6pt;mso-height-percent:200;mso-width-relative:margin;mso-height-relative:margin" strokecolor="black [3213]">
            <v:textbox style="mso-next-textbox:#_x0000_s1300;mso-fit-shape-to-text:t">
              <w:txbxContent>
                <w:p w:rsidR="004A6BE9" w:rsidRDefault="004A6BE9" w:rsidP="00E4761A">
                  <w:pPr>
                    <w:pStyle w:val="EBBTitle"/>
                    <w:spacing w:after="0"/>
                    <w:jc w:val="left"/>
                  </w:pPr>
                  <w:r>
                    <w:t>No Mates en tu Corazón</w:t>
                  </w:r>
                </w:p>
              </w:txbxContent>
            </v:textbox>
            <w10:wrap type="topAndBottom"/>
          </v:shape>
        </w:pict>
      </w:r>
      <w:r w:rsidR="00E4761A">
        <w:t xml:space="preserve">Busca </w:t>
      </w:r>
      <w:r w:rsidR="00E4761A">
        <w:rPr>
          <w:b/>
        </w:rPr>
        <w:t>1 Juan 3:15</w:t>
      </w:r>
      <w:r w:rsidR="00E4761A">
        <w:t xml:space="preserve"> en tu Biblia. Llena los espacios:</w:t>
      </w:r>
    </w:p>
    <w:p w:rsidR="00E4761A" w:rsidRDefault="00E4761A" w:rsidP="00E4761A">
      <w:pPr>
        <w:pStyle w:val="EBBNormalhalfafter"/>
        <w:spacing w:after="120" w:line="440" w:lineRule="exact"/>
      </w:pPr>
      <w:r>
        <w:tab/>
        <w:t xml:space="preserve">Todo el que _________ a su hermano es un ____________, y ustedes saben que ningún asesino puede tener ________  ____________ en </w:t>
      </w:r>
      <w:proofErr w:type="spellStart"/>
      <w:r>
        <w:t>si</w:t>
      </w:r>
      <w:proofErr w:type="spellEnd"/>
      <w:r>
        <w:t xml:space="preserve"> mismo.</w:t>
      </w:r>
    </w:p>
    <w:p w:rsidR="00E4761A" w:rsidRDefault="00E4761A" w:rsidP="00E4761A">
      <w:pPr>
        <w:pStyle w:val="EBBNormalhalfafter"/>
        <w:spacing w:after="0"/>
      </w:pPr>
      <w:r>
        <w:t xml:space="preserve">No debes guardar malos sentimientos en tu corazón contra alguien. </w:t>
      </w:r>
      <w:proofErr w:type="spellStart"/>
      <w:proofErr w:type="gramStart"/>
      <w:r>
        <w:t>Mas</w:t>
      </w:r>
      <w:proofErr w:type="spellEnd"/>
      <w:proofErr w:type="gramEnd"/>
      <w:r>
        <w:t xml:space="preserve"> bien debes </w:t>
      </w:r>
      <w:r>
        <w:rPr>
          <w:b/>
        </w:rPr>
        <w:t>perdonar</w:t>
      </w:r>
      <w:r>
        <w:t xml:space="preserve">. Busca </w:t>
      </w:r>
      <w:r>
        <w:rPr>
          <w:b/>
        </w:rPr>
        <w:t>Colosenses 3:13</w:t>
      </w:r>
      <w:r>
        <w:t xml:space="preserve"> en tu Biblia y llena los espacios:</w:t>
      </w:r>
    </w:p>
    <w:p w:rsidR="00E4761A" w:rsidRDefault="00A074B3" w:rsidP="00A074B3">
      <w:pPr>
        <w:pStyle w:val="EBBNormalhalfafter"/>
        <w:spacing w:after="120" w:line="440" w:lineRule="exact"/>
      </w:pPr>
      <w:r>
        <w:tab/>
        <w:t>Tengan ____________ unos con otros, y ____________ si alguno tiene una queja contra otro. Así como el Señor los ___________, perdonen también ustedes.</w:t>
      </w:r>
    </w:p>
    <w:p w:rsidR="00E4761A" w:rsidRDefault="00854A6A" w:rsidP="00873012">
      <w:pPr>
        <w:pStyle w:val="EBBNormalhalfafter"/>
        <w:spacing w:after="120"/>
      </w:pPr>
      <w:r>
        <w:rPr>
          <w:noProof/>
          <w:lang w:val="en-US"/>
        </w:rPr>
        <w:drawing>
          <wp:anchor distT="0" distB="0" distL="114300" distR="114300" simplePos="0" relativeHeight="251928576" behindDoc="0" locked="0" layoutInCell="1" allowOverlap="1">
            <wp:simplePos x="0" y="0"/>
            <wp:positionH relativeFrom="column">
              <wp:posOffset>3874770</wp:posOffset>
            </wp:positionH>
            <wp:positionV relativeFrom="paragraph">
              <wp:posOffset>727710</wp:posOffset>
            </wp:positionV>
            <wp:extent cx="1743710" cy="1859280"/>
            <wp:effectExtent l="19050" t="0" r="8890" b="0"/>
            <wp:wrapNone/>
            <wp:docPr id="135" name="Picture 2"/>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r="6410" b="11364"/>
                    <a:stretch>
                      <a:fillRect/>
                    </a:stretch>
                  </pic:blipFill>
                  <pic:spPr bwMode="auto">
                    <a:xfrm>
                      <a:off x="0" y="0"/>
                      <a:ext cx="1743710" cy="1859280"/>
                    </a:xfrm>
                    <a:prstGeom prst="rect">
                      <a:avLst/>
                    </a:prstGeom>
                    <a:noFill/>
                    <a:ln w="9525">
                      <a:noFill/>
                      <a:miter lim="800000"/>
                      <a:headEnd/>
                      <a:tailEnd/>
                    </a:ln>
                  </pic:spPr>
                </pic:pic>
              </a:graphicData>
            </a:graphic>
          </wp:anchor>
        </w:drawing>
      </w:r>
      <w:r w:rsidR="00712F98">
        <w:rPr>
          <w:noProof/>
          <w:lang w:val="en-US"/>
        </w:rPr>
        <w:pict>
          <v:shape id="_x0000_s1307" type="#_x0000_t62" style="position:absolute;margin-left:279.6pt;margin-top:21.3pt;width:141.6pt;height:37.2pt;z-index:251929600;mso-position-horizontal-relative:text;mso-position-vertical-relative:text" adj="9732,29410">
            <v:textbox>
              <w:txbxContent>
                <w:p w:rsidR="004A6BE9" w:rsidRPr="00854A6A" w:rsidRDefault="004A6BE9" w:rsidP="00854A6A">
                  <w:pPr>
                    <w:jc w:val="center"/>
                    <w:rPr>
                      <w:rFonts w:ascii="Arial" w:hAnsi="Arial" w:cs="Arial"/>
                      <w:sz w:val="24"/>
                      <w:szCs w:val="24"/>
                      <w:lang w:val="es-ES"/>
                    </w:rPr>
                  </w:pPr>
                  <w:r w:rsidRPr="00854A6A">
                    <w:rPr>
                      <w:rFonts w:ascii="Arial" w:hAnsi="Arial" w:cs="Arial"/>
                      <w:sz w:val="24"/>
                      <w:szCs w:val="24"/>
                      <w:lang w:val="es-ES"/>
                    </w:rPr>
                    <w:t>Señor, ayúdame a perdonar de corazón.</w:t>
                  </w:r>
                </w:p>
              </w:txbxContent>
            </v:textbox>
          </v:shape>
        </w:pict>
      </w:r>
      <w:r w:rsidR="00712F98">
        <w:rPr>
          <w:noProof/>
          <w:lang w:eastAsia="zh-TW"/>
        </w:rPr>
        <w:pict>
          <v:shape id="_x0000_s1306" type="#_x0000_t202" style="position:absolute;margin-left:269.6pt;margin-top:7.3pt;width:186.35pt;height:201.2pt;z-index:251927552;mso-width-percent:400;mso-position-horizontal-relative:text;mso-position-vertical-relative:text;mso-width-percent:400;mso-width-relative:margin;mso-height-relative:margin">
            <v:textbox>
              <w:txbxContent>
                <w:p w:rsidR="004A6BE9" w:rsidRDefault="004A6BE9">
                  <w:r>
                    <w:t xml:space="preserve"> </w:t>
                  </w:r>
                </w:p>
              </w:txbxContent>
            </v:textbox>
            <w10:wrap type="square" side="left"/>
          </v:shape>
        </w:pict>
      </w:r>
      <w:r w:rsidR="003629AC">
        <w:br/>
      </w:r>
      <w:r w:rsidR="00A074B3">
        <w:t>Es difícil perdonar. Si alguien te ofende o te golpea, es natural sentirse enojado. Quieres pagar mal por mal. Pero si no perdonas, amargas tu propia vida. El no perdonar es como tragar veneno uno y esperar que otro muera. Además, si tú no perdonas, Dios no te perdonará.</w:t>
      </w:r>
    </w:p>
    <w:p w:rsidR="00A074B3" w:rsidRDefault="00A074B3" w:rsidP="00873012">
      <w:pPr>
        <w:pStyle w:val="EBBNormalhalfafter"/>
        <w:spacing w:after="120"/>
      </w:pPr>
      <w:r>
        <w:t>Dios nos ha perdonado muchísimo. Dios quiere ayudarnos a extender ese perdón a otras personas. Cuando sientes coraje y odio y deseos de venganza, ora al Señor y pide que él te limpie del resentimiento y que te llene de su amor. Piensa en la bondad de Dios y deja de pensar en la maldad que te han hecho. Poco a poco Dios sanará tus heridas y te llenará de paz.</w:t>
      </w:r>
    </w:p>
    <w:p w:rsidR="00FE1E2D" w:rsidRDefault="00712F98" w:rsidP="00FE1E2D">
      <w:pPr>
        <w:pStyle w:val="EBBNormalhalfafter"/>
      </w:pPr>
      <w:r>
        <w:rPr>
          <w:rFonts w:cs="Times New Roman"/>
          <w:sz w:val="24"/>
          <w:szCs w:val="24"/>
        </w:rPr>
        <w:pict>
          <v:shape id="_x0000_s1299" type="#_x0000_t202" style="position:absolute;margin-left:20.1pt;margin-top:5.6pt;width:421.2pt;height:84.1pt;z-index:251902976;mso-width-relative:margin;mso-height-relative:margin">
            <v:textbox style="mso-next-textbox:#_x0000_s1299">
              <w:txbxContent>
                <w:p w:rsidR="004A6BE9" w:rsidRDefault="004A6BE9" w:rsidP="00844E40">
                  <w:pPr>
                    <w:spacing w:after="120"/>
                    <w:jc w:val="center"/>
                    <w:rPr>
                      <w:sz w:val="28"/>
                      <w:szCs w:val="28"/>
                      <w:lang w:val="es-ES"/>
                    </w:rPr>
                  </w:pPr>
                  <w:r>
                    <w:rPr>
                      <w:b/>
                      <w:i/>
                      <w:sz w:val="28"/>
                      <w:szCs w:val="28"/>
                      <w:lang w:val="es-ES"/>
                    </w:rPr>
                    <w:t>Significado del Quinto Mandamiento (Catecismo Menor):</w:t>
                  </w:r>
                </w:p>
                <w:p w:rsidR="004A6BE9" w:rsidRDefault="004A6BE9" w:rsidP="00844E40">
                  <w:pPr>
                    <w:jc w:val="center"/>
                    <w:rPr>
                      <w:sz w:val="28"/>
                      <w:szCs w:val="28"/>
                      <w:lang w:val="es-ES"/>
                    </w:rPr>
                  </w:pPr>
                  <w:r>
                    <w:rPr>
                      <w:sz w:val="28"/>
                      <w:szCs w:val="28"/>
                      <w:lang w:val="es-ES"/>
                    </w:rPr>
                    <w:t>“Debemos temer y amar a Dios de modo que no hagamos ningún daño ni mal material a nuestro prójimo en su cuerpo, sino que le ayudemos y hagamos prosperar en todas las necesidades de la vida.”</w:t>
                  </w:r>
                </w:p>
              </w:txbxContent>
            </v:textbox>
          </v:shape>
        </w:pict>
      </w:r>
      <w:r w:rsidR="00FE1E2D">
        <w:t xml:space="preserve"> </w:t>
      </w:r>
    </w:p>
    <w:p w:rsidR="00C76C93" w:rsidRPr="00C76C93" w:rsidRDefault="00C76C93" w:rsidP="00C76C93">
      <w:pPr>
        <w:pStyle w:val="EBBNormalhalfafter"/>
        <w:rPr>
          <w:lang w:val="es-VE"/>
        </w:rPr>
      </w:pPr>
    </w:p>
    <w:p w:rsidR="00C52658" w:rsidRDefault="00712F98">
      <w:pPr>
        <w:autoSpaceDE/>
        <w:autoSpaceDN/>
        <w:adjustRightInd/>
        <w:spacing w:after="200" w:line="276" w:lineRule="auto"/>
        <w:rPr>
          <w:lang w:val="es-ES"/>
        </w:rPr>
      </w:pPr>
      <w:r>
        <w:rPr>
          <w:sz w:val="24"/>
          <w:szCs w:val="24"/>
        </w:rPr>
        <w:pict>
          <v:shape id="_x0000_s1305" type="#_x0000_t176" style="position:absolute;margin-left:-3.4pt;margin-top:53.55pt;width:471.05pt;height:107.8pt;z-index:251914240;mso-width-relative:margin;mso-height-relative:margin" strokecolor="black [3213]">
            <v:shadow color="black [3213]" offset="6pt,6pt"/>
            <v:textbox>
              <w:txbxContent>
                <w:p w:rsidR="004A6BE9" w:rsidRDefault="004A6BE9" w:rsidP="00FB1EE3">
                  <w:pPr>
                    <w:spacing w:after="120"/>
                    <w:jc w:val="center"/>
                    <w:rPr>
                      <w:b/>
                      <w:sz w:val="28"/>
                      <w:szCs w:val="28"/>
                      <w:lang w:val="es-ES"/>
                    </w:rPr>
                  </w:pPr>
                  <w:r>
                    <w:rPr>
                      <w:b/>
                      <w:sz w:val="28"/>
                      <w:szCs w:val="28"/>
                      <w:lang w:val="es-ES"/>
                    </w:rPr>
                    <w:t>Repaso de la Memorización:</w:t>
                  </w:r>
                </w:p>
                <w:p w:rsidR="004A6BE9" w:rsidRDefault="004A6BE9" w:rsidP="00FB1EE3">
                  <w:pPr>
                    <w:spacing w:after="120"/>
                    <w:rPr>
                      <w:sz w:val="28"/>
                      <w:szCs w:val="28"/>
                      <w:lang w:val="es-ES"/>
                    </w:rPr>
                  </w:pPr>
                  <w:r>
                    <w:rPr>
                      <w:sz w:val="28"/>
                      <w:szCs w:val="28"/>
                      <w:lang w:val="es-ES"/>
                    </w:rPr>
                    <w:t>Escribe aquí Mateo 22:39 de memoria: _____________________________</w:t>
                  </w:r>
                </w:p>
                <w:p w:rsidR="004A6BE9" w:rsidRDefault="004A6BE9" w:rsidP="00FB1EE3">
                  <w:pPr>
                    <w:spacing w:after="120"/>
                    <w:rPr>
                      <w:sz w:val="28"/>
                      <w:szCs w:val="28"/>
                      <w:lang w:val="es-ES"/>
                    </w:rPr>
                  </w:pPr>
                  <w:r>
                    <w:rPr>
                      <w:sz w:val="28"/>
                      <w:szCs w:val="28"/>
                      <w:lang w:val="es-ES"/>
                    </w:rPr>
                    <w:t>_____________________________________________________________</w:t>
                  </w:r>
                </w:p>
                <w:p w:rsidR="004A6BE9" w:rsidRDefault="004A6BE9" w:rsidP="00FB1EE3">
                  <w:pPr>
                    <w:spacing w:after="120"/>
                    <w:rPr>
                      <w:sz w:val="28"/>
                      <w:szCs w:val="28"/>
                      <w:lang w:val="es-ES"/>
                    </w:rPr>
                  </w:pPr>
                  <w:r>
                    <w:rPr>
                      <w:sz w:val="28"/>
                      <w:szCs w:val="28"/>
                      <w:lang w:val="es-ES"/>
                    </w:rPr>
                    <w:t>_____________________________________________________________</w:t>
                  </w:r>
                </w:p>
                <w:p w:rsidR="004A6BE9" w:rsidRDefault="004A6BE9" w:rsidP="00FB1EE3">
                  <w:pPr>
                    <w:spacing w:after="120"/>
                    <w:rPr>
                      <w:sz w:val="28"/>
                      <w:szCs w:val="28"/>
                      <w:lang w:val="es-ES"/>
                    </w:rPr>
                  </w:pPr>
                </w:p>
              </w:txbxContent>
            </v:textbox>
          </v:shape>
        </w:pict>
      </w:r>
      <w:r w:rsidR="00C52658">
        <w:rPr>
          <w:lang w:val="es-ES"/>
        </w:rPr>
        <w:br w:type="page"/>
      </w:r>
    </w:p>
    <w:p w:rsidR="00CE7F85" w:rsidRPr="00BB1E59" w:rsidRDefault="003629AC" w:rsidP="00CE7F85">
      <w:pPr>
        <w:pStyle w:val="EBBTitle"/>
        <w:spacing w:after="240"/>
      </w:pPr>
      <w:r>
        <w:lastRenderedPageBreak/>
        <w:t xml:space="preserve">Ejercicios: Mandamiento </w:t>
      </w:r>
      <w:r w:rsidRPr="00BB1E59">
        <w:t># 5</w:t>
      </w:r>
    </w:p>
    <w:p w:rsidR="003629AC" w:rsidRDefault="003629AC" w:rsidP="003629AC">
      <w:pPr>
        <w:pStyle w:val="BodySingle"/>
        <w:tabs>
          <w:tab w:val="clear" w:pos="540"/>
          <w:tab w:val="clear" w:pos="1080"/>
          <w:tab w:val="clear" w:pos="1620"/>
        </w:tabs>
        <w:spacing w:after="120"/>
        <w:ind w:left="720" w:hanging="720"/>
        <w:jc w:val="left"/>
        <w:rPr>
          <w:lang w:val="es-ES"/>
        </w:rPr>
      </w:pPr>
      <w:r>
        <w:rPr>
          <w:lang w:val="es-VE"/>
        </w:rPr>
        <w:t>1.</w:t>
      </w:r>
      <w:r>
        <w:rPr>
          <w:lang w:val="es-VE"/>
        </w:rPr>
        <w:tab/>
        <w:t xml:space="preserve">Escribe </w:t>
      </w:r>
      <w:r>
        <w:rPr>
          <w:lang w:val="es-ES"/>
        </w:rPr>
        <w:t>Éxodo 20:13</w:t>
      </w:r>
      <w:proofErr w:type="gramStart"/>
      <w:r>
        <w:rPr>
          <w:lang w:val="es-ES"/>
        </w:rPr>
        <w:t>:  _</w:t>
      </w:r>
      <w:proofErr w:type="gramEnd"/>
      <w:r>
        <w:rPr>
          <w:lang w:val="es-ES"/>
        </w:rPr>
        <w:t>_________________</w:t>
      </w:r>
    </w:p>
    <w:p w:rsidR="003629AC" w:rsidRDefault="003629AC" w:rsidP="003629AC">
      <w:pPr>
        <w:pStyle w:val="BodySingle"/>
        <w:tabs>
          <w:tab w:val="clear" w:pos="540"/>
          <w:tab w:val="clear" w:pos="1080"/>
          <w:tab w:val="clear" w:pos="1620"/>
        </w:tabs>
        <w:spacing w:after="120"/>
        <w:ind w:left="720" w:hanging="720"/>
        <w:jc w:val="left"/>
        <w:rPr>
          <w:lang w:val="es-ES"/>
        </w:rPr>
      </w:pPr>
      <w:r>
        <w:rPr>
          <w:lang w:val="es-ES"/>
        </w:rPr>
        <w:t>2.</w:t>
      </w:r>
      <w:r>
        <w:rPr>
          <w:lang w:val="es-ES"/>
        </w:rPr>
        <w:tab/>
      </w:r>
      <w:r w:rsidR="0023643C">
        <w:rPr>
          <w:lang w:val="es-ES"/>
        </w:rPr>
        <w:t xml:space="preserve">¿Cuáles </w:t>
      </w:r>
      <w:r w:rsidR="00467C1D">
        <w:rPr>
          <w:lang w:val="es-ES"/>
        </w:rPr>
        <w:t>de las siguientes personas han fallado con respecto a matar con la mano? Escribe “falló” o “no falló” en cada espacio.</w:t>
      </w:r>
    </w:p>
    <w:p w:rsidR="00467C1D" w:rsidRDefault="00467C1D" w:rsidP="00467C1D">
      <w:pPr>
        <w:pStyle w:val="BodySingle"/>
        <w:tabs>
          <w:tab w:val="clear" w:pos="540"/>
          <w:tab w:val="clear" w:pos="1080"/>
          <w:tab w:val="clear" w:pos="1620"/>
          <w:tab w:val="left" w:pos="720"/>
          <w:tab w:val="left" w:pos="1980"/>
        </w:tabs>
        <w:spacing w:after="120"/>
        <w:ind w:left="2340" w:hanging="2340"/>
        <w:jc w:val="left"/>
        <w:rPr>
          <w:lang w:val="es-ES"/>
        </w:rPr>
      </w:pPr>
      <w:r>
        <w:rPr>
          <w:lang w:val="es-ES"/>
        </w:rPr>
        <w:tab/>
        <w:t>_______</w:t>
      </w:r>
      <w:r>
        <w:rPr>
          <w:lang w:val="es-ES"/>
        </w:rPr>
        <w:tab/>
        <w:t>a.</w:t>
      </w:r>
      <w:r>
        <w:rPr>
          <w:lang w:val="es-ES"/>
        </w:rPr>
        <w:tab/>
        <w:t>Adolfo pegó a Francisco.</w:t>
      </w:r>
    </w:p>
    <w:p w:rsidR="00467C1D" w:rsidRDefault="00467C1D" w:rsidP="00467C1D">
      <w:pPr>
        <w:pStyle w:val="BodySingle"/>
        <w:tabs>
          <w:tab w:val="clear" w:pos="540"/>
          <w:tab w:val="clear" w:pos="1080"/>
          <w:tab w:val="clear" w:pos="1620"/>
          <w:tab w:val="left" w:pos="720"/>
          <w:tab w:val="left" w:pos="1980"/>
        </w:tabs>
        <w:spacing w:after="120"/>
        <w:ind w:left="2340" w:hanging="2340"/>
        <w:jc w:val="left"/>
        <w:rPr>
          <w:lang w:val="es-ES"/>
        </w:rPr>
      </w:pPr>
      <w:r>
        <w:rPr>
          <w:lang w:val="es-ES"/>
        </w:rPr>
        <w:tab/>
        <w:t>_______</w:t>
      </w:r>
      <w:r>
        <w:rPr>
          <w:lang w:val="es-ES"/>
        </w:rPr>
        <w:tab/>
        <w:t>b.</w:t>
      </w:r>
      <w:r>
        <w:rPr>
          <w:lang w:val="es-ES"/>
        </w:rPr>
        <w:tab/>
        <w:t>Francisco devolvió el golpe a Adolfo.</w:t>
      </w:r>
    </w:p>
    <w:p w:rsidR="00467C1D" w:rsidRDefault="00467C1D" w:rsidP="00467C1D">
      <w:pPr>
        <w:pStyle w:val="BodySingle"/>
        <w:tabs>
          <w:tab w:val="clear" w:pos="540"/>
          <w:tab w:val="clear" w:pos="1080"/>
          <w:tab w:val="clear" w:pos="1620"/>
          <w:tab w:val="left" w:pos="720"/>
          <w:tab w:val="left" w:pos="1980"/>
        </w:tabs>
        <w:spacing w:after="120"/>
        <w:ind w:left="2340" w:hanging="2340"/>
        <w:jc w:val="left"/>
        <w:rPr>
          <w:lang w:val="es-ES"/>
        </w:rPr>
      </w:pPr>
      <w:r>
        <w:rPr>
          <w:lang w:val="es-ES"/>
        </w:rPr>
        <w:tab/>
        <w:t>_______</w:t>
      </w:r>
      <w:r>
        <w:rPr>
          <w:lang w:val="es-ES"/>
        </w:rPr>
        <w:tab/>
        <w:t>c.</w:t>
      </w:r>
      <w:r>
        <w:rPr>
          <w:lang w:val="es-ES"/>
        </w:rPr>
        <w:tab/>
      </w:r>
      <w:proofErr w:type="spellStart"/>
      <w:r>
        <w:rPr>
          <w:lang w:val="es-ES"/>
        </w:rPr>
        <w:t>Nestor</w:t>
      </w:r>
      <w:proofErr w:type="spellEnd"/>
      <w:r>
        <w:rPr>
          <w:lang w:val="es-ES"/>
        </w:rPr>
        <w:t xml:space="preserve"> dio una paliza a su esposa Milagros por ser chismosa.</w:t>
      </w:r>
    </w:p>
    <w:p w:rsidR="00467C1D" w:rsidRDefault="00467C1D" w:rsidP="00467C1D">
      <w:pPr>
        <w:pStyle w:val="BodySingle"/>
        <w:tabs>
          <w:tab w:val="clear" w:pos="540"/>
          <w:tab w:val="clear" w:pos="1080"/>
          <w:tab w:val="clear" w:pos="1620"/>
          <w:tab w:val="left" w:pos="720"/>
          <w:tab w:val="left" w:pos="1980"/>
        </w:tabs>
        <w:spacing w:after="120"/>
        <w:ind w:left="2340" w:hanging="2340"/>
        <w:jc w:val="left"/>
        <w:rPr>
          <w:lang w:val="es-ES"/>
        </w:rPr>
      </w:pPr>
      <w:r>
        <w:rPr>
          <w:lang w:val="es-ES"/>
        </w:rPr>
        <w:tab/>
        <w:t>_______</w:t>
      </w:r>
      <w:r>
        <w:rPr>
          <w:lang w:val="es-ES"/>
        </w:rPr>
        <w:tab/>
        <w:t>d.</w:t>
      </w:r>
      <w:r>
        <w:rPr>
          <w:lang w:val="es-ES"/>
        </w:rPr>
        <w:tab/>
        <w:t>Cuando su vecina mala se enfermó, Elizabeth la ayudó.</w:t>
      </w:r>
    </w:p>
    <w:p w:rsidR="00467C1D" w:rsidRDefault="00467C1D" w:rsidP="00467C1D">
      <w:pPr>
        <w:pStyle w:val="BodySingle"/>
        <w:tabs>
          <w:tab w:val="clear" w:pos="540"/>
          <w:tab w:val="clear" w:pos="1080"/>
          <w:tab w:val="clear" w:pos="1620"/>
          <w:tab w:val="left" w:pos="720"/>
          <w:tab w:val="left" w:pos="1980"/>
        </w:tabs>
        <w:spacing w:after="120"/>
        <w:ind w:left="2340" w:hanging="2340"/>
        <w:jc w:val="left"/>
        <w:rPr>
          <w:lang w:val="es-ES"/>
        </w:rPr>
      </w:pPr>
      <w:r>
        <w:rPr>
          <w:lang w:val="es-ES"/>
        </w:rPr>
        <w:tab/>
        <w:t>_______</w:t>
      </w:r>
      <w:r>
        <w:rPr>
          <w:lang w:val="es-ES"/>
        </w:rPr>
        <w:tab/>
      </w:r>
      <w:proofErr w:type="gramStart"/>
      <w:r>
        <w:rPr>
          <w:lang w:val="es-ES"/>
        </w:rPr>
        <w:t>e</w:t>
      </w:r>
      <w:proofErr w:type="gramEnd"/>
      <w:r>
        <w:rPr>
          <w:lang w:val="es-ES"/>
        </w:rPr>
        <w:t>.</w:t>
      </w:r>
      <w:r>
        <w:rPr>
          <w:lang w:val="es-ES"/>
        </w:rPr>
        <w:tab/>
        <w:t>De broma, Eduardo hizo tropezar al niño nuevo en su escuela.</w:t>
      </w:r>
    </w:p>
    <w:p w:rsidR="00467C1D" w:rsidRDefault="00467C1D" w:rsidP="00467C1D">
      <w:pPr>
        <w:pStyle w:val="BodySingle"/>
        <w:tabs>
          <w:tab w:val="clear" w:pos="540"/>
          <w:tab w:val="clear" w:pos="1080"/>
          <w:tab w:val="clear" w:pos="1620"/>
          <w:tab w:val="left" w:pos="720"/>
          <w:tab w:val="left" w:pos="1980"/>
        </w:tabs>
        <w:spacing w:after="120"/>
        <w:ind w:left="2340" w:hanging="2340"/>
        <w:jc w:val="left"/>
        <w:rPr>
          <w:lang w:val="es-ES"/>
        </w:rPr>
      </w:pPr>
      <w:r>
        <w:rPr>
          <w:lang w:val="es-ES"/>
        </w:rPr>
        <w:tab/>
        <w:t>_______</w:t>
      </w:r>
      <w:r>
        <w:rPr>
          <w:lang w:val="es-ES"/>
        </w:rPr>
        <w:tab/>
        <w:t>f.</w:t>
      </w:r>
      <w:r>
        <w:rPr>
          <w:lang w:val="es-ES"/>
        </w:rPr>
        <w:tab/>
        <w:t>Pablo defendió a su amigo Elías cuando los niños de la pandilla querían golpearlo.</w:t>
      </w:r>
    </w:p>
    <w:p w:rsidR="005023BB" w:rsidRDefault="007D186A" w:rsidP="005023BB">
      <w:pPr>
        <w:pStyle w:val="BodySingle"/>
        <w:tabs>
          <w:tab w:val="clear" w:pos="540"/>
          <w:tab w:val="clear" w:pos="1080"/>
          <w:tab w:val="clear" w:pos="1620"/>
        </w:tabs>
        <w:spacing w:after="120"/>
        <w:ind w:left="720" w:hanging="720"/>
        <w:jc w:val="left"/>
        <w:rPr>
          <w:lang w:val="es-ES"/>
        </w:rPr>
      </w:pPr>
      <w:r>
        <w:rPr>
          <w:lang w:val="es-ES"/>
        </w:rPr>
        <w:t>3.</w:t>
      </w:r>
      <w:r>
        <w:rPr>
          <w:lang w:val="es-ES"/>
        </w:rPr>
        <w:tab/>
      </w:r>
      <w:r w:rsidR="005023BB">
        <w:rPr>
          <w:lang w:val="es-ES"/>
        </w:rPr>
        <w:t>¿Cuáles de las siguientes personas han fallado con respecto a matar con la boca o con el corazón? Escribe “falló” o “no falló” en cada espacio.</w:t>
      </w:r>
    </w:p>
    <w:p w:rsidR="005023BB" w:rsidRDefault="005023BB" w:rsidP="005023BB">
      <w:pPr>
        <w:pStyle w:val="BodySingle"/>
        <w:tabs>
          <w:tab w:val="clear" w:pos="540"/>
          <w:tab w:val="clear" w:pos="1080"/>
          <w:tab w:val="clear" w:pos="1620"/>
          <w:tab w:val="left" w:pos="720"/>
          <w:tab w:val="left" w:pos="1980"/>
        </w:tabs>
        <w:spacing w:after="120"/>
        <w:ind w:left="2340" w:hanging="2340"/>
        <w:jc w:val="left"/>
        <w:rPr>
          <w:lang w:val="es-ES"/>
        </w:rPr>
      </w:pPr>
      <w:r>
        <w:rPr>
          <w:lang w:val="es-ES"/>
        </w:rPr>
        <w:tab/>
        <w:t>_______</w:t>
      </w:r>
      <w:r>
        <w:rPr>
          <w:lang w:val="es-ES"/>
        </w:rPr>
        <w:tab/>
        <w:t>a.</w:t>
      </w:r>
      <w:r>
        <w:rPr>
          <w:lang w:val="es-ES"/>
        </w:rPr>
        <w:tab/>
        <w:t>José gritó a su hijo Alejandro que es un tonto y un inútil.</w:t>
      </w:r>
    </w:p>
    <w:p w:rsidR="007D186A" w:rsidRDefault="005023BB" w:rsidP="005023BB">
      <w:pPr>
        <w:pStyle w:val="BodySingle"/>
        <w:tabs>
          <w:tab w:val="clear" w:pos="540"/>
          <w:tab w:val="clear" w:pos="1080"/>
          <w:tab w:val="clear" w:pos="1620"/>
          <w:tab w:val="left" w:pos="720"/>
          <w:tab w:val="left" w:pos="1980"/>
        </w:tabs>
        <w:spacing w:after="120"/>
        <w:ind w:left="2340" w:hanging="2340"/>
        <w:jc w:val="left"/>
        <w:rPr>
          <w:lang w:val="es-ES"/>
        </w:rPr>
      </w:pPr>
      <w:r>
        <w:rPr>
          <w:lang w:val="es-ES"/>
        </w:rPr>
        <w:tab/>
        <w:t>_______</w:t>
      </w:r>
      <w:r>
        <w:rPr>
          <w:lang w:val="es-ES"/>
        </w:rPr>
        <w:tab/>
        <w:t>b.</w:t>
      </w:r>
      <w:r>
        <w:rPr>
          <w:lang w:val="es-ES"/>
        </w:rPr>
        <w:tab/>
        <w:t>Alejandro respondió e insultó a su padre también.</w:t>
      </w:r>
    </w:p>
    <w:p w:rsidR="005023BB" w:rsidRDefault="005023BB" w:rsidP="005023BB">
      <w:pPr>
        <w:pStyle w:val="BodySingle"/>
        <w:tabs>
          <w:tab w:val="clear" w:pos="540"/>
          <w:tab w:val="clear" w:pos="1080"/>
          <w:tab w:val="clear" w:pos="1620"/>
          <w:tab w:val="left" w:pos="720"/>
          <w:tab w:val="left" w:pos="1980"/>
        </w:tabs>
        <w:spacing w:after="120"/>
        <w:ind w:left="2340" w:hanging="2340"/>
        <w:jc w:val="left"/>
        <w:rPr>
          <w:lang w:val="es-ES"/>
        </w:rPr>
      </w:pPr>
      <w:r>
        <w:rPr>
          <w:lang w:val="es-ES"/>
        </w:rPr>
        <w:tab/>
        <w:t>_______</w:t>
      </w:r>
      <w:r>
        <w:rPr>
          <w:lang w:val="es-ES"/>
        </w:rPr>
        <w:tab/>
        <w:t>c.</w:t>
      </w:r>
      <w:r>
        <w:rPr>
          <w:lang w:val="es-ES"/>
        </w:rPr>
        <w:tab/>
        <w:t>Nelly siente mucho odio en contra de su hermana Liliana.</w:t>
      </w:r>
    </w:p>
    <w:p w:rsidR="005023BB" w:rsidRDefault="005023BB" w:rsidP="005023BB">
      <w:pPr>
        <w:pStyle w:val="BodySingle"/>
        <w:tabs>
          <w:tab w:val="clear" w:pos="540"/>
          <w:tab w:val="clear" w:pos="1080"/>
          <w:tab w:val="clear" w:pos="1620"/>
          <w:tab w:val="left" w:pos="720"/>
          <w:tab w:val="left" w:pos="1980"/>
        </w:tabs>
        <w:spacing w:after="120"/>
        <w:ind w:left="2340" w:hanging="2340"/>
        <w:jc w:val="left"/>
        <w:rPr>
          <w:lang w:val="es-ES"/>
        </w:rPr>
      </w:pPr>
      <w:r>
        <w:rPr>
          <w:lang w:val="es-ES"/>
        </w:rPr>
        <w:tab/>
        <w:t>_______</w:t>
      </w:r>
      <w:r>
        <w:rPr>
          <w:lang w:val="es-ES"/>
        </w:rPr>
        <w:tab/>
        <w:t>d.</w:t>
      </w:r>
      <w:r>
        <w:rPr>
          <w:lang w:val="es-ES"/>
        </w:rPr>
        <w:tab/>
        <w:t>Dora pide a Dios que le ayude a perdonar a su vecina mala que tiró una piedra por su ventana.</w:t>
      </w:r>
    </w:p>
    <w:p w:rsidR="005023BB" w:rsidRDefault="005023BB" w:rsidP="005023BB">
      <w:pPr>
        <w:pStyle w:val="BodySingle"/>
        <w:tabs>
          <w:tab w:val="clear" w:pos="540"/>
          <w:tab w:val="clear" w:pos="1080"/>
          <w:tab w:val="clear" w:pos="1620"/>
          <w:tab w:val="left" w:pos="720"/>
          <w:tab w:val="left" w:pos="1980"/>
        </w:tabs>
        <w:spacing w:after="120"/>
        <w:ind w:left="2340" w:hanging="2340"/>
        <w:jc w:val="left"/>
        <w:rPr>
          <w:lang w:val="es-ES"/>
        </w:rPr>
      </w:pPr>
      <w:r>
        <w:rPr>
          <w:lang w:val="es-ES"/>
        </w:rPr>
        <w:tab/>
        <w:t>_______</w:t>
      </w:r>
      <w:r>
        <w:rPr>
          <w:lang w:val="es-ES"/>
        </w:rPr>
        <w:tab/>
        <w:t>e.</w:t>
      </w:r>
      <w:r>
        <w:rPr>
          <w:lang w:val="es-ES"/>
        </w:rPr>
        <w:tab/>
        <w:t>Ricardo ora por los ladrones que le robaron su cartera.</w:t>
      </w:r>
    </w:p>
    <w:p w:rsidR="005023BB" w:rsidRDefault="005023BB" w:rsidP="005023BB">
      <w:pPr>
        <w:pStyle w:val="BodySingle"/>
        <w:tabs>
          <w:tab w:val="clear" w:pos="540"/>
          <w:tab w:val="clear" w:pos="1080"/>
          <w:tab w:val="clear" w:pos="1620"/>
          <w:tab w:val="left" w:pos="720"/>
          <w:tab w:val="left" w:pos="1980"/>
        </w:tabs>
        <w:spacing w:after="120"/>
        <w:ind w:left="2340" w:hanging="2340"/>
        <w:jc w:val="left"/>
        <w:rPr>
          <w:lang w:val="es-ES"/>
        </w:rPr>
      </w:pPr>
      <w:r>
        <w:rPr>
          <w:lang w:val="es-ES"/>
        </w:rPr>
        <w:tab/>
        <w:t>_______</w:t>
      </w:r>
      <w:r>
        <w:rPr>
          <w:lang w:val="es-ES"/>
        </w:rPr>
        <w:tab/>
        <w:t>f.</w:t>
      </w:r>
      <w:r>
        <w:rPr>
          <w:lang w:val="es-ES"/>
        </w:rPr>
        <w:tab/>
        <w:t>Daniel quiere dejar el odio y la venganza y vivir en la paz de Dios.</w:t>
      </w:r>
    </w:p>
    <w:p w:rsidR="005023BB" w:rsidRDefault="005023BB" w:rsidP="005023BB">
      <w:pPr>
        <w:pStyle w:val="BodySingle"/>
        <w:tabs>
          <w:tab w:val="clear" w:pos="540"/>
          <w:tab w:val="clear" w:pos="1080"/>
          <w:tab w:val="clear" w:pos="1620"/>
          <w:tab w:val="left" w:pos="720"/>
          <w:tab w:val="left" w:pos="1980"/>
        </w:tabs>
        <w:spacing w:after="120"/>
        <w:ind w:left="2340" w:hanging="2340"/>
        <w:jc w:val="left"/>
        <w:rPr>
          <w:lang w:val="es-ES"/>
        </w:rPr>
      </w:pPr>
      <w:r>
        <w:rPr>
          <w:lang w:val="es-ES"/>
        </w:rPr>
        <w:t>4.</w:t>
      </w:r>
      <w:r>
        <w:rPr>
          <w:lang w:val="es-ES"/>
        </w:rPr>
        <w:tab/>
        <w:t>¿Por qué debemos perdonar? Porque _______ nos ha perdonado ________.</w:t>
      </w:r>
    </w:p>
    <w:p w:rsidR="005023BB" w:rsidRDefault="005023BB" w:rsidP="005023BB">
      <w:pPr>
        <w:pStyle w:val="BodySingle"/>
        <w:tabs>
          <w:tab w:val="clear" w:pos="540"/>
          <w:tab w:val="clear" w:pos="1080"/>
          <w:tab w:val="clear" w:pos="1620"/>
          <w:tab w:val="left" w:pos="720"/>
          <w:tab w:val="left" w:pos="1980"/>
        </w:tabs>
        <w:spacing w:after="120"/>
        <w:ind w:left="2340" w:hanging="2340"/>
        <w:jc w:val="left"/>
        <w:rPr>
          <w:lang w:val="es-ES"/>
        </w:rPr>
      </w:pPr>
      <w:r>
        <w:rPr>
          <w:lang w:val="es-ES"/>
        </w:rPr>
        <w:t>5.</w:t>
      </w:r>
      <w:r>
        <w:rPr>
          <w:lang w:val="es-ES"/>
        </w:rPr>
        <w:tab/>
        <w:t>Escribe todos los 27 libros del Nuevo Testamento, de memoria:</w:t>
      </w:r>
    </w:p>
    <w:p w:rsidR="005023BB" w:rsidRDefault="005023BB" w:rsidP="005023BB">
      <w:pPr>
        <w:pStyle w:val="BodySingle"/>
        <w:tabs>
          <w:tab w:val="clear" w:pos="540"/>
          <w:tab w:val="clear" w:pos="1080"/>
          <w:tab w:val="clear" w:pos="1620"/>
          <w:tab w:val="left" w:pos="720"/>
          <w:tab w:val="left" w:pos="1980"/>
        </w:tabs>
        <w:spacing w:after="120"/>
        <w:ind w:left="2340" w:hanging="2340"/>
        <w:jc w:val="left"/>
        <w:rPr>
          <w:lang w:val="es-ES"/>
        </w:rPr>
      </w:pPr>
      <w:r>
        <w:rPr>
          <w:lang w:val="es-ES"/>
        </w:rPr>
        <w:tab/>
        <w:t>____________________________________________________________</w:t>
      </w:r>
    </w:p>
    <w:p w:rsidR="005023BB" w:rsidRDefault="005023BB" w:rsidP="005023BB">
      <w:pPr>
        <w:pStyle w:val="BodySingle"/>
        <w:tabs>
          <w:tab w:val="clear" w:pos="540"/>
          <w:tab w:val="clear" w:pos="1080"/>
          <w:tab w:val="clear" w:pos="1620"/>
          <w:tab w:val="left" w:pos="720"/>
          <w:tab w:val="left" w:pos="1980"/>
        </w:tabs>
        <w:spacing w:after="120"/>
        <w:ind w:left="2340" w:hanging="2340"/>
        <w:jc w:val="left"/>
        <w:rPr>
          <w:lang w:val="es-ES"/>
        </w:rPr>
      </w:pPr>
      <w:r>
        <w:rPr>
          <w:lang w:val="es-ES"/>
        </w:rPr>
        <w:tab/>
        <w:t>____________________________________________________________</w:t>
      </w:r>
    </w:p>
    <w:p w:rsidR="005023BB" w:rsidRDefault="005023BB" w:rsidP="005023BB">
      <w:pPr>
        <w:pStyle w:val="BodySingle"/>
        <w:tabs>
          <w:tab w:val="clear" w:pos="540"/>
          <w:tab w:val="clear" w:pos="1080"/>
          <w:tab w:val="clear" w:pos="1620"/>
          <w:tab w:val="left" w:pos="720"/>
          <w:tab w:val="left" w:pos="1980"/>
        </w:tabs>
        <w:spacing w:after="120"/>
        <w:ind w:left="2340" w:hanging="2340"/>
        <w:jc w:val="left"/>
        <w:rPr>
          <w:lang w:val="es-ES"/>
        </w:rPr>
      </w:pPr>
      <w:r>
        <w:rPr>
          <w:lang w:val="es-ES"/>
        </w:rPr>
        <w:tab/>
        <w:t>____________________________________________________________</w:t>
      </w:r>
    </w:p>
    <w:p w:rsidR="005023BB" w:rsidRDefault="005023BB" w:rsidP="005023BB">
      <w:pPr>
        <w:pStyle w:val="BodySingle"/>
        <w:tabs>
          <w:tab w:val="clear" w:pos="540"/>
          <w:tab w:val="clear" w:pos="1080"/>
          <w:tab w:val="clear" w:pos="1620"/>
        </w:tabs>
        <w:ind w:left="720" w:hanging="720"/>
        <w:jc w:val="left"/>
        <w:rPr>
          <w:lang w:val="es-ES"/>
        </w:rPr>
      </w:pPr>
      <w:r>
        <w:rPr>
          <w:lang w:val="es-ES"/>
        </w:rPr>
        <w:t>6.</w:t>
      </w:r>
      <w:r>
        <w:rPr>
          <w:lang w:val="es-ES"/>
        </w:rPr>
        <w:tab/>
        <w:t xml:space="preserve">¿Has herido a otra persona? _____ ¿Has dado un golpe a alguien? _____ ¿Has dicho insultos en contra de otra persona? ____ </w:t>
      </w:r>
      <w:r>
        <w:rPr>
          <w:lang w:val="es-ES"/>
        </w:rPr>
        <w:br/>
        <w:t>¿Has tenido resentimiento en tu corazón contra alguien? ____</w:t>
      </w:r>
    </w:p>
    <w:p w:rsidR="00964925" w:rsidRPr="00274FC9" w:rsidRDefault="005023BB" w:rsidP="00274FC9">
      <w:pPr>
        <w:pStyle w:val="BodySingle"/>
        <w:tabs>
          <w:tab w:val="clear" w:pos="540"/>
          <w:tab w:val="clear" w:pos="1080"/>
          <w:tab w:val="clear" w:pos="1620"/>
        </w:tabs>
        <w:spacing w:after="100" w:afterAutospacing="1" w:line="440" w:lineRule="exact"/>
        <w:ind w:left="720" w:hanging="720"/>
        <w:jc w:val="left"/>
        <w:rPr>
          <w:b/>
          <w:lang w:val="es-ES"/>
        </w:rPr>
      </w:pPr>
      <w:r>
        <w:rPr>
          <w:lang w:val="es-ES"/>
        </w:rPr>
        <w:tab/>
        <w:t xml:space="preserve">Debes ___________, ___________ que Jesucristo te perdona, y con la ayuda de Jesucristo _______ atrás ese pecado. En adelante, </w:t>
      </w:r>
      <w:r>
        <w:rPr>
          <w:b/>
          <w:lang w:val="es-ES"/>
        </w:rPr>
        <w:t>¡perdona!</w:t>
      </w:r>
    </w:p>
    <w:p w:rsidR="00A5685A" w:rsidRPr="00274FC9" w:rsidRDefault="00274FC9" w:rsidP="00A5685A">
      <w:pPr>
        <w:pStyle w:val="Title"/>
        <w:rPr>
          <w:b/>
          <w:bCs/>
          <w:lang w:val="es-ES"/>
        </w:rPr>
      </w:pPr>
      <w:r>
        <w:rPr>
          <w:b/>
          <w:bCs/>
          <w:lang w:val="es-VE"/>
        </w:rPr>
        <w:lastRenderedPageBreak/>
        <w:t xml:space="preserve">Mandamiento </w:t>
      </w:r>
      <w:r w:rsidRPr="00274FC9">
        <w:rPr>
          <w:b/>
          <w:bCs/>
          <w:lang w:val="es-ES"/>
        </w:rPr>
        <w:t># 6</w:t>
      </w:r>
      <w:r w:rsidRPr="00274FC9">
        <w:rPr>
          <w:b/>
          <w:bCs/>
          <w:lang w:val="es-ES"/>
        </w:rPr>
        <w:br/>
        <w:t>Respetar el Matrimonio</w:t>
      </w:r>
    </w:p>
    <w:p w:rsidR="00A5685A" w:rsidRDefault="00712F98" w:rsidP="00274FC9">
      <w:pPr>
        <w:pStyle w:val="EBBNormalhalfafter"/>
        <w:spacing w:after="120"/>
        <w:rPr>
          <w:lang w:val="es-ES"/>
        </w:rPr>
      </w:pPr>
      <w:r>
        <w:rPr>
          <w:noProof/>
          <w:lang w:val="en-US"/>
        </w:rPr>
        <w:pict>
          <v:shape id="_x0000_s1302" type="#_x0000_t176" style="position:absolute;margin-left:-4.5pt;margin-top:23.8pt;width:144.9pt;height:30.3pt;z-index:251908096;mso-height-percent:200;mso-wrap-distance-bottom:3.6pt;mso-height-percent:200;mso-width-relative:margin;mso-height-relative:margin" strokecolor="black [3213]">
            <v:textbox style="mso-fit-shape-to-text:t">
              <w:txbxContent>
                <w:p w:rsidR="004A6BE9" w:rsidRDefault="004A6BE9" w:rsidP="00274FC9">
                  <w:pPr>
                    <w:pStyle w:val="EBBTitle"/>
                    <w:spacing w:after="0"/>
                    <w:jc w:val="left"/>
                  </w:pPr>
                  <w:r>
                    <w:t>El Matrimonio</w:t>
                  </w:r>
                </w:p>
              </w:txbxContent>
            </v:textbox>
            <w10:wrap type="topAndBottom"/>
          </v:shape>
        </w:pict>
      </w:r>
      <w:r w:rsidR="00274FC9">
        <w:t xml:space="preserve">Busca </w:t>
      </w:r>
      <w:r w:rsidR="00274FC9">
        <w:rPr>
          <w:b/>
          <w:lang w:val="es-ES"/>
        </w:rPr>
        <w:t>Éxodo 20:14</w:t>
      </w:r>
      <w:r w:rsidR="00274FC9">
        <w:rPr>
          <w:lang w:val="es-ES"/>
        </w:rPr>
        <w:t xml:space="preserve"> en tu Biblia. Escríbelo aquí: __________________________</w:t>
      </w:r>
    </w:p>
    <w:p w:rsidR="00274FC9" w:rsidRDefault="00274FC9" w:rsidP="00274FC9">
      <w:pPr>
        <w:pStyle w:val="EBBNormalhalfafter"/>
        <w:spacing w:after="120"/>
        <w:rPr>
          <w:lang w:val="es-ES"/>
        </w:rPr>
      </w:pPr>
      <w:r>
        <w:rPr>
          <w:b/>
          <w:lang w:val="es-ES"/>
        </w:rPr>
        <w:t>El Matrimonio es la unión de un hombre con una mujer para vivir toda la vida como pareja</w:t>
      </w:r>
      <w:r>
        <w:rPr>
          <w:lang w:val="es-ES"/>
        </w:rPr>
        <w:t>. Dios mismo nos dio el matrimonio para que hombres y mujeres puedan vivir en pareja felizmente.</w:t>
      </w:r>
    </w:p>
    <w:p w:rsidR="00274FC9" w:rsidRDefault="00274FC9" w:rsidP="00274FC9">
      <w:pPr>
        <w:pStyle w:val="EBBNormalhalfafter"/>
        <w:spacing w:after="120"/>
        <w:rPr>
          <w:lang w:val="es-ES"/>
        </w:rPr>
      </w:pPr>
      <w:r>
        <w:rPr>
          <w:lang w:val="es-ES"/>
        </w:rPr>
        <w:t xml:space="preserve">Busca </w:t>
      </w:r>
      <w:r>
        <w:rPr>
          <w:b/>
          <w:lang w:val="es-ES"/>
        </w:rPr>
        <w:t>Génesis 2:18-24</w:t>
      </w:r>
      <w:r>
        <w:rPr>
          <w:lang w:val="es-ES"/>
        </w:rPr>
        <w:t xml:space="preserve"> en tu Biblia. En base a esta lectura, contesta las preguntas:</w:t>
      </w:r>
    </w:p>
    <w:p w:rsidR="00274FC9" w:rsidRDefault="00274FC9" w:rsidP="00274FC9">
      <w:pPr>
        <w:pStyle w:val="EBBNormalhalfafter"/>
        <w:spacing w:after="120"/>
        <w:rPr>
          <w:lang w:val="es-ES"/>
        </w:rPr>
      </w:pPr>
      <w:r>
        <w:rPr>
          <w:lang w:val="es-ES"/>
        </w:rPr>
        <w:t>¿Quién hizo al hombre? _______</w:t>
      </w:r>
      <w:r>
        <w:rPr>
          <w:lang w:val="es-ES"/>
        </w:rPr>
        <w:tab/>
        <w:t>¿Quién hizo a la mujer?  _______</w:t>
      </w:r>
    </w:p>
    <w:p w:rsidR="00274FC9" w:rsidRDefault="00274FC9" w:rsidP="00274FC9">
      <w:pPr>
        <w:pStyle w:val="EBBNormalhalfafter"/>
        <w:spacing w:after="120"/>
        <w:rPr>
          <w:lang w:val="es-ES"/>
        </w:rPr>
      </w:pPr>
      <w:r>
        <w:rPr>
          <w:lang w:val="es-ES"/>
        </w:rPr>
        <w:t>¿Por qué hizo Dios a la mujer?  ______________________________________</w:t>
      </w:r>
    </w:p>
    <w:p w:rsidR="00274FC9" w:rsidRDefault="00274FC9" w:rsidP="00274FC9">
      <w:pPr>
        <w:pStyle w:val="EBBNormalhalfafter"/>
        <w:spacing w:after="120"/>
        <w:rPr>
          <w:lang w:val="es-ES"/>
        </w:rPr>
      </w:pPr>
      <w:r>
        <w:rPr>
          <w:lang w:val="es-ES"/>
        </w:rPr>
        <w:t>¿Quién hizo que el hombre y la mujer formaran una pareja?  _______</w:t>
      </w:r>
    </w:p>
    <w:p w:rsidR="00274FC9" w:rsidRDefault="00E93095" w:rsidP="00274FC9">
      <w:pPr>
        <w:pStyle w:val="EBBNormalhalfafter"/>
        <w:spacing w:after="120"/>
        <w:rPr>
          <w:lang w:val="es-ES"/>
        </w:rPr>
      </w:pPr>
      <w:r>
        <w:rPr>
          <w:noProof/>
          <w:lang w:val="en-US"/>
        </w:rPr>
        <w:drawing>
          <wp:anchor distT="0" distB="0" distL="114300" distR="114300" simplePos="0" relativeHeight="251910144" behindDoc="0" locked="0" layoutInCell="1" allowOverlap="1">
            <wp:simplePos x="0" y="0"/>
            <wp:positionH relativeFrom="column">
              <wp:posOffset>3585210</wp:posOffset>
            </wp:positionH>
            <wp:positionV relativeFrom="paragraph">
              <wp:posOffset>159385</wp:posOffset>
            </wp:positionV>
            <wp:extent cx="2419350" cy="2040255"/>
            <wp:effectExtent l="19050" t="0" r="0" b="0"/>
            <wp:wrapSquare wrapText="left"/>
            <wp:docPr id="184" name="Picture 2"/>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stretch>
                      <a:fillRect/>
                    </a:stretch>
                  </pic:blipFill>
                  <pic:spPr bwMode="auto">
                    <a:xfrm>
                      <a:off x="0" y="0"/>
                      <a:ext cx="2419350" cy="2040255"/>
                    </a:xfrm>
                    <a:prstGeom prst="rect">
                      <a:avLst/>
                    </a:prstGeom>
                    <a:noFill/>
                    <a:ln w="9525">
                      <a:noFill/>
                      <a:miter lim="800000"/>
                      <a:headEnd/>
                      <a:tailEnd/>
                    </a:ln>
                  </pic:spPr>
                </pic:pic>
              </a:graphicData>
            </a:graphic>
          </wp:anchor>
        </w:drawing>
      </w:r>
    </w:p>
    <w:p w:rsidR="00274FC9" w:rsidRPr="00274FC9" w:rsidRDefault="00E93095" w:rsidP="00274FC9">
      <w:pPr>
        <w:pStyle w:val="EBBNormalhalfafter"/>
        <w:spacing w:after="120" w:line="440" w:lineRule="exact"/>
        <w:rPr>
          <w:lang w:val="es-ES"/>
        </w:rPr>
      </w:pPr>
      <w:r>
        <w:rPr>
          <w:lang w:val="es-ES"/>
        </w:rPr>
        <w:br/>
      </w:r>
      <w:r w:rsidR="00274FC9">
        <w:rPr>
          <w:lang w:val="es-ES"/>
        </w:rPr>
        <w:t xml:space="preserve">Génesis 2:24: </w:t>
      </w:r>
      <w:r w:rsidR="00274FC9">
        <w:rPr>
          <w:lang w:val="es-ES"/>
        </w:rPr>
        <w:br/>
        <w:t>Por eso el hombre ___________ a su padre y a su madre para unirse a su __________, y los dos llegan a ser como una sola __________.</w:t>
      </w:r>
    </w:p>
    <w:p w:rsidR="00274FC9" w:rsidRPr="00274FC9" w:rsidRDefault="00274FC9" w:rsidP="00274FC9">
      <w:pPr>
        <w:pStyle w:val="EBBNormalhalfafter"/>
        <w:spacing w:after="120"/>
        <w:rPr>
          <w:lang w:val="es-ES"/>
        </w:rPr>
      </w:pPr>
    </w:p>
    <w:p w:rsidR="00274FC9" w:rsidRDefault="00274FC9" w:rsidP="00274FC9">
      <w:pPr>
        <w:pStyle w:val="EBBNormalhalfafter"/>
        <w:spacing w:after="120"/>
      </w:pPr>
    </w:p>
    <w:p w:rsidR="00274FC9" w:rsidRDefault="00274FC9" w:rsidP="00274FC9">
      <w:pPr>
        <w:pStyle w:val="EBBNormalhalfafter"/>
        <w:spacing w:after="120"/>
      </w:pPr>
      <w:r>
        <w:t>Dios quiere que el matrimonio sea:</w:t>
      </w:r>
    </w:p>
    <w:p w:rsidR="00274FC9" w:rsidRDefault="00274FC9" w:rsidP="00940E79">
      <w:pPr>
        <w:pStyle w:val="EBBNormalhalfafter"/>
        <w:spacing w:after="0"/>
        <w:ind w:left="720" w:hanging="720"/>
      </w:pPr>
      <w:r>
        <w:t>1.</w:t>
      </w:r>
      <w:r>
        <w:tab/>
      </w:r>
      <w:r>
        <w:rPr>
          <w:b/>
        </w:rPr>
        <w:t>Primero</w:t>
      </w:r>
      <w:r>
        <w:t>, es decir, el matrimonio debe ser más importante que los padres, los amigos, los hermanos o cualquier otra relación humana.</w:t>
      </w:r>
    </w:p>
    <w:p w:rsidR="002D5343" w:rsidRPr="00940E79" w:rsidRDefault="002D5343" w:rsidP="00274FC9">
      <w:pPr>
        <w:pStyle w:val="EBBNormalhalfafter"/>
        <w:spacing w:after="120"/>
        <w:ind w:left="720" w:hanging="720"/>
        <w:rPr>
          <w:i/>
        </w:rPr>
      </w:pPr>
      <w:r>
        <w:rPr>
          <w:b/>
        </w:rPr>
        <w:tab/>
      </w:r>
      <w:r w:rsidR="00940E79">
        <w:rPr>
          <w:i/>
        </w:rPr>
        <w:t xml:space="preserve">Por eso el hombre </w:t>
      </w:r>
      <w:r w:rsidR="00940E79">
        <w:rPr>
          <w:b/>
          <w:i/>
        </w:rPr>
        <w:t>dejará</w:t>
      </w:r>
      <w:r w:rsidR="00940E79">
        <w:rPr>
          <w:i/>
        </w:rPr>
        <w:t xml:space="preserve"> a su padre y a su madre…</w:t>
      </w:r>
    </w:p>
    <w:p w:rsidR="00274FC9" w:rsidRDefault="00274FC9" w:rsidP="00940E79">
      <w:pPr>
        <w:pStyle w:val="EBBNormalhalfafter"/>
        <w:spacing w:after="0"/>
        <w:ind w:left="720" w:hanging="720"/>
      </w:pPr>
      <w:r>
        <w:t>2.</w:t>
      </w:r>
      <w:r>
        <w:tab/>
      </w:r>
      <w:r>
        <w:rPr>
          <w:b/>
        </w:rPr>
        <w:t>Permanente</w:t>
      </w:r>
      <w:r>
        <w:t>, es decir, el matrimonio debe durar toda la vida.</w:t>
      </w:r>
      <w:r w:rsidR="002D5343">
        <w:t xml:space="preserve"> Solamente así habrá la seguridad y confianza para desarrollar una relación íntima.</w:t>
      </w:r>
    </w:p>
    <w:p w:rsidR="002D5343" w:rsidRPr="002D5343" w:rsidRDefault="002D5343" w:rsidP="00274FC9">
      <w:pPr>
        <w:pStyle w:val="EBBNormalhalfafter"/>
        <w:spacing w:after="120"/>
        <w:ind w:left="720" w:hanging="720"/>
        <w:rPr>
          <w:i/>
        </w:rPr>
      </w:pPr>
      <w:r>
        <w:tab/>
      </w:r>
      <w:r>
        <w:rPr>
          <w:i/>
        </w:rPr>
        <w:t xml:space="preserve">…para </w:t>
      </w:r>
      <w:r>
        <w:rPr>
          <w:b/>
          <w:i/>
        </w:rPr>
        <w:t>unirse</w:t>
      </w:r>
      <w:r>
        <w:rPr>
          <w:i/>
        </w:rPr>
        <w:t xml:space="preserve"> a su esposa…</w:t>
      </w:r>
    </w:p>
    <w:p w:rsidR="002D5343" w:rsidRDefault="002D5343" w:rsidP="00940E79">
      <w:pPr>
        <w:pStyle w:val="EBBNormalhalfafter"/>
        <w:spacing w:after="0"/>
        <w:ind w:left="720" w:hanging="720"/>
      </w:pPr>
      <w:r>
        <w:t>3.</w:t>
      </w:r>
      <w:r>
        <w:tab/>
      </w:r>
      <w:proofErr w:type="spellStart"/>
      <w:r>
        <w:rPr>
          <w:b/>
        </w:rPr>
        <w:t>Profunto</w:t>
      </w:r>
      <w:proofErr w:type="spellEnd"/>
      <w:r>
        <w:t>, es decir, el matrimonio debe ser algo íntimo entre dos personas.</w:t>
      </w:r>
    </w:p>
    <w:p w:rsidR="002D5343" w:rsidRDefault="002D5343" w:rsidP="00274FC9">
      <w:pPr>
        <w:pStyle w:val="EBBNormalhalfafter"/>
        <w:spacing w:after="120"/>
        <w:ind w:left="720" w:hanging="720"/>
      </w:pPr>
      <w:r>
        <w:tab/>
      </w:r>
      <w:r>
        <w:rPr>
          <w:i/>
        </w:rPr>
        <w:t xml:space="preserve">…los dos llegan a ser </w:t>
      </w:r>
      <w:r>
        <w:rPr>
          <w:b/>
          <w:i/>
        </w:rPr>
        <w:t>como una sola persona.</w:t>
      </w:r>
    </w:p>
    <w:p w:rsidR="00940E79" w:rsidRDefault="00940E79" w:rsidP="00274FC9">
      <w:pPr>
        <w:pStyle w:val="EBBNormalhalfafter"/>
        <w:spacing w:after="120"/>
        <w:ind w:left="720" w:hanging="720"/>
      </w:pPr>
      <w:r>
        <w:t xml:space="preserve">Por eso Dios está en contra del </w:t>
      </w:r>
      <w:r>
        <w:rPr>
          <w:b/>
        </w:rPr>
        <w:t>divorcio</w:t>
      </w:r>
      <w:r>
        <w:t xml:space="preserve"> (Mateo 19:3-6). </w:t>
      </w:r>
    </w:p>
    <w:p w:rsidR="00940E79" w:rsidRDefault="00712F98" w:rsidP="00940E79">
      <w:pPr>
        <w:pStyle w:val="EBBNormalhalfafter"/>
        <w:spacing w:after="120"/>
      </w:pPr>
      <w:r>
        <w:rPr>
          <w:rFonts w:cs="Times New Roman"/>
          <w:sz w:val="24"/>
          <w:szCs w:val="24"/>
        </w:rPr>
        <w:lastRenderedPageBreak/>
        <w:pict>
          <v:shape id="_x0000_s1303" type="#_x0000_t176" style="position:absolute;margin-left:-3.7pt;margin-top:1.6pt;width:85.3pt;height:30.3pt;z-index:251912192;mso-height-percent:200;mso-wrap-distance-bottom:3.6pt;mso-height-percent:200;mso-width-relative:margin;mso-height-relative:margin" strokecolor="black [3213]">
            <v:textbox style="mso-fit-shape-to-text:t">
              <w:txbxContent>
                <w:p w:rsidR="004A6BE9" w:rsidRDefault="004A6BE9" w:rsidP="00940E79">
                  <w:pPr>
                    <w:pStyle w:val="EBBTitle"/>
                    <w:spacing w:after="0"/>
                    <w:jc w:val="left"/>
                  </w:pPr>
                  <w:r>
                    <w:t>El Sexo</w:t>
                  </w:r>
                </w:p>
              </w:txbxContent>
            </v:textbox>
            <w10:wrap type="topAndBottom"/>
          </v:shape>
        </w:pict>
      </w:r>
      <w:r w:rsidR="00940E79">
        <w:t xml:space="preserve">Dios mismo hizo al hombre y a la mujer con la capacidad de tener relaciones sexuales. Estas relaciones íntimas deben tomar lugar </w:t>
      </w:r>
      <w:r w:rsidR="00940E79">
        <w:rPr>
          <w:b/>
        </w:rPr>
        <w:t>solamente en el matrimonio</w:t>
      </w:r>
      <w:r w:rsidR="00940E79">
        <w:t xml:space="preserve">. El sexo </w:t>
      </w:r>
      <w:r w:rsidR="00940E79">
        <w:rPr>
          <w:b/>
        </w:rPr>
        <w:t>dentro del matrimonio</w:t>
      </w:r>
      <w:r w:rsidR="00940E79">
        <w:t xml:space="preserve"> es una </w:t>
      </w:r>
      <w:r w:rsidR="00940E79">
        <w:rPr>
          <w:b/>
        </w:rPr>
        <w:t>bendición</w:t>
      </w:r>
      <w:r w:rsidR="00940E79">
        <w:t xml:space="preserve"> de Dios. El sexo </w:t>
      </w:r>
      <w:r w:rsidR="00940E79">
        <w:rPr>
          <w:b/>
        </w:rPr>
        <w:t>fuera del matrimonio</w:t>
      </w:r>
      <w:r w:rsidR="00940E79">
        <w:t xml:space="preserve"> causa muchísimos problemas y es </w:t>
      </w:r>
      <w:r w:rsidR="00940E79" w:rsidRPr="00940E79">
        <w:rPr>
          <w:b/>
        </w:rPr>
        <w:t>condenado</w:t>
      </w:r>
      <w:r w:rsidR="00940E79">
        <w:t xml:space="preserve"> por Dios.</w:t>
      </w:r>
    </w:p>
    <w:p w:rsidR="00940E79" w:rsidRDefault="00940E79" w:rsidP="00940E79">
      <w:pPr>
        <w:pStyle w:val="EBBNormalhalfafter"/>
        <w:spacing w:after="120"/>
      </w:pPr>
      <w:r>
        <w:t xml:space="preserve">Busca </w:t>
      </w:r>
      <w:r>
        <w:rPr>
          <w:b/>
        </w:rPr>
        <w:t>1 Corintios 6:9-11</w:t>
      </w:r>
      <w:r>
        <w:t xml:space="preserve"> en tu Biblia. En base a la lectura, contesta las preguntas:</w:t>
      </w:r>
    </w:p>
    <w:p w:rsidR="00940E79" w:rsidRDefault="00940E79" w:rsidP="00F022DC">
      <w:pPr>
        <w:pStyle w:val="EBBNormalhalfafter"/>
        <w:spacing w:after="0"/>
      </w:pPr>
      <w:r>
        <w:t>¿Quiénes tendrán parte en el reino de Dios? (escribe “Sí” o “No”)</w:t>
      </w:r>
    </w:p>
    <w:p w:rsidR="00940E79" w:rsidRDefault="00940E79" w:rsidP="00F022DC">
      <w:pPr>
        <w:pStyle w:val="EBBNormalhalfafter"/>
        <w:tabs>
          <w:tab w:val="left" w:pos="720"/>
          <w:tab w:val="left" w:pos="1440"/>
          <w:tab w:val="left" w:pos="5040"/>
          <w:tab w:val="left" w:pos="5760"/>
        </w:tabs>
        <w:spacing w:after="0" w:line="440" w:lineRule="exact"/>
      </w:pPr>
      <w:r>
        <w:tab/>
        <w:t>____</w:t>
      </w:r>
      <w:r>
        <w:tab/>
        <w:t>Los malvados</w:t>
      </w:r>
      <w:r>
        <w:tab/>
        <w:t>____</w:t>
      </w:r>
      <w:r>
        <w:tab/>
        <w:t>Los que adoran a ídolos</w:t>
      </w:r>
    </w:p>
    <w:p w:rsidR="00940E79" w:rsidRDefault="00940E79" w:rsidP="00F022DC">
      <w:pPr>
        <w:pStyle w:val="EBBNormalhalfafter"/>
        <w:tabs>
          <w:tab w:val="left" w:pos="720"/>
          <w:tab w:val="left" w:pos="1440"/>
          <w:tab w:val="left" w:pos="5040"/>
          <w:tab w:val="left" w:pos="5760"/>
        </w:tabs>
        <w:spacing w:after="0" w:line="440" w:lineRule="exact"/>
      </w:pPr>
      <w:r>
        <w:tab/>
        <w:t>____</w:t>
      </w:r>
      <w:r>
        <w:tab/>
        <w:t>Los que cometen adulterio</w:t>
      </w:r>
      <w:r>
        <w:tab/>
        <w:t>____</w:t>
      </w:r>
      <w:r>
        <w:tab/>
        <w:t>Los borrachos</w:t>
      </w:r>
    </w:p>
    <w:p w:rsidR="00940E79" w:rsidRDefault="00940E79" w:rsidP="00F022DC">
      <w:pPr>
        <w:pStyle w:val="EBBNormalhalfafter"/>
        <w:tabs>
          <w:tab w:val="left" w:pos="720"/>
          <w:tab w:val="left" w:pos="1440"/>
          <w:tab w:val="left" w:pos="5040"/>
          <w:tab w:val="left" w:pos="5760"/>
        </w:tabs>
        <w:spacing w:after="0" w:line="440" w:lineRule="exact"/>
      </w:pPr>
      <w:r>
        <w:tab/>
        <w:t>____</w:t>
      </w:r>
      <w:r>
        <w:tab/>
        <w:t>Los homosexuales</w:t>
      </w:r>
      <w:r>
        <w:tab/>
        <w:t>____</w:t>
      </w:r>
      <w:r>
        <w:tab/>
        <w:t>Los ladrones</w:t>
      </w:r>
    </w:p>
    <w:p w:rsidR="00940E79" w:rsidRDefault="00940E79" w:rsidP="00F022DC">
      <w:pPr>
        <w:pStyle w:val="EBBNormalhalfafter"/>
        <w:tabs>
          <w:tab w:val="left" w:pos="720"/>
          <w:tab w:val="left" w:pos="1440"/>
          <w:tab w:val="left" w:pos="5040"/>
          <w:tab w:val="left" w:pos="5760"/>
        </w:tabs>
        <w:spacing w:after="0" w:line="440" w:lineRule="exact"/>
      </w:pPr>
      <w:r>
        <w:tab/>
        <w:t>____</w:t>
      </w:r>
      <w:r>
        <w:tab/>
        <w:t>Los que cometen inmoralidades sexuales</w:t>
      </w:r>
    </w:p>
    <w:p w:rsidR="00940E79" w:rsidRDefault="00940E79" w:rsidP="00F022DC">
      <w:pPr>
        <w:pStyle w:val="EBBNormalhalfafter"/>
        <w:tabs>
          <w:tab w:val="left" w:pos="720"/>
          <w:tab w:val="left" w:pos="1440"/>
          <w:tab w:val="left" w:pos="5040"/>
          <w:tab w:val="left" w:pos="5760"/>
        </w:tabs>
        <w:spacing w:after="120" w:line="440" w:lineRule="exact"/>
      </w:pPr>
      <w:r>
        <w:tab/>
        <w:t>____</w:t>
      </w:r>
      <w:r>
        <w:tab/>
        <w:t>Los que antes hacían estas cosas pero dejaron eso y confían en Jesús</w:t>
      </w:r>
    </w:p>
    <w:p w:rsidR="00940E79" w:rsidRDefault="00940E79" w:rsidP="00940E79">
      <w:pPr>
        <w:pStyle w:val="EBBNormalhalfafter"/>
        <w:tabs>
          <w:tab w:val="left" w:pos="720"/>
          <w:tab w:val="left" w:pos="1440"/>
          <w:tab w:val="left" w:pos="5040"/>
          <w:tab w:val="left" w:pos="5760"/>
        </w:tabs>
        <w:spacing w:after="120"/>
      </w:pPr>
      <w:r>
        <w:t xml:space="preserve">Hacer el amor </w:t>
      </w:r>
      <w:r>
        <w:rPr>
          <w:b/>
        </w:rPr>
        <w:t>dentro del matrimonio</w:t>
      </w:r>
      <w:r>
        <w:t xml:space="preserve"> es una bendición. Es la más profunda expresión del amor entre hombre y mujer. </w:t>
      </w:r>
      <w:r w:rsidR="00FB1EE3">
        <w:t>Trae</w:t>
      </w:r>
      <w:r>
        <w:t xml:space="preserve"> gozo, confianza, seguridad, intimidad.</w:t>
      </w:r>
    </w:p>
    <w:p w:rsidR="00940E79" w:rsidRDefault="00940E79" w:rsidP="00940E79">
      <w:pPr>
        <w:pStyle w:val="EBBNormalhalfafter"/>
        <w:tabs>
          <w:tab w:val="left" w:pos="720"/>
          <w:tab w:val="left" w:pos="1440"/>
          <w:tab w:val="left" w:pos="5040"/>
          <w:tab w:val="left" w:pos="5760"/>
        </w:tabs>
        <w:spacing w:after="120"/>
      </w:pPr>
      <w:r>
        <w:t xml:space="preserve">Hacer el amor </w:t>
      </w:r>
      <w:r>
        <w:rPr>
          <w:b/>
        </w:rPr>
        <w:t>fuera del matrimonio</w:t>
      </w:r>
      <w:r>
        <w:t xml:space="preserve"> trae malas consecuencias:</w:t>
      </w:r>
    </w:p>
    <w:p w:rsidR="00940E79" w:rsidRDefault="00940E79" w:rsidP="00940E79">
      <w:pPr>
        <w:pStyle w:val="EBBNormalhalfafter"/>
        <w:tabs>
          <w:tab w:val="left" w:pos="720"/>
          <w:tab w:val="left" w:pos="1440"/>
          <w:tab w:val="left" w:pos="5040"/>
          <w:tab w:val="left" w:pos="5760"/>
        </w:tabs>
        <w:spacing w:after="120"/>
        <w:ind w:left="720" w:hanging="720"/>
      </w:pPr>
      <w:r>
        <w:t>1.</w:t>
      </w:r>
      <w:r>
        <w:tab/>
      </w:r>
      <w:r>
        <w:rPr>
          <w:b/>
        </w:rPr>
        <w:t>Se arriesga la concepción de un niño</w:t>
      </w:r>
      <w:r>
        <w:t xml:space="preserve">. Ese niño no gozará del amor y la protección que necesita de ambos padres. Cada niño es precioso en los ojos de Dios y debe tener un hogar feliz. </w:t>
      </w:r>
    </w:p>
    <w:p w:rsidR="00940E79" w:rsidRDefault="00940E79" w:rsidP="00940E79">
      <w:pPr>
        <w:pStyle w:val="EBBNormalhalfafter"/>
        <w:tabs>
          <w:tab w:val="left" w:pos="720"/>
          <w:tab w:val="left" w:pos="1440"/>
          <w:tab w:val="left" w:pos="5040"/>
          <w:tab w:val="left" w:pos="5760"/>
        </w:tabs>
        <w:spacing w:after="120"/>
        <w:ind w:left="720" w:hanging="720"/>
      </w:pPr>
      <w:r>
        <w:t>2.</w:t>
      </w:r>
      <w:r>
        <w:tab/>
      </w:r>
      <w:r>
        <w:rPr>
          <w:b/>
        </w:rPr>
        <w:t>Se arriesga la salud y la vida</w:t>
      </w:r>
      <w:r>
        <w:t>. Puedes contraer el SIDA, enfermedades venéreas, y otros males.</w:t>
      </w:r>
    </w:p>
    <w:p w:rsidR="00940E79" w:rsidRDefault="005F556A" w:rsidP="00940E79">
      <w:pPr>
        <w:pStyle w:val="EBBNormalhalfafter"/>
        <w:tabs>
          <w:tab w:val="left" w:pos="720"/>
          <w:tab w:val="left" w:pos="1440"/>
          <w:tab w:val="left" w:pos="5040"/>
          <w:tab w:val="left" w:pos="5760"/>
        </w:tabs>
        <w:spacing w:after="120"/>
        <w:ind w:left="720" w:hanging="720"/>
      </w:pPr>
      <w:r>
        <w:t>3.</w:t>
      </w:r>
      <w:r>
        <w:tab/>
      </w:r>
      <w:r>
        <w:rPr>
          <w:b/>
        </w:rPr>
        <w:t>Se arriesga la amistad entre los dos</w:t>
      </w:r>
      <w:r>
        <w:t>. A menudo después de la conquista viene el rechazo. (Un ejemplo de esto se encuentra en 2 Samuel 13:1-17.)</w:t>
      </w:r>
    </w:p>
    <w:p w:rsidR="005F556A" w:rsidRDefault="005F556A" w:rsidP="00940E79">
      <w:pPr>
        <w:pStyle w:val="EBBNormalhalfafter"/>
        <w:tabs>
          <w:tab w:val="left" w:pos="720"/>
          <w:tab w:val="left" w:pos="1440"/>
          <w:tab w:val="left" w:pos="5040"/>
          <w:tab w:val="left" w:pos="5760"/>
        </w:tabs>
        <w:spacing w:after="120"/>
        <w:ind w:left="720" w:hanging="720"/>
      </w:pPr>
      <w:r>
        <w:t>4.</w:t>
      </w:r>
      <w:r>
        <w:tab/>
      </w:r>
      <w:r>
        <w:rPr>
          <w:b/>
        </w:rPr>
        <w:t>Cada uno se aprovecha del otro para su satisfacción personal</w:t>
      </w:r>
      <w:r>
        <w:t>. Eso es egoísmo y no amor.</w:t>
      </w:r>
    </w:p>
    <w:p w:rsidR="005F556A" w:rsidRDefault="005F556A" w:rsidP="00F022DC">
      <w:pPr>
        <w:pStyle w:val="EBBNormalhalfafter"/>
        <w:tabs>
          <w:tab w:val="left" w:pos="720"/>
          <w:tab w:val="left" w:pos="1440"/>
          <w:tab w:val="left" w:pos="5040"/>
          <w:tab w:val="left" w:pos="5760"/>
        </w:tabs>
        <w:spacing w:after="120"/>
        <w:ind w:left="720" w:hanging="720"/>
      </w:pPr>
      <w:r>
        <w:t>5.</w:t>
      </w:r>
      <w:r>
        <w:tab/>
      </w:r>
      <w:r>
        <w:rPr>
          <w:b/>
        </w:rPr>
        <w:t>Así uno no conocerá el verdadero amor y compromiso</w:t>
      </w:r>
      <w:r>
        <w:t>. El acto sexual sin el compromiso del matrimonio deja un vacío emocional.</w:t>
      </w:r>
    </w:p>
    <w:p w:rsidR="005F556A" w:rsidRDefault="005F556A" w:rsidP="00FB1EE3">
      <w:pPr>
        <w:pStyle w:val="EBBNormalhalfafter"/>
        <w:tabs>
          <w:tab w:val="left" w:pos="720"/>
          <w:tab w:val="left" w:pos="1440"/>
          <w:tab w:val="left" w:pos="5040"/>
          <w:tab w:val="left" w:pos="5760"/>
        </w:tabs>
        <w:spacing w:after="0"/>
        <w:ind w:left="720" w:hanging="720"/>
      </w:pPr>
      <w:r>
        <w:t>¿Dios quiere que dos personas vivan en concubinato? ____</w:t>
      </w:r>
    </w:p>
    <w:p w:rsidR="005F556A" w:rsidRDefault="005F556A" w:rsidP="00FB1EE3">
      <w:pPr>
        <w:pStyle w:val="EBBNormalhalfafter"/>
        <w:tabs>
          <w:tab w:val="left" w:pos="720"/>
          <w:tab w:val="left" w:pos="1440"/>
          <w:tab w:val="left" w:pos="5040"/>
          <w:tab w:val="left" w:pos="5760"/>
        </w:tabs>
        <w:spacing w:after="0"/>
        <w:ind w:left="720" w:hanging="720"/>
      </w:pPr>
      <w:r>
        <w:t>¿Dios quiere que un hombre casado tenga una aventura con otra mujer? ____</w:t>
      </w:r>
    </w:p>
    <w:p w:rsidR="005F556A" w:rsidRDefault="005F556A" w:rsidP="00FB1EE3">
      <w:pPr>
        <w:pStyle w:val="EBBNormalhalfafter"/>
        <w:tabs>
          <w:tab w:val="left" w:pos="720"/>
          <w:tab w:val="left" w:pos="1440"/>
          <w:tab w:val="left" w:pos="5040"/>
          <w:tab w:val="left" w:pos="5760"/>
        </w:tabs>
        <w:spacing w:after="0"/>
        <w:ind w:left="720" w:hanging="720"/>
      </w:pPr>
      <w:r>
        <w:t xml:space="preserve">¿Dios quiere que dos hombres tengan relaciones sexuales </w:t>
      </w:r>
      <w:proofErr w:type="gramStart"/>
      <w:r>
        <w:t>juntos</w:t>
      </w:r>
      <w:proofErr w:type="gramEnd"/>
      <w:r>
        <w:t>? ____</w:t>
      </w:r>
    </w:p>
    <w:p w:rsidR="005F556A" w:rsidRDefault="005F556A" w:rsidP="00FB1EE3">
      <w:pPr>
        <w:pStyle w:val="EBBNormalhalfafter"/>
        <w:tabs>
          <w:tab w:val="left" w:pos="720"/>
          <w:tab w:val="left" w:pos="1440"/>
          <w:tab w:val="left" w:pos="5040"/>
          <w:tab w:val="left" w:pos="5760"/>
        </w:tabs>
        <w:spacing w:after="0"/>
        <w:ind w:left="720" w:hanging="720"/>
      </w:pPr>
      <w:r>
        <w:t>¿Dios quiere que una mujer tenga hijos de varios hombres? ____</w:t>
      </w:r>
    </w:p>
    <w:p w:rsidR="005F556A" w:rsidRDefault="005F556A" w:rsidP="00FB1EE3">
      <w:pPr>
        <w:pStyle w:val="EBBNormalhalfafter"/>
        <w:tabs>
          <w:tab w:val="left" w:pos="720"/>
          <w:tab w:val="left" w:pos="1440"/>
          <w:tab w:val="left" w:pos="5040"/>
          <w:tab w:val="left" w:pos="5760"/>
        </w:tabs>
        <w:spacing w:after="0"/>
        <w:ind w:left="720" w:hanging="720"/>
      </w:pPr>
      <w:r>
        <w:t>¿Dios quiere que los esposos gocen de relaciones sexuales en su pareja? ____</w:t>
      </w:r>
    </w:p>
    <w:p w:rsidR="005F556A" w:rsidRPr="005F556A" w:rsidRDefault="005F556A" w:rsidP="00940E79">
      <w:pPr>
        <w:pStyle w:val="EBBNormalhalfafter"/>
        <w:tabs>
          <w:tab w:val="left" w:pos="720"/>
          <w:tab w:val="left" w:pos="1440"/>
          <w:tab w:val="left" w:pos="5040"/>
          <w:tab w:val="left" w:pos="5760"/>
        </w:tabs>
        <w:spacing w:after="120"/>
        <w:ind w:left="720" w:hanging="720"/>
      </w:pPr>
      <w:r>
        <w:t>¿Dios quiere que los niños tengan un hogar estable con padre y madre? ____</w:t>
      </w:r>
    </w:p>
    <w:p w:rsidR="00940E79" w:rsidRDefault="004F6B24" w:rsidP="003A3EA9">
      <w:pPr>
        <w:pStyle w:val="EBBNormalhalfafter"/>
        <w:spacing w:before="240" w:after="120"/>
      </w:pPr>
      <w:r>
        <w:rPr>
          <w:noProof/>
          <w:lang w:val="en-US"/>
        </w:rPr>
        <w:lastRenderedPageBreak/>
        <w:drawing>
          <wp:anchor distT="0" distB="0" distL="114300" distR="114300" simplePos="0" relativeHeight="251932672" behindDoc="0" locked="0" layoutInCell="1" allowOverlap="1">
            <wp:simplePos x="0" y="0"/>
            <wp:positionH relativeFrom="column">
              <wp:posOffset>-2249170</wp:posOffset>
            </wp:positionH>
            <wp:positionV relativeFrom="paragraph">
              <wp:posOffset>213360</wp:posOffset>
            </wp:positionV>
            <wp:extent cx="1550670" cy="1996440"/>
            <wp:effectExtent l="19050" t="0" r="0" b="0"/>
            <wp:wrapNone/>
            <wp:docPr id="216" name="Picture 215" descr="Lover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ers.wmf"/>
                    <pic:cNvPicPr/>
                  </pic:nvPicPr>
                  <pic:blipFill>
                    <a:blip r:embed="rId57" cstate="print"/>
                    <a:stretch>
                      <a:fillRect/>
                    </a:stretch>
                  </pic:blipFill>
                  <pic:spPr>
                    <a:xfrm>
                      <a:off x="0" y="0"/>
                      <a:ext cx="1550670" cy="1996440"/>
                    </a:xfrm>
                    <a:prstGeom prst="rect">
                      <a:avLst/>
                    </a:prstGeom>
                  </pic:spPr>
                </pic:pic>
              </a:graphicData>
            </a:graphic>
          </wp:anchor>
        </w:drawing>
      </w:r>
      <w:r w:rsidR="00712F98">
        <w:rPr>
          <w:noProof/>
          <w:lang w:eastAsia="zh-TW"/>
        </w:rPr>
        <w:pict>
          <v:shape id="_x0000_s1308" type="#_x0000_t202" style="position:absolute;margin-left:0;margin-top:2pt;width:220.8pt;height:204.4pt;z-index:251931648;mso-position-horizontal-relative:text;mso-position-vertical-relative:text;mso-width-relative:margin;mso-height-relative:margin;v-text-anchor:bottom">
            <v:textbox style="mso-next-textbox:#_x0000_s1308">
              <w:txbxContent>
                <w:p w:rsidR="004A6BE9" w:rsidRPr="003A3EA9" w:rsidRDefault="004A6BE9" w:rsidP="003A3EA9">
                  <w:pPr>
                    <w:jc w:val="center"/>
                    <w:rPr>
                      <w:rFonts w:ascii="Arial" w:hAnsi="Arial" w:cs="Arial"/>
                      <w:sz w:val="24"/>
                      <w:szCs w:val="24"/>
                      <w:lang w:val="es-ES"/>
                    </w:rPr>
                  </w:pPr>
                  <w:r w:rsidRPr="003A3EA9">
                    <w:rPr>
                      <w:rFonts w:ascii="Arial" w:hAnsi="Arial" w:cs="Arial"/>
                      <w:sz w:val="24"/>
                      <w:szCs w:val="24"/>
                      <w:lang w:val="es-ES"/>
                    </w:rPr>
                    <w:t>Dios quiere que disfrutemos del sexo solamente dentro del matrimonio.</w:t>
                  </w:r>
                </w:p>
              </w:txbxContent>
            </v:textbox>
            <w10:wrap type="square" side="right"/>
          </v:shape>
        </w:pict>
      </w:r>
      <w:r w:rsidR="00E93095">
        <w:t>Dios quiere que respetemos el matrimonio en pensamientos, palabras y hechos.</w:t>
      </w:r>
    </w:p>
    <w:p w:rsidR="00E93095" w:rsidRDefault="003A3EA9" w:rsidP="00940E79">
      <w:pPr>
        <w:pStyle w:val="EBBNormalhalfafter"/>
        <w:spacing w:after="120"/>
      </w:pPr>
      <w:r>
        <w:tab/>
      </w:r>
      <w:r>
        <w:rPr>
          <w:b/>
        </w:rPr>
        <w:t>En hechos</w:t>
      </w:r>
      <w:r>
        <w:t>, debemos hacer el amor solamente con nuestro cónyuge.</w:t>
      </w:r>
    </w:p>
    <w:p w:rsidR="003A3EA9" w:rsidRPr="003A3EA9" w:rsidRDefault="003A3EA9" w:rsidP="00EA348A">
      <w:pPr>
        <w:pStyle w:val="EBBNormalhalfafter"/>
        <w:tabs>
          <w:tab w:val="left" w:pos="720"/>
        </w:tabs>
        <w:spacing w:after="120"/>
        <w:ind w:left="1440" w:hanging="1440"/>
      </w:pPr>
      <w:r>
        <w:tab/>
      </w:r>
      <w:r>
        <w:rPr>
          <w:b/>
        </w:rPr>
        <w:t>En palabras</w:t>
      </w:r>
      <w:r>
        <w:t>, debemos evitar las palabras groseras y los chistes sucios. Debemos decir cosas sanas, no invitaciones y chismes sexuales.</w:t>
      </w:r>
    </w:p>
    <w:p w:rsidR="00940E79" w:rsidRDefault="003A3EA9" w:rsidP="004F6B24">
      <w:pPr>
        <w:pStyle w:val="EBBNormalhalfafter"/>
        <w:tabs>
          <w:tab w:val="left" w:pos="720"/>
          <w:tab w:val="left" w:pos="5310"/>
        </w:tabs>
        <w:spacing w:after="120"/>
        <w:ind w:left="4680" w:hanging="4680"/>
      </w:pPr>
      <w:r>
        <w:tab/>
      </w:r>
      <w:r w:rsidR="004F6B24">
        <w:tab/>
      </w:r>
      <w:r>
        <w:rPr>
          <w:b/>
        </w:rPr>
        <w:t>En pensamientos</w:t>
      </w:r>
      <w:r>
        <w:t xml:space="preserve">, debemos evitar los malos deseos y las fantasías sexuales </w:t>
      </w:r>
      <w:r w:rsidR="00EA348A">
        <w:t>acerca de otras personas, y pensar sanamente.</w:t>
      </w:r>
    </w:p>
    <w:p w:rsidR="00EA348A" w:rsidRDefault="00EA348A" w:rsidP="004F6B24">
      <w:pPr>
        <w:pStyle w:val="EBBNormalhalfafter"/>
        <w:tabs>
          <w:tab w:val="left" w:pos="720"/>
        </w:tabs>
        <w:spacing w:before="240" w:after="0"/>
        <w:ind w:left="1440" w:hanging="1440"/>
      </w:pPr>
      <w:r>
        <w:t xml:space="preserve">Busca </w:t>
      </w:r>
      <w:r>
        <w:rPr>
          <w:b/>
        </w:rPr>
        <w:t>Mateo 5:27-28</w:t>
      </w:r>
      <w:r>
        <w:t xml:space="preserve"> en tu Biblia. Llena los espacios:</w:t>
      </w:r>
    </w:p>
    <w:p w:rsidR="00EA348A" w:rsidRDefault="00EA348A" w:rsidP="00EA348A">
      <w:pPr>
        <w:pStyle w:val="EBBNormalhalfafter"/>
        <w:tabs>
          <w:tab w:val="left" w:pos="720"/>
        </w:tabs>
        <w:spacing w:after="120" w:line="440" w:lineRule="exact"/>
      </w:pPr>
      <w:r>
        <w:tab/>
        <w:t>Ustedes han oído que antes se dijo: “No cometas __________.” Pero yo les digo que cualquiera que mira con __________ a una mujer, ya cometió ___________ con ella en su ___________.</w:t>
      </w:r>
    </w:p>
    <w:p w:rsidR="00EA348A" w:rsidRDefault="00EA348A" w:rsidP="00EA348A">
      <w:pPr>
        <w:pStyle w:val="EBBNormalhalfafter"/>
        <w:tabs>
          <w:tab w:val="left" w:pos="720"/>
        </w:tabs>
        <w:spacing w:after="0"/>
        <w:ind w:left="1440" w:hanging="1440"/>
      </w:pPr>
    </w:p>
    <w:p w:rsidR="00EA348A" w:rsidRDefault="00EA348A" w:rsidP="00EA348A">
      <w:pPr>
        <w:pStyle w:val="EBBNormalhalfafter"/>
        <w:tabs>
          <w:tab w:val="left" w:pos="720"/>
        </w:tabs>
        <w:spacing w:after="120"/>
      </w:pPr>
      <w:r>
        <w:t>Alrededor de nosotros hay muchas tentaciones sexuales. La propaganda promueve el sexo. Las películas muestran el sexo. Las revistas tienen dibujos del sexo. Muchas personas ofrecen el sexo. Todo fuera del matrimonio.</w:t>
      </w:r>
    </w:p>
    <w:p w:rsidR="00EA348A" w:rsidRDefault="00EA348A" w:rsidP="00EA348A">
      <w:pPr>
        <w:pStyle w:val="EBBNormalhalfafter"/>
        <w:tabs>
          <w:tab w:val="left" w:pos="720"/>
        </w:tabs>
        <w:spacing w:after="120"/>
      </w:pPr>
      <w:r>
        <w:t>Cuando es posible, debemos evitar la tentación. ¿Cuáles de las siguientes cosas debemos evitar?</w:t>
      </w:r>
    </w:p>
    <w:p w:rsidR="00EA348A" w:rsidRDefault="00EA348A" w:rsidP="00EA348A">
      <w:pPr>
        <w:pStyle w:val="EBBNormalhalfafter"/>
        <w:tabs>
          <w:tab w:val="left" w:pos="720"/>
          <w:tab w:val="left" w:pos="1440"/>
          <w:tab w:val="left" w:pos="5040"/>
          <w:tab w:val="left" w:pos="5760"/>
        </w:tabs>
        <w:spacing w:after="120"/>
      </w:pPr>
      <w:r>
        <w:tab/>
        <w:t>____</w:t>
      </w:r>
      <w:r>
        <w:tab/>
        <w:t>Películas “X” (de sexo)</w:t>
      </w:r>
      <w:r>
        <w:tab/>
        <w:t>____</w:t>
      </w:r>
      <w:r>
        <w:tab/>
        <w:t>Revistas con fotos indecentes</w:t>
      </w:r>
    </w:p>
    <w:p w:rsidR="00EA348A" w:rsidRDefault="00EA348A" w:rsidP="00EA348A">
      <w:pPr>
        <w:pStyle w:val="EBBNormalhalfafter"/>
        <w:tabs>
          <w:tab w:val="left" w:pos="720"/>
          <w:tab w:val="left" w:pos="1440"/>
          <w:tab w:val="left" w:pos="5040"/>
          <w:tab w:val="left" w:pos="5760"/>
        </w:tabs>
        <w:spacing w:after="120"/>
      </w:pPr>
      <w:r>
        <w:tab/>
        <w:t>____</w:t>
      </w:r>
      <w:r>
        <w:tab/>
        <w:t>Leer la Biblia</w:t>
      </w:r>
      <w:r>
        <w:tab/>
        <w:t>____</w:t>
      </w:r>
      <w:r>
        <w:tab/>
        <w:t>Pornografía en el Internet</w:t>
      </w:r>
    </w:p>
    <w:p w:rsidR="00EA348A" w:rsidRDefault="00EA348A" w:rsidP="00EA348A">
      <w:pPr>
        <w:pStyle w:val="EBBNormalhalfafter"/>
        <w:tabs>
          <w:tab w:val="left" w:pos="720"/>
        </w:tabs>
        <w:spacing w:after="120"/>
        <w:ind w:left="1440" w:hanging="1440"/>
      </w:pPr>
      <w:r>
        <w:tab/>
        <w:t>____</w:t>
      </w:r>
      <w:r>
        <w:tab/>
        <w:t>Quedarnos a solas con un hombre (o una mujer) atractivo</w:t>
      </w:r>
    </w:p>
    <w:p w:rsidR="00EA348A" w:rsidRPr="00EA348A" w:rsidRDefault="00EA348A" w:rsidP="00EA348A">
      <w:pPr>
        <w:pStyle w:val="EBBNormalhalfafter"/>
        <w:tabs>
          <w:tab w:val="left" w:pos="720"/>
        </w:tabs>
        <w:spacing w:after="120"/>
      </w:pPr>
      <w:r>
        <w:t>Cuando no es posible evitar la tentación, pidamos a Dios que nos dé fuerzas para resistir. Si tú has caído en esta tentación, pide perdón a Dios. Ten fe que Jesucristo te perdona. Con la ayuda del Espíritu Santo, no caigas más en esta tentación.</w:t>
      </w:r>
    </w:p>
    <w:p w:rsidR="00940E79" w:rsidRDefault="00712F98">
      <w:pPr>
        <w:autoSpaceDE/>
        <w:autoSpaceDN/>
        <w:adjustRightInd/>
        <w:spacing w:after="200" w:line="276" w:lineRule="auto"/>
        <w:rPr>
          <w:rFonts w:cstheme="minorBidi"/>
          <w:sz w:val="28"/>
          <w:szCs w:val="28"/>
          <w:lang w:val="es-ES_tradnl"/>
        </w:rPr>
      </w:pPr>
      <w:r>
        <w:rPr>
          <w:sz w:val="24"/>
          <w:szCs w:val="24"/>
        </w:rPr>
        <w:pict>
          <v:shape id="_x0000_s1312" type="#_x0000_t202" style="position:absolute;margin-left:24.4pt;margin-top:15.15pt;width:421.2pt;height:72.1pt;z-index:251937792;mso-width-relative:margin;mso-height-relative:margin;v-text-anchor:middle">
            <v:textbox style="mso-next-textbox:#_x0000_s1312">
              <w:txbxContent>
                <w:p w:rsidR="004A6BE9" w:rsidRDefault="004A6BE9" w:rsidP="004F6B24">
                  <w:pPr>
                    <w:spacing w:after="120"/>
                    <w:jc w:val="center"/>
                    <w:rPr>
                      <w:sz w:val="28"/>
                      <w:szCs w:val="28"/>
                      <w:lang w:val="es-ES"/>
                    </w:rPr>
                  </w:pPr>
                  <w:r>
                    <w:rPr>
                      <w:b/>
                      <w:i/>
                      <w:sz w:val="28"/>
                      <w:szCs w:val="28"/>
                      <w:lang w:val="es-ES"/>
                    </w:rPr>
                    <w:t>Significado del Sexto Mandamiento (Catecismo Menor):</w:t>
                  </w:r>
                </w:p>
                <w:p w:rsidR="004A6BE9" w:rsidRDefault="004A6BE9" w:rsidP="004F6B24">
                  <w:pPr>
                    <w:jc w:val="center"/>
                    <w:rPr>
                      <w:sz w:val="28"/>
                      <w:szCs w:val="28"/>
                      <w:lang w:val="es-ES"/>
                    </w:rPr>
                  </w:pPr>
                  <w:r>
                    <w:rPr>
                      <w:sz w:val="28"/>
                      <w:szCs w:val="28"/>
                      <w:lang w:val="es-ES"/>
                    </w:rPr>
                    <w:t>“Debemos temer y amar a Dios de modo que llevemos una vida pura y decente en palabras y obras, y que cada uno ame y honre a su cónyuge.”</w:t>
                  </w:r>
                </w:p>
              </w:txbxContent>
            </v:textbox>
          </v:shape>
        </w:pict>
      </w:r>
      <w:r w:rsidR="00940E79" w:rsidRPr="00940E79">
        <w:rPr>
          <w:lang w:val="es-ES"/>
        </w:rPr>
        <w:br w:type="page"/>
      </w:r>
    </w:p>
    <w:p w:rsidR="00237411" w:rsidRDefault="00712F98" w:rsidP="00605D77">
      <w:pPr>
        <w:pStyle w:val="EBBNormalhalfafter"/>
        <w:spacing w:after="120"/>
      </w:pPr>
      <w:r>
        <w:rPr>
          <w:noProof/>
          <w:lang w:val="en-US"/>
        </w:rPr>
        <w:lastRenderedPageBreak/>
        <w:pict>
          <v:shape id="_x0000_s1310" type="#_x0000_t176" style="position:absolute;margin-left:-4.5pt;margin-top:-3.2pt;width:192.9pt;height:55.55pt;z-index:251935744;mso-height-percent:200;mso-wrap-distance-bottom:3.6pt;mso-height-percent:200;mso-width-relative:margin;mso-height-relative:margin" strokecolor="black [3213]">
            <v:textbox style="mso-fit-shape-to-text:t">
              <w:txbxContent>
                <w:p w:rsidR="004A6BE9" w:rsidRDefault="004A6BE9" w:rsidP="00A7499A">
                  <w:pPr>
                    <w:pStyle w:val="EBBTitle"/>
                    <w:spacing w:after="0"/>
                    <w:jc w:val="left"/>
                  </w:pPr>
                  <w:r>
                    <w:t>Esposos y Esposas</w:t>
                  </w:r>
                </w:p>
              </w:txbxContent>
            </v:textbox>
            <w10:wrap type="topAndBottom"/>
          </v:shape>
        </w:pict>
      </w:r>
      <w:r w:rsidR="00A7499A">
        <w:t>Dios quiere que haya amor y comprensión entre el esposo y la esposa. Ellos deben formar un hogar estable y feliz. Las parejas que pelean todo el tiempo, que dicen insultos, que sienten resentimiento y no quieren perdonar, están pecando.</w:t>
      </w:r>
    </w:p>
    <w:p w:rsidR="00A7499A" w:rsidRDefault="00A7499A" w:rsidP="00A7499A">
      <w:pPr>
        <w:pStyle w:val="EBBNormalhalfafter"/>
        <w:spacing w:after="0"/>
      </w:pPr>
      <w:r>
        <w:t xml:space="preserve">Busca </w:t>
      </w:r>
      <w:r>
        <w:rPr>
          <w:b/>
        </w:rPr>
        <w:t>Efesios 5:21-33</w:t>
      </w:r>
      <w:r>
        <w:t xml:space="preserve"> en tu Biblia. Lee el pasaje y contesta estas preguntas:</w:t>
      </w:r>
    </w:p>
    <w:p w:rsidR="00A7499A" w:rsidRDefault="00A7499A" w:rsidP="00A7499A">
      <w:pPr>
        <w:pStyle w:val="EBBNormalhalfafter"/>
        <w:tabs>
          <w:tab w:val="left" w:pos="720"/>
          <w:tab w:val="left" w:pos="1170"/>
        </w:tabs>
        <w:spacing w:after="0" w:line="440" w:lineRule="exact"/>
      </w:pPr>
      <w:r>
        <w:tab/>
        <w:t>1.</w:t>
      </w:r>
      <w:r>
        <w:tab/>
        <w:t>Dios quiere que las esposas estén __________ a sus esposos. (v. 22)</w:t>
      </w:r>
    </w:p>
    <w:p w:rsidR="00A7499A" w:rsidRDefault="00A7499A" w:rsidP="00A7499A">
      <w:pPr>
        <w:pStyle w:val="EBBNormalhalfafter"/>
        <w:tabs>
          <w:tab w:val="left" w:pos="720"/>
          <w:tab w:val="left" w:pos="1170"/>
        </w:tabs>
        <w:spacing w:after="0" w:line="440" w:lineRule="exact"/>
      </w:pPr>
      <w:r>
        <w:tab/>
        <w:t>2.</w:t>
      </w:r>
      <w:r>
        <w:tab/>
        <w:t>Dios quiere que los esposos __________ a sus esposas. (v. 25)</w:t>
      </w:r>
    </w:p>
    <w:p w:rsidR="00A7499A" w:rsidRDefault="00A7499A" w:rsidP="00A7499A">
      <w:pPr>
        <w:pStyle w:val="EBBNormalhalfafter"/>
        <w:tabs>
          <w:tab w:val="left" w:pos="720"/>
          <w:tab w:val="left" w:pos="1170"/>
        </w:tabs>
        <w:spacing w:after="0" w:line="440" w:lineRule="exact"/>
      </w:pPr>
      <w:r>
        <w:tab/>
        <w:t>3.</w:t>
      </w:r>
      <w:r>
        <w:tab/>
        <w:t>El esposo debe amar a su esposa como ________ amó a la __________.</w:t>
      </w:r>
    </w:p>
    <w:p w:rsidR="00A7499A" w:rsidRDefault="00A7499A" w:rsidP="00A7499A">
      <w:pPr>
        <w:pStyle w:val="EBBNormalhalfafter"/>
        <w:tabs>
          <w:tab w:val="left" w:pos="720"/>
          <w:tab w:val="left" w:pos="1170"/>
        </w:tabs>
        <w:spacing w:after="0" w:line="440" w:lineRule="exact"/>
      </w:pPr>
      <w:r>
        <w:tab/>
        <w:t>4.</w:t>
      </w:r>
      <w:r>
        <w:tab/>
        <w:t>El esposo debe amar a su esposa como a su propio _________. (v. 28)</w:t>
      </w:r>
    </w:p>
    <w:p w:rsidR="00A7499A" w:rsidRPr="00A7499A" w:rsidRDefault="00A7499A" w:rsidP="00A7499A">
      <w:pPr>
        <w:pStyle w:val="EBBNormalhalfafter"/>
        <w:tabs>
          <w:tab w:val="left" w:pos="720"/>
          <w:tab w:val="left" w:pos="1170"/>
        </w:tabs>
        <w:spacing w:after="120" w:line="440" w:lineRule="exact"/>
      </w:pPr>
      <w:r>
        <w:tab/>
        <w:t>5.</w:t>
      </w:r>
      <w:r>
        <w:tab/>
        <w:t>La esposa debe ___________ a su esposo. (v. 33)</w:t>
      </w:r>
    </w:p>
    <w:p w:rsidR="00237411" w:rsidRDefault="00712F98" w:rsidP="00823370">
      <w:pPr>
        <w:pStyle w:val="EBBNormalhalfafter"/>
        <w:spacing w:before="240" w:after="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9" type="#_x0000_t75" style="position:absolute;margin-left:272.4pt;margin-top:19.3pt;width:198.6pt;height:156.05pt;z-index:251934720">
            <v:imagedata r:id="rId58" o:title=""/>
            <w10:wrap type="square"/>
          </v:shape>
          <o:OLEObject Type="Embed" ProgID="WordPro.Document" ShapeID="_x0000_s1309" DrawAspect="Content" ObjectID="_1377107590" r:id="rId59">
            <o:FieldCodes>\s</o:FieldCodes>
          </o:OLEObject>
        </w:pict>
      </w:r>
      <w:r w:rsidR="00B476AE">
        <w:rPr>
          <w:b/>
          <w:u w:val="single"/>
        </w:rPr>
        <w:br/>
      </w:r>
      <w:r w:rsidR="00823370">
        <w:rPr>
          <w:b/>
          <w:u w:val="single"/>
        </w:rPr>
        <w:t>La Esposa Debe Estar Sujeta a Su Esposo</w:t>
      </w:r>
    </w:p>
    <w:p w:rsidR="00823370" w:rsidRDefault="00823370" w:rsidP="00605D77">
      <w:pPr>
        <w:pStyle w:val="EBBNormalhalfafter"/>
      </w:pPr>
      <w:r>
        <w:rPr>
          <w:b/>
        </w:rPr>
        <w:t>“Estar sujeta”</w:t>
      </w:r>
      <w:r>
        <w:t xml:space="preserve"> quiere decir </w:t>
      </w:r>
      <w:r>
        <w:rPr>
          <w:b/>
        </w:rPr>
        <w:t>dar al esposo el respecto y apoyo que él necesita</w:t>
      </w:r>
      <w:r>
        <w:t xml:space="preserve">. “Sujeta” </w:t>
      </w:r>
      <w:r>
        <w:rPr>
          <w:b/>
        </w:rPr>
        <w:t>no</w:t>
      </w:r>
      <w:r>
        <w:t xml:space="preserve"> quiere decir </w:t>
      </w:r>
      <w:r>
        <w:rPr>
          <w:b/>
        </w:rPr>
        <w:t>ser esclava</w:t>
      </w:r>
      <w:r>
        <w:t xml:space="preserve">. La mujer no es un objeto para ser pisoteada por el hombre. </w:t>
      </w:r>
      <w:proofErr w:type="spellStart"/>
      <w:proofErr w:type="gramStart"/>
      <w:r>
        <w:t>Mas</w:t>
      </w:r>
      <w:proofErr w:type="spellEnd"/>
      <w:proofErr w:type="gramEnd"/>
      <w:r>
        <w:t xml:space="preserve"> bien, el hombre debe </w:t>
      </w:r>
      <w:r>
        <w:rPr>
          <w:b/>
        </w:rPr>
        <w:t>proteger</w:t>
      </w:r>
      <w:r>
        <w:t xml:space="preserve"> a su esposa, y ella debe darle respecto. La mujer “sujeta” no chismea en contra de su marido ni le quita la autoridad en frente de los demás. Ella pone a él en primer lugar y lo apoya.</w:t>
      </w:r>
    </w:p>
    <w:p w:rsidR="00823370" w:rsidRDefault="00B476AE" w:rsidP="00B476AE">
      <w:pPr>
        <w:pStyle w:val="EBBNormalhalfafter"/>
        <w:spacing w:after="120"/>
      </w:pPr>
      <w:r>
        <w:br/>
      </w:r>
      <w:r w:rsidR="00823370">
        <w:t>¿Cuáles de las siguientes mujeres es una buena esposa? (escribe “sí” o “no”)</w:t>
      </w:r>
    </w:p>
    <w:p w:rsidR="00823370" w:rsidRDefault="00823370" w:rsidP="00B476AE">
      <w:pPr>
        <w:pStyle w:val="EBBNormalhalfafter"/>
        <w:tabs>
          <w:tab w:val="left" w:pos="720"/>
          <w:tab w:val="left" w:pos="1080"/>
        </w:tabs>
        <w:spacing w:after="120"/>
      </w:pPr>
      <w:r>
        <w:t>____</w:t>
      </w:r>
      <w:r>
        <w:tab/>
      </w:r>
      <w:proofErr w:type="gramStart"/>
      <w:r>
        <w:t>a</w:t>
      </w:r>
      <w:proofErr w:type="gramEnd"/>
      <w:r>
        <w:t>.</w:t>
      </w:r>
      <w:r>
        <w:tab/>
        <w:t>Cuando Juan y Ana pelean, ella sale de la casa y se queja con su mamá.</w:t>
      </w:r>
    </w:p>
    <w:p w:rsidR="00823370" w:rsidRDefault="00823370" w:rsidP="00B476AE">
      <w:pPr>
        <w:pStyle w:val="EBBNormalhalfafter"/>
        <w:tabs>
          <w:tab w:val="left" w:pos="720"/>
          <w:tab w:val="left" w:pos="1080"/>
        </w:tabs>
        <w:spacing w:after="120"/>
      </w:pPr>
      <w:r>
        <w:t>____</w:t>
      </w:r>
      <w:r>
        <w:tab/>
        <w:t>b.</w:t>
      </w:r>
      <w:r>
        <w:tab/>
        <w:t>Cuando José está de mal humor, María le contesta con paciencia y amor.</w:t>
      </w:r>
    </w:p>
    <w:p w:rsidR="00823370" w:rsidRDefault="00823370" w:rsidP="00B476AE">
      <w:pPr>
        <w:pStyle w:val="EBBNormalhalfafter"/>
        <w:tabs>
          <w:tab w:val="left" w:pos="720"/>
          <w:tab w:val="left" w:pos="1080"/>
        </w:tabs>
        <w:spacing w:after="120"/>
      </w:pPr>
      <w:r>
        <w:t>____</w:t>
      </w:r>
      <w:r>
        <w:tab/>
        <w:t>c.</w:t>
      </w:r>
      <w:r>
        <w:tab/>
      </w:r>
      <w:proofErr w:type="spellStart"/>
      <w:r>
        <w:t>Alí</w:t>
      </w:r>
      <w:proofErr w:type="spellEnd"/>
      <w:r>
        <w:t xml:space="preserve"> prohibió a su hijo salir, pero más tarde Delia lo permite, a escondidas.</w:t>
      </w:r>
    </w:p>
    <w:p w:rsidR="00823370" w:rsidRDefault="00823370" w:rsidP="00B476AE">
      <w:pPr>
        <w:pStyle w:val="EBBNormalhalfafter"/>
        <w:tabs>
          <w:tab w:val="left" w:pos="720"/>
          <w:tab w:val="left" w:pos="1080"/>
        </w:tabs>
        <w:spacing w:after="120"/>
      </w:pPr>
      <w:r>
        <w:t>____</w:t>
      </w:r>
      <w:r>
        <w:tab/>
        <w:t>d.</w:t>
      </w:r>
      <w:r>
        <w:tab/>
        <w:t xml:space="preserve">Gregorio dijo al vendedor que no, pero Amelia más tarde lo </w:t>
      </w:r>
      <w:r w:rsidR="004F6B24">
        <w:t xml:space="preserve"> compra.</w:t>
      </w:r>
    </w:p>
    <w:p w:rsidR="004F6B24" w:rsidRDefault="004F6B24" w:rsidP="00B476AE">
      <w:pPr>
        <w:pStyle w:val="EBBNormalhalfafter"/>
        <w:tabs>
          <w:tab w:val="left" w:pos="720"/>
          <w:tab w:val="left" w:pos="1080"/>
        </w:tabs>
        <w:spacing w:after="120"/>
        <w:ind w:left="1080" w:hanging="1080"/>
      </w:pPr>
      <w:r>
        <w:t>____</w:t>
      </w:r>
      <w:r>
        <w:tab/>
        <w:t>e.</w:t>
      </w:r>
      <w:r>
        <w:tab/>
        <w:t>Roberto está triste por estar desempleado, pero Cristina le apoya y le anima a seguir buscando trabajo.</w:t>
      </w:r>
    </w:p>
    <w:p w:rsidR="004F6B24" w:rsidRPr="00823370" w:rsidRDefault="004F6B24" w:rsidP="00B476AE">
      <w:pPr>
        <w:pStyle w:val="EBBNormalhalfafter"/>
        <w:tabs>
          <w:tab w:val="left" w:pos="720"/>
          <w:tab w:val="left" w:pos="1080"/>
        </w:tabs>
        <w:spacing w:after="120"/>
        <w:ind w:left="1080" w:hanging="1080"/>
      </w:pPr>
      <w:r>
        <w:t>____</w:t>
      </w:r>
      <w:r>
        <w:tab/>
      </w:r>
      <w:proofErr w:type="gramStart"/>
      <w:r>
        <w:t>f</w:t>
      </w:r>
      <w:proofErr w:type="gramEnd"/>
      <w:r>
        <w:t>.</w:t>
      </w:r>
      <w:r>
        <w:tab/>
        <w:t>Cuando Pablo llega del trabajo, Rosa siempre le saluda con una sonrisa.</w:t>
      </w:r>
    </w:p>
    <w:p w:rsidR="00B476AE" w:rsidRDefault="00B476AE">
      <w:pPr>
        <w:autoSpaceDE/>
        <w:autoSpaceDN/>
        <w:adjustRightInd/>
        <w:spacing w:after="200" w:line="276" w:lineRule="auto"/>
        <w:rPr>
          <w:rFonts w:cstheme="minorBidi"/>
          <w:sz w:val="28"/>
          <w:szCs w:val="28"/>
          <w:lang w:val="es-ES_tradnl"/>
        </w:rPr>
      </w:pPr>
      <w:r w:rsidRPr="00BB1E59">
        <w:rPr>
          <w:lang w:val="es-ES"/>
        </w:rPr>
        <w:br w:type="page"/>
      </w:r>
    </w:p>
    <w:p w:rsidR="00237411" w:rsidRDefault="00B476AE" w:rsidP="00B476AE">
      <w:pPr>
        <w:pStyle w:val="EBBNormalhalfafter"/>
        <w:spacing w:after="0"/>
      </w:pPr>
      <w:r>
        <w:rPr>
          <w:b/>
          <w:u w:val="single"/>
        </w:rPr>
        <w:lastRenderedPageBreak/>
        <w:t>El Esposo Debe Amar a Su Esposa</w:t>
      </w:r>
    </w:p>
    <w:p w:rsidR="00B476AE" w:rsidRDefault="00B476AE" w:rsidP="00B476AE">
      <w:pPr>
        <w:pStyle w:val="EBBNormalhalfafter"/>
        <w:spacing w:after="0" w:line="360" w:lineRule="auto"/>
        <w:ind w:left="720" w:hanging="720"/>
      </w:pPr>
      <w:r>
        <w:t>Según Efesios 5:25, los esposos deben amar a sus esposas como __________ amó a la __________.</w:t>
      </w:r>
    </w:p>
    <w:p w:rsidR="00B476AE" w:rsidRDefault="00B476AE" w:rsidP="00B476AE">
      <w:pPr>
        <w:pStyle w:val="EBBNormalhalfafter"/>
        <w:spacing w:after="120"/>
      </w:pPr>
      <w:r>
        <w:t>Según Efesios 5:25, ¿qué hizo Cristo por la iglesia?  Dio su _________________</w:t>
      </w:r>
    </w:p>
    <w:p w:rsidR="00B476AE" w:rsidRDefault="00B476AE" w:rsidP="00B476AE">
      <w:pPr>
        <w:pStyle w:val="EBBNormalhalfafter"/>
        <w:spacing w:after="120"/>
      </w:pPr>
      <w:r>
        <w:t>Entonces, igual que Cristo, el esposo debe: (escribe “sí” o “no”)</w:t>
      </w:r>
    </w:p>
    <w:p w:rsidR="00B476AE" w:rsidRDefault="00B476AE" w:rsidP="00B476AE">
      <w:pPr>
        <w:pStyle w:val="EBBNormalhalfafter"/>
        <w:spacing w:after="120"/>
      </w:pPr>
      <w:r>
        <w:tab/>
        <w:t>____</w:t>
      </w:r>
      <w:r>
        <w:tab/>
        <w:t>Estar dispuesto a sufrir por su esposa.</w:t>
      </w:r>
    </w:p>
    <w:p w:rsidR="00B476AE" w:rsidRDefault="00B476AE" w:rsidP="00B476AE">
      <w:pPr>
        <w:pStyle w:val="EBBNormalhalfafter"/>
        <w:spacing w:after="120"/>
      </w:pPr>
      <w:r>
        <w:tab/>
        <w:t>____</w:t>
      </w:r>
      <w:r>
        <w:tab/>
        <w:t>Pensar más en ella que en sus propias necesidades.</w:t>
      </w:r>
    </w:p>
    <w:p w:rsidR="00B476AE" w:rsidRDefault="00B476AE" w:rsidP="00B476AE">
      <w:pPr>
        <w:pStyle w:val="EBBNormalhalfafter"/>
        <w:spacing w:after="120"/>
      </w:pPr>
      <w:r>
        <w:t>Según Efesios 5:33, los esposos deben ________________________________</w:t>
      </w:r>
    </w:p>
    <w:p w:rsidR="00B476AE" w:rsidRDefault="00712F98" w:rsidP="00B476AE">
      <w:pPr>
        <w:pStyle w:val="EBBNormalhalfafter"/>
        <w:spacing w:after="120"/>
      </w:pPr>
      <w:r>
        <w:rPr>
          <w:noProof/>
        </w:rPr>
        <w:pict>
          <v:shape id="_x0000_s1313" type="#_x0000_t75" style="position:absolute;margin-left:280.8pt;margin-top:12.5pt;width:187.25pt;height:194.4pt;z-index:251939840">
            <v:imagedata r:id="rId60" o:title=""/>
            <w10:wrap type="square" side="left"/>
          </v:shape>
          <o:OLEObject Type="Embed" ProgID="WordPro.Document" ShapeID="_x0000_s1313" DrawAspect="Content" ObjectID="_1377107591" r:id="rId61">
            <o:FieldCodes>\s</o:FieldCodes>
          </o:OLEObject>
        </w:pict>
      </w:r>
    </w:p>
    <w:p w:rsidR="002671BF" w:rsidRDefault="002671BF" w:rsidP="002671BF">
      <w:pPr>
        <w:pStyle w:val="EBBNormalhalfafter"/>
        <w:spacing w:after="0"/>
        <w:rPr>
          <w:b/>
        </w:rPr>
      </w:pPr>
    </w:p>
    <w:p w:rsidR="00B476AE" w:rsidRDefault="00B476AE" w:rsidP="00B476AE">
      <w:pPr>
        <w:pStyle w:val="EBBNormalhalfafter"/>
        <w:spacing w:after="120"/>
      </w:pPr>
      <w:r>
        <w:rPr>
          <w:b/>
        </w:rPr>
        <w:t>“Amar”</w:t>
      </w:r>
      <w:r>
        <w:t xml:space="preserve"> quiere decir </w:t>
      </w:r>
      <w:r>
        <w:rPr>
          <w:b/>
        </w:rPr>
        <w:t>sacrificarse por su esposa</w:t>
      </w:r>
      <w:r>
        <w:t xml:space="preserve">. Miles de esposos hispanos piensan solamente en sí mismos y hacen lo que les dan las ganas. Piensan que son más “hombres” si maltratan a sus esposas y si tienen otras mujeres. Dios no quiere el machismo. El hombre verdadero da </w:t>
      </w:r>
      <w:r>
        <w:rPr>
          <w:b/>
        </w:rPr>
        <w:t>honor</w:t>
      </w:r>
      <w:r>
        <w:t xml:space="preserve"> y </w:t>
      </w:r>
      <w:r>
        <w:rPr>
          <w:b/>
        </w:rPr>
        <w:t>protección</w:t>
      </w:r>
      <w:r>
        <w:t xml:space="preserve"> a su esposa (1 Pedro 3:7). Él pone a ella en primer lugar y hace todo por ella.</w:t>
      </w:r>
    </w:p>
    <w:p w:rsidR="00B476AE" w:rsidRDefault="00B476AE" w:rsidP="00B476AE">
      <w:pPr>
        <w:pStyle w:val="EBBNormalhalfafter"/>
        <w:spacing w:after="120"/>
      </w:pPr>
    </w:p>
    <w:p w:rsidR="00B476AE" w:rsidRDefault="00B476AE" w:rsidP="002671BF">
      <w:pPr>
        <w:pStyle w:val="EBBNormalhalfafter"/>
        <w:spacing w:after="60"/>
      </w:pPr>
      <w:r>
        <w:t>¿Cuáles de los siguientes hombres es un buen esposo? (Escribe “sí” o “no”)</w:t>
      </w:r>
    </w:p>
    <w:p w:rsidR="00B476AE" w:rsidRDefault="002671BF" w:rsidP="002671BF">
      <w:pPr>
        <w:pStyle w:val="EBBNormalhalfafter"/>
        <w:tabs>
          <w:tab w:val="left" w:pos="720"/>
        </w:tabs>
        <w:spacing w:after="60"/>
        <w:ind w:left="1080" w:hanging="1080"/>
      </w:pPr>
      <w:r>
        <w:t>____</w:t>
      </w:r>
      <w:r>
        <w:tab/>
        <w:t>a.</w:t>
      </w:r>
      <w:r>
        <w:tab/>
        <w:t>Juan llega cansado de su trabajo, pero ayuda a su esposa con las cosas pesadas.</w:t>
      </w:r>
    </w:p>
    <w:p w:rsidR="002671BF" w:rsidRDefault="002671BF" w:rsidP="002671BF">
      <w:pPr>
        <w:pStyle w:val="EBBNormalhalfafter"/>
        <w:tabs>
          <w:tab w:val="left" w:pos="720"/>
        </w:tabs>
        <w:spacing w:after="60"/>
        <w:ind w:left="1080" w:hanging="1080"/>
      </w:pPr>
      <w:r>
        <w:t>____</w:t>
      </w:r>
      <w:r>
        <w:tab/>
        <w:t>b.</w:t>
      </w:r>
      <w:r>
        <w:tab/>
        <w:t>Carmen tiene que enfrentar todos los problemas de la casa a solas, porque Pedro no quiere saber nada de eso.</w:t>
      </w:r>
    </w:p>
    <w:p w:rsidR="002671BF" w:rsidRDefault="002671BF" w:rsidP="002671BF">
      <w:pPr>
        <w:pStyle w:val="EBBNormalhalfafter"/>
        <w:tabs>
          <w:tab w:val="left" w:pos="720"/>
        </w:tabs>
        <w:spacing w:after="60"/>
        <w:ind w:left="1080" w:hanging="1080"/>
      </w:pPr>
      <w:r>
        <w:t>____</w:t>
      </w:r>
      <w:r>
        <w:tab/>
        <w:t>c.</w:t>
      </w:r>
      <w:r>
        <w:tab/>
        <w:t>David trabaja para proveer casa, comida y ropa para su familia.</w:t>
      </w:r>
    </w:p>
    <w:p w:rsidR="002671BF" w:rsidRDefault="002671BF" w:rsidP="002671BF">
      <w:pPr>
        <w:pStyle w:val="EBBNormalhalfafter"/>
        <w:tabs>
          <w:tab w:val="left" w:pos="720"/>
        </w:tabs>
        <w:spacing w:after="60"/>
        <w:ind w:left="1080" w:hanging="1080"/>
      </w:pPr>
      <w:r>
        <w:t>____</w:t>
      </w:r>
      <w:r>
        <w:tab/>
        <w:t>d.</w:t>
      </w:r>
      <w:r>
        <w:tab/>
        <w:t>Wilson siempre se preocupa por el bien de su esposa.</w:t>
      </w:r>
    </w:p>
    <w:p w:rsidR="002671BF" w:rsidRDefault="002671BF" w:rsidP="002671BF">
      <w:pPr>
        <w:pStyle w:val="EBBNormalhalfafter"/>
        <w:tabs>
          <w:tab w:val="left" w:pos="720"/>
        </w:tabs>
        <w:spacing w:after="60"/>
        <w:ind w:left="1080" w:hanging="1080"/>
      </w:pPr>
      <w:r>
        <w:t>____</w:t>
      </w:r>
      <w:r>
        <w:tab/>
        <w:t>e.</w:t>
      </w:r>
      <w:r>
        <w:tab/>
        <w:t>Humberto de vez en cuando anda con otras mujeres.</w:t>
      </w:r>
    </w:p>
    <w:p w:rsidR="002671BF" w:rsidRDefault="002671BF" w:rsidP="002671BF">
      <w:pPr>
        <w:pStyle w:val="EBBNormalhalfafter"/>
        <w:tabs>
          <w:tab w:val="left" w:pos="720"/>
        </w:tabs>
        <w:spacing w:after="60"/>
        <w:ind w:left="1080" w:hanging="1080"/>
      </w:pPr>
      <w:r>
        <w:t>____</w:t>
      </w:r>
      <w:r>
        <w:tab/>
        <w:t>f.</w:t>
      </w:r>
      <w:r>
        <w:tab/>
        <w:t>Fernando insiste en que Leonora le atienda en todos sus antojos.</w:t>
      </w:r>
    </w:p>
    <w:p w:rsidR="002671BF" w:rsidRDefault="002671BF" w:rsidP="002671BF">
      <w:pPr>
        <w:pStyle w:val="EBBNormalhalfafter"/>
        <w:tabs>
          <w:tab w:val="left" w:pos="720"/>
        </w:tabs>
        <w:spacing w:after="60"/>
        <w:ind w:left="1080" w:hanging="1080"/>
      </w:pPr>
      <w:r>
        <w:t>____</w:t>
      </w:r>
      <w:r>
        <w:tab/>
        <w:t>g.</w:t>
      </w:r>
      <w:r>
        <w:tab/>
        <w:t>Luis sale con sus amigos a menudo pero no da ninguna atención a María.</w:t>
      </w:r>
    </w:p>
    <w:p w:rsidR="002671BF" w:rsidRDefault="002671BF" w:rsidP="002671BF">
      <w:pPr>
        <w:pStyle w:val="EBBNormalhalfafter"/>
        <w:tabs>
          <w:tab w:val="left" w:pos="720"/>
        </w:tabs>
        <w:spacing w:after="60"/>
        <w:ind w:left="1080" w:hanging="1080"/>
      </w:pPr>
      <w:r>
        <w:t>____</w:t>
      </w:r>
      <w:r>
        <w:tab/>
        <w:t>h.</w:t>
      </w:r>
      <w:r>
        <w:tab/>
        <w:t>Álvaro trata de hablar con cariño a su esposa en lugar de gritarle.</w:t>
      </w:r>
    </w:p>
    <w:p w:rsidR="002671BF" w:rsidRDefault="002671BF" w:rsidP="002671BF">
      <w:pPr>
        <w:pStyle w:val="EBBNormalhalfafter"/>
        <w:tabs>
          <w:tab w:val="left" w:pos="720"/>
        </w:tabs>
        <w:spacing w:after="60"/>
        <w:ind w:left="1080" w:hanging="1080"/>
      </w:pPr>
      <w:r>
        <w:t>____</w:t>
      </w:r>
      <w:r>
        <w:tab/>
        <w:t>i.</w:t>
      </w:r>
      <w:r>
        <w:tab/>
        <w:t>Daniel ofrece cuidar a los niños para que su esposa visite a una amiga.</w:t>
      </w:r>
    </w:p>
    <w:p w:rsidR="002671BF" w:rsidRDefault="002671BF" w:rsidP="002671BF">
      <w:pPr>
        <w:pStyle w:val="EBBNormalhalfafter"/>
        <w:tabs>
          <w:tab w:val="left" w:pos="720"/>
        </w:tabs>
        <w:spacing w:after="60"/>
        <w:ind w:left="1080" w:hanging="1080"/>
      </w:pPr>
      <w:r>
        <w:t>____</w:t>
      </w:r>
      <w:r>
        <w:tab/>
        <w:t>j.</w:t>
      </w:r>
      <w:r>
        <w:tab/>
        <w:t>Antonio está pendiente de su esposa, le trae una nota, una florecita, o le hace un cariñito especial.</w:t>
      </w:r>
    </w:p>
    <w:p w:rsidR="002671BF" w:rsidRDefault="00712F98" w:rsidP="00BB1E59">
      <w:pPr>
        <w:pStyle w:val="EBBNormalhalfafter"/>
        <w:tabs>
          <w:tab w:val="left" w:pos="720"/>
        </w:tabs>
        <w:spacing w:after="120"/>
        <w:rPr>
          <w:lang w:val="es-ES"/>
        </w:rPr>
      </w:pPr>
      <w:r>
        <w:rPr>
          <w:noProof/>
          <w:lang w:val="en-US"/>
        </w:rPr>
        <w:lastRenderedPageBreak/>
        <w:pict>
          <v:shape id="_x0000_s1315" type="#_x0000_t176" style="position:absolute;margin-left:-3.7pt;margin-top:-2.4pt;width:218.5pt;height:31.95pt;z-index:251941888;mso-height-percent:200;mso-wrap-distance-bottom:3.6pt;mso-height-percent:200;mso-width-relative:margin;mso-height-relative:margin" strokecolor="black [3213]">
            <v:textbox style="mso-fit-shape-to-text:t">
              <w:txbxContent>
                <w:p w:rsidR="004A6BE9" w:rsidRDefault="004A6BE9" w:rsidP="00DB3E4C">
                  <w:pPr>
                    <w:pStyle w:val="EBBTitle"/>
                    <w:spacing w:after="0"/>
                    <w:jc w:val="left"/>
                  </w:pPr>
                  <w:r>
                    <w:t>La Fe en el Matrimonio</w:t>
                  </w:r>
                </w:p>
              </w:txbxContent>
            </v:textbox>
            <w10:wrap type="topAndBottom"/>
          </v:shape>
        </w:pict>
      </w:r>
      <w:r w:rsidR="00BB1E59">
        <w:t>El matrimonio es una relación profunda</w:t>
      </w:r>
      <w:r w:rsidR="00BB1E59">
        <w:rPr>
          <w:lang w:val="es-ES"/>
        </w:rPr>
        <w:t xml:space="preserve">. El esposo y la esposa comparten las cosas más íntimas. Sobre todo, en el matrimonio se debe compartir la </w:t>
      </w:r>
      <w:r w:rsidR="00BB1E59">
        <w:rPr>
          <w:b/>
          <w:lang w:val="es-ES"/>
        </w:rPr>
        <w:t>fe</w:t>
      </w:r>
      <w:r w:rsidR="00BB1E59">
        <w:rPr>
          <w:lang w:val="es-ES"/>
        </w:rPr>
        <w:t xml:space="preserve">. La pareja debe </w:t>
      </w:r>
      <w:r w:rsidR="00BB1E59">
        <w:rPr>
          <w:b/>
          <w:lang w:val="es-ES"/>
        </w:rPr>
        <w:t>dar gracias a Dios</w:t>
      </w:r>
      <w:r w:rsidR="00BB1E59">
        <w:rPr>
          <w:lang w:val="es-ES"/>
        </w:rPr>
        <w:t xml:space="preserve"> por su matrimonio y </w:t>
      </w:r>
      <w:r w:rsidR="00BB1E59">
        <w:rPr>
          <w:b/>
          <w:lang w:val="es-ES"/>
        </w:rPr>
        <w:t>animarse mutuamente en la fe</w:t>
      </w:r>
      <w:r w:rsidR="00BB1E59">
        <w:rPr>
          <w:lang w:val="es-ES"/>
        </w:rPr>
        <w:t>.</w:t>
      </w:r>
    </w:p>
    <w:p w:rsidR="00BB1E59" w:rsidRDefault="00BB1E59" w:rsidP="00BB1E59">
      <w:pPr>
        <w:pStyle w:val="EBBNormalhalfafter"/>
        <w:tabs>
          <w:tab w:val="left" w:pos="720"/>
        </w:tabs>
        <w:spacing w:after="120"/>
        <w:rPr>
          <w:lang w:val="es-ES"/>
        </w:rPr>
      </w:pPr>
      <w:r>
        <w:rPr>
          <w:lang w:val="es-ES"/>
        </w:rPr>
        <w:t>Por eso la Biblia dice: “No se unan ustedes en un mismo yugo con los que no creen.” (2 Corintios 6:14) Con respeto al matrimonio, esto quiere decir que un cristiano no debe casarse con un no creyente. Si un creyente se casa con un no creyente, ¿qué cosas pueden compartir juntos? (escribe “si” o “no”)</w:t>
      </w:r>
    </w:p>
    <w:p w:rsidR="00BB1E59" w:rsidRDefault="00FF4CE6" w:rsidP="00FF4CE6">
      <w:pPr>
        <w:pStyle w:val="EBBNormalhalfafter"/>
        <w:tabs>
          <w:tab w:val="left" w:pos="720"/>
        </w:tabs>
        <w:spacing w:after="120"/>
        <w:ind w:left="1440" w:hanging="720"/>
        <w:rPr>
          <w:lang w:val="es-ES"/>
        </w:rPr>
      </w:pPr>
      <w:r>
        <w:rPr>
          <w:noProof/>
          <w:lang w:val="en-US"/>
        </w:rPr>
        <w:drawing>
          <wp:anchor distT="0" distB="0" distL="114300" distR="114300" simplePos="0" relativeHeight="251940864" behindDoc="0" locked="0" layoutInCell="1" allowOverlap="1">
            <wp:simplePos x="0" y="0"/>
            <wp:positionH relativeFrom="column">
              <wp:posOffset>2945130</wp:posOffset>
            </wp:positionH>
            <wp:positionV relativeFrom="paragraph">
              <wp:posOffset>77470</wp:posOffset>
            </wp:positionV>
            <wp:extent cx="2693670" cy="2270760"/>
            <wp:effectExtent l="19050" t="0" r="0" b="0"/>
            <wp:wrapSquare wrapText="left"/>
            <wp:docPr id="7" name="Picture 6" descr="PEFAM02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FAM022.WMF"/>
                    <pic:cNvPicPr/>
                  </pic:nvPicPr>
                  <pic:blipFill>
                    <a:blip r:embed="rId62" cstate="print"/>
                    <a:stretch>
                      <a:fillRect/>
                    </a:stretch>
                  </pic:blipFill>
                  <pic:spPr>
                    <a:xfrm>
                      <a:off x="0" y="0"/>
                      <a:ext cx="2693670" cy="2270760"/>
                    </a:xfrm>
                    <a:prstGeom prst="rect">
                      <a:avLst/>
                    </a:prstGeom>
                  </pic:spPr>
                </pic:pic>
              </a:graphicData>
            </a:graphic>
          </wp:anchor>
        </w:drawing>
      </w:r>
      <w:r w:rsidR="00BB1E59">
        <w:rPr>
          <w:lang w:val="es-ES"/>
        </w:rPr>
        <w:t>____</w:t>
      </w:r>
      <w:r w:rsidR="00BB1E59">
        <w:rPr>
          <w:lang w:val="es-ES"/>
        </w:rPr>
        <w:tab/>
        <w:t>Pasear juntos</w:t>
      </w:r>
    </w:p>
    <w:p w:rsidR="00BB1E59" w:rsidRDefault="00FF4CE6" w:rsidP="00FF4CE6">
      <w:pPr>
        <w:pStyle w:val="EBBNormalhalfafter"/>
        <w:tabs>
          <w:tab w:val="left" w:pos="720"/>
        </w:tabs>
        <w:spacing w:after="120"/>
        <w:ind w:left="1440" w:hanging="1440"/>
        <w:rPr>
          <w:lang w:val="es-ES"/>
        </w:rPr>
      </w:pPr>
      <w:r>
        <w:rPr>
          <w:lang w:val="es-ES"/>
        </w:rPr>
        <w:tab/>
      </w:r>
      <w:r w:rsidR="00BB1E59">
        <w:rPr>
          <w:lang w:val="es-ES"/>
        </w:rPr>
        <w:t>____</w:t>
      </w:r>
      <w:r w:rsidR="00BB1E59">
        <w:rPr>
          <w:lang w:val="es-ES"/>
        </w:rPr>
        <w:tab/>
        <w:t>Orar juntos</w:t>
      </w:r>
    </w:p>
    <w:p w:rsidR="00BB1E59" w:rsidRDefault="00FF4CE6" w:rsidP="00FF4CE6">
      <w:pPr>
        <w:pStyle w:val="EBBNormalhalfafter"/>
        <w:tabs>
          <w:tab w:val="left" w:pos="720"/>
        </w:tabs>
        <w:spacing w:after="120"/>
        <w:ind w:left="1440" w:hanging="1440"/>
        <w:rPr>
          <w:lang w:val="es-ES"/>
        </w:rPr>
      </w:pPr>
      <w:r>
        <w:rPr>
          <w:lang w:val="es-ES"/>
        </w:rPr>
        <w:tab/>
      </w:r>
      <w:r w:rsidR="00BB1E59">
        <w:rPr>
          <w:lang w:val="es-ES"/>
        </w:rPr>
        <w:t>____</w:t>
      </w:r>
      <w:r w:rsidR="00BB1E59">
        <w:rPr>
          <w:lang w:val="es-ES"/>
        </w:rPr>
        <w:tab/>
        <w:t>Comer juntos</w:t>
      </w:r>
    </w:p>
    <w:p w:rsidR="00BB1E59" w:rsidRDefault="00FF4CE6" w:rsidP="00FF4CE6">
      <w:pPr>
        <w:pStyle w:val="EBBNormalhalfafter"/>
        <w:tabs>
          <w:tab w:val="left" w:pos="720"/>
        </w:tabs>
        <w:spacing w:after="120"/>
        <w:ind w:left="1440" w:hanging="1440"/>
        <w:rPr>
          <w:lang w:val="es-ES"/>
        </w:rPr>
      </w:pPr>
      <w:r>
        <w:rPr>
          <w:lang w:val="es-ES"/>
        </w:rPr>
        <w:tab/>
      </w:r>
      <w:r w:rsidR="00BB1E59">
        <w:rPr>
          <w:lang w:val="es-ES"/>
        </w:rPr>
        <w:t>____</w:t>
      </w:r>
      <w:r w:rsidR="00BB1E59">
        <w:rPr>
          <w:lang w:val="es-ES"/>
        </w:rPr>
        <w:tab/>
        <w:t>Estudiar la Biblia juntos</w:t>
      </w:r>
    </w:p>
    <w:p w:rsidR="00BB1E59" w:rsidRDefault="00FF4CE6" w:rsidP="00FF4CE6">
      <w:pPr>
        <w:pStyle w:val="EBBNormalhalfafter"/>
        <w:tabs>
          <w:tab w:val="left" w:pos="720"/>
        </w:tabs>
        <w:spacing w:after="120"/>
        <w:ind w:left="1440" w:hanging="1440"/>
        <w:rPr>
          <w:lang w:val="es-ES"/>
        </w:rPr>
      </w:pPr>
      <w:r>
        <w:rPr>
          <w:lang w:val="es-ES"/>
        </w:rPr>
        <w:tab/>
      </w:r>
      <w:r w:rsidR="00BB1E59">
        <w:rPr>
          <w:lang w:val="es-ES"/>
        </w:rPr>
        <w:t>____</w:t>
      </w:r>
      <w:r w:rsidR="00BB1E59">
        <w:rPr>
          <w:lang w:val="es-ES"/>
        </w:rPr>
        <w:tab/>
        <w:t>Dormir juntos</w:t>
      </w:r>
    </w:p>
    <w:p w:rsidR="00BB1E59" w:rsidRDefault="00FF4CE6" w:rsidP="00FF4CE6">
      <w:pPr>
        <w:pStyle w:val="EBBNormalhalfafter"/>
        <w:tabs>
          <w:tab w:val="left" w:pos="720"/>
        </w:tabs>
        <w:spacing w:after="120"/>
        <w:ind w:left="1440" w:hanging="1440"/>
        <w:rPr>
          <w:lang w:val="es-ES"/>
        </w:rPr>
      </w:pPr>
      <w:r>
        <w:rPr>
          <w:lang w:val="es-ES"/>
        </w:rPr>
        <w:tab/>
      </w:r>
      <w:r w:rsidR="00BB1E59">
        <w:rPr>
          <w:lang w:val="es-ES"/>
        </w:rPr>
        <w:t>____</w:t>
      </w:r>
      <w:r w:rsidR="00BB1E59">
        <w:rPr>
          <w:lang w:val="es-ES"/>
        </w:rPr>
        <w:tab/>
        <w:t>Adorar a Dios juntos</w:t>
      </w:r>
    </w:p>
    <w:p w:rsidR="00BB1E59" w:rsidRDefault="00FF4CE6" w:rsidP="00FF4CE6">
      <w:pPr>
        <w:pStyle w:val="EBBNormalhalfafter"/>
        <w:tabs>
          <w:tab w:val="left" w:pos="720"/>
        </w:tabs>
        <w:spacing w:after="120"/>
        <w:ind w:left="1440" w:hanging="1440"/>
        <w:rPr>
          <w:lang w:val="es-ES"/>
        </w:rPr>
      </w:pPr>
      <w:r>
        <w:rPr>
          <w:lang w:val="es-ES"/>
        </w:rPr>
        <w:tab/>
      </w:r>
      <w:r w:rsidR="00BB1E59">
        <w:rPr>
          <w:lang w:val="es-ES"/>
        </w:rPr>
        <w:t>____</w:t>
      </w:r>
      <w:r w:rsidR="00BB1E59">
        <w:rPr>
          <w:lang w:val="es-ES"/>
        </w:rPr>
        <w:tab/>
        <w:t>Juntos enseñar a los niños acerca de Dios</w:t>
      </w:r>
    </w:p>
    <w:p w:rsidR="00BB1E59" w:rsidRDefault="00FF4CE6" w:rsidP="00FF4CE6">
      <w:pPr>
        <w:pStyle w:val="EBBNormalhalfafter"/>
        <w:tabs>
          <w:tab w:val="left" w:pos="720"/>
        </w:tabs>
        <w:spacing w:after="120"/>
        <w:ind w:left="1440" w:hanging="1440"/>
        <w:rPr>
          <w:lang w:val="es-ES"/>
        </w:rPr>
      </w:pPr>
      <w:r>
        <w:rPr>
          <w:lang w:val="es-ES"/>
        </w:rPr>
        <w:tab/>
      </w:r>
      <w:r w:rsidR="00BB1E59">
        <w:rPr>
          <w:lang w:val="es-ES"/>
        </w:rPr>
        <w:t>____</w:t>
      </w:r>
      <w:r w:rsidR="00BB1E59">
        <w:rPr>
          <w:lang w:val="es-ES"/>
        </w:rPr>
        <w:tab/>
        <w:t>Juntos animarse en la fe</w:t>
      </w:r>
    </w:p>
    <w:p w:rsidR="00BB1E59" w:rsidRPr="00DB3E4C" w:rsidRDefault="00DB3E4C" w:rsidP="00DB3E4C">
      <w:pPr>
        <w:pStyle w:val="EBBNormalhalfafter"/>
        <w:tabs>
          <w:tab w:val="left" w:pos="720"/>
        </w:tabs>
        <w:spacing w:before="240" w:after="120"/>
        <w:rPr>
          <w:lang w:val="es-ES"/>
        </w:rPr>
      </w:pPr>
      <w:r>
        <w:rPr>
          <w:lang w:val="es-ES"/>
        </w:rPr>
        <w:t xml:space="preserve">Pero ¿qué tal si ya eres casado con un no creyente? Busca </w:t>
      </w:r>
      <w:r w:rsidR="00252CBE">
        <w:rPr>
          <w:b/>
          <w:lang w:val="es-ES"/>
        </w:rPr>
        <w:t>1 Corintios 7</w:t>
      </w:r>
      <w:r>
        <w:rPr>
          <w:b/>
          <w:lang w:val="es-ES"/>
        </w:rPr>
        <w:t>:12-13</w:t>
      </w:r>
      <w:r>
        <w:rPr>
          <w:lang w:val="es-ES"/>
        </w:rPr>
        <w:t xml:space="preserve"> en tu Biblia. Basado en este pasaje bíblico, ¿debe un cristiano separarse de su cónyuge no creyente? ____</w:t>
      </w:r>
    </w:p>
    <w:p w:rsidR="00BB1E59" w:rsidRDefault="00DB3E4C" w:rsidP="00BB1E59">
      <w:pPr>
        <w:pStyle w:val="EBBNormalhalfafter"/>
        <w:tabs>
          <w:tab w:val="left" w:pos="720"/>
        </w:tabs>
        <w:spacing w:after="120"/>
        <w:rPr>
          <w:lang w:val="es-ES"/>
        </w:rPr>
      </w:pPr>
      <w:r>
        <w:rPr>
          <w:lang w:val="es-ES"/>
        </w:rPr>
        <w:t xml:space="preserve">Busca </w:t>
      </w:r>
      <w:r>
        <w:rPr>
          <w:b/>
          <w:lang w:val="es-ES"/>
        </w:rPr>
        <w:t>1 Pedro 3:1-2</w:t>
      </w:r>
      <w:r>
        <w:rPr>
          <w:lang w:val="es-ES"/>
        </w:rPr>
        <w:t xml:space="preserve"> en tu Biblia. Basado en este pasaje, contesta las preguntas:</w:t>
      </w:r>
    </w:p>
    <w:p w:rsidR="00DB3E4C" w:rsidRDefault="00DB3E4C" w:rsidP="00BB1E59">
      <w:pPr>
        <w:pStyle w:val="EBBNormalhalfafter"/>
        <w:tabs>
          <w:tab w:val="left" w:pos="720"/>
        </w:tabs>
        <w:spacing w:after="120"/>
        <w:rPr>
          <w:lang w:val="es-ES"/>
        </w:rPr>
      </w:pPr>
      <w:r>
        <w:rPr>
          <w:lang w:val="es-ES"/>
        </w:rPr>
        <w:t>Si una mujer es casada con un no creyente, ¿cómo debe ella comportarse?</w:t>
      </w:r>
    </w:p>
    <w:p w:rsidR="00DB3E4C" w:rsidRDefault="00DB3E4C" w:rsidP="00DB3E4C">
      <w:pPr>
        <w:pStyle w:val="EBBNormalhalfafter"/>
        <w:tabs>
          <w:tab w:val="left" w:pos="720"/>
        </w:tabs>
        <w:spacing w:after="0" w:line="360" w:lineRule="auto"/>
        <w:ind w:left="720" w:hanging="720"/>
        <w:rPr>
          <w:lang w:val="es-ES"/>
        </w:rPr>
      </w:pPr>
      <w:r>
        <w:rPr>
          <w:lang w:val="es-ES"/>
        </w:rPr>
        <w:tab/>
        <w:t>Ella debe __________________ a su esposo y debe tener una conducta _______ y _________.</w:t>
      </w:r>
    </w:p>
    <w:p w:rsidR="00DB3E4C" w:rsidRDefault="00DB3E4C" w:rsidP="00DB3E4C">
      <w:pPr>
        <w:pStyle w:val="EBBNormalhalfafter"/>
        <w:tabs>
          <w:tab w:val="left" w:pos="720"/>
        </w:tabs>
        <w:spacing w:after="120"/>
        <w:ind w:left="720" w:hanging="720"/>
        <w:rPr>
          <w:lang w:val="es-ES"/>
        </w:rPr>
      </w:pPr>
      <w:r>
        <w:rPr>
          <w:lang w:val="es-ES"/>
        </w:rPr>
        <w:t>¿Por qué debe ella hacer esto?</w:t>
      </w:r>
    </w:p>
    <w:p w:rsidR="00DB3E4C" w:rsidRDefault="00DB3E4C" w:rsidP="00DB3E4C">
      <w:pPr>
        <w:pStyle w:val="EBBNormalhalfafter"/>
        <w:tabs>
          <w:tab w:val="left" w:pos="720"/>
        </w:tabs>
        <w:spacing w:after="120"/>
        <w:ind w:left="720" w:hanging="720"/>
        <w:rPr>
          <w:lang w:val="es-ES"/>
        </w:rPr>
      </w:pPr>
      <w:r>
        <w:rPr>
          <w:lang w:val="es-ES"/>
        </w:rPr>
        <w:tab/>
        <w:t>Para que su esposo no creyente pueda ser ___________ y llegar a creer.</w:t>
      </w:r>
    </w:p>
    <w:p w:rsidR="00DB3E4C" w:rsidRDefault="00DB3E4C" w:rsidP="00DB3E4C">
      <w:pPr>
        <w:pStyle w:val="EBBNormalhalfafter"/>
        <w:tabs>
          <w:tab w:val="left" w:pos="720"/>
        </w:tabs>
        <w:spacing w:before="240" w:after="120"/>
        <w:ind w:left="720" w:hanging="720"/>
        <w:rPr>
          <w:lang w:val="es-ES"/>
        </w:rPr>
      </w:pPr>
      <w:r>
        <w:rPr>
          <w:lang w:val="es-ES"/>
        </w:rPr>
        <w:t>¿Cuáles de las siguientes personas ama y respeta a su cónyuge no creyente?</w:t>
      </w:r>
    </w:p>
    <w:p w:rsidR="00DB3E4C" w:rsidRDefault="00DB3E4C" w:rsidP="00DB3E4C">
      <w:pPr>
        <w:pStyle w:val="EBBNormalhalfafter"/>
        <w:tabs>
          <w:tab w:val="left" w:pos="720"/>
          <w:tab w:val="left" w:pos="1080"/>
        </w:tabs>
        <w:spacing w:after="120"/>
        <w:ind w:left="1080" w:hanging="1080"/>
        <w:rPr>
          <w:lang w:val="es-ES"/>
        </w:rPr>
      </w:pPr>
      <w:r>
        <w:rPr>
          <w:lang w:val="es-ES"/>
        </w:rPr>
        <w:t>____</w:t>
      </w:r>
      <w:r>
        <w:rPr>
          <w:lang w:val="es-ES"/>
        </w:rPr>
        <w:tab/>
        <w:t>a.</w:t>
      </w:r>
      <w:r>
        <w:rPr>
          <w:lang w:val="es-ES"/>
        </w:rPr>
        <w:tab/>
        <w:t>“Tú eres flojo y tonto porque no vas a la iglesia conmigo.”</w:t>
      </w:r>
    </w:p>
    <w:p w:rsidR="00DB3E4C" w:rsidRDefault="00DB3E4C" w:rsidP="00DB3E4C">
      <w:pPr>
        <w:pStyle w:val="EBBNormalhalfafter"/>
        <w:tabs>
          <w:tab w:val="left" w:pos="720"/>
          <w:tab w:val="left" w:pos="1080"/>
        </w:tabs>
        <w:spacing w:after="120"/>
        <w:ind w:left="1080" w:hanging="1080"/>
        <w:rPr>
          <w:lang w:val="es-ES"/>
        </w:rPr>
      </w:pPr>
      <w:r>
        <w:rPr>
          <w:lang w:val="es-ES"/>
        </w:rPr>
        <w:t>____</w:t>
      </w:r>
      <w:r>
        <w:rPr>
          <w:lang w:val="es-ES"/>
        </w:rPr>
        <w:tab/>
        <w:t>b.</w:t>
      </w:r>
      <w:r>
        <w:rPr>
          <w:lang w:val="es-ES"/>
        </w:rPr>
        <w:tab/>
        <w:t>“Señor Dios, gracias por mi esposo. Ayúdame a amarle más.”</w:t>
      </w:r>
    </w:p>
    <w:p w:rsidR="00DB3E4C" w:rsidRPr="00DB3E4C" w:rsidRDefault="00DB3E4C" w:rsidP="00DB3E4C">
      <w:pPr>
        <w:pStyle w:val="EBBNormalhalfafter"/>
        <w:tabs>
          <w:tab w:val="left" w:pos="720"/>
          <w:tab w:val="left" w:pos="1080"/>
        </w:tabs>
        <w:spacing w:after="120"/>
        <w:ind w:left="1080" w:hanging="1080"/>
        <w:rPr>
          <w:lang w:val="es-ES"/>
        </w:rPr>
      </w:pPr>
      <w:r>
        <w:rPr>
          <w:lang w:val="es-ES"/>
        </w:rPr>
        <w:t>____</w:t>
      </w:r>
      <w:r>
        <w:rPr>
          <w:lang w:val="es-ES"/>
        </w:rPr>
        <w:tab/>
      </w:r>
      <w:proofErr w:type="gramStart"/>
      <w:r>
        <w:rPr>
          <w:lang w:val="es-ES"/>
        </w:rPr>
        <w:t>c</w:t>
      </w:r>
      <w:proofErr w:type="gramEnd"/>
      <w:r>
        <w:rPr>
          <w:lang w:val="es-ES"/>
        </w:rPr>
        <w:t>.</w:t>
      </w:r>
      <w:r>
        <w:rPr>
          <w:lang w:val="es-ES"/>
        </w:rPr>
        <w:tab/>
        <w:t>“Sé que tú no compartes mi fe, pero te amo y seguiré orando por ti.”</w:t>
      </w:r>
      <w:r>
        <w:br w:type="page"/>
      </w:r>
    </w:p>
    <w:p w:rsidR="00B476AE" w:rsidRPr="00DB3E4C" w:rsidRDefault="00DB3E4C" w:rsidP="00DB3E4C">
      <w:pPr>
        <w:pStyle w:val="EBBTitle"/>
      </w:pPr>
      <w:r>
        <w:lastRenderedPageBreak/>
        <w:t xml:space="preserve">Ejercicios: Mandamiento </w:t>
      </w:r>
      <w:r w:rsidRPr="00DB3E4C">
        <w:t>#</w:t>
      </w:r>
      <w:r>
        <w:t xml:space="preserve"> 6</w:t>
      </w:r>
    </w:p>
    <w:p w:rsidR="00DB3E4C" w:rsidRPr="00DB3E4C" w:rsidRDefault="00DB3E4C" w:rsidP="001D1D07">
      <w:pPr>
        <w:pStyle w:val="EBBNormalhalfafter"/>
        <w:spacing w:after="0" w:line="440" w:lineRule="exact"/>
        <w:ind w:left="720" w:hanging="720"/>
      </w:pPr>
      <w:r>
        <w:t>1.</w:t>
      </w:r>
      <w:r>
        <w:tab/>
        <w:t xml:space="preserve">El </w:t>
      </w:r>
      <w:r>
        <w:rPr>
          <w:b/>
        </w:rPr>
        <w:t>Matrimonio</w:t>
      </w:r>
      <w:r>
        <w:t xml:space="preserve"> es la __________ de un ___________ con una __________ para vivir toda la vida ___________________________.</w:t>
      </w:r>
    </w:p>
    <w:p w:rsidR="00DB3E4C" w:rsidRDefault="00DB3E4C" w:rsidP="001D1D07">
      <w:pPr>
        <w:pStyle w:val="EBBNormalhalfafter"/>
        <w:spacing w:after="120" w:line="440" w:lineRule="exact"/>
      </w:pPr>
      <w:r>
        <w:t>2.</w:t>
      </w:r>
      <w:r>
        <w:tab/>
        <w:t xml:space="preserve">Dios quiere que el matrimonio sea </w:t>
      </w:r>
      <w:r>
        <w:rPr>
          <w:u w:val="single"/>
        </w:rPr>
        <w:t>P</w:t>
      </w:r>
      <w:r>
        <w:t xml:space="preserve">___________, </w:t>
      </w:r>
      <w:r>
        <w:rPr>
          <w:u w:val="single"/>
        </w:rPr>
        <w:t>P</w:t>
      </w:r>
      <w:r>
        <w:t xml:space="preserve">____________ y </w:t>
      </w:r>
      <w:r w:rsidR="001D1D07">
        <w:br/>
      </w:r>
      <w:r>
        <w:tab/>
      </w:r>
      <w:r>
        <w:rPr>
          <w:u w:val="single"/>
        </w:rPr>
        <w:t>P</w:t>
      </w:r>
      <w:r>
        <w:t>______________.</w:t>
      </w:r>
    </w:p>
    <w:p w:rsidR="00DB3E4C" w:rsidRDefault="00DB3E4C" w:rsidP="00B476AE">
      <w:pPr>
        <w:pStyle w:val="EBBNormalhalfafter"/>
        <w:spacing w:after="120"/>
      </w:pPr>
      <w:r>
        <w:t>3.</w:t>
      </w:r>
      <w:r>
        <w:tab/>
        <w:t xml:space="preserve">Hacer el amor </w:t>
      </w:r>
      <w:r>
        <w:rPr>
          <w:b/>
        </w:rPr>
        <w:t>dentro del matrimonio</w:t>
      </w:r>
      <w:r>
        <w:t xml:space="preserve"> es una _________________.</w:t>
      </w:r>
    </w:p>
    <w:p w:rsidR="00DB3E4C" w:rsidRDefault="00DB3E4C" w:rsidP="001D1D07">
      <w:pPr>
        <w:pStyle w:val="EBBNormalhalfafter"/>
        <w:spacing w:after="0"/>
      </w:pPr>
      <w:r>
        <w:t>4.</w:t>
      </w:r>
      <w:r>
        <w:tab/>
        <w:t xml:space="preserve">Hacer el amor </w:t>
      </w:r>
      <w:r>
        <w:rPr>
          <w:b/>
        </w:rPr>
        <w:t>fuera del matrimonio</w:t>
      </w:r>
      <w:r w:rsidR="00CA0311">
        <w:t xml:space="preserve"> trae estas malas consecuencias:</w:t>
      </w:r>
    </w:p>
    <w:p w:rsidR="00507FD6" w:rsidRDefault="00507FD6" w:rsidP="001D1D07">
      <w:pPr>
        <w:pStyle w:val="EBBNormalhalfafter"/>
        <w:spacing w:after="0" w:line="440" w:lineRule="exact"/>
      </w:pPr>
      <w:r>
        <w:tab/>
        <w:t>1.</w:t>
      </w:r>
      <w:r>
        <w:tab/>
        <w:t>Se arriesga ___________________________________________</w:t>
      </w:r>
    </w:p>
    <w:p w:rsidR="00507FD6" w:rsidRDefault="00507FD6" w:rsidP="001D1D07">
      <w:pPr>
        <w:pStyle w:val="EBBNormalhalfafter"/>
        <w:spacing w:after="0" w:line="440" w:lineRule="exact"/>
      </w:pPr>
      <w:r>
        <w:tab/>
        <w:t>2.</w:t>
      </w:r>
      <w:r>
        <w:tab/>
        <w:t>Se arriesga ___________________________________________</w:t>
      </w:r>
    </w:p>
    <w:p w:rsidR="00507FD6" w:rsidRDefault="00507FD6" w:rsidP="001D1D07">
      <w:pPr>
        <w:pStyle w:val="EBBNormalhalfafter"/>
        <w:spacing w:after="0" w:line="440" w:lineRule="exact"/>
      </w:pPr>
      <w:r>
        <w:tab/>
        <w:t>3.</w:t>
      </w:r>
      <w:r>
        <w:tab/>
        <w:t>Se arriesga ___________________________________________</w:t>
      </w:r>
    </w:p>
    <w:p w:rsidR="00507FD6" w:rsidRDefault="00507FD6" w:rsidP="001D1D07">
      <w:pPr>
        <w:pStyle w:val="EBBNormalhalfafter"/>
        <w:spacing w:after="0" w:line="440" w:lineRule="exact"/>
      </w:pPr>
      <w:r>
        <w:tab/>
        <w:t>4.</w:t>
      </w:r>
      <w:r>
        <w:tab/>
        <w:t>Cada uno ____________________________________________</w:t>
      </w:r>
    </w:p>
    <w:p w:rsidR="00507FD6" w:rsidRDefault="00507FD6" w:rsidP="001D1D07">
      <w:pPr>
        <w:pStyle w:val="EBBNormalhalfafter"/>
        <w:spacing w:after="120" w:line="440" w:lineRule="exact"/>
      </w:pPr>
      <w:r>
        <w:tab/>
        <w:t>5.</w:t>
      </w:r>
      <w:r>
        <w:tab/>
        <w:t>Uno no conoce ________________________________________</w:t>
      </w:r>
    </w:p>
    <w:p w:rsidR="00507FD6" w:rsidRDefault="00507FD6" w:rsidP="001D1D07">
      <w:pPr>
        <w:pStyle w:val="EBBNormalhalfafter"/>
        <w:spacing w:after="0"/>
      </w:pPr>
      <w:r>
        <w:t>5.</w:t>
      </w:r>
      <w:r>
        <w:tab/>
        <w:t>¿Qué quiere Dios en cuanto al sexo? (escribe “sí” o “no”)</w:t>
      </w:r>
    </w:p>
    <w:p w:rsidR="00507FD6" w:rsidRDefault="00507FD6" w:rsidP="001D1D07">
      <w:pPr>
        <w:pStyle w:val="EBBNormalhalfafter"/>
        <w:tabs>
          <w:tab w:val="left" w:pos="720"/>
          <w:tab w:val="left" w:pos="1440"/>
          <w:tab w:val="left" w:pos="3420"/>
          <w:tab w:val="left" w:pos="4140"/>
          <w:tab w:val="left" w:pos="6300"/>
          <w:tab w:val="left" w:pos="7020"/>
        </w:tabs>
        <w:spacing w:after="0" w:line="440" w:lineRule="exact"/>
      </w:pPr>
      <w:r>
        <w:tab/>
        <w:t>____</w:t>
      </w:r>
      <w:r>
        <w:tab/>
        <w:t>El matrimonio</w:t>
      </w:r>
      <w:r>
        <w:tab/>
        <w:t>____</w:t>
      </w:r>
      <w:r>
        <w:tab/>
        <w:t>El concubinato</w:t>
      </w:r>
      <w:r>
        <w:tab/>
        <w:t>____</w:t>
      </w:r>
      <w:r>
        <w:tab/>
        <w:t>El divorcio</w:t>
      </w:r>
    </w:p>
    <w:p w:rsidR="00507FD6" w:rsidRDefault="00507FD6" w:rsidP="001D1D07">
      <w:pPr>
        <w:pStyle w:val="EBBNormalhalfafter"/>
        <w:tabs>
          <w:tab w:val="left" w:pos="720"/>
          <w:tab w:val="left" w:pos="1440"/>
          <w:tab w:val="left" w:pos="3420"/>
          <w:tab w:val="left" w:pos="4140"/>
          <w:tab w:val="left" w:pos="6300"/>
          <w:tab w:val="left" w:pos="7020"/>
        </w:tabs>
        <w:spacing w:after="0" w:line="440" w:lineRule="exact"/>
      </w:pPr>
      <w:r>
        <w:tab/>
        <w:t>____</w:t>
      </w:r>
      <w:r>
        <w:tab/>
        <w:t>La aventura</w:t>
      </w:r>
      <w:r>
        <w:tab/>
        <w:t>____</w:t>
      </w:r>
      <w:r>
        <w:tab/>
        <w:t>Un hogar estable</w:t>
      </w:r>
      <w:r>
        <w:tab/>
        <w:t>____</w:t>
      </w:r>
      <w:r>
        <w:tab/>
        <w:t>La homosexualidad</w:t>
      </w:r>
    </w:p>
    <w:p w:rsidR="00507FD6" w:rsidRPr="00CA0311" w:rsidRDefault="00507FD6" w:rsidP="001D1D07">
      <w:pPr>
        <w:pStyle w:val="EBBNormalhalfafter"/>
        <w:tabs>
          <w:tab w:val="left" w:pos="720"/>
          <w:tab w:val="left" w:pos="1440"/>
          <w:tab w:val="left" w:pos="3420"/>
          <w:tab w:val="left" w:pos="4140"/>
          <w:tab w:val="left" w:pos="6300"/>
          <w:tab w:val="left" w:pos="7020"/>
        </w:tabs>
        <w:spacing w:after="0" w:line="440" w:lineRule="exact"/>
      </w:pPr>
      <w:r>
        <w:tab/>
        <w:t>____</w:t>
      </w:r>
      <w:r>
        <w:tab/>
        <w:t>Chistes groseros</w:t>
      </w:r>
      <w:r>
        <w:tab/>
        <w:t>____</w:t>
      </w:r>
      <w:r>
        <w:tab/>
        <w:t>Revistas de sexo</w:t>
      </w:r>
      <w:r>
        <w:tab/>
        <w:t>____</w:t>
      </w:r>
      <w:r>
        <w:tab/>
        <w:t>Seguir la Biblia</w:t>
      </w:r>
    </w:p>
    <w:p w:rsidR="00DB3E4C" w:rsidRDefault="00507FD6" w:rsidP="001D1D07">
      <w:pPr>
        <w:pStyle w:val="EBBNormalhalfafter"/>
        <w:spacing w:after="0" w:line="440" w:lineRule="exact"/>
        <w:ind w:left="720" w:hanging="720"/>
      </w:pPr>
      <w:r>
        <w:t>6.</w:t>
      </w:r>
      <w:r>
        <w:tab/>
      </w:r>
      <w:r>
        <w:rPr>
          <w:b/>
        </w:rPr>
        <w:t>La Esposa</w:t>
      </w:r>
      <w:r>
        <w:t xml:space="preserve"> debe estar _____________ al esposo. La esposa debe dar al esposo _____________ y ___________. La esposa no es esclava del esposo sino que goza de su protección.</w:t>
      </w:r>
    </w:p>
    <w:p w:rsidR="00507FD6" w:rsidRDefault="00507FD6" w:rsidP="00507FD6">
      <w:pPr>
        <w:pStyle w:val="EBBNormalhalfafter"/>
        <w:spacing w:after="120" w:line="440" w:lineRule="exact"/>
        <w:ind w:left="720" w:hanging="720"/>
      </w:pPr>
      <w:r>
        <w:t>7.</w:t>
      </w:r>
      <w:r>
        <w:tab/>
      </w:r>
      <w:r>
        <w:rPr>
          <w:b/>
        </w:rPr>
        <w:t>El Esposo</w:t>
      </w:r>
      <w:r>
        <w:t xml:space="preserve"> debe __________ a su esposa. El esposo debe ____________ por su esposa como Cristo dio su vida por la iglesia. El hombre verdadero da ____________ y _____________ a su esposa.</w:t>
      </w:r>
    </w:p>
    <w:p w:rsidR="00507FD6" w:rsidRDefault="00507FD6" w:rsidP="00507FD6">
      <w:pPr>
        <w:pStyle w:val="EBBNormalhalfafter"/>
        <w:spacing w:after="120"/>
        <w:ind w:left="720" w:hanging="720"/>
      </w:pPr>
      <w:r>
        <w:t>8.</w:t>
      </w:r>
      <w:r>
        <w:tab/>
      </w:r>
      <w:r w:rsidR="001D1D07">
        <w:t>¿Debes casarte con un no creyente? _____</w:t>
      </w:r>
    </w:p>
    <w:p w:rsidR="001D1D07" w:rsidRDefault="001D1D07" w:rsidP="00507FD6">
      <w:pPr>
        <w:pStyle w:val="EBBNormalhalfafter"/>
        <w:spacing w:after="120"/>
        <w:ind w:left="720" w:hanging="720"/>
      </w:pPr>
      <w:r>
        <w:t>9.</w:t>
      </w:r>
      <w:r>
        <w:tab/>
        <w:t>Si ya eres casado con un no creyente, ¿qué debes hacer? (escribe sí o no)</w:t>
      </w:r>
    </w:p>
    <w:p w:rsidR="001D1D07" w:rsidRDefault="001D1D07" w:rsidP="001D1D07">
      <w:pPr>
        <w:pStyle w:val="EBBNormalhalfafter"/>
        <w:tabs>
          <w:tab w:val="left" w:pos="1440"/>
          <w:tab w:val="left" w:pos="3600"/>
          <w:tab w:val="left" w:pos="4320"/>
          <w:tab w:val="left" w:pos="7200"/>
          <w:tab w:val="left" w:pos="7920"/>
        </w:tabs>
        <w:spacing w:after="120"/>
        <w:ind w:left="720" w:hanging="720"/>
      </w:pPr>
      <w:r>
        <w:tab/>
        <w:t>____</w:t>
      </w:r>
      <w:r>
        <w:tab/>
        <w:t>Divorciarte</w:t>
      </w:r>
      <w:r>
        <w:tab/>
        <w:t>____</w:t>
      </w:r>
      <w:r>
        <w:tab/>
        <w:t>Orar por él (o ella)</w:t>
      </w:r>
      <w:r>
        <w:tab/>
        <w:t>____</w:t>
      </w:r>
      <w:r>
        <w:tab/>
        <w:t>Darle amor</w:t>
      </w:r>
    </w:p>
    <w:p w:rsidR="001D1D07" w:rsidRDefault="001D1D07" w:rsidP="001D1D07">
      <w:pPr>
        <w:pStyle w:val="EBBNormalhalfafter"/>
        <w:tabs>
          <w:tab w:val="left" w:pos="1440"/>
          <w:tab w:val="left" w:pos="3600"/>
          <w:tab w:val="left" w:pos="4320"/>
          <w:tab w:val="left" w:pos="7200"/>
          <w:tab w:val="left" w:pos="7920"/>
        </w:tabs>
        <w:spacing w:after="120"/>
        <w:ind w:left="720" w:hanging="720"/>
      </w:pPr>
      <w:r>
        <w:tab/>
        <w:t>____</w:t>
      </w:r>
      <w:r>
        <w:tab/>
        <w:t>Darle respecto</w:t>
      </w:r>
      <w:r>
        <w:tab/>
        <w:t>____</w:t>
      </w:r>
      <w:r>
        <w:tab/>
        <w:t>Insultarlo y molestarlo</w:t>
      </w:r>
    </w:p>
    <w:p w:rsidR="001D1D07" w:rsidRDefault="001D1D07" w:rsidP="001D1D07">
      <w:pPr>
        <w:pStyle w:val="EBBNormalhalfafter"/>
        <w:tabs>
          <w:tab w:val="left" w:pos="1440"/>
          <w:tab w:val="left" w:pos="3600"/>
          <w:tab w:val="left" w:pos="4320"/>
          <w:tab w:val="left" w:pos="7200"/>
          <w:tab w:val="left" w:pos="7920"/>
        </w:tabs>
        <w:spacing w:after="120"/>
        <w:ind w:left="720" w:hanging="720"/>
      </w:pPr>
      <w:r>
        <w:t>10.</w:t>
      </w:r>
      <w:r>
        <w:tab/>
        <w:t>Nosotros a menudo nos enredamos en problemas con respeto al sexo y el matrimonio, porque no seguimos el plan de Dios. Por eso, como siempre, debemos ___________, ___________ que Cristo nos perdona, y con su ayuda __________ atrás ese pecado.</w:t>
      </w:r>
    </w:p>
    <w:p w:rsidR="001D1D07" w:rsidRPr="00A97886" w:rsidRDefault="00A97886" w:rsidP="001A0382">
      <w:pPr>
        <w:pStyle w:val="EBBTitle"/>
      </w:pPr>
      <w:r>
        <w:lastRenderedPageBreak/>
        <w:t xml:space="preserve">Mandamiento </w:t>
      </w:r>
      <w:r w:rsidRPr="00A97886">
        <w:t>#</w:t>
      </w:r>
      <w:r>
        <w:t xml:space="preserve"> 7</w:t>
      </w:r>
      <w:r>
        <w:br/>
        <w:t>No Robar</w:t>
      </w:r>
    </w:p>
    <w:p w:rsidR="00A97886" w:rsidRDefault="00712F98" w:rsidP="001D1D07">
      <w:pPr>
        <w:pStyle w:val="EBBNormalhalfafter"/>
        <w:tabs>
          <w:tab w:val="left" w:pos="1440"/>
          <w:tab w:val="left" w:pos="3600"/>
          <w:tab w:val="left" w:pos="4320"/>
          <w:tab w:val="left" w:pos="7200"/>
          <w:tab w:val="left" w:pos="7920"/>
        </w:tabs>
        <w:spacing w:after="120"/>
        <w:ind w:left="720" w:hanging="720"/>
      </w:pPr>
      <w:r>
        <w:rPr>
          <w:noProof/>
          <w:lang w:val="en-US"/>
        </w:rPr>
        <w:pict>
          <v:shape id="_x0000_s1317" type="#_x0000_t176" style="position:absolute;left:0;text-align:left;margin-left:-1.4pt;margin-top:23.5pt;width:209.15pt;height:51pt;z-index:251942912;mso-height-percent:200;mso-wrap-distance-bottom:3.6pt;mso-height-percent:200;mso-width-relative:margin;mso-height-relative:margin" strokecolor="black [3213]">
            <v:textbox style="mso-fit-shape-to-text:t">
              <w:txbxContent>
                <w:p w:rsidR="004A6BE9" w:rsidRDefault="004A6BE9" w:rsidP="00A97886">
                  <w:pPr>
                    <w:pStyle w:val="EBBTitle"/>
                    <w:spacing w:after="0"/>
                    <w:jc w:val="left"/>
                  </w:pPr>
                  <w:r>
                    <w:t>Las Cosas Materiales</w:t>
                  </w:r>
                </w:p>
              </w:txbxContent>
            </v:textbox>
            <w10:wrap type="topAndBottom"/>
          </v:shape>
        </w:pict>
      </w:r>
      <w:r w:rsidR="00A97886">
        <w:t xml:space="preserve">Busca </w:t>
      </w:r>
      <w:r w:rsidR="00A97886">
        <w:rPr>
          <w:b/>
        </w:rPr>
        <w:t>Éxodo 20:15</w:t>
      </w:r>
      <w:r w:rsidR="00A97886">
        <w:t xml:space="preserve"> en tu Biblia. Escríbelo aquí: ___________________________</w:t>
      </w:r>
    </w:p>
    <w:p w:rsidR="00A97886" w:rsidRPr="00A97886" w:rsidRDefault="00712F98" w:rsidP="00290FA3">
      <w:pPr>
        <w:pStyle w:val="EBBNormalhalfafter"/>
        <w:spacing w:after="240"/>
      </w:pPr>
      <w:r>
        <w:rPr>
          <w:noProof/>
        </w:rPr>
        <w:pict>
          <v:shape id="_x0000_s1318" type="#_x0000_t75" style="position:absolute;margin-left:302.05pt;margin-top:24.6pt;width:164.95pt;height:148.85pt;z-index:251944960">
            <v:imagedata r:id="rId63" o:title=""/>
            <w10:wrap type="square"/>
          </v:shape>
          <o:OLEObject Type="Embed" ProgID="WordPro.Document" ShapeID="_x0000_s1318" DrawAspect="Content" ObjectID="_1377107592" r:id="rId64">
            <o:FieldCodes>\s</o:FieldCodes>
          </o:OLEObject>
        </w:pict>
      </w:r>
      <w:r w:rsidR="00A97886">
        <w:t>Todas las cosas que tenemos, son regalos de Dios. Si algo nos hace falta, podemos ped</w:t>
      </w:r>
      <w:r w:rsidR="00290FA3">
        <w:t>í</w:t>
      </w:r>
      <w:r w:rsidR="00A97886">
        <w:t>r</w:t>
      </w:r>
      <w:r w:rsidR="00290FA3">
        <w:t>selo</w:t>
      </w:r>
      <w:r w:rsidR="00A97886">
        <w:t xml:space="preserve"> a Dios.</w:t>
      </w:r>
      <w:r w:rsidR="00290FA3" w:rsidRPr="00290FA3">
        <w:t xml:space="preserve"> </w:t>
      </w:r>
    </w:p>
    <w:p w:rsidR="00A97886" w:rsidRDefault="00290FA3" w:rsidP="001D1D07">
      <w:pPr>
        <w:pStyle w:val="EBBNormalhalfafter"/>
        <w:tabs>
          <w:tab w:val="left" w:pos="1440"/>
          <w:tab w:val="left" w:pos="3600"/>
          <w:tab w:val="left" w:pos="4320"/>
          <w:tab w:val="left" w:pos="7200"/>
          <w:tab w:val="left" w:pos="7920"/>
        </w:tabs>
        <w:spacing w:after="120"/>
        <w:ind w:left="720" w:hanging="720"/>
      </w:pPr>
      <w:r>
        <w:t>Por eso debemos:</w:t>
      </w:r>
    </w:p>
    <w:p w:rsidR="00290FA3" w:rsidRDefault="00290FA3" w:rsidP="00290FA3">
      <w:pPr>
        <w:pStyle w:val="EBBNormalhalfafter"/>
        <w:numPr>
          <w:ilvl w:val="0"/>
          <w:numId w:val="5"/>
        </w:numPr>
        <w:tabs>
          <w:tab w:val="left" w:pos="1440"/>
          <w:tab w:val="left" w:pos="3600"/>
          <w:tab w:val="left" w:pos="4320"/>
          <w:tab w:val="left" w:pos="7200"/>
          <w:tab w:val="left" w:pos="7920"/>
        </w:tabs>
        <w:spacing w:after="120"/>
      </w:pPr>
      <w:r>
        <w:rPr>
          <w:b/>
        </w:rPr>
        <w:t>Dar Gracias</w:t>
      </w:r>
      <w:r>
        <w:t xml:space="preserve"> a Dios por lo que tenemos.</w:t>
      </w:r>
    </w:p>
    <w:p w:rsidR="00290FA3" w:rsidRDefault="00290FA3" w:rsidP="00290FA3">
      <w:pPr>
        <w:pStyle w:val="EBBNormalhalfafter"/>
        <w:numPr>
          <w:ilvl w:val="0"/>
          <w:numId w:val="5"/>
        </w:numPr>
        <w:tabs>
          <w:tab w:val="left" w:pos="1440"/>
          <w:tab w:val="left" w:pos="3600"/>
          <w:tab w:val="left" w:pos="4320"/>
          <w:tab w:val="left" w:pos="7200"/>
          <w:tab w:val="left" w:pos="7920"/>
        </w:tabs>
        <w:spacing w:after="120"/>
      </w:pPr>
      <w:r>
        <w:rPr>
          <w:b/>
        </w:rPr>
        <w:t>Usar Todo</w:t>
      </w:r>
      <w:r>
        <w:t xml:space="preserve"> para bien, no para mal.</w:t>
      </w:r>
    </w:p>
    <w:p w:rsidR="00290FA3" w:rsidRDefault="00290FA3" w:rsidP="00290FA3">
      <w:pPr>
        <w:pStyle w:val="EBBNormalhalfafter"/>
        <w:numPr>
          <w:ilvl w:val="0"/>
          <w:numId w:val="5"/>
        </w:numPr>
        <w:tabs>
          <w:tab w:val="left" w:pos="1440"/>
          <w:tab w:val="left" w:pos="3600"/>
          <w:tab w:val="left" w:pos="4320"/>
          <w:tab w:val="left" w:pos="7200"/>
          <w:tab w:val="left" w:pos="7920"/>
        </w:tabs>
        <w:spacing w:after="240"/>
      </w:pPr>
      <w:r>
        <w:rPr>
          <w:b/>
        </w:rPr>
        <w:t>No Preocuparnos</w:t>
      </w:r>
      <w:r>
        <w:t>, ya que Dios proveerá.</w:t>
      </w:r>
    </w:p>
    <w:p w:rsidR="00290FA3" w:rsidRDefault="00290FA3" w:rsidP="00290FA3">
      <w:pPr>
        <w:pStyle w:val="EBBNormalhalfafter"/>
        <w:tabs>
          <w:tab w:val="left" w:pos="1440"/>
          <w:tab w:val="left" w:pos="3600"/>
          <w:tab w:val="left" w:pos="4320"/>
          <w:tab w:val="left" w:pos="7200"/>
          <w:tab w:val="left" w:pos="7920"/>
        </w:tabs>
        <w:spacing w:after="120"/>
      </w:pPr>
      <w:r>
        <w:t xml:space="preserve">A menudo nos preocupamos </w:t>
      </w:r>
      <w:r>
        <w:rPr>
          <w:b/>
        </w:rPr>
        <w:t>mucho</w:t>
      </w:r>
      <w:r>
        <w:t xml:space="preserve"> por el dinero, la casa, la ropa y otras cosas materiales. Las cosas materiales fácilmente llegan a </w:t>
      </w:r>
      <w:r>
        <w:rPr>
          <w:b/>
        </w:rPr>
        <w:t>dominar</w:t>
      </w:r>
      <w:r>
        <w:t xml:space="preserve"> nuestras vidas.</w:t>
      </w:r>
    </w:p>
    <w:p w:rsidR="00290FA3" w:rsidRDefault="00290FA3" w:rsidP="001A0382">
      <w:pPr>
        <w:pStyle w:val="EBBNormalhalfafter"/>
        <w:tabs>
          <w:tab w:val="left" w:pos="1440"/>
          <w:tab w:val="left" w:pos="3600"/>
          <w:tab w:val="left" w:pos="4320"/>
          <w:tab w:val="left" w:pos="7200"/>
          <w:tab w:val="left" w:pos="7920"/>
        </w:tabs>
        <w:spacing w:after="0"/>
      </w:pPr>
      <w:r>
        <w:t xml:space="preserve">Lee </w:t>
      </w:r>
      <w:r>
        <w:rPr>
          <w:b/>
        </w:rPr>
        <w:t>Mateo 6:19-21</w:t>
      </w:r>
      <w:r>
        <w:t xml:space="preserve"> en tu Biblia. Responde “Verdadero” o “Falso:”</w:t>
      </w:r>
    </w:p>
    <w:p w:rsidR="00290FA3" w:rsidRDefault="00290FA3" w:rsidP="001A0382">
      <w:pPr>
        <w:pStyle w:val="EBBNormalhalfafter"/>
        <w:tabs>
          <w:tab w:val="left" w:pos="1440"/>
          <w:tab w:val="left" w:pos="1800"/>
        </w:tabs>
        <w:spacing w:after="0" w:line="440" w:lineRule="exact"/>
      </w:pPr>
      <w:r>
        <w:t>_________</w:t>
      </w:r>
      <w:r>
        <w:tab/>
      </w:r>
      <w:proofErr w:type="gramStart"/>
      <w:r>
        <w:t>a</w:t>
      </w:r>
      <w:proofErr w:type="gramEnd"/>
      <w:r>
        <w:t>.</w:t>
      </w:r>
      <w:r>
        <w:tab/>
        <w:t>Las riquezas de la tierra pueden dar seguridad.</w:t>
      </w:r>
    </w:p>
    <w:p w:rsidR="00290FA3" w:rsidRDefault="00290FA3" w:rsidP="001A0382">
      <w:pPr>
        <w:pStyle w:val="EBBNormalhalfafter"/>
        <w:tabs>
          <w:tab w:val="left" w:pos="1440"/>
          <w:tab w:val="left" w:pos="1800"/>
        </w:tabs>
        <w:spacing w:after="0" w:line="440" w:lineRule="exact"/>
      </w:pPr>
      <w:r>
        <w:t>_________</w:t>
      </w:r>
      <w:r>
        <w:tab/>
        <w:t>b.</w:t>
      </w:r>
      <w:r>
        <w:tab/>
        <w:t>Las riquezas de la tierra se pierden fácilmente.</w:t>
      </w:r>
    </w:p>
    <w:p w:rsidR="00290FA3" w:rsidRDefault="00290FA3" w:rsidP="001A0382">
      <w:pPr>
        <w:pStyle w:val="EBBNormalhalfafter"/>
        <w:tabs>
          <w:tab w:val="left" w:pos="1440"/>
          <w:tab w:val="left" w:pos="1800"/>
        </w:tabs>
        <w:spacing w:after="120" w:line="440" w:lineRule="exact"/>
      </w:pPr>
      <w:r>
        <w:t>_________</w:t>
      </w:r>
      <w:r>
        <w:tab/>
      </w:r>
      <w:proofErr w:type="gramStart"/>
      <w:r>
        <w:t>c</w:t>
      </w:r>
      <w:proofErr w:type="gramEnd"/>
      <w:r>
        <w:t>.</w:t>
      </w:r>
      <w:r>
        <w:tab/>
        <w:t>Es bueno amontonar mucho dinero.</w:t>
      </w:r>
    </w:p>
    <w:p w:rsidR="00290FA3" w:rsidRDefault="00290FA3" w:rsidP="001A0382">
      <w:pPr>
        <w:pStyle w:val="EBBNormalhalfafter"/>
        <w:tabs>
          <w:tab w:val="left" w:pos="1440"/>
          <w:tab w:val="left" w:pos="1800"/>
        </w:tabs>
        <w:spacing w:after="0"/>
      </w:pPr>
      <w:r>
        <w:t xml:space="preserve">Lee </w:t>
      </w:r>
      <w:r>
        <w:rPr>
          <w:b/>
        </w:rPr>
        <w:t>Mateo 6:24</w:t>
      </w:r>
      <w:r>
        <w:t xml:space="preserve"> en tu Biblia. Responde a las preguntas:</w:t>
      </w:r>
    </w:p>
    <w:p w:rsidR="00290FA3" w:rsidRDefault="001A0382" w:rsidP="001A0382">
      <w:pPr>
        <w:pStyle w:val="EBBNormalhalfafter"/>
        <w:tabs>
          <w:tab w:val="left" w:pos="1440"/>
          <w:tab w:val="left" w:pos="1800"/>
        </w:tabs>
        <w:spacing w:after="0" w:line="440" w:lineRule="exact"/>
      </w:pPr>
      <w:r>
        <w:t>Muchas personas tratan de servir a estos dos amos: _________ y ______________</w:t>
      </w:r>
    </w:p>
    <w:p w:rsidR="001A0382" w:rsidRDefault="001A0382" w:rsidP="001A0382">
      <w:pPr>
        <w:pStyle w:val="EBBNormalhalfafter"/>
        <w:tabs>
          <w:tab w:val="left" w:pos="1440"/>
          <w:tab w:val="left" w:pos="1800"/>
        </w:tabs>
        <w:spacing w:after="120" w:line="440" w:lineRule="exact"/>
      </w:pPr>
      <w:r>
        <w:t>¿Se puede servir exitosamente a dos amos a la vez?  ______</w:t>
      </w:r>
    </w:p>
    <w:p w:rsidR="001A0382" w:rsidRDefault="001A0382" w:rsidP="001A0382">
      <w:pPr>
        <w:pStyle w:val="EBBNormalhalfafter"/>
        <w:tabs>
          <w:tab w:val="left" w:pos="1440"/>
          <w:tab w:val="left" w:pos="1800"/>
        </w:tabs>
        <w:spacing w:after="80"/>
      </w:pPr>
      <w:r>
        <w:t xml:space="preserve">Casi sin darnos cuenta, a menudo servimos a un </w:t>
      </w:r>
      <w:r>
        <w:rPr>
          <w:b/>
        </w:rPr>
        <w:t>dios falso: los bienes materiales</w:t>
      </w:r>
      <w:r>
        <w:t xml:space="preserve">. No debemos afanarnos por lo material; al contrario, debemos </w:t>
      </w:r>
      <w:r>
        <w:rPr>
          <w:b/>
        </w:rPr>
        <w:t>usar</w:t>
      </w:r>
      <w:r>
        <w:t xml:space="preserve"> lo material para </w:t>
      </w:r>
      <w:r>
        <w:rPr>
          <w:b/>
        </w:rPr>
        <w:t>servir a Dios y a otros</w:t>
      </w:r>
      <w:r>
        <w:t>. ¿Las siguientes personas sirven a Dios o a las riquezas?</w:t>
      </w:r>
    </w:p>
    <w:p w:rsidR="001A0382" w:rsidRDefault="001A0382" w:rsidP="001A0382">
      <w:pPr>
        <w:pStyle w:val="EBBNormalhalfafter"/>
        <w:tabs>
          <w:tab w:val="left" w:pos="1440"/>
          <w:tab w:val="left" w:pos="1800"/>
        </w:tabs>
        <w:spacing w:after="80"/>
      </w:pPr>
      <w:r>
        <w:t>_________</w:t>
      </w:r>
      <w:r>
        <w:tab/>
        <w:t>a.</w:t>
      </w:r>
      <w:r>
        <w:tab/>
        <w:t>“Si tan solo tuviera más dinero, entonces sería feliz.”</w:t>
      </w:r>
    </w:p>
    <w:p w:rsidR="001A0382" w:rsidRDefault="001A0382" w:rsidP="001A0382">
      <w:pPr>
        <w:pStyle w:val="EBBNormalhalfafter"/>
        <w:tabs>
          <w:tab w:val="left" w:pos="1440"/>
          <w:tab w:val="left" w:pos="1800"/>
        </w:tabs>
        <w:spacing w:after="80"/>
      </w:pPr>
      <w:r>
        <w:t>_________</w:t>
      </w:r>
      <w:r>
        <w:tab/>
        <w:t>b.</w:t>
      </w:r>
      <w:r>
        <w:tab/>
        <w:t>“Gracias, Señor, por las cosas que me has dado.”</w:t>
      </w:r>
    </w:p>
    <w:p w:rsidR="001A0382" w:rsidRDefault="001A0382" w:rsidP="001A0382">
      <w:pPr>
        <w:pStyle w:val="EBBNormalhalfafter"/>
        <w:tabs>
          <w:tab w:val="left" w:pos="1440"/>
          <w:tab w:val="left" w:pos="1800"/>
        </w:tabs>
        <w:spacing w:after="80"/>
      </w:pPr>
      <w:r>
        <w:t>_________</w:t>
      </w:r>
      <w:r>
        <w:tab/>
        <w:t>c.</w:t>
      </w:r>
      <w:r>
        <w:tab/>
        <w:t>“He aprendido a estar contento con lo que tengo.”</w:t>
      </w:r>
    </w:p>
    <w:p w:rsidR="001A0382" w:rsidRDefault="001A0382" w:rsidP="001A0382">
      <w:pPr>
        <w:pStyle w:val="EBBNormalhalfafter"/>
        <w:tabs>
          <w:tab w:val="left" w:pos="1440"/>
          <w:tab w:val="left" w:pos="1800"/>
        </w:tabs>
        <w:spacing w:after="80"/>
      </w:pPr>
      <w:r>
        <w:t>_________</w:t>
      </w:r>
      <w:r>
        <w:tab/>
        <w:t>d.</w:t>
      </w:r>
      <w:r>
        <w:tab/>
        <w:t>“El dinero es mío y lo gastaré como me dan las ganas.”</w:t>
      </w:r>
    </w:p>
    <w:p w:rsidR="001A0382" w:rsidRDefault="001A0382" w:rsidP="001A0382">
      <w:pPr>
        <w:pStyle w:val="EBBNormalhalfafter"/>
        <w:tabs>
          <w:tab w:val="left" w:pos="1440"/>
          <w:tab w:val="left" w:pos="1800"/>
        </w:tabs>
        <w:spacing w:after="80"/>
        <w:ind w:left="1800" w:hanging="1800"/>
      </w:pPr>
      <w:r>
        <w:t>_________</w:t>
      </w:r>
      <w:r>
        <w:tab/>
        <w:t>e.</w:t>
      </w:r>
      <w:r>
        <w:tab/>
        <w:t>“Con el poco dinero que tengo, voy a jugar los caballos, y si gano, pasaré algo a mi esposa e hijos.”</w:t>
      </w:r>
    </w:p>
    <w:p w:rsidR="001A0382" w:rsidRDefault="001A0382" w:rsidP="001A0382">
      <w:pPr>
        <w:pStyle w:val="EBBNormalhalfafter"/>
        <w:tabs>
          <w:tab w:val="left" w:pos="1440"/>
          <w:tab w:val="left" w:pos="1800"/>
        </w:tabs>
        <w:spacing w:after="80"/>
        <w:ind w:left="1800" w:hanging="1800"/>
      </w:pPr>
      <w:r>
        <w:t>_________</w:t>
      </w:r>
      <w:r>
        <w:tab/>
        <w:t>f.</w:t>
      </w:r>
      <w:r>
        <w:tab/>
        <w:t>“Estoy tan angustiado por la plata que no puedo comer.”</w:t>
      </w:r>
    </w:p>
    <w:p w:rsidR="001A0382" w:rsidRPr="001A0382" w:rsidRDefault="001A0382" w:rsidP="001A0382">
      <w:pPr>
        <w:pStyle w:val="EBBNormalhalfafter"/>
        <w:tabs>
          <w:tab w:val="left" w:pos="1440"/>
          <w:tab w:val="left" w:pos="1800"/>
        </w:tabs>
        <w:spacing w:after="120"/>
        <w:ind w:left="1800" w:hanging="1800"/>
      </w:pPr>
      <w:r>
        <w:t>_________</w:t>
      </w:r>
      <w:r>
        <w:tab/>
        <w:t>g.</w:t>
      </w:r>
      <w:r>
        <w:tab/>
        <w:t>“Señor, dame hoy lo que necesito para vivir.”</w:t>
      </w:r>
    </w:p>
    <w:p w:rsidR="00290FA3" w:rsidRDefault="00C034D3" w:rsidP="00C034D3">
      <w:pPr>
        <w:pStyle w:val="EBBNormalhalfafter"/>
        <w:tabs>
          <w:tab w:val="left" w:pos="1440"/>
          <w:tab w:val="left" w:pos="3600"/>
          <w:tab w:val="left" w:pos="4320"/>
          <w:tab w:val="left" w:pos="7200"/>
          <w:tab w:val="left" w:pos="7920"/>
        </w:tabs>
        <w:spacing w:after="120"/>
      </w:pPr>
      <w:r>
        <w:rPr>
          <w:rFonts w:cs="Times New Roman"/>
          <w:noProof/>
          <w:sz w:val="24"/>
          <w:szCs w:val="24"/>
          <w:lang w:val="en-US"/>
        </w:rPr>
        <w:lastRenderedPageBreak/>
        <w:drawing>
          <wp:anchor distT="0" distB="0" distL="114300" distR="114300" simplePos="0" relativeHeight="251948032" behindDoc="0" locked="0" layoutInCell="1" allowOverlap="1">
            <wp:simplePos x="0" y="0"/>
            <wp:positionH relativeFrom="column">
              <wp:posOffset>3717290</wp:posOffset>
            </wp:positionH>
            <wp:positionV relativeFrom="paragraph">
              <wp:posOffset>430530</wp:posOffset>
            </wp:positionV>
            <wp:extent cx="2101215" cy="1794510"/>
            <wp:effectExtent l="19050" t="19050" r="13335" b="15240"/>
            <wp:wrapSquare wrapText="left"/>
            <wp:docPr id="67" name="Picture 66" descr="Money Ba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 Bag 2.tif"/>
                    <pic:cNvPicPr/>
                  </pic:nvPicPr>
                  <pic:blipFill>
                    <a:blip r:embed="rId65" cstate="print"/>
                    <a:stretch>
                      <a:fillRect/>
                    </a:stretch>
                  </pic:blipFill>
                  <pic:spPr>
                    <a:xfrm>
                      <a:off x="0" y="0"/>
                      <a:ext cx="2101215" cy="1794510"/>
                    </a:xfrm>
                    <a:prstGeom prst="rect">
                      <a:avLst/>
                    </a:prstGeom>
                    <a:ln w="9525">
                      <a:solidFill>
                        <a:schemeClr val="tx1"/>
                      </a:solidFill>
                    </a:ln>
                  </pic:spPr>
                </pic:pic>
              </a:graphicData>
            </a:graphic>
          </wp:anchor>
        </w:drawing>
      </w:r>
      <w:r w:rsidR="00712F98">
        <w:rPr>
          <w:rFonts w:cs="Times New Roman"/>
          <w:sz w:val="24"/>
          <w:szCs w:val="24"/>
        </w:rPr>
        <w:pict>
          <v:shape id="_x0000_s1319" type="#_x0000_t176" style="position:absolute;margin-left:.5pt;margin-top:1.9pt;width:102.25pt;height:30.3pt;z-index:251947008;mso-height-percent:200;mso-wrap-distance-bottom:3.6pt;mso-position-horizontal-relative:text;mso-position-vertical-relative:text;mso-height-percent:200;mso-width-relative:margin;mso-height-relative:margin" strokecolor="black [3213]">
            <v:textbox style="mso-fit-shape-to-text:t">
              <w:txbxContent>
                <w:p w:rsidR="004A6BE9" w:rsidRDefault="004A6BE9" w:rsidP="00C22698">
                  <w:pPr>
                    <w:pStyle w:val="EBBTitle"/>
                    <w:spacing w:after="0"/>
                    <w:jc w:val="left"/>
                  </w:pPr>
                  <w:r>
                    <w:t>No Robar</w:t>
                  </w:r>
                </w:p>
              </w:txbxContent>
            </v:textbox>
            <w10:wrap type="topAndBottom"/>
          </v:shape>
        </w:pict>
      </w:r>
      <w:r w:rsidR="00C22698">
        <w:t xml:space="preserve">Busca </w:t>
      </w:r>
      <w:r w:rsidR="00C22698">
        <w:rPr>
          <w:b/>
        </w:rPr>
        <w:t>1 Timoteo 6:7-10</w:t>
      </w:r>
      <w:r w:rsidR="00C22698">
        <w:t xml:space="preserve"> </w:t>
      </w:r>
      <w:r>
        <w:t>en tu Biblia</w:t>
      </w:r>
      <w:r w:rsidR="00C22698">
        <w:t>:</w:t>
      </w:r>
    </w:p>
    <w:p w:rsidR="00C22698" w:rsidRDefault="00C22698" w:rsidP="00C034D3">
      <w:pPr>
        <w:pStyle w:val="EBBNormalhalfafter"/>
        <w:tabs>
          <w:tab w:val="left" w:pos="1440"/>
          <w:tab w:val="left" w:pos="3600"/>
          <w:tab w:val="left" w:pos="4320"/>
          <w:tab w:val="left" w:pos="7200"/>
          <w:tab w:val="left" w:pos="7920"/>
        </w:tabs>
        <w:spacing w:after="120" w:line="360" w:lineRule="auto"/>
        <w:ind w:left="720" w:hanging="720"/>
      </w:pPr>
      <w:r>
        <w:tab/>
        <w:t>El amor al ___________ es raíz de toda clase de __________.</w:t>
      </w:r>
    </w:p>
    <w:p w:rsidR="00C22698" w:rsidRDefault="00C22698" w:rsidP="001D1D07">
      <w:pPr>
        <w:pStyle w:val="EBBNormalhalfafter"/>
        <w:tabs>
          <w:tab w:val="left" w:pos="1440"/>
          <w:tab w:val="left" w:pos="3600"/>
          <w:tab w:val="left" w:pos="4320"/>
          <w:tab w:val="left" w:pos="7200"/>
          <w:tab w:val="left" w:pos="7920"/>
        </w:tabs>
        <w:spacing w:after="120"/>
        <w:ind w:left="720" w:hanging="720"/>
      </w:pPr>
      <w:r>
        <w:t>¿Estás contento con las cosas materiales que Dios te ha dado?  ____</w:t>
      </w:r>
    </w:p>
    <w:p w:rsidR="00C22698" w:rsidRDefault="00C22698" w:rsidP="001D1D07">
      <w:pPr>
        <w:pStyle w:val="EBBNormalhalfafter"/>
        <w:tabs>
          <w:tab w:val="left" w:pos="1440"/>
          <w:tab w:val="left" w:pos="3600"/>
          <w:tab w:val="left" w:pos="4320"/>
          <w:tab w:val="left" w:pos="7200"/>
          <w:tab w:val="left" w:pos="7920"/>
        </w:tabs>
        <w:spacing w:after="120"/>
        <w:ind w:left="720" w:hanging="720"/>
      </w:pPr>
      <w:r>
        <w:t>El amor al dinero es abandonar a Dios para servir al dios falso de las riquezas.</w:t>
      </w:r>
    </w:p>
    <w:p w:rsidR="00C22698" w:rsidRPr="00C22698" w:rsidRDefault="00C22698" w:rsidP="001D1D07">
      <w:pPr>
        <w:pStyle w:val="EBBNormalhalfafter"/>
        <w:tabs>
          <w:tab w:val="left" w:pos="1440"/>
          <w:tab w:val="left" w:pos="3600"/>
          <w:tab w:val="left" w:pos="4320"/>
          <w:tab w:val="left" w:pos="7200"/>
          <w:tab w:val="left" w:pos="7920"/>
        </w:tabs>
        <w:spacing w:after="120"/>
        <w:ind w:left="720" w:hanging="720"/>
      </w:pPr>
      <w:r>
        <w:t xml:space="preserve">El amor al dinero es también abrirte a </w:t>
      </w:r>
      <w:r>
        <w:rPr>
          <w:b/>
        </w:rPr>
        <w:t>otras tentaciones</w:t>
      </w:r>
      <w:r>
        <w:t>:</w:t>
      </w:r>
    </w:p>
    <w:p w:rsidR="001D1D07" w:rsidRDefault="00C034D3" w:rsidP="00D729AD">
      <w:pPr>
        <w:pStyle w:val="EBBNormalhalfafter"/>
        <w:tabs>
          <w:tab w:val="left" w:pos="540"/>
          <w:tab w:val="left" w:pos="3600"/>
          <w:tab w:val="left" w:pos="4320"/>
          <w:tab w:val="left" w:pos="7200"/>
          <w:tab w:val="left" w:pos="7920"/>
        </w:tabs>
        <w:spacing w:after="120"/>
        <w:ind w:left="990" w:hanging="990"/>
      </w:pPr>
      <w:r>
        <w:tab/>
        <w:t>1.</w:t>
      </w:r>
      <w:r>
        <w:tab/>
      </w:r>
      <w:r>
        <w:rPr>
          <w:b/>
        </w:rPr>
        <w:t>La Envidia</w:t>
      </w:r>
      <w:r>
        <w:t>: “Mi vecino compró un carro nuevo. ¿Por qué él siempre compra cosas nuevas mientras yo no puedo?”</w:t>
      </w:r>
    </w:p>
    <w:p w:rsidR="00C034D3" w:rsidRDefault="00C034D3" w:rsidP="00D729AD">
      <w:pPr>
        <w:pStyle w:val="EBBNormalhalfafter"/>
        <w:tabs>
          <w:tab w:val="left" w:pos="540"/>
          <w:tab w:val="left" w:pos="3600"/>
          <w:tab w:val="left" w:pos="4320"/>
          <w:tab w:val="left" w:pos="7200"/>
          <w:tab w:val="left" w:pos="7920"/>
        </w:tabs>
        <w:spacing w:after="120"/>
        <w:ind w:left="990" w:hanging="990"/>
      </w:pPr>
      <w:r>
        <w:rPr>
          <w:b/>
        </w:rPr>
        <w:tab/>
      </w:r>
      <w:r>
        <w:t>2.</w:t>
      </w:r>
      <w:r>
        <w:tab/>
      </w:r>
      <w:r>
        <w:rPr>
          <w:b/>
        </w:rPr>
        <w:t>El Engaño</w:t>
      </w:r>
      <w:r>
        <w:t>: “Tengo que vender estos mangos, pero algunos están dañados. Si los pongo en bolsas plásticas, nadie se dará cuenta.”</w:t>
      </w:r>
    </w:p>
    <w:p w:rsidR="00C034D3" w:rsidRDefault="00C034D3" w:rsidP="00D729AD">
      <w:pPr>
        <w:pStyle w:val="EBBNormalhalfafter"/>
        <w:tabs>
          <w:tab w:val="left" w:pos="540"/>
          <w:tab w:val="left" w:pos="3600"/>
          <w:tab w:val="left" w:pos="4320"/>
          <w:tab w:val="left" w:pos="7200"/>
          <w:tab w:val="left" w:pos="7920"/>
        </w:tabs>
        <w:spacing w:after="120"/>
        <w:ind w:left="990" w:hanging="990"/>
      </w:pPr>
      <w:r>
        <w:tab/>
        <w:t>3.</w:t>
      </w:r>
      <w:r>
        <w:tab/>
      </w:r>
      <w:r>
        <w:rPr>
          <w:b/>
        </w:rPr>
        <w:t>El Aprovechar</w:t>
      </w:r>
      <w:r>
        <w:t>: “mi cuñado se enfermó y perdió su trabajo. Le presté una plata pero le hice firmar que me pagara el doble dentro de 2 semanas.</w:t>
      </w:r>
      <w:r w:rsidR="00863C85">
        <w:t>”</w:t>
      </w:r>
    </w:p>
    <w:p w:rsidR="00D729AD" w:rsidRDefault="00D729AD" w:rsidP="00D729AD">
      <w:pPr>
        <w:pStyle w:val="EBBNormalhalfafter"/>
        <w:tabs>
          <w:tab w:val="left" w:pos="540"/>
          <w:tab w:val="left" w:pos="3600"/>
          <w:tab w:val="left" w:pos="4320"/>
          <w:tab w:val="left" w:pos="7200"/>
          <w:tab w:val="left" w:pos="7920"/>
        </w:tabs>
        <w:spacing w:after="120"/>
        <w:ind w:left="990" w:hanging="990"/>
      </w:pPr>
      <w:r>
        <w:tab/>
        <w:t>4.</w:t>
      </w:r>
      <w:r>
        <w:tab/>
      </w:r>
      <w:r>
        <w:rPr>
          <w:b/>
        </w:rPr>
        <w:t>El Hurto</w:t>
      </w:r>
      <w:r>
        <w:t>: “¡Esas cuentas de luz son demasiado altas! Voy a conectar un cable directo, para que el medidor de luz marque menos que lo debido.”</w:t>
      </w:r>
    </w:p>
    <w:p w:rsidR="00D729AD" w:rsidRDefault="005A231B" w:rsidP="00D729AD">
      <w:pPr>
        <w:pStyle w:val="EBBNormalhalfafter"/>
        <w:tabs>
          <w:tab w:val="left" w:pos="540"/>
          <w:tab w:val="left" w:pos="3600"/>
          <w:tab w:val="left" w:pos="4320"/>
          <w:tab w:val="left" w:pos="7200"/>
          <w:tab w:val="left" w:pos="7920"/>
        </w:tabs>
        <w:spacing w:after="120"/>
        <w:ind w:left="990" w:hanging="990"/>
      </w:pPr>
      <w:r>
        <w:rPr>
          <w:noProof/>
          <w:lang w:val="en-US"/>
        </w:rPr>
        <w:drawing>
          <wp:anchor distT="0" distB="0" distL="114300" distR="114300" simplePos="0" relativeHeight="251953152" behindDoc="0" locked="0" layoutInCell="1" allowOverlap="1">
            <wp:simplePos x="0" y="0"/>
            <wp:positionH relativeFrom="column">
              <wp:posOffset>3346866</wp:posOffset>
            </wp:positionH>
            <wp:positionV relativeFrom="paragraph">
              <wp:posOffset>604957</wp:posOffset>
            </wp:positionV>
            <wp:extent cx="1734799" cy="2053653"/>
            <wp:effectExtent l="19050" t="0" r="0" b="0"/>
            <wp:wrapNone/>
            <wp:docPr id="128" name="Picture 127" descr="Crime 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me 5.wmf"/>
                    <pic:cNvPicPr/>
                  </pic:nvPicPr>
                  <pic:blipFill>
                    <a:blip r:embed="rId66" cstate="print">
                      <a:lum bright="-19000" contrast="25000"/>
                    </a:blip>
                    <a:stretch>
                      <a:fillRect/>
                    </a:stretch>
                  </pic:blipFill>
                  <pic:spPr>
                    <a:xfrm>
                      <a:off x="0" y="0"/>
                      <a:ext cx="1734799" cy="2053653"/>
                    </a:xfrm>
                    <a:prstGeom prst="rect">
                      <a:avLst/>
                    </a:prstGeom>
                  </pic:spPr>
                </pic:pic>
              </a:graphicData>
            </a:graphic>
          </wp:anchor>
        </w:drawing>
      </w:r>
      <w:r w:rsidR="00712F98">
        <w:rPr>
          <w:noProof/>
          <w:lang w:val="en-US"/>
        </w:rPr>
        <w:pict>
          <v:shape id="_x0000_s1322" type="#_x0000_t202" style="position:absolute;left:0;text-align:left;margin-left:240.4pt;margin-top:39.5pt;width:186.35pt;height:176.9pt;z-index:251951104;mso-width-percent:400;mso-position-horizontal-relative:text;mso-position-vertical-relative:text;mso-width-percent:400;mso-width-relative:margin;mso-height-relative:margin;v-text-anchor:bottom">
            <v:textbox>
              <w:txbxContent>
                <w:p w:rsidR="004A6BE9" w:rsidRDefault="004A6BE9" w:rsidP="005A231B">
                  <w:pPr>
                    <w:ind w:left="1440" w:firstLine="720"/>
                    <w:rPr>
                      <w:lang w:val="es-ES"/>
                    </w:rPr>
                  </w:pPr>
                  <w:r>
                    <w:rPr>
                      <w:lang w:val="es-ES"/>
                    </w:rPr>
                    <w:t>¡Un Atraco!</w:t>
                  </w:r>
                </w:p>
                <w:p w:rsidR="004A6BE9" w:rsidRDefault="004A6BE9" w:rsidP="005A231B">
                  <w:pPr>
                    <w:jc w:val="right"/>
                    <w:rPr>
                      <w:lang w:val="es-ES"/>
                    </w:rPr>
                  </w:pPr>
                </w:p>
                <w:p w:rsidR="004A6BE9" w:rsidRPr="005A231B" w:rsidRDefault="004A6BE9" w:rsidP="005A231B">
                  <w:pPr>
                    <w:jc w:val="right"/>
                    <w:rPr>
                      <w:lang w:val="es-ES"/>
                    </w:rPr>
                  </w:pPr>
                </w:p>
              </w:txbxContent>
            </v:textbox>
            <w10:wrap type="topAndBottom"/>
          </v:shape>
        </w:pict>
      </w:r>
      <w:r w:rsidR="00712F98">
        <w:rPr>
          <w:noProof/>
          <w:lang w:eastAsia="zh-TW"/>
        </w:rPr>
        <w:pict>
          <v:shape id="_x0000_s1321" type="#_x0000_t202" style="position:absolute;left:0;text-align:left;margin-left:26.9pt;margin-top:38.6pt;width:186.35pt;height:177.8pt;z-index:251950080;mso-width-percent:400;mso-position-horizontal-relative:text;mso-position-vertical-relative:text;mso-width-percent:400;mso-width-relative:margin;mso-height-relative:margin;v-text-anchor:bottom">
            <v:textbox>
              <w:txbxContent>
                <w:p w:rsidR="004A6BE9" w:rsidRPr="005A231B" w:rsidRDefault="004A6BE9" w:rsidP="005A231B">
                  <w:pPr>
                    <w:jc w:val="center"/>
                    <w:rPr>
                      <w:lang w:val="es-ES"/>
                    </w:rPr>
                  </w:pPr>
                  <w:r w:rsidRPr="005A231B">
                    <w:rPr>
                      <w:lang w:val="es-ES"/>
                    </w:rPr>
                    <w:t>“Balanzas justas, pesas justas y m</w:t>
                  </w:r>
                  <w:r>
                    <w:rPr>
                      <w:lang w:val="es-ES"/>
                    </w:rPr>
                    <w:t>edidas justas,” dice el Señor. Levítico 19:36</w:t>
                  </w:r>
                </w:p>
              </w:txbxContent>
            </v:textbox>
            <w10:wrap type="topAndBottom"/>
          </v:shape>
        </w:pict>
      </w:r>
      <w:r>
        <w:rPr>
          <w:noProof/>
          <w:lang w:val="en-US"/>
        </w:rPr>
        <w:drawing>
          <wp:anchor distT="0" distB="0" distL="114300" distR="114300" simplePos="0" relativeHeight="251952128" behindDoc="0" locked="0" layoutInCell="1" allowOverlap="1">
            <wp:simplePos x="0" y="0"/>
            <wp:positionH relativeFrom="column">
              <wp:posOffset>468755</wp:posOffset>
            </wp:positionH>
            <wp:positionV relativeFrom="paragraph">
              <wp:posOffset>559987</wp:posOffset>
            </wp:positionV>
            <wp:extent cx="2091388" cy="1828800"/>
            <wp:effectExtent l="19050" t="0" r="4112" b="0"/>
            <wp:wrapThrough wrapText="bothSides">
              <wp:wrapPolygon edited="0">
                <wp:start x="-197" y="0"/>
                <wp:lineTo x="-197" y="21375"/>
                <wp:lineTo x="21642" y="21375"/>
                <wp:lineTo x="21642" y="0"/>
                <wp:lineTo x="-197" y="0"/>
              </wp:wrapPolygon>
            </wp:wrapThrough>
            <wp:docPr id="127" name="Picture 126" descr="Mandamiento 7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damiento 7    001.bmp"/>
                    <pic:cNvPicPr/>
                  </pic:nvPicPr>
                  <pic:blipFill>
                    <a:blip r:embed="rId67" cstate="print"/>
                    <a:stretch>
                      <a:fillRect/>
                    </a:stretch>
                  </pic:blipFill>
                  <pic:spPr>
                    <a:xfrm>
                      <a:off x="0" y="0"/>
                      <a:ext cx="2091388" cy="1828800"/>
                    </a:xfrm>
                    <a:prstGeom prst="rect">
                      <a:avLst/>
                    </a:prstGeom>
                  </pic:spPr>
                </pic:pic>
              </a:graphicData>
            </a:graphic>
          </wp:anchor>
        </w:drawing>
      </w:r>
      <w:r w:rsidR="00D729AD">
        <w:tab/>
        <w:t>5.</w:t>
      </w:r>
      <w:r w:rsidR="00D729AD">
        <w:tab/>
      </w:r>
      <w:r w:rsidR="00D729AD">
        <w:rPr>
          <w:b/>
        </w:rPr>
        <w:t>El Atraco y el Robo</w:t>
      </w:r>
      <w:r w:rsidR="00D729AD">
        <w:t>: “Mi hermano dejó su cartera sobre la mesa. Voy a sacar lo que necesito antes de que él vuelva.”</w:t>
      </w:r>
    </w:p>
    <w:p w:rsidR="00D729AD" w:rsidRDefault="00D729AD" w:rsidP="005A231B">
      <w:pPr>
        <w:pStyle w:val="EBBNormalhalfafter"/>
        <w:spacing w:before="360" w:after="120"/>
      </w:pPr>
      <w:r>
        <w:lastRenderedPageBreak/>
        <w:t>A menudo decimos con orgullo que no somos ladrones porque no hemos atracado a nadie. Sin embargo, somos culpables de la envidia y de pequeños engaños y “préstamos” que nunca pagamos.</w:t>
      </w:r>
    </w:p>
    <w:p w:rsidR="00D729AD" w:rsidRDefault="00712F98" w:rsidP="000D7889">
      <w:pPr>
        <w:pStyle w:val="EBBNormalhalfafter"/>
        <w:spacing w:after="0"/>
      </w:pPr>
      <w:r>
        <w:rPr>
          <w:noProof/>
          <w:lang w:val="en-US"/>
        </w:rPr>
        <w:pict>
          <v:shape id="_x0000_s1325" type="#_x0000_t202" style="position:absolute;margin-left:233.4pt;margin-top:129.85pt;width:198.95pt;height:177.8pt;z-index:251957248;mso-width-relative:margin;mso-height-relative:margin;v-text-anchor:bottom">
            <v:textbox inset="14.4pt,,,14.4pt">
              <w:txbxContent>
                <w:p w:rsidR="004A6BE9" w:rsidRPr="000D7889" w:rsidRDefault="004A6BE9" w:rsidP="000D7889">
                  <w:pPr>
                    <w:jc w:val="both"/>
                    <w:rPr>
                      <w:sz w:val="24"/>
                      <w:szCs w:val="24"/>
                      <w:lang w:val="es-ES"/>
                    </w:rPr>
                  </w:pPr>
                  <w:r>
                    <w:rPr>
                      <w:sz w:val="24"/>
                      <w:szCs w:val="24"/>
                      <w:lang w:val="es-ES"/>
                    </w:rPr>
                    <w:t>Dar Ofrenda</w:t>
                  </w:r>
                </w:p>
              </w:txbxContent>
            </v:textbox>
            <w10:wrap type="topAndBottom"/>
          </v:shape>
        </w:pict>
      </w:r>
      <w:r>
        <w:rPr>
          <w:rFonts w:cs="Times New Roman"/>
          <w:sz w:val="24"/>
          <w:szCs w:val="24"/>
        </w:rPr>
        <w:pict>
          <v:shape id="_x0000_s1323" type="#_x0000_t176" style="position:absolute;margin-left:-2.9pt;margin-top:.4pt;width:145.7pt;height:30.3pt;z-index:251955200;mso-height-percent:200;mso-wrap-distance-bottom:3.6pt;mso-height-percent:200;mso-width-relative:margin;mso-height-relative:margin" strokecolor="black [3213]">
            <v:textbox style="mso-fit-shape-to-text:t">
              <w:txbxContent>
                <w:p w:rsidR="004A6BE9" w:rsidRDefault="004A6BE9" w:rsidP="000D7889">
                  <w:pPr>
                    <w:pStyle w:val="EBBTitle"/>
                    <w:spacing w:after="0"/>
                    <w:jc w:val="left"/>
                  </w:pPr>
                  <w:r>
                    <w:t>Trabajar y Dar</w:t>
                  </w:r>
                </w:p>
              </w:txbxContent>
            </v:textbox>
            <w10:wrap type="topAndBottom"/>
          </v:shape>
        </w:pict>
      </w:r>
      <w:r w:rsidR="000D7889">
        <w:t xml:space="preserve">Busca </w:t>
      </w:r>
      <w:r w:rsidR="000D7889">
        <w:rPr>
          <w:b/>
        </w:rPr>
        <w:t>Efesios 4:28</w:t>
      </w:r>
      <w:r w:rsidR="000D7889">
        <w:t xml:space="preserve"> en tu Biblia. Llena los espacios:</w:t>
      </w:r>
    </w:p>
    <w:p w:rsidR="000D7889" w:rsidRPr="000D7889" w:rsidRDefault="00D83C55" w:rsidP="000D7889">
      <w:pPr>
        <w:pStyle w:val="EBBNormalhalfafter"/>
        <w:spacing w:after="120" w:line="440" w:lineRule="exact"/>
      </w:pPr>
      <w:r>
        <w:rPr>
          <w:noProof/>
          <w:lang w:val="en-US"/>
        </w:rPr>
        <w:drawing>
          <wp:anchor distT="0" distB="0" distL="114300" distR="114300" simplePos="0" relativeHeight="251959296" behindDoc="0" locked="0" layoutInCell="1" allowOverlap="1">
            <wp:simplePos x="0" y="0"/>
            <wp:positionH relativeFrom="column">
              <wp:posOffset>3151994</wp:posOffset>
            </wp:positionH>
            <wp:positionV relativeFrom="paragraph">
              <wp:posOffset>1283491</wp:posOffset>
            </wp:positionV>
            <wp:extent cx="2154524" cy="1663908"/>
            <wp:effectExtent l="19050" t="0" r="0" b="0"/>
            <wp:wrapNone/>
            <wp:docPr id="179" name="Picture 178" descr="Offering 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ering 2.wmf"/>
                    <pic:cNvPicPr/>
                  </pic:nvPicPr>
                  <pic:blipFill>
                    <a:blip r:embed="rId68" cstate="print"/>
                    <a:stretch>
                      <a:fillRect/>
                    </a:stretch>
                  </pic:blipFill>
                  <pic:spPr>
                    <a:xfrm>
                      <a:off x="0" y="0"/>
                      <a:ext cx="2154524" cy="1663908"/>
                    </a:xfrm>
                    <a:prstGeom prst="rect">
                      <a:avLst/>
                    </a:prstGeom>
                  </pic:spPr>
                </pic:pic>
              </a:graphicData>
            </a:graphic>
          </wp:anchor>
        </w:drawing>
      </w:r>
      <w:r>
        <w:rPr>
          <w:noProof/>
          <w:lang w:val="en-US"/>
        </w:rPr>
        <w:drawing>
          <wp:anchor distT="0" distB="0" distL="114300" distR="114300" simplePos="0" relativeHeight="251958272" behindDoc="0" locked="0" layoutInCell="1" allowOverlap="1">
            <wp:simplePos x="0" y="0"/>
            <wp:positionH relativeFrom="column">
              <wp:posOffset>318770</wp:posOffset>
            </wp:positionH>
            <wp:positionV relativeFrom="paragraph">
              <wp:posOffset>1099185</wp:posOffset>
            </wp:positionV>
            <wp:extent cx="2004060" cy="1993265"/>
            <wp:effectExtent l="19050" t="0" r="0" b="0"/>
            <wp:wrapNone/>
            <wp:docPr id="178" name="Picture 177" descr="Man at Desk 0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at Desk 03.wmf"/>
                    <pic:cNvPicPr/>
                  </pic:nvPicPr>
                  <pic:blipFill>
                    <a:blip r:embed="rId69" cstate="print"/>
                    <a:stretch>
                      <a:fillRect/>
                    </a:stretch>
                  </pic:blipFill>
                  <pic:spPr>
                    <a:xfrm>
                      <a:off x="0" y="0"/>
                      <a:ext cx="2004060" cy="1993265"/>
                    </a:xfrm>
                    <a:prstGeom prst="rect">
                      <a:avLst/>
                    </a:prstGeom>
                  </pic:spPr>
                </pic:pic>
              </a:graphicData>
            </a:graphic>
          </wp:anchor>
        </w:drawing>
      </w:r>
      <w:r w:rsidR="00712F98">
        <w:rPr>
          <w:noProof/>
          <w:lang w:val="en-US"/>
        </w:rPr>
        <w:pict>
          <v:shape id="_x0000_s1324" type="#_x0000_t202" style="position:absolute;margin-left:3.55pt;margin-top:78.65pt;width:198.95pt;height:177.8pt;z-index:251956224;mso-position-horizontal-relative:text;mso-position-vertical-relative:text;mso-width-relative:margin;mso-height-relative:margin;v-text-anchor:bottom">
            <v:textbox inset=",,14.4pt,14.4pt">
              <w:txbxContent>
                <w:p w:rsidR="004A6BE9" w:rsidRPr="000D7889" w:rsidRDefault="004A6BE9" w:rsidP="000D7889">
                  <w:pPr>
                    <w:jc w:val="right"/>
                    <w:rPr>
                      <w:sz w:val="24"/>
                      <w:szCs w:val="24"/>
                      <w:lang w:val="es-ES"/>
                    </w:rPr>
                  </w:pPr>
                  <w:r w:rsidRPr="000D7889">
                    <w:rPr>
                      <w:sz w:val="24"/>
                      <w:szCs w:val="24"/>
                      <w:lang w:val="es-ES"/>
                    </w:rPr>
                    <w:t>Trabajar</w:t>
                  </w:r>
                </w:p>
              </w:txbxContent>
            </v:textbox>
            <w10:wrap type="topAndBottom"/>
          </v:shape>
        </w:pict>
      </w:r>
      <w:r w:rsidR="000D7889">
        <w:tab/>
        <w:t>El que ___________, deje de ____</w:t>
      </w:r>
      <w:r w:rsidR="00E6541F">
        <w:t>__</w:t>
      </w:r>
      <w:r w:rsidR="000D7889">
        <w:t>_____ y póngase a ____________, realizando un buen ___________ con sus manos para que tenga algo que ________ a los necesitados.</w:t>
      </w:r>
    </w:p>
    <w:p w:rsidR="00D729AD" w:rsidRDefault="003871E8" w:rsidP="00E6541F">
      <w:pPr>
        <w:pStyle w:val="EBBNormalhalfafter"/>
        <w:spacing w:before="360" w:after="120"/>
      </w:pPr>
      <w:r>
        <w:t xml:space="preserve">Dios quiere que </w:t>
      </w:r>
      <w:r>
        <w:rPr>
          <w:b/>
        </w:rPr>
        <w:t>trabajemos</w:t>
      </w:r>
      <w:r>
        <w:t xml:space="preserve">, y no vivamos del sudor de otros. “El que no quiera trabajar, tampoco coma.” (2 Tesalonicenses 3:10) Algunas personas </w:t>
      </w:r>
      <w:r>
        <w:rPr>
          <w:b/>
        </w:rPr>
        <w:t>no pueden</w:t>
      </w:r>
      <w:r>
        <w:t xml:space="preserve"> trabajar, por su edad o por causa de una enfermedad. Sin embargo, otros son vivos y flojos. ¡No seas </w:t>
      </w:r>
      <w:r w:rsidR="00E6541F">
        <w:t>perezoso! ¡Trabaja!</w:t>
      </w:r>
    </w:p>
    <w:p w:rsidR="00E6541F" w:rsidRDefault="00E6541F" w:rsidP="00D729AD">
      <w:pPr>
        <w:pStyle w:val="EBBNormalhalfafter"/>
        <w:spacing w:after="120"/>
      </w:pPr>
      <w:r>
        <w:t xml:space="preserve">Debemos trabajar no solamente por nuestro propio bien, sino también para </w:t>
      </w:r>
      <w:r>
        <w:rPr>
          <w:b/>
        </w:rPr>
        <w:t>ayudar</w:t>
      </w:r>
      <w:r>
        <w:t xml:space="preserve"> a personas verdaderamente necesitadas.</w:t>
      </w:r>
    </w:p>
    <w:p w:rsidR="00E6541F" w:rsidRDefault="00E6541F" w:rsidP="00E6541F">
      <w:pPr>
        <w:pStyle w:val="EBBNormalhalfafter"/>
        <w:spacing w:after="0"/>
      </w:pPr>
      <w:r>
        <w:t xml:space="preserve">Busca </w:t>
      </w:r>
      <w:r>
        <w:rPr>
          <w:b/>
        </w:rPr>
        <w:t>Hebreos 13:16</w:t>
      </w:r>
      <w:r>
        <w:t xml:space="preserve"> en tu Biblia. Llena los espacios:</w:t>
      </w:r>
    </w:p>
    <w:p w:rsidR="00E6541F" w:rsidRDefault="00E6541F" w:rsidP="00E6541F">
      <w:pPr>
        <w:pStyle w:val="EBBNormalhalfafter"/>
        <w:spacing w:after="120" w:line="440" w:lineRule="exact"/>
      </w:pPr>
      <w:r>
        <w:tab/>
        <w:t>No se olviden ustedes de hacer el __________ y de ______________ con otros lo que ____________; porque éstos son los sacrificios que agradan a Dios.</w:t>
      </w:r>
    </w:p>
    <w:p w:rsidR="00E6541F" w:rsidRDefault="00E6541F" w:rsidP="00D729AD">
      <w:pPr>
        <w:pStyle w:val="EBBNormalhalfafter"/>
        <w:spacing w:after="120"/>
      </w:pPr>
      <w:r>
        <w:t>A menudo somos egoístas con lo que tenemos; no somos generosos. Aunque tengamos poco, debemos compartir con alegría. Y si tenemos mucho, debemos compartir aún más. Por supuesto, no estamos en la obligación de apoyar a los sinvergüenzas que no quieren trabajar. Pero sí debemos ayudar a otros, particularmente a los hermanos creyentes que tienen problemas económicos por enfermedad o vejez.</w:t>
      </w:r>
    </w:p>
    <w:p w:rsidR="00E6541F" w:rsidRPr="00E6541F" w:rsidRDefault="00E6541F" w:rsidP="00D729AD">
      <w:pPr>
        <w:pStyle w:val="EBBNormalhalfafter"/>
        <w:spacing w:after="120"/>
      </w:pPr>
      <w:r>
        <w:lastRenderedPageBreak/>
        <w:t>Lamentablemente, a menudo caemos en el afán por el dinero, la envidia, la flojera para trabajar y la falta de generosidad. Nuevamente necesitamos ______________, confiar que Cristo nos ___________, y con su ayuda _________ atrás el pecado.</w:t>
      </w:r>
    </w:p>
    <w:p w:rsidR="00D729AD" w:rsidRPr="00D729AD" w:rsidRDefault="00D729AD" w:rsidP="00D729AD">
      <w:pPr>
        <w:pStyle w:val="EBBNormalhalfafter"/>
        <w:spacing w:after="120"/>
      </w:pPr>
    </w:p>
    <w:p w:rsidR="001D1D07" w:rsidRPr="00507FD6" w:rsidRDefault="00712F98" w:rsidP="001D1D07">
      <w:pPr>
        <w:pStyle w:val="EBBNormalhalfafter"/>
        <w:tabs>
          <w:tab w:val="left" w:pos="1440"/>
          <w:tab w:val="left" w:pos="3600"/>
          <w:tab w:val="left" w:pos="4320"/>
          <w:tab w:val="left" w:pos="7200"/>
          <w:tab w:val="left" w:pos="7920"/>
        </w:tabs>
        <w:spacing w:after="120"/>
        <w:ind w:left="720" w:hanging="720"/>
      </w:pPr>
      <w:r>
        <w:rPr>
          <w:rFonts w:cs="Times New Roman"/>
          <w:sz w:val="24"/>
          <w:szCs w:val="24"/>
        </w:rPr>
        <w:pict>
          <v:shape id="_x0000_s1326" type="#_x0000_t202" style="position:absolute;left:0;text-align:left;margin-left:25.6pt;margin-top:.35pt;width:421.2pt;height:100.3pt;z-index:251961344;mso-width-relative:margin;mso-height-relative:margin">
            <v:textbox style="mso-next-textbox:#_x0000_s1326">
              <w:txbxContent>
                <w:p w:rsidR="004A6BE9" w:rsidRDefault="004A6BE9" w:rsidP="00E6541F">
                  <w:pPr>
                    <w:spacing w:after="120"/>
                    <w:jc w:val="center"/>
                    <w:rPr>
                      <w:sz w:val="28"/>
                      <w:szCs w:val="28"/>
                      <w:lang w:val="es-ES"/>
                    </w:rPr>
                  </w:pPr>
                  <w:r>
                    <w:rPr>
                      <w:b/>
                      <w:i/>
                      <w:sz w:val="28"/>
                      <w:szCs w:val="28"/>
                      <w:lang w:val="es-ES"/>
                    </w:rPr>
                    <w:t>Significado del Séptimo Mandamiento (Catecismo Menor):</w:t>
                  </w:r>
                </w:p>
                <w:p w:rsidR="004A6BE9" w:rsidRDefault="004A6BE9" w:rsidP="00E6541F">
                  <w:pPr>
                    <w:jc w:val="center"/>
                    <w:rPr>
                      <w:sz w:val="28"/>
                      <w:szCs w:val="28"/>
                      <w:lang w:val="es-ES"/>
                    </w:rPr>
                  </w:pPr>
                  <w:r>
                    <w:rPr>
                      <w:sz w:val="28"/>
                      <w:szCs w:val="28"/>
                      <w:lang w:val="es-ES"/>
                    </w:rPr>
                    <w:t xml:space="preserve">“Debemos temer y amar a Dios de modo que no quitemos el dinero </w:t>
                  </w:r>
                  <w:r>
                    <w:rPr>
                      <w:sz w:val="28"/>
                      <w:szCs w:val="28"/>
                      <w:lang w:val="es-ES"/>
                    </w:rPr>
                    <w:br/>
                    <w:t>o los bienes de nuestro prójimo, ni nos apoderemos de ellos con mercaderías o negocios falsos, sino que le ayudemos a mejorar y conservar sus bienes y medios de vida.”</w:t>
                  </w:r>
                </w:p>
              </w:txbxContent>
            </v:textbox>
          </v:shape>
        </w:pict>
      </w:r>
    </w:p>
    <w:p w:rsidR="00630905" w:rsidRDefault="00630905">
      <w:pPr>
        <w:autoSpaceDE/>
        <w:autoSpaceDN/>
        <w:adjustRightInd/>
        <w:spacing w:after="200" w:line="276" w:lineRule="auto"/>
        <w:rPr>
          <w:lang w:val="es-ES"/>
        </w:rPr>
      </w:pPr>
    </w:p>
    <w:p w:rsidR="00630905" w:rsidRDefault="00630905">
      <w:pPr>
        <w:autoSpaceDE/>
        <w:autoSpaceDN/>
        <w:adjustRightInd/>
        <w:spacing w:after="200" w:line="276" w:lineRule="auto"/>
        <w:rPr>
          <w:lang w:val="es-ES"/>
        </w:rPr>
      </w:pPr>
    </w:p>
    <w:p w:rsidR="00630905" w:rsidRDefault="00630905">
      <w:pPr>
        <w:autoSpaceDE/>
        <w:autoSpaceDN/>
        <w:adjustRightInd/>
        <w:spacing w:after="200" w:line="276" w:lineRule="auto"/>
        <w:rPr>
          <w:lang w:val="es-ES"/>
        </w:rPr>
      </w:pPr>
    </w:p>
    <w:p w:rsidR="00630905" w:rsidRDefault="00630905">
      <w:pPr>
        <w:autoSpaceDE/>
        <w:autoSpaceDN/>
        <w:adjustRightInd/>
        <w:spacing w:after="200" w:line="276" w:lineRule="auto"/>
        <w:rPr>
          <w:lang w:val="es-ES"/>
        </w:rPr>
      </w:pPr>
    </w:p>
    <w:p w:rsidR="00630905" w:rsidRDefault="00A43C2A">
      <w:pPr>
        <w:autoSpaceDE/>
        <w:autoSpaceDN/>
        <w:adjustRightInd/>
        <w:spacing w:after="200" w:line="276" w:lineRule="auto"/>
        <w:rPr>
          <w:lang w:val="es-ES"/>
        </w:rPr>
      </w:pPr>
      <w:r>
        <w:rPr>
          <w:noProof/>
        </w:rPr>
        <w:pict>
          <v:shape id="_x0000_s1327" type="#_x0000_t176" style="position:absolute;margin-left:.9pt;margin-top:15.75pt;width:479.5pt;height:434.55pt;z-index:251962368;mso-width-relative:margin;mso-height-relative:margin" strokecolor="black [3213]">
            <v:shadow color="black [3213]" offset="6pt,6pt"/>
            <v:textbox>
              <w:txbxContent>
                <w:p w:rsidR="004A6BE9" w:rsidRDefault="004A6BE9" w:rsidP="00630905">
                  <w:pPr>
                    <w:spacing w:after="120"/>
                    <w:jc w:val="center"/>
                    <w:rPr>
                      <w:b/>
                      <w:sz w:val="28"/>
                      <w:szCs w:val="28"/>
                      <w:lang w:val="es-ES"/>
                    </w:rPr>
                  </w:pPr>
                  <w:r>
                    <w:rPr>
                      <w:b/>
                      <w:sz w:val="28"/>
                      <w:szCs w:val="28"/>
                      <w:lang w:val="es-ES"/>
                    </w:rPr>
                    <w:t>Repaso de la Memorización:</w:t>
                  </w:r>
                </w:p>
                <w:p w:rsidR="004A6BE9" w:rsidRDefault="004A6BE9" w:rsidP="00630905">
                  <w:pPr>
                    <w:spacing w:after="120"/>
                    <w:rPr>
                      <w:sz w:val="28"/>
                      <w:szCs w:val="28"/>
                      <w:lang w:val="es-ES"/>
                    </w:rPr>
                  </w:pPr>
                  <w:r>
                    <w:rPr>
                      <w:sz w:val="28"/>
                      <w:szCs w:val="28"/>
                      <w:lang w:val="es-ES"/>
                    </w:rPr>
                    <w:t>Escribe aquí Mateo 22:37 de memoria: _____________________________</w:t>
                  </w:r>
                </w:p>
                <w:p w:rsidR="004A6BE9" w:rsidRDefault="004A6BE9" w:rsidP="00630905">
                  <w:pPr>
                    <w:spacing w:after="120"/>
                    <w:rPr>
                      <w:sz w:val="28"/>
                      <w:szCs w:val="28"/>
                      <w:lang w:val="es-ES"/>
                    </w:rPr>
                  </w:pPr>
                  <w:r>
                    <w:rPr>
                      <w:sz w:val="28"/>
                      <w:szCs w:val="28"/>
                      <w:lang w:val="es-ES"/>
                    </w:rPr>
                    <w:t>_____________________________________________________________</w:t>
                  </w:r>
                </w:p>
                <w:p w:rsidR="004A6BE9" w:rsidRDefault="004A6BE9" w:rsidP="00630905">
                  <w:pPr>
                    <w:spacing w:after="120"/>
                    <w:rPr>
                      <w:sz w:val="28"/>
                      <w:szCs w:val="28"/>
                      <w:lang w:val="es-ES"/>
                    </w:rPr>
                  </w:pPr>
                  <w:r>
                    <w:rPr>
                      <w:sz w:val="28"/>
                      <w:szCs w:val="28"/>
                      <w:lang w:val="es-ES"/>
                    </w:rPr>
                    <w:t>_____________________________________________________________</w:t>
                  </w:r>
                </w:p>
                <w:p w:rsidR="004A6BE9" w:rsidRDefault="004A6BE9" w:rsidP="00630905">
                  <w:pPr>
                    <w:spacing w:after="120"/>
                    <w:rPr>
                      <w:sz w:val="28"/>
                      <w:szCs w:val="28"/>
                      <w:lang w:val="es-ES"/>
                    </w:rPr>
                  </w:pPr>
                  <w:r>
                    <w:rPr>
                      <w:sz w:val="28"/>
                      <w:szCs w:val="28"/>
                      <w:lang w:val="es-ES"/>
                    </w:rPr>
                    <w:t>Escribe aquí Mateo 22:39 de memoria: _____________________________</w:t>
                  </w:r>
                </w:p>
                <w:p w:rsidR="004A6BE9" w:rsidRDefault="004A6BE9" w:rsidP="00630905">
                  <w:pPr>
                    <w:spacing w:after="120"/>
                    <w:rPr>
                      <w:sz w:val="28"/>
                      <w:szCs w:val="28"/>
                      <w:lang w:val="es-ES"/>
                    </w:rPr>
                  </w:pPr>
                  <w:r>
                    <w:rPr>
                      <w:sz w:val="28"/>
                      <w:szCs w:val="28"/>
                      <w:lang w:val="es-ES"/>
                    </w:rPr>
                    <w:t>_____________________________________________________________</w:t>
                  </w:r>
                </w:p>
                <w:p w:rsidR="004A6BE9" w:rsidRDefault="004A6BE9" w:rsidP="00630905">
                  <w:pPr>
                    <w:spacing w:after="120"/>
                    <w:rPr>
                      <w:sz w:val="28"/>
                      <w:szCs w:val="28"/>
                      <w:lang w:val="es-ES"/>
                    </w:rPr>
                  </w:pPr>
                  <w:r>
                    <w:rPr>
                      <w:sz w:val="28"/>
                      <w:szCs w:val="28"/>
                      <w:lang w:val="es-ES"/>
                    </w:rPr>
                    <w:t>_____________________________________________________________</w:t>
                  </w:r>
                </w:p>
                <w:p w:rsidR="004A6BE9" w:rsidRDefault="004A6BE9" w:rsidP="00630905">
                  <w:pPr>
                    <w:spacing w:after="120"/>
                    <w:rPr>
                      <w:sz w:val="28"/>
                      <w:szCs w:val="28"/>
                      <w:lang w:val="es-ES"/>
                    </w:rPr>
                  </w:pPr>
                  <w:r>
                    <w:rPr>
                      <w:sz w:val="28"/>
                      <w:szCs w:val="28"/>
                      <w:lang w:val="es-ES"/>
                    </w:rPr>
                    <w:t>Escribe en orden los títulos de los libros del Nuevo Testamento:</w:t>
                  </w:r>
                </w:p>
                <w:p w:rsidR="004A6BE9" w:rsidRDefault="004A6BE9" w:rsidP="00630905">
                  <w:pPr>
                    <w:spacing w:after="120"/>
                    <w:rPr>
                      <w:sz w:val="28"/>
                      <w:szCs w:val="28"/>
                      <w:lang w:val="es-ES"/>
                    </w:rPr>
                  </w:pPr>
                  <w:r>
                    <w:rPr>
                      <w:sz w:val="28"/>
                      <w:szCs w:val="28"/>
                      <w:lang w:val="es-ES"/>
                    </w:rPr>
                    <w:t>_____________________________________________________________</w:t>
                  </w:r>
                </w:p>
                <w:p w:rsidR="004A6BE9" w:rsidRDefault="004A6BE9" w:rsidP="00630905">
                  <w:pPr>
                    <w:spacing w:after="120"/>
                    <w:rPr>
                      <w:sz w:val="28"/>
                      <w:szCs w:val="28"/>
                      <w:lang w:val="es-ES"/>
                    </w:rPr>
                  </w:pPr>
                  <w:r>
                    <w:rPr>
                      <w:sz w:val="28"/>
                      <w:szCs w:val="28"/>
                      <w:lang w:val="es-ES"/>
                    </w:rPr>
                    <w:t>_____________________________________________________________</w:t>
                  </w:r>
                </w:p>
                <w:p w:rsidR="004A6BE9" w:rsidRDefault="004A6BE9" w:rsidP="00630905">
                  <w:pPr>
                    <w:spacing w:after="120"/>
                    <w:rPr>
                      <w:sz w:val="28"/>
                      <w:szCs w:val="28"/>
                      <w:lang w:val="es-ES"/>
                    </w:rPr>
                  </w:pPr>
                  <w:r>
                    <w:rPr>
                      <w:sz w:val="28"/>
                      <w:szCs w:val="28"/>
                      <w:lang w:val="es-ES"/>
                    </w:rPr>
                    <w:t>_____________________________________________________________</w:t>
                  </w:r>
                </w:p>
                <w:p w:rsidR="004A6BE9" w:rsidRDefault="004A6BE9" w:rsidP="00630905">
                  <w:pPr>
                    <w:spacing w:after="120"/>
                    <w:rPr>
                      <w:sz w:val="28"/>
                      <w:szCs w:val="28"/>
                      <w:lang w:val="es-ES"/>
                    </w:rPr>
                  </w:pPr>
                  <w:r>
                    <w:rPr>
                      <w:sz w:val="28"/>
                      <w:szCs w:val="28"/>
                      <w:lang w:val="es-ES"/>
                    </w:rPr>
                    <w:t>_____________________________________________________________</w:t>
                  </w:r>
                </w:p>
                <w:p w:rsidR="004A6BE9" w:rsidRDefault="004A6BE9" w:rsidP="00630905">
                  <w:pPr>
                    <w:spacing w:after="120"/>
                    <w:rPr>
                      <w:sz w:val="28"/>
                      <w:szCs w:val="28"/>
                      <w:lang w:val="es-ES"/>
                    </w:rPr>
                  </w:pPr>
                  <w:r>
                    <w:rPr>
                      <w:sz w:val="28"/>
                      <w:szCs w:val="28"/>
                      <w:lang w:val="es-ES"/>
                    </w:rPr>
                    <w:t>_____________________________________________________________</w:t>
                  </w:r>
                </w:p>
                <w:p w:rsidR="004A6BE9" w:rsidRDefault="004A6BE9" w:rsidP="00630905">
                  <w:pPr>
                    <w:spacing w:before="240" w:after="120"/>
                    <w:jc w:val="center"/>
                    <w:rPr>
                      <w:sz w:val="28"/>
                      <w:szCs w:val="28"/>
                      <w:lang w:val="es-ES"/>
                    </w:rPr>
                  </w:pPr>
                  <w:r>
                    <w:rPr>
                      <w:b/>
                      <w:sz w:val="28"/>
                      <w:szCs w:val="28"/>
                      <w:lang w:val="es-ES"/>
                    </w:rPr>
                    <w:t>Tarea de la Memorización</w:t>
                  </w:r>
                </w:p>
                <w:p w:rsidR="004A6BE9" w:rsidRDefault="004A6BE9" w:rsidP="00630905">
                  <w:pPr>
                    <w:spacing w:after="120"/>
                    <w:rPr>
                      <w:sz w:val="28"/>
                      <w:szCs w:val="28"/>
                      <w:lang w:val="es-ES"/>
                    </w:rPr>
                  </w:pPr>
                  <w:r>
                    <w:rPr>
                      <w:sz w:val="28"/>
                      <w:szCs w:val="28"/>
                      <w:lang w:val="es-ES"/>
                    </w:rPr>
                    <w:t xml:space="preserve">Ahora memoriza los primeros 5 libros del Antiguo Testamento: </w:t>
                  </w:r>
                  <w:r>
                    <w:rPr>
                      <w:b/>
                      <w:sz w:val="28"/>
                      <w:szCs w:val="28"/>
                      <w:lang w:val="es-ES"/>
                    </w:rPr>
                    <w:t>Génesis, Éxodo, Levítico, Números y Deuteronomio</w:t>
                  </w:r>
                  <w:r>
                    <w:rPr>
                      <w:sz w:val="28"/>
                      <w:szCs w:val="28"/>
                      <w:lang w:val="es-ES"/>
                    </w:rPr>
                    <w:t>. Estos 5 libros relatan los principios del mundo (la Creación y el comienzo del pecado), los patriarcas (Abraham, Isaac, Jacob y José), y la formación del pueblo de Israel (la liberación de esclavitud en Egipto).</w:t>
                  </w:r>
                </w:p>
              </w:txbxContent>
            </v:textbox>
          </v:shape>
        </w:pict>
      </w:r>
    </w:p>
    <w:p w:rsidR="00DB3E4C" w:rsidRDefault="00DB3E4C">
      <w:pPr>
        <w:autoSpaceDE/>
        <w:autoSpaceDN/>
        <w:adjustRightInd/>
        <w:spacing w:after="200" w:line="276" w:lineRule="auto"/>
        <w:rPr>
          <w:rFonts w:cstheme="minorBidi"/>
          <w:sz w:val="28"/>
          <w:szCs w:val="28"/>
          <w:lang w:val="es-ES_tradnl"/>
        </w:rPr>
      </w:pPr>
      <w:r w:rsidRPr="00DB3E4C">
        <w:rPr>
          <w:lang w:val="es-ES"/>
        </w:rPr>
        <w:br w:type="page"/>
      </w:r>
    </w:p>
    <w:p w:rsidR="00630905" w:rsidRPr="00630905" w:rsidRDefault="00630905" w:rsidP="00630905">
      <w:pPr>
        <w:pStyle w:val="EBBTitle"/>
        <w:spacing w:after="240"/>
      </w:pPr>
      <w:r>
        <w:lastRenderedPageBreak/>
        <w:t xml:space="preserve">Ejercicios: Mandamiento </w:t>
      </w:r>
      <w:r w:rsidRPr="00630905">
        <w:t>#</w:t>
      </w:r>
      <w:r>
        <w:t xml:space="preserve"> 7</w:t>
      </w:r>
    </w:p>
    <w:p w:rsidR="00630905" w:rsidRDefault="00630905" w:rsidP="0051358D">
      <w:pPr>
        <w:pStyle w:val="EBBNormalhalfafter"/>
      </w:pPr>
      <w:r>
        <w:t>1.</w:t>
      </w:r>
      <w:r>
        <w:tab/>
        <w:t>Escribe Éxodo 20:15 aquí</w:t>
      </w:r>
      <w:proofErr w:type="gramStart"/>
      <w:r>
        <w:t>:  _</w:t>
      </w:r>
      <w:proofErr w:type="gramEnd"/>
      <w:r>
        <w:t>____________</w:t>
      </w:r>
    </w:p>
    <w:p w:rsidR="00630905" w:rsidRDefault="00630905" w:rsidP="0051358D">
      <w:pPr>
        <w:pStyle w:val="EBBNormalhalfafter"/>
      </w:pPr>
      <w:r>
        <w:t>2.</w:t>
      </w:r>
      <w:r>
        <w:tab/>
        <w:t>Escribe “Verdadero” o “Falso”:</w:t>
      </w:r>
    </w:p>
    <w:p w:rsidR="00630905" w:rsidRDefault="00141229" w:rsidP="00141229">
      <w:pPr>
        <w:pStyle w:val="EBBNormalhalfafter"/>
        <w:tabs>
          <w:tab w:val="left" w:pos="720"/>
          <w:tab w:val="left" w:pos="2160"/>
        </w:tabs>
        <w:ind w:left="2520" w:hanging="2520"/>
      </w:pPr>
      <w:r>
        <w:tab/>
        <w:t>_________</w:t>
      </w:r>
      <w:r>
        <w:tab/>
      </w:r>
      <w:proofErr w:type="gramStart"/>
      <w:r>
        <w:t>a</w:t>
      </w:r>
      <w:proofErr w:type="gramEnd"/>
      <w:r>
        <w:t>.</w:t>
      </w:r>
      <w:r>
        <w:tab/>
        <w:t>Las cosas materiales que tenemos son regalos de Dios.</w:t>
      </w:r>
    </w:p>
    <w:p w:rsidR="00141229" w:rsidRDefault="00141229" w:rsidP="00141229">
      <w:pPr>
        <w:pStyle w:val="EBBNormalhalfafter"/>
        <w:tabs>
          <w:tab w:val="left" w:pos="720"/>
          <w:tab w:val="left" w:pos="2160"/>
        </w:tabs>
        <w:ind w:left="2520" w:hanging="2520"/>
      </w:pPr>
      <w:r>
        <w:tab/>
        <w:t>_________</w:t>
      </w:r>
      <w:r>
        <w:tab/>
        <w:t>b.</w:t>
      </w:r>
      <w:r>
        <w:tab/>
        <w:t>Debemos dar gracias a Dios por las cosas buenas que tenemos.</w:t>
      </w:r>
    </w:p>
    <w:p w:rsidR="00141229" w:rsidRDefault="00141229" w:rsidP="00141229">
      <w:pPr>
        <w:pStyle w:val="EBBNormalhalfafter"/>
        <w:tabs>
          <w:tab w:val="left" w:pos="720"/>
          <w:tab w:val="left" w:pos="2160"/>
        </w:tabs>
        <w:ind w:left="2520" w:hanging="2520"/>
      </w:pPr>
      <w:r>
        <w:tab/>
        <w:t>_________</w:t>
      </w:r>
      <w:r>
        <w:tab/>
      </w:r>
      <w:proofErr w:type="gramStart"/>
      <w:r>
        <w:t>c</w:t>
      </w:r>
      <w:proofErr w:type="gramEnd"/>
      <w:r>
        <w:t>.</w:t>
      </w:r>
      <w:r>
        <w:tab/>
        <w:t>El dinero que tú tienes es tuyo y puedes usarlo como te dan las ganas.</w:t>
      </w:r>
    </w:p>
    <w:p w:rsidR="00141229" w:rsidRDefault="00141229" w:rsidP="00141229">
      <w:pPr>
        <w:pStyle w:val="EBBNormalhalfafter"/>
        <w:tabs>
          <w:tab w:val="left" w:pos="720"/>
          <w:tab w:val="left" w:pos="2160"/>
        </w:tabs>
        <w:ind w:left="2520" w:hanging="2520"/>
      </w:pPr>
      <w:r>
        <w:tab/>
        <w:t>_________</w:t>
      </w:r>
      <w:r>
        <w:tab/>
        <w:t>d.</w:t>
      </w:r>
      <w:r>
        <w:tab/>
        <w:t>Debemos de preocuparnos siempre por el dinero.</w:t>
      </w:r>
    </w:p>
    <w:p w:rsidR="00141229" w:rsidRDefault="00141229" w:rsidP="00141229">
      <w:pPr>
        <w:pStyle w:val="EBBNormalhalfafter"/>
        <w:tabs>
          <w:tab w:val="left" w:pos="720"/>
          <w:tab w:val="left" w:pos="2160"/>
        </w:tabs>
        <w:ind w:left="2520" w:hanging="2520"/>
      </w:pPr>
      <w:r>
        <w:tab/>
        <w:t>_________</w:t>
      </w:r>
      <w:r>
        <w:tab/>
        <w:t>e.</w:t>
      </w:r>
      <w:r>
        <w:tab/>
        <w:t>Debemos estar contentos con lo que tenemos.</w:t>
      </w:r>
    </w:p>
    <w:p w:rsidR="00141229" w:rsidRDefault="00141229" w:rsidP="00141229">
      <w:pPr>
        <w:pStyle w:val="EBBNormalhalfafter"/>
        <w:tabs>
          <w:tab w:val="left" w:pos="720"/>
          <w:tab w:val="left" w:pos="2160"/>
        </w:tabs>
        <w:ind w:left="2520" w:hanging="2520"/>
      </w:pPr>
      <w:r>
        <w:tab/>
        <w:t>_________</w:t>
      </w:r>
      <w:r>
        <w:tab/>
        <w:t>f.</w:t>
      </w:r>
      <w:r>
        <w:tab/>
        <w:t>Podemos pedir a Dios lo que necesitamos</w:t>
      </w:r>
      <w:r w:rsidR="000633F6">
        <w:t>.</w:t>
      </w:r>
    </w:p>
    <w:p w:rsidR="000633F6" w:rsidRDefault="000633F6" w:rsidP="00141229">
      <w:pPr>
        <w:pStyle w:val="EBBNormalhalfafter"/>
        <w:tabs>
          <w:tab w:val="left" w:pos="720"/>
          <w:tab w:val="left" w:pos="2160"/>
        </w:tabs>
        <w:ind w:left="2520" w:hanging="2520"/>
      </w:pPr>
      <w:r>
        <w:t>3.</w:t>
      </w:r>
      <w:r>
        <w:tab/>
        <w:t>El amor al dinero es abandonar a Dios para servir al dios falso de ________.</w:t>
      </w:r>
    </w:p>
    <w:p w:rsidR="000633F6" w:rsidRDefault="000633F6" w:rsidP="00141229">
      <w:pPr>
        <w:pStyle w:val="EBBNormalhalfafter"/>
        <w:tabs>
          <w:tab w:val="left" w:pos="720"/>
          <w:tab w:val="left" w:pos="2160"/>
        </w:tabs>
        <w:ind w:left="2520" w:hanging="2520"/>
      </w:pPr>
      <w:r>
        <w:t>4.</w:t>
      </w:r>
      <w:r>
        <w:tab/>
        <w:t>El amor al dinero también es raíz de toda clase de males, por ejemplo:</w:t>
      </w:r>
    </w:p>
    <w:p w:rsidR="000633F6" w:rsidRDefault="000633F6" w:rsidP="000633F6">
      <w:pPr>
        <w:pStyle w:val="EBBNormalhalfafter"/>
        <w:tabs>
          <w:tab w:val="left" w:pos="720"/>
          <w:tab w:val="left" w:pos="2160"/>
        </w:tabs>
        <w:spacing w:after="0" w:line="360" w:lineRule="auto"/>
        <w:ind w:left="720" w:hanging="720"/>
      </w:pPr>
      <w:r>
        <w:tab/>
        <w:t xml:space="preserve">La ____________, el ___________, el _______________, el ___________, </w:t>
      </w:r>
      <w:proofErr w:type="spellStart"/>
      <w:r>
        <w:t>el</w:t>
      </w:r>
      <w:proofErr w:type="spellEnd"/>
      <w:r>
        <w:t xml:space="preserve"> _______________ y el _____________</w:t>
      </w:r>
    </w:p>
    <w:p w:rsidR="006E3756" w:rsidRDefault="006E3756" w:rsidP="006E3756">
      <w:pPr>
        <w:pStyle w:val="EBBNormalhalfafter"/>
      </w:pPr>
      <w:r>
        <w:t>5.</w:t>
      </w:r>
      <w:r>
        <w:tab/>
        <w:t>Escribe “Verdadero” o “Falso”:</w:t>
      </w:r>
    </w:p>
    <w:p w:rsidR="006E3756" w:rsidRDefault="006E3756" w:rsidP="006E3756">
      <w:pPr>
        <w:pStyle w:val="EBBNormalhalfafter"/>
        <w:tabs>
          <w:tab w:val="left" w:pos="720"/>
          <w:tab w:val="left" w:pos="2160"/>
        </w:tabs>
        <w:ind w:left="2520" w:hanging="2520"/>
      </w:pPr>
      <w:r>
        <w:tab/>
        <w:t>_________</w:t>
      </w:r>
      <w:r>
        <w:tab/>
        <w:t>a.</w:t>
      </w:r>
      <w:r>
        <w:tab/>
        <w:t>Dios quiere que todos trabajemos.</w:t>
      </w:r>
    </w:p>
    <w:p w:rsidR="006E3756" w:rsidRDefault="006E3756" w:rsidP="006E3756">
      <w:pPr>
        <w:pStyle w:val="EBBNormalhalfafter"/>
        <w:tabs>
          <w:tab w:val="left" w:pos="720"/>
          <w:tab w:val="left" w:pos="2160"/>
        </w:tabs>
        <w:ind w:left="2520" w:hanging="2520"/>
      </w:pPr>
      <w:r>
        <w:tab/>
        <w:t>_________</w:t>
      </w:r>
      <w:r>
        <w:tab/>
        <w:t>b.</w:t>
      </w:r>
      <w:r>
        <w:tab/>
        <w:t>Dios quiere que ayudemos a los que tienen necesidad.</w:t>
      </w:r>
    </w:p>
    <w:p w:rsidR="006E3756" w:rsidRDefault="006E3756" w:rsidP="006E3756">
      <w:pPr>
        <w:pStyle w:val="EBBNormalhalfafter"/>
        <w:tabs>
          <w:tab w:val="left" w:pos="720"/>
          <w:tab w:val="left" w:pos="2160"/>
        </w:tabs>
        <w:ind w:left="2520" w:hanging="2520"/>
      </w:pPr>
      <w:r>
        <w:tab/>
        <w:t>_________</w:t>
      </w:r>
      <w:r>
        <w:tab/>
        <w:t>c.</w:t>
      </w:r>
      <w:r>
        <w:tab/>
        <w:t>Dios quiere que ofrendemos para la obra de la iglesia.</w:t>
      </w:r>
    </w:p>
    <w:p w:rsidR="006E3756" w:rsidRDefault="006E3756" w:rsidP="006E3756">
      <w:pPr>
        <w:pStyle w:val="EBBNormalhalfafter"/>
        <w:tabs>
          <w:tab w:val="left" w:pos="720"/>
          <w:tab w:val="left" w:pos="2160"/>
        </w:tabs>
        <w:ind w:left="2520" w:hanging="2520"/>
      </w:pPr>
      <w:r>
        <w:tab/>
        <w:t>_________</w:t>
      </w:r>
      <w:r>
        <w:tab/>
        <w:t>d.</w:t>
      </w:r>
      <w:r>
        <w:tab/>
        <w:t>Si alguien no quiere trabajar, debemos darle dinero para poder comer.</w:t>
      </w:r>
    </w:p>
    <w:p w:rsidR="004335C9" w:rsidRDefault="006E3756" w:rsidP="004335C9">
      <w:pPr>
        <w:pStyle w:val="EBBNormalhalfafter"/>
        <w:spacing w:after="60"/>
        <w:ind w:left="720" w:hanging="720"/>
      </w:pPr>
      <w:r>
        <w:t>6</w:t>
      </w:r>
      <w:r w:rsidR="000633F6">
        <w:t>.</w:t>
      </w:r>
      <w:r w:rsidR="000633F6">
        <w:tab/>
      </w:r>
      <w:r w:rsidR="004335C9">
        <w:t>¿Cuáles de las siguientes personas cumple con este mandamiento? (Escribe “sí” o “no”)</w:t>
      </w:r>
    </w:p>
    <w:p w:rsidR="004335C9" w:rsidRDefault="004335C9" w:rsidP="004335C9">
      <w:pPr>
        <w:pStyle w:val="EBBNormalhalfafter"/>
        <w:tabs>
          <w:tab w:val="left" w:pos="720"/>
          <w:tab w:val="left" w:pos="1440"/>
        </w:tabs>
        <w:spacing w:after="60"/>
        <w:ind w:left="1800" w:hanging="1800"/>
      </w:pPr>
      <w:r>
        <w:tab/>
        <w:t>____</w:t>
      </w:r>
      <w:r>
        <w:tab/>
        <w:t>a.</w:t>
      </w:r>
      <w:r>
        <w:tab/>
        <w:t xml:space="preserve">Carlos </w:t>
      </w:r>
      <w:r w:rsidR="004D629F">
        <w:t>tiene dinero para ir al cine, pero no para la ofrenda</w:t>
      </w:r>
      <w:r>
        <w:t>.</w:t>
      </w:r>
    </w:p>
    <w:p w:rsidR="004D629F" w:rsidRDefault="004D629F" w:rsidP="004335C9">
      <w:pPr>
        <w:pStyle w:val="EBBNormalhalfafter"/>
        <w:tabs>
          <w:tab w:val="left" w:pos="720"/>
          <w:tab w:val="left" w:pos="1440"/>
        </w:tabs>
        <w:spacing w:after="60"/>
        <w:ind w:left="1800" w:hanging="1800"/>
      </w:pPr>
      <w:r>
        <w:tab/>
        <w:t>____</w:t>
      </w:r>
      <w:r>
        <w:tab/>
        <w:t>b.</w:t>
      </w:r>
      <w:r>
        <w:tab/>
        <w:t>Verónica dice mentiras acerca de su mercancía para vender más.</w:t>
      </w:r>
    </w:p>
    <w:p w:rsidR="004D629F" w:rsidRDefault="004D629F" w:rsidP="004335C9">
      <w:pPr>
        <w:pStyle w:val="EBBNormalhalfafter"/>
        <w:tabs>
          <w:tab w:val="left" w:pos="720"/>
          <w:tab w:val="left" w:pos="1440"/>
        </w:tabs>
        <w:spacing w:after="60"/>
        <w:ind w:left="1800" w:hanging="1800"/>
      </w:pPr>
      <w:r>
        <w:tab/>
        <w:t>____</w:t>
      </w:r>
      <w:r>
        <w:tab/>
        <w:t>c.</w:t>
      </w:r>
      <w:r>
        <w:tab/>
        <w:t>Benito no se preocupa porque confía que Dios proveerá.</w:t>
      </w:r>
    </w:p>
    <w:p w:rsidR="004D629F" w:rsidRDefault="004D629F" w:rsidP="004335C9">
      <w:pPr>
        <w:pStyle w:val="EBBNormalhalfafter"/>
        <w:tabs>
          <w:tab w:val="left" w:pos="720"/>
          <w:tab w:val="left" w:pos="1440"/>
        </w:tabs>
        <w:spacing w:after="60"/>
        <w:ind w:left="1800" w:hanging="1800"/>
      </w:pPr>
      <w:r>
        <w:tab/>
        <w:t>____</w:t>
      </w:r>
      <w:r>
        <w:tab/>
        <w:t>d.</w:t>
      </w:r>
      <w:r>
        <w:tab/>
        <w:t>Jésica aparta la primera parte de su sueldo para la iglesia.</w:t>
      </w:r>
    </w:p>
    <w:p w:rsidR="004D629F" w:rsidRDefault="004D629F" w:rsidP="004335C9">
      <w:pPr>
        <w:pStyle w:val="EBBNormalhalfafter"/>
        <w:tabs>
          <w:tab w:val="left" w:pos="720"/>
          <w:tab w:val="left" w:pos="1440"/>
        </w:tabs>
        <w:spacing w:after="60"/>
        <w:ind w:left="1800" w:hanging="1800"/>
      </w:pPr>
      <w:r>
        <w:tab/>
        <w:t>____</w:t>
      </w:r>
      <w:r>
        <w:tab/>
        <w:t>e.</w:t>
      </w:r>
      <w:r>
        <w:tab/>
        <w:t>Francisco pide prestado pero no hace nada para pagar sus deudas.</w:t>
      </w:r>
    </w:p>
    <w:p w:rsidR="004D629F" w:rsidRDefault="004D629F" w:rsidP="004335C9">
      <w:pPr>
        <w:pStyle w:val="EBBNormalhalfafter"/>
        <w:tabs>
          <w:tab w:val="left" w:pos="720"/>
          <w:tab w:val="left" w:pos="1440"/>
        </w:tabs>
        <w:spacing w:after="60"/>
        <w:ind w:left="1800" w:hanging="1800"/>
      </w:pPr>
      <w:r>
        <w:tab/>
        <w:t>____</w:t>
      </w:r>
      <w:r>
        <w:tab/>
      </w:r>
      <w:proofErr w:type="gramStart"/>
      <w:r>
        <w:t>f</w:t>
      </w:r>
      <w:proofErr w:type="gramEnd"/>
      <w:r>
        <w:t>.</w:t>
      </w:r>
      <w:r>
        <w:tab/>
      </w:r>
      <w:r w:rsidR="00155319">
        <w:t>Para Lilia, lo más importante en la vida es tener ropa de moda.</w:t>
      </w:r>
    </w:p>
    <w:p w:rsidR="004335C9" w:rsidRPr="00155319" w:rsidRDefault="00155319" w:rsidP="00155319">
      <w:pPr>
        <w:pStyle w:val="EBBTitle"/>
        <w:spacing w:after="240"/>
      </w:pPr>
      <w:r>
        <w:lastRenderedPageBreak/>
        <w:t xml:space="preserve">Mandamiento </w:t>
      </w:r>
      <w:r w:rsidRPr="00155319">
        <w:t>#</w:t>
      </w:r>
      <w:r>
        <w:t xml:space="preserve"> 8</w:t>
      </w:r>
      <w:r>
        <w:br/>
        <w:t>Cuidar el Hablar</w:t>
      </w:r>
    </w:p>
    <w:p w:rsidR="00155319" w:rsidRDefault="00155319" w:rsidP="004335C9">
      <w:pPr>
        <w:pStyle w:val="EBBNormalhalfafter"/>
        <w:tabs>
          <w:tab w:val="left" w:pos="720"/>
          <w:tab w:val="left" w:pos="1440"/>
        </w:tabs>
        <w:spacing w:after="60"/>
        <w:ind w:left="1800" w:hanging="1800"/>
      </w:pPr>
      <w:r>
        <w:t xml:space="preserve">Busca </w:t>
      </w:r>
      <w:r>
        <w:rPr>
          <w:b/>
        </w:rPr>
        <w:t>Éxodo 20:16</w:t>
      </w:r>
      <w:r>
        <w:t xml:space="preserve"> en tu Biblia. Escríbelo aquí</w:t>
      </w:r>
      <w:proofErr w:type="gramStart"/>
      <w:r>
        <w:t>:  _</w:t>
      </w:r>
      <w:proofErr w:type="gramEnd"/>
      <w:r>
        <w:t>_________________________</w:t>
      </w:r>
    </w:p>
    <w:p w:rsidR="00155319" w:rsidRDefault="00712F98" w:rsidP="00155319">
      <w:pPr>
        <w:pStyle w:val="EBBNormalhalfafter"/>
        <w:tabs>
          <w:tab w:val="left" w:pos="720"/>
          <w:tab w:val="left" w:pos="1440"/>
        </w:tabs>
        <w:spacing w:after="120"/>
        <w:ind w:left="1800" w:hanging="1800"/>
      </w:pPr>
      <w:r>
        <w:rPr>
          <w:rFonts w:cs="Times New Roman"/>
          <w:sz w:val="24"/>
          <w:szCs w:val="24"/>
        </w:rPr>
        <w:pict>
          <v:shape id="_x0000_s1328" type="#_x0000_t176" style="position:absolute;left:0;text-align:left;margin-left:-1pt;margin-top:23.2pt;width:109.75pt;height:51pt;z-index:251964416;mso-height-percent:200;mso-wrap-distance-bottom:3.6pt;mso-height-percent:200;mso-width-relative:margin;mso-height-relative:margin" strokecolor="black [3213]">
            <v:textbox style="mso-fit-shape-to-text:t">
              <w:txbxContent>
                <w:p w:rsidR="004A6BE9" w:rsidRDefault="004A6BE9" w:rsidP="00155319">
                  <w:pPr>
                    <w:pStyle w:val="EBBTitle"/>
                    <w:spacing w:after="0"/>
                    <w:jc w:val="left"/>
                  </w:pPr>
                  <w:r>
                    <w:t>El Chisme</w:t>
                  </w:r>
                </w:p>
              </w:txbxContent>
            </v:textbox>
            <w10:wrap type="topAndBottom"/>
          </v:shape>
        </w:pict>
      </w:r>
      <w:r w:rsidR="00155319">
        <w:t>__________________________________________________________________</w:t>
      </w:r>
    </w:p>
    <w:p w:rsidR="00155319" w:rsidRDefault="00155319" w:rsidP="00431B3A">
      <w:pPr>
        <w:pStyle w:val="EBBNormalhalfafter"/>
        <w:tabs>
          <w:tab w:val="left" w:pos="720"/>
          <w:tab w:val="left" w:pos="1440"/>
        </w:tabs>
        <w:spacing w:after="120"/>
        <w:ind w:left="1800" w:hanging="1800"/>
      </w:pPr>
      <w:r>
        <w:t>El chisme es hablar mal de otra persona sin necesidad.</w:t>
      </w:r>
    </w:p>
    <w:p w:rsidR="00155319" w:rsidRDefault="00431B3A" w:rsidP="00431B3A">
      <w:pPr>
        <w:pStyle w:val="EBBNormalhalfafter"/>
        <w:tabs>
          <w:tab w:val="left" w:pos="720"/>
          <w:tab w:val="left" w:pos="1440"/>
        </w:tabs>
        <w:spacing w:before="360" w:after="120"/>
        <w:ind w:left="1800" w:hanging="1800"/>
      </w:pPr>
      <w:r>
        <w:rPr>
          <w:b/>
          <w:noProof/>
          <w:lang w:val="en-US"/>
        </w:rPr>
        <w:drawing>
          <wp:anchor distT="0" distB="0" distL="114300" distR="114300" simplePos="0" relativeHeight="251965440" behindDoc="0" locked="0" layoutInCell="1" allowOverlap="1">
            <wp:simplePos x="0" y="0"/>
            <wp:positionH relativeFrom="column">
              <wp:posOffset>3443605</wp:posOffset>
            </wp:positionH>
            <wp:positionV relativeFrom="paragraph">
              <wp:posOffset>25400</wp:posOffset>
            </wp:positionV>
            <wp:extent cx="2404110" cy="1733550"/>
            <wp:effectExtent l="19050" t="19050" r="15240" b="19050"/>
            <wp:wrapSquare wrapText="left"/>
            <wp:docPr id="204" name="Picture 203" descr="Mandamiento 8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damiento 8    001.bmp"/>
                    <pic:cNvPicPr/>
                  </pic:nvPicPr>
                  <pic:blipFill>
                    <a:blip r:embed="rId70" cstate="print"/>
                    <a:stretch>
                      <a:fillRect/>
                    </a:stretch>
                  </pic:blipFill>
                  <pic:spPr>
                    <a:xfrm>
                      <a:off x="0" y="0"/>
                      <a:ext cx="2404110" cy="1733550"/>
                    </a:xfrm>
                    <a:prstGeom prst="rect">
                      <a:avLst/>
                    </a:prstGeom>
                    <a:ln>
                      <a:solidFill>
                        <a:schemeClr val="tx1"/>
                      </a:solidFill>
                    </a:ln>
                  </pic:spPr>
                </pic:pic>
              </a:graphicData>
            </a:graphic>
          </wp:anchor>
        </w:drawing>
      </w:r>
      <w:r w:rsidR="00155319">
        <w:rPr>
          <w:b/>
        </w:rPr>
        <w:t>Es chisme:</w:t>
      </w:r>
    </w:p>
    <w:p w:rsidR="00155319" w:rsidRDefault="00155319" w:rsidP="00155319">
      <w:pPr>
        <w:pStyle w:val="EBBNormalhalfafter"/>
        <w:numPr>
          <w:ilvl w:val="0"/>
          <w:numId w:val="6"/>
        </w:numPr>
        <w:tabs>
          <w:tab w:val="left" w:pos="720"/>
          <w:tab w:val="left" w:pos="1440"/>
        </w:tabs>
        <w:spacing w:after="120"/>
      </w:pPr>
      <w:r>
        <w:rPr>
          <w:b/>
        </w:rPr>
        <w:t>Decir mentiras</w:t>
      </w:r>
      <w:r>
        <w:t xml:space="preserve"> (Efesios 4:25)</w:t>
      </w:r>
    </w:p>
    <w:p w:rsidR="00155319" w:rsidRDefault="00155319" w:rsidP="00155319">
      <w:pPr>
        <w:pStyle w:val="EBBNormalhalfafter"/>
        <w:numPr>
          <w:ilvl w:val="0"/>
          <w:numId w:val="6"/>
        </w:numPr>
        <w:tabs>
          <w:tab w:val="left" w:pos="720"/>
          <w:tab w:val="left" w:pos="1440"/>
        </w:tabs>
        <w:spacing w:after="120"/>
      </w:pPr>
      <w:r>
        <w:rPr>
          <w:b/>
        </w:rPr>
        <w:t>Traicionar la confianza</w:t>
      </w:r>
      <w:r>
        <w:t xml:space="preserve"> </w:t>
      </w:r>
      <w:r w:rsidR="00431B3A">
        <w:br/>
      </w:r>
      <w:r>
        <w:t>(Proverbios 11:13)</w:t>
      </w:r>
    </w:p>
    <w:p w:rsidR="00155319" w:rsidRDefault="00155319" w:rsidP="00431B3A">
      <w:pPr>
        <w:pStyle w:val="EBBNormalhalfafter"/>
        <w:numPr>
          <w:ilvl w:val="0"/>
          <w:numId w:val="6"/>
        </w:numPr>
        <w:tabs>
          <w:tab w:val="left" w:pos="720"/>
          <w:tab w:val="left" w:pos="1440"/>
        </w:tabs>
        <w:spacing w:after="360"/>
      </w:pPr>
      <w:r>
        <w:rPr>
          <w:b/>
        </w:rPr>
        <w:t>Publicar las fallas de alguien</w:t>
      </w:r>
      <w:r>
        <w:t xml:space="preserve"> (Santiago 4:11)</w:t>
      </w:r>
    </w:p>
    <w:p w:rsidR="00155319" w:rsidRDefault="00155319" w:rsidP="00155319">
      <w:pPr>
        <w:pStyle w:val="EBBNormalhalfafter"/>
        <w:tabs>
          <w:tab w:val="left" w:pos="720"/>
          <w:tab w:val="left" w:pos="1440"/>
        </w:tabs>
        <w:spacing w:after="120"/>
      </w:pPr>
      <w:r w:rsidRPr="00155319">
        <w:t>Dios permite que hables de las fallas</w:t>
      </w:r>
      <w:r>
        <w:t xml:space="preserve"> de alguien </w:t>
      </w:r>
      <w:r>
        <w:rPr>
          <w:b/>
        </w:rPr>
        <w:t>solamente para proteger a otra persona</w:t>
      </w:r>
      <w:r>
        <w:t xml:space="preserve">. Por ejemplo, si yo sé que Ramón es un delincuente que tiene planes para robar un negocio, debo avisar al dueño. En ese caso </w:t>
      </w:r>
      <w:r>
        <w:rPr>
          <w:b/>
        </w:rPr>
        <w:t>es necesario</w:t>
      </w:r>
      <w:r>
        <w:t xml:space="preserve"> decir la verdad y hablar de las malas intenciones de una persona, para proteger a los inocentes.</w:t>
      </w:r>
    </w:p>
    <w:p w:rsidR="00155319" w:rsidRPr="00155319" w:rsidRDefault="00155319" w:rsidP="00155319">
      <w:pPr>
        <w:pStyle w:val="EBBNormalhalfafter"/>
        <w:tabs>
          <w:tab w:val="left" w:pos="720"/>
          <w:tab w:val="left" w:pos="1440"/>
        </w:tabs>
        <w:spacing w:after="120"/>
      </w:pPr>
      <w:r>
        <w:t xml:space="preserve">Sin embargo, casi nunca hablamos para proteger a los inocentes. Al contrario, a menudo hablamos mal de otras personas </w:t>
      </w:r>
      <w:r>
        <w:rPr>
          <w:b/>
        </w:rPr>
        <w:t>sin necesidad</w:t>
      </w:r>
      <w:r>
        <w:t>. ¡Cuánto nos gusta chismear y pasar cuentos de persona a persona!</w:t>
      </w:r>
    </w:p>
    <w:p w:rsidR="00155319" w:rsidRDefault="00431B3A" w:rsidP="00155319">
      <w:pPr>
        <w:pStyle w:val="EBBNormalhalfafter"/>
        <w:tabs>
          <w:tab w:val="left" w:pos="720"/>
          <w:tab w:val="left" w:pos="1440"/>
        </w:tabs>
        <w:spacing w:after="120"/>
      </w:pPr>
      <w:r>
        <w:t xml:space="preserve">Busca </w:t>
      </w:r>
      <w:r>
        <w:rPr>
          <w:b/>
        </w:rPr>
        <w:t>Santiago 3:2-12</w:t>
      </w:r>
      <w:r>
        <w:t xml:space="preserve"> en tu Biblia. Responde “Verdadero” o “Falso:”</w:t>
      </w:r>
    </w:p>
    <w:p w:rsidR="00431B3A" w:rsidRDefault="00431B3A" w:rsidP="00431B3A">
      <w:pPr>
        <w:pStyle w:val="EBBNormalhalfafter"/>
        <w:tabs>
          <w:tab w:val="left" w:pos="720"/>
          <w:tab w:val="left" w:pos="2160"/>
        </w:tabs>
        <w:spacing w:after="120"/>
        <w:ind w:left="2520" w:hanging="2520"/>
      </w:pPr>
      <w:r>
        <w:tab/>
        <w:t>_________</w:t>
      </w:r>
      <w:r>
        <w:tab/>
      </w:r>
      <w:proofErr w:type="gramStart"/>
      <w:r>
        <w:t>a</w:t>
      </w:r>
      <w:proofErr w:type="gramEnd"/>
      <w:r>
        <w:t>.</w:t>
      </w:r>
      <w:r>
        <w:tab/>
        <w:t>Es fácil controlar mi hablar.</w:t>
      </w:r>
    </w:p>
    <w:p w:rsidR="00431B3A" w:rsidRDefault="00431B3A" w:rsidP="00431B3A">
      <w:pPr>
        <w:pStyle w:val="EBBNormalhalfafter"/>
        <w:tabs>
          <w:tab w:val="left" w:pos="720"/>
          <w:tab w:val="left" w:pos="2160"/>
        </w:tabs>
        <w:spacing w:after="120"/>
        <w:ind w:left="2520" w:hanging="2520"/>
      </w:pPr>
      <w:r>
        <w:tab/>
        <w:t>_________</w:t>
      </w:r>
      <w:r>
        <w:tab/>
        <w:t>b.</w:t>
      </w:r>
      <w:r>
        <w:tab/>
        <w:t>Mi forma de hablar es como un timón que guía toda mi vida.</w:t>
      </w:r>
    </w:p>
    <w:p w:rsidR="00431B3A" w:rsidRDefault="00431B3A" w:rsidP="00431B3A">
      <w:pPr>
        <w:pStyle w:val="EBBNormalhalfafter"/>
        <w:tabs>
          <w:tab w:val="left" w:pos="720"/>
          <w:tab w:val="left" w:pos="2160"/>
        </w:tabs>
        <w:spacing w:after="120"/>
        <w:ind w:left="2520" w:hanging="2520"/>
      </w:pPr>
      <w:r>
        <w:tab/>
        <w:t>_________</w:t>
      </w:r>
      <w:r>
        <w:tab/>
      </w:r>
      <w:proofErr w:type="gramStart"/>
      <w:r>
        <w:t>c</w:t>
      </w:r>
      <w:proofErr w:type="gramEnd"/>
      <w:r>
        <w:t>.</w:t>
      </w:r>
      <w:r>
        <w:tab/>
        <w:t>La lengua puede hacer mucho daño.</w:t>
      </w:r>
    </w:p>
    <w:p w:rsidR="00431B3A" w:rsidRDefault="00431B3A" w:rsidP="00431B3A">
      <w:pPr>
        <w:pStyle w:val="EBBNormalhalfafter"/>
        <w:tabs>
          <w:tab w:val="left" w:pos="720"/>
          <w:tab w:val="left" w:pos="2160"/>
        </w:tabs>
        <w:spacing w:after="120"/>
        <w:ind w:left="2520" w:hanging="2520"/>
      </w:pPr>
      <w:r>
        <w:tab/>
        <w:t>_________</w:t>
      </w:r>
      <w:r>
        <w:tab/>
        <w:t>d.</w:t>
      </w:r>
      <w:r>
        <w:tab/>
        <w:t>La lengua es rápida para decir lo malo.</w:t>
      </w:r>
    </w:p>
    <w:p w:rsidR="00431B3A" w:rsidRDefault="00431B3A" w:rsidP="00431B3A">
      <w:pPr>
        <w:pStyle w:val="EBBNormalhalfafter"/>
        <w:tabs>
          <w:tab w:val="left" w:pos="720"/>
          <w:tab w:val="left" w:pos="2160"/>
        </w:tabs>
        <w:spacing w:after="240"/>
        <w:ind w:left="2520" w:hanging="2520"/>
      </w:pPr>
      <w:r>
        <w:tab/>
        <w:t>_________</w:t>
      </w:r>
      <w:r>
        <w:tab/>
        <w:t>e.</w:t>
      </w:r>
      <w:r>
        <w:tab/>
        <w:t>Lamentablemente, con la misma boca digo cosas buenas y cosas malas.</w:t>
      </w:r>
    </w:p>
    <w:p w:rsidR="00431B3A" w:rsidRDefault="00431B3A" w:rsidP="00431B3A">
      <w:pPr>
        <w:pStyle w:val="EBBNormalhalfafter"/>
        <w:tabs>
          <w:tab w:val="left" w:pos="720"/>
          <w:tab w:val="left" w:pos="2160"/>
        </w:tabs>
        <w:spacing w:after="0"/>
      </w:pPr>
      <w:r>
        <w:t>La amistad se puede perder…</w:t>
      </w:r>
    </w:p>
    <w:p w:rsidR="00431B3A" w:rsidRDefault="00431B3A" w:rsidP="00431B3A">
      <w:pPr>
        <w:pStyle w:val="EBBNormalhalfafter"/>
        <w:tabs>
          <w:tab w:val="left" w:pos="720"/>
          <w:tab w:val="left" w:pos="2160"/>
        </w:tabs>
        <w:spacing w:after="0"/>
      </w:pPr>
      <w:r>
        <w:t>La confianza se puede destruir…</w:t>
      </w:r>
    </w:p>
    <w:p w:rsidR="00431B3A" w:rsidRDefault="00431B3A" w:rsidP="00431B3A">
      <w:pPr>
        <w:pStyle w:val="EBBNormalhalfafter"/>
        <w:tabs>
          <w:tab w:val="left" w:pos="720"/>
          <w:tab w:val="left" w:pos="2160"/>
        </w:tabs>
        <w:spacing w:after="120"/>
        <w:jc w:val="center"/>
      </w:pPr>
      <w:r>
        <w:rPr>
          <w:b/>
        </w:rPr>
        <w:t>… por una palabra mal dicha.</w:t>
      </w:r>
      <w:r>
        <w:br/>
      </w:r>
    </w:p>
    <w:p w:rsidR="00431B3A" w:rsidRPr="00431B3A" w:rsidRDefault="00260EF0" w:rsidP="00431B3A">
      <w:pPr>
        <w:pStyle w:val="EBBNormalhalfafter"/>
        <w:tabs>
          <w:tab w:val="left" w:pos="720"/>
          <w:tab w:val="left" w:pos="2160"/>
        </w:tabs>
        <w:spacing w:after="120"/>
        <w:jc w:val="center"/>
      </w:pPr>
      <w:r>
        <w:rPr>
          <w:noProof/>
          <w:lang w:val="en-US"/>
        </w:rPr>
        <w:lastRenderedPageBreak/>
        <w:drawing>
          <wp:anchor distT="0" distB="0" distL="114300" distR="114300" simplePos="0" relativeHeight="251969536" behindDoc="0" locked="0" layoutInCell="1" allowOverlap="1">
            <wp:simplePos x="0" y="0"/>
            <wp:positionH relativeFrom="column">
              <wp:posOffset>-1675765</wp:posOffset>
            </wp:positionH>
            <wp:positionV relativeFrom="paragraph">
              <wp:posOffset>9525</wp:posOffset>
            </wp:positionV>
            <wp:extent cx="857250" cy="2076450"/>
            <wp:effectExtent l="19050" t="0" r="0" b="0"/>
            <wp:wrapNone/>
            <wp:docPr id="205" name="Picture 204" descr="Mouth - Op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th - Open.wmf"/>
                    <pic:cNvPicPr/>
                  </pic:nvPicPr>
                  <pic:blipFill>
                    <a:blip r:embed="rId71" cstate="print"/>
                    <a:stretch>
                      <a:fillRect/>
                    </a:stretch>
                  </pic:blipFill>
                  <pic:spPr>
                    <a:xfrm>
                      <a:off x="0" y="0"/>
                      <a:ext cx="857250" cy="2076450"/>
                    </a:xfrm>
                    <a:prstGeom prst="rect">
                      <a:avLst/>
                    </a:prstGeom>
                  </pic:spPr>
                </pic:pic>
              </a:graphicData>
            </a:graphic>
          </wp:anchor>
        </w:drawing>
      </w:r>
      <w:r w:rsidR="00712F98">
        <w:rPr>
          <w:noProof/>
          <w:lang w:eastAsia="zh-TW"/>
        </w:rPr>
        <w:pict>
          <v:shape id="_x0000_s1329" type="#_x0000_t202" style="position:absolute;left:0;text-align:left;margin-left:29.5pt;margin-top:-2.6pt;width:186.35pt;height:169.1pt;z-index:251968512;mso-width-percent:400;mso-position-horizontal-relative:text;mso-position-vertical-relative:text;mso-width-percent:400;mso-width-relative:margin;mso-height-relative:margin">
            <v:textbox>
              <w:txbxContent>
                <w:p w:rsidR="004A6BE9" w:rsidRDefault="004A6BE9"/>
              </w:txbxContent>
            </v:textbox>
            <w10:wrap type="square" side="right"/>
          </v:shape>
        </w:pict>
      </w:r>
    </w:p>
    <w:p w:rsidR="00155319" w:rsidRDefault="00155319" w:rsidP="00155319">
      <w:pPr>
        <w:pStyle w:val="EBBNormalhalfafter"/>
        <w:tabs>
          <w:tab w:val="left" w:pos="720"/>
          <w:tab w:val="left" w:pos="1440"/>
        </w:tabs>
        <w:spacing w:after="120"/>
        <w:ind w:left="1800" w:hanging="1800"/>
      </w:pPr>
    </w:p>
    <w:p w:rsidR="00260EF0" w:rsidRDefault="00260EF0" w:rsidP="00155319">
      <w:pPr>
        <w:pStyle w:val="EBBNormalhalfafter"/>
        <w:tabs>
          <w:tab w:val="left" w:pos="720"/>
          <w:tab w:val="left" w:pos="1440"/>
        </w:tabs>
        <w:spacing w:after="120"/>
        <w:ind w:left="1800" w:hanging="1800"/>
      </w:pPr>
    </w:p>
    <w:p w:rsidR="00260EF0" w:rsidRDefault="00260EF0" w:rsidP="00260EF0">
      <w:pPr>
        <w:pStyle w:val="EBBNormalhalfafter"/>
        <w:tabs>
          <w:tab w:val="left" w:pos="720"/>
          <w:tab w:val="left" w:pos="1440"/>
        </w:tabs>
        <w:spacing w:after="120"/>
        <w:ind w:left="5220" w:hanging="5220"/>
      </w:pPr>
      <w:r>
        <w:tab/>
      </w:r>
      <w:r>
        <w:tab/>
        <w:t>Nuestras palabras pueden causar muchos problemas.</w:t>
      </w:r>
    </w:p>
    <w:p w:rsidR="00155319" w:rsidRDefault="00155319" w:rsidP="00155319">
      <w:pPr>
        <w:pStyle w:val="EBBNormalhalfafter"/>
        <w:tabs>
          <w:tab w:val="left" w:pos="720"/>
          <w:tab w:val="left" w:pos="1440"/>
        </w:tabs>
        <w:spacing w:after="120"/>
        <w:ind w:left="1800" w:hanging="1800"/>
      </w:pPr>
    </w:p>
    <w:p w:rsidR="00260EF0" w:rsidRDefault="00260EF0" w:rsidP="00155319">
      <w:pPr>
        <w:pStyle w:val="EBBNormalhalfafter"/>
        <w:tabs>
          <w:tab w:val="left" w:pos="720"/>
          <w:tab w:val="left" w:pos="1440"/>
        </w:tabs>
        <w:spacing w:after="120"/>
        <w:ind w:left="1800" w:hanging="1800"/>
      </w:pPr>
    </w:p>
    <w:p w:rsidR="00260EF0" w:rsidRDefault="00260EF0" w:rsidP="00155319">
      <w:pPr>
        <w:pStyle w:val="EBBNormalhalfafter"/>
        <w:tabs>
          <w:tab w:val="left" w:pos="720"/>
          <w:tab w:val="left" w:pos="1440"/>
        </w:tabs>
        <w:spacing w:after="120"/>
        <w:ind w:left="1800" w:hanging="1800"/>
      </w:pPr>
    </w:p>
    <w:p w:rsidR="00260EF0" w:rsidRDefault="00260EF0" w:rsidP="00260EF0">
      <w:pPr>
        <w:pStyle w:val="EBBNormalhalfafter"/>
        <w:tabs>
          <w:tab w:val="left" w:pos="720"/>
          <w:tab w:val="left" w:pos="1440"/>
        </w:tabs>
        <w:spacing w:before="240" w:after="0"/>
        <w:ind w:left="1800" w:hanging="1800"/>
      </w:pPr>
      <w:r>
        <w:t xml:space="preserve">Busca </w:t>
      </w:r>
      <w:r>
        <w:rPr>
          <w:b/>
        </w:rPr>
        <w:t>Santiago 1:26</w:t>
      </w:r>
      <w:r>
        <w:t xml:space="preserve"> en tu Biblia. Llena los espacios con la palabra correcta:</w:t>
      </w:r>
    </w:p>
    <w:p w:rsidR="00260EF0" w:rsidRPr="00260EF0" w:rsidRDefault="00260EF0" w:rsidP="00260EF0">
      <w:pPr>
        <w:pStyle w:val="EBBNormalhalfafter"/>
        <w:tabs>
          <w:tab w:val="left" w:pos="720"/>
          <w:tab w:val="left" w:pos="1440"/>
        </w:tabs>
        <w:spacing w:after="120" w:line="440" w:lineRule="exact"/>
      </w:pPr>
      <w:r>
        <w:tab/>
        <w:t>Si alguno cree ser ______________, pero no sabe poner freno a su ___________, se engaña a sí mismo y su _____________ no sirve de _________.</w:t>
      </w:r>
    </w:p>
    <w:p w:rsidR="00155319" w:rsidRDefault="00260EF0" w:rsidP="004335C9">
      <w:pPr>
        <w:pStyle w:val="EBBNormalhalfafter"/>
        <w:tabs>
          <w:tab w:val="left" w:pos="720"/>
          <w:tab w:val="left" w:pos="1440"/>
        </w:tabs>
        <w:spacing w:after="60"/>
        <w:ind w:left="1800" w:hanging="1800"/>
      </w:pPr>
      <w:r>
        <w:t>Para Dios, ¿importa mucho nuestra forma de hablar? ____</w:t>
      </w:r>
    </w:p>
    <w:p w:rsidR="00260EF0" w:rsidRDefault="00260EF0" w:rsidP="004335C9">
      <w:pPr>
        <w:pStyle w:val="EBBNormalhalfafter"/>
        <w:tabs>
          <w:tab w:val="left" w:pos="720"/>
          <w:tab w:val="left" w:pos="1440"/>
        </w:tabs>
        <w:spacing w:after="60"/>
        <w:ind w:left="1800" w:hanging="1800"/>
      </w:pPr>
      <w:r>
        <w:rPr>
          <w:b/>
        </w:rPr>
        <w:t xml:space="preserve">Siempre debemos decir la </w:t>
      </w:r>
      <w:r>
        <w:rPr>
          <w:b/>
          <w:u w:val="single"/>
        </w:rPr>
        <w:t>verdad</w:t>
      </w:r>
      <w:r>
        <w:rPr>
          <w:b/>
        </w:rPr>
        <w:t xml:space="preserve"> en un espíritu de </w:t>
      </w:r>
      <w:r>
        <w:rPr>
          <w:b/>
          <w:u w:val="single"/>
        </w:rPr>
        <w:t>amor</w:t>
      </w:r>
      <w:r>
        <w:rPr>
          <w:b/>
        </w:rPr>
        <w:t>.</w:t>
      </w:r>
      <w:r>
        <w:t xml:space="preserve"> (Efesios 4:15)</w:t>
      </w:r>
    </w:p>
    <w:p w:rsidR="00260EF0" w:rsidRPr="00260EF0" w:rsidRDefault="00712F98" w:rsidP="004335C9">
      <w:pPr>
        <w:pStyle w:val="EBBNormalhalfafter"/>
        <w:tabs>
          <w:tab w:val="left" w:pos="720"/>
          <w:tab w:val="left" w:pos="1440"/>
        </w:tabs>
        <w:spacing w:after="60"/>
        <w:ind w:left="1800" w:hanging="1800"/>
      </w:pPr>
      <w:r>
        <w:rPr>
          <w:noProof/>
          <w:lang w:val="en-US"/>
        </w:rPr>
        <w:pict>
          <v:shape id="_x0000_s1330" type="#_x0000_t176" style="position:absolute;left:0;text-align:left;margin-left:90.75pt;margin-top:7.65pt;width:269.25pt;height:86pt;z-index:251970560;mso-height-percent:200;mso-height-percent:200;mso-width-relative:margin;mso-height-relative:margin">
            <v:shadow on="t" color="black [3213]" offset="6pt,6pt"/>
            <v:textbox style="mso-fit-shape-to-text:t">
              <w:txbxContent>
                <w:p w:rsidR="004A6BE9" w:rsidRDefault="004A6BE9" w:rsidP="00B23DD8">
                  <w:pPr>
                    <w:tabs>
                      <w:tab w:val="left" w:pos="360"/>
                      <w:tab w:val="left" w:pos="900"/>
                    </w:tabs>
                    <w:spacing w:after="40"/>
                    <w:rPr>
                      <w:b/>
                      <w:sz w:val="28"/>
                      <w:szCs w:val="28"/>
                      <w:lang w:val="es-ES"/>
                    </w:rPr>
                  </w:pPr>
                  <w:r>
                    <w:rPr>
                      <w:b/>
                      <w:sz w:val="28"/>
                      <w:szCs w:val="28"/>
                      <w:lang w:val="es-ES"/>
                    </w:rPr>
                    <w:t>Antes de hablar, pregunta a ti mismo:</w:t>
                  </w:r>
                </w:p>
                <w:p w:rsidR="004A6BE9" w:rsidRDefault="004A6BE9" w:rsidP="00B23DD8">
                  <w:pPr>
                    <w:tabs>
                      <w:tab w:val="left" w:pos="360"/>
                      <w:tab w:val="left" w:pos="900"/>
                      <w:tab w:val="left" w:pos="1080"/>
                    </w:tabs>
                    <w:spacing w:after="40"/>
                    <w:rPr>
                      <w:sz w:val="28"/>
                      <w:szCs w:val="28"/>
                      <w:lang w:val="es-ES"/>
                    </w:rPr>
                  </w:pPr>
                  <w:r>
                    <w:rPr>
                      <w:b/>
                      <w:sz w:val="28"/>
                      <w:szCs w:val="28"/>
                      <w:lang w:val="es-ES"/>
                    </w:rPr>
                    <w:tab/>
                  </w:r>
                  <w:r>
                    <w:rPr>
                      <w:sz w:val="28"/>
                      <w:szCs w:val="28"/>
                      <w:lang w:val="es-ES"/>
                    </w:rPr>
                    <w:t>1.</w:t>
                  </w:r>
                  <w:r>
                    <w:rPr>
                      <w:sz w:val="28"/>
                      <w:szCs w:val="28"/>
                      <w:lang w:val="es-ES"/>
                    </w:rPr>
                    <w:tab/>
                    <w:t xml:space="preserve">Lo que voy a decir, ¿es la </w:t>
                  </w:r>
                  <w:r>
                    <w:rPr>
                      <w:b/>
                      <w:sz w:val="28"/>
                      <w:szCs w:val="28"/>
                      <w:lang w:val="es-ES"/>
                    </w:rPr>
                    <w:t>verdad</w:t>
                  </w:r>
                  <w:r>
                    <w:rPr>
                      <w:sz w:val="28"/>
                      <w:szCs w:val="28"/>
                      <w:lang w:val="es-ES"/>
                    </w:rPr>
                    <w:t>?</w:t>
                  </w:r>
                </w:p>
                <w:p w:rsidR="004A6BE9" w:rsidRDefault="004A6BE9" w:rsidP="00B23DD8">
                  <w:pPr>
                    <w:tabs>
                      <w:tab w:val="left" w:pos="360"/>
                      <w:tab w:val="left" w:pos="900"/>
                      <w:tab w:val="left" w:pos="1080"/>
                    </w:tabs>
                    <w:spacing w:after="40"/>
                    <w:rPr>
                      <w:sz w:val="28"/>
                      <w:szCs w:val="28"/>
                      <w:lang w:val="es-ES"/>
                    </w:rPr>
                  </w:pPr>
                  <w:r>
                    <w:rPr>
                      <w:sz w:val="28"/>
                      <w:szCs w:val="28"/>
                      <w:lang w:val="es-ES"/>
                    </w:rPr>
                    <w:tab/>
                    <w:t>2.</w:t>
                  </w:r>
                  <w:r>
                    <w:rPr>
                      <w:sz w:val="28"/>
                      <w:szCs w:val="28"/>
                      <w:lang w:val="es-ES"/>
                    </w:rPr>
                    <w:tab/>
                    <w:t xml:space="preserve">¿Tiene el espíritu de </w:t>
                  </w:r>
                  <w:r>
                    <w:rPr>
                      <w:b/>
                      <w:sz w:val="28"/>
                      <w:szCs w:val="28"/>
                      <w:lang w:val="es-ES"/>
                    </w:rPr>
                    <w:t>amor</w:t>
                  </w:r>
                  <w:r>
                    <w:rPr>
                      <w:sz w:val="28"/>
                      <w:szCs w:val="28"/>
                      <w:lang w:val="es-ES"/>
                    </w:rPr>
                    <w:t>?</w:t>
                  </w:r>
                </w:p>
                <w:p w:rsidR="004A6BE9" w:rsidRPr="00B23DD8" w:rsidRDefault="004A6BE9" w:rsidP="00B23DD8">
                  <w:pPr>
                    <w:tabs>
                      <w:tab w:val="left" w:pos="360"/>
                      <w:tab w:val="left" w:pos="900"/>
                      <w:tab w:val="left" w:pos="1080"/>
                    </w:tabs>
                    <w:spacing w:after="40"/>
                    <w:rPr>
                      <w:sz w:val="28"/>
                      <w:szCs w:val="28"/>
                      <w:lang w:val="es-ES"/>
                    </w:rPr>
                  </w:pPr>
                  <w:r>
                    <w:rPr>
                      <w:sz w:val="28"/>
                      <w:szCs w:val="28"/>
                      <w:lang w:val="es-ES"/>
                    </w:rPr>
                    <w:tab/>
                    <w:t>3.</w:t>
                  </w:r>
                  <w:r>
                    <w:rPr>
                      <w:sz w:val="28"/>
                      <w:szCs w:val="28"/>
                      <w:lang w:val="es-ES"/>
                    </w:rPr>
                    <w:tab/>
                    <w:t>¿</w:t>
                  </w:r>
                  <w:r>
                    <w:rPr>
                      <w:b/>
                      <w:sz w:val="28"/>
                      <w:szCs w:val="28"/>
                      <w:lang w:val="es-ES"/>
                    </w:rPr>
                    <w:t>Ayudará</w:t>
                  </w:r>
                  <w:r>
                    <w:rPr>
                      <w:sz w:val="28"/>
                      <w:szCs w:val="28"/>
                      <w:lang w:val="es-ES"/>
                    </w:rPr>
                    <w:t xml:space="preserve"> a la gente para bien?</w:t>
                  </w:r>
                </w:p>
              </w:txbxContent>
            </v:textbox>
          </v:shape>
        </w:pict>
      </w:r>
    </w:p>
    <w:p w:rsidR="00630905" w:rsidRDefault="00630905" w:rsidP="0051358D">
      <w:pPr>
        <w:pStyle w:val="EBBNormalhalfafter"/>
      </w:pPr>
    </w:p>
    <w:p w:rsidR="000633F6" w:rsidRDefault="000633F6" w:rsidP="0051358D">
      <w:pPr>
        <w:pStyle w:val="EBBNormalhalfafter"/>
      </w:pPr>
    </w:p>
    <w:p w:rsidR="00630905" w:rsidRDefault="00630905" w:rsidP="0051358D">
      <w:pPr>
        <w:pStyle w:val="EBBNormalhalfafter"/>
      </w:pPr>
    </w:p>
    <w:p w:rsidR="00630905" w:rsidRDefault="00712F98" w:rsidP="0051358D">
      <w:pPr>
        <w:pStyle w:val="EBBNormalhalfafter"/>
      </w:pPr>
      <w:r>
        <w:rPr>
          <w:rFonts w:cs="Times New Roman"/>
          <w:sz w:val="24"/>
          <w:szCs w:val="24"/>
        </w:rPr>
        <w:pict>
          <v:shape id="_x0000_s1331" type="#_x0000_t176" style="position:absolute;margin-left:-1.8pt;margin-top:24.7pt;width:275.55pt;height:31.9pt;z-index:251972608;mso-height-percent:200;mso-wrap-distance-bottom:3.6pt;mso-height-percent:200;mso-width-relative:margin;mso-height-relative:margin" strokecolor="black [3213]">
            <v:textbox style="mso-fit-shape-to-text:t">
              <w:txbxContent>
                <w:p w:rsidR="004A6BE9" w:rsidRDefault="004A6BE9" w:rsidP="00B23DD8">
                  <w:pPr>
                    <w:pStyle w:val="EBBTitle"/>
                    <w:spacing w:after="0"/>
                    <w:jc w:val="left"/>
                  </w:pPr>
                  <w:r>
                    <w:t>Cuando Alguien Te Ofende…</w:t>
                  </w:r>
                </w:p>
              </w:txbxContent>
            </v:textbox>
            <w10:wrap type="topAndBottom"/>
          </v:shape>
        </w:pict>
      </w:r>
    </w:p>
    <w:p w:rsidR="00B23DD8" w:rsidRDefault="00B23DD8" w:rsidP="00B23DD8">
      <w:pPr>
        <w:pStyle w:val="EBBNormalhalfafter"/>
        <w:spacing w:after="120"/>
      </w:pPr>
      <w:r>
        <w:t>Pero, ¿qué tal si alguien comete una maldad en contra tuya? ¿Qué debes hacer?</w:t>
      </w:r>
    </w:p>
    <w:p w:rsidR="00B23DD8" w:rsidRDefault="00A932AB" w:rsidP="00A932AB">
      <w:pPr>
        <w:pStyle w:val="EBBNormalhalfafter"/>
        <w:spacing w:after="120"/>
      </w:pPr>
      <w:r>
        <w:t>Lee</w:t>
      </w:r>
      <w:r w:rsidR="00B23DD8">
        <w:t xml:space="preserve"> </w:t>
      </w:r>
      <w:r w:rsidR="00B23DD8">
        <w:rPr>
          <w:b/>
        </w:rPr>
        <w:t>Mateo 18:15-17</w:t>
      </w:r>
      <w:r w:rsidR="00B23DD8">
        <w:t xml:space="preserve"> en tu Biblia. </w:t>
      </w:r>
      <w:proofErr w:type="spellStart"/>
      <w:r>
        <w:t>Dí</w:t>
      </w:r>
      <w:proofErr w:type="spellEnd"/>
      <w:r w:rsidR="00B23DD8">
        <w:t xml:space="preserve"> “sí” o “no”. Si alguien me hace daño…</w:t>
      </w:r>
    </w:p>
    <w:p w:rsidR="00B23DD8" w:rsidRDefault="00B23DD8" w:rsidP="00A932AB">
      <w:pPr>
        <w:pStyle w:val="EBBNormalhalfafter"/>
        <w:tabs>
          <w:tab w:val="left" w:pos="720"/>
          <w:tab w:val="left" w:pos="1440"/>
        </w:tabs>
        <w:spacing w:after="120"/>
        <w:ind w:left="1800" w:hanging="1800"/>
      </w:pPr>
      <w:r>
        <w:tab/>
        <w:t>____</w:t>
      </w:r>
      <w:r>
        <w:tab/>
      </w:r>
      <w:proofErr w:type="gramStart"/>
      <w:r>
        <w:t>a</w:t>
      </w:r>
      <w:proofErr w:type="gramEnd"/>
      <w:r>
        <w:t>.</w:t>
      </w:r>
      <w:r>
        <w:tab/>
        <w:t>No debo hacerle caso, aún si la persona hiere a mi o a otros.</w:t>
      </w:r>
    </w:p>
    <w:p w:rsidR="00B23DD8" w:rsidRDefault="00B23DD8" w:rsidP="00A932AB">
      <w:pPr>
        <w:pStyle w:val="EBBNormalhalfafter"/>
        <w:tabs>
          <w:tab w:val="left" w:pos="720"/>
          <w:tab w:val="left" w:pos="1440"/>
        </w:tabs>
        <w:spacing w:after="120"/>
        <w:ind w:left="1800" w:hanging="1800"/>
      </w:pPr>
      <w:r>
        <w:tab/>
        <w:t>____</w:t>
      </w:r>
      <w:r>
        <w:tab/>
        <w:t>b.</w:t>
      </w:r>
      <w:r>
        <w:tab/>
        <w:t>Primero debo decírselo a todo el mundo.</w:t>
      </w:r>
    </w:p>
    <w:p w:rsidR="00B23DD8" w:rsidRDefault="00B23DD8" w:rsidP="00A932AB">
      <w:pPr>
        <w:pStyle w:val="EBBNormalhalfafter"/>
        <w:tabs>
          <w:tab w:val="left" w:pos="720"/>
          <w:tab w:val="left" w:pos="1440"/>
        </w:tabs>
        <w:spacing w:after="120"/>
        <w:ind w:left="1800" w:hanging="1800"/>
      </w:pPr>
      <w:r>
        <w:tab/>
        <w:t>____</w:t>
      </w:r>
      <w:r>
        <w:tab/>
        <w:t>c.</w:t>
      </w:r>
      <w:r>
        <w:tab/>
        <w:t>Primero debo hablar con esa persona a solas.</w:t>
      </w:r>
    </w:p>
    <w:p w:rsidR="00B23DD8" w:rsidRDefault="00B23DD8" w:rsidP="00A932AB">
      <w:pPr>
        <w:pStyle w:val="EBBNormalhalfafter"/>
        <w:tabs>
          <w:tab w:val="left" w:pos="720"/>
          <w:tab w:val="left" w:pos="1440"/>
        </w:tabs>
        <w:spacing w:after="120"/>
        <w:ind w:left="1800" w:hanging="1800"/>
      </w:pPr>
      <w:r>
        <w:tab/>
        <w:t>____</w:t>
      </w:r>
      <w:r>
        <w:tab/>
        <w:t>d.</w:t>
      </w:r>
      <w:r>
        <w:tab/>
      </w:r>
      <w:r w:rsidR="00A932AB">
        <w:t>Si la persona reconoce su falla, debo perdonarla.</w:t>
      </w:r>
    </w:p>
    <w:p w:rsidR="00A932AB" w:rsidRDefault="00A932AB" w:rsidP="00A932AB">
      <w:pPr>
        <w:pStyle w:val="EBBNormalhalfafter"/>
        <w:tabs>
          <w:tab w:val="left" w:pos="720"/>
          <w:tab w:val="left" w:pos="1440"/>
        </w:tabs>
        <w:spacing w:after="120"/>
        <w:ind w:left="1800" w:hanging="1800"/>
      </w:pPr>
      <w:r>
        <w:tab/>
        <w:t>____</w:t>
      </w:r>
      <w:r>
        <w:tab/>
      </w:r>
      <w:proofErr w:type="gramStart"/>
      <w:r>
        <w:t>e</w:t>
      </w:r>
      <w:proofErr w:type="gramEnd"/>
      <w:r>
        <w:t>.</w:t>
      </w:r>
      <w:r>
        <w:tab/>
        <w:t>Si la persona no me hace caso, debo hablar otra vez en compañía de dos o tres hermanos.</w:t>
      </w:r>
    </w:p>
    <w:p w:rsidR="00A932AB" w:rsidRDefault="00A932AB" w:rsidP="00A932AB">
      <w:pPr>
        <w:pStyle w:val="EBBNormalhalfafter"/>
        <w:tabs>
          <w:tab w:val="left" w:pos="720"/>
          <w:tab w:val="left" w:pos="1440"/>
        </w:tabs>
        <w:spacing w:after="120"/>
        <w:ind w:left="1800" w:hanging="1800"/>
      </w:pPr>
      <w:r>
        <w:tab/>
        <w:t>____</w:t>
      </w:r>
      <w:r>
        <w:tab/>
        <w:t>f.</w:t>
      </w:r>
      <w:r>
        <w:tab/>
        <w:t>Debo humillar a la persona para que nadie más haga eso.</w:t>
      </w:r>
    </w:p>
    <w:p w:rsidR="00A932AB" w:rsidRDefault="00A932AB" w:rsidP="00A932AB">
      <w:pPr>
        <w:pStyle w:val="EBBNormalhalfafter"/>
        <w:tabs>
          <w:tab w:val="left" w:pos="720"/>
          <w:tab w:val="left" w:pos="1440"/>
        </w:tabs>
        <w:spacing w:after="120"/>
        <w:ind w:left="1800" w:hanging="1800"/>
      </w:pPr>
      <w:r>
        <w:tab/>
        <w:t>____</w:t>
      </w:r>
      <w:r>
        <w:tab/>
        <w:t>g.</w:t>
      </w:r>
      <w:r>
        <w:tab/>
        <w:t xml:space="preserve">Debo hablar con amor para que la persona se </w:t>
      </w:r>
      <w:proofErr w:type="gramStart"/>
      <w:r>
        <w:t>arrepiente</w:t>
      </w:r>
      <w:proofErr w:type="gramEnd"/>
      <w:r>
        <w:t>.</w:t>
      </w:r>
    </w:p>
    <w:p w:rsidR="00A932AB" w:rsidRDefault="00712F98" w:rsidP="00A932AB">
      <w:pPr>
        <w:pStyle w:val="EBBNormalhalfafter"/>
        <w:spacing w:after="120"/>
      </w:pPr>
      <w:r>
        <w:rPr>
          <w:rFonts w:cs="Times New Roman"/>
          <w:sz w:val="24"/>
          <w:szCs w:val="24"/>
        </w:rPr>
        <w:lastRenderedPageBreak/>
        <w:pict>
          <v:shape id="_x0000_s1332" type="#_x0000_t176" style="position:absolute;margin-left:-2.5pt;margin-top:1.2pt;width:190.75pt;height:30.3pt;z-index:251974656;mso-height-percent:200;mso-wrap-distance-bottom:3.6pt;mso-height-percent:200;mso-width-relative:margin;mso-height-relative:margin" strokecolor="black [3213]">
            <v:textbox style="mso-fit-shape-to-text:t">
              <w:txbxContent>
                <w:p w:rsidR="004A6BE9" w:rsidRDefault="004A6BE9" w:rsidP="00A932AB">
                  <w:pPr>
                    <w:pStyle w:val="EBBTitle"/>
                    <w:spacing w:after="0"/>
                    <w:jc w:val="left"/>
                  </w:pPr>
                  <w:r>
                    <w:t>Hablar de lo Bueno</w:t>
                  </w:r>
                </w:p>
              </w:txbxContent>
            </v:textbox>
            <w10:wrap type="topAndBottom"/>
          </v:shape>
        </w:pict>
      </w:r>
      <w:r w:rsidR="00A932AB">
        <w:t xml:space="preserve">En lugar de siempre quejarnos y hablar de lo malo, debemos hablar más de lo bueno. Si tu hijo tuvo buena nota en sus estudios, felicítalo. Si tu vecino te ayudó, agradece su colaboración. Busca lo bueno en las personas. Si sucede algo malo, no corras a juzgar a la persona; </w:t>
      </w:r>
      <w:proofErr w:type="spellStart"/>
      <w:proofErr w:type="gramStart"/>
      <w:r w:rsidR="00A932AB">
        <w:t>mas</w:t>
      </w:r>
      <w:proofErr w:type="spellEnd"/>
      <w:proofErr w:type="gramEnd"/>
      <w:r w:rsidR="00A932AB">
        <w:t xml:space="preserve"> bien dale oportunidad para explicar la situación o para pedir perdón.</w:t>
      </w:r>
    </w:p>
    <w:p w:rsidR="00A932AB" w:rsidRDefault="00A932AB" w:rsidP="00A932AB">
      <w:pPr>
        <w:pStyle w:val="EBBNormalhalfafter"/>
        <w:spacing w:after="0"/>
      </w:pPr>
      <w:r>
        <w:t>La ira se puede calmar…</w:t>
      </w:r>
    </w:p>
    <w:p w:rsidR="00A932AB" w:rsidRDefault="00A932AB" w:rsidP="00A932AB">
      <w:pPr>
        <w:pStyle w:val="EBBNormalhalfafter"/>
        <w:spacing w:after="0"/>
      </w:pPr>
      <w:r>
        <w:t>El amor puede florecer…</w:t>
      </w:r>
    </w:p>
    <w:p w:rsidR="00A932AB" w:rsidRDefault="00A932AB" w:rsidP="00A932AB">
      <w:pPr>
        <w:pStyle w:val="EBBNormalhalfafter"/>
        <w:spacing w:after="0"/>
      </w:pPr>
      <w:proofErr w:type="gramStart"/>
      <w:r>
        <w:t>El</w:t>
      </w:r>
      <w:proofErr w:type="gramEnd"/>
      <w:r>
        <w:t xml:space="preserve"> autoestima se puede subir…</w:t>
      </w:r>
    </w:p>
    <w:p w:rsidR="00A932AB" w:rsidRPr="00A932AB" w:rsidRDefault="00A932AB" w:rsidP="00232330">
      <w:pPr>
        <w:pStyle w:val="EBBNormalhalfafter"/>
        <w:spacing w:after="240"/>
        <w:jc w:val="center"/>
        <w:rPr>
          <w:b/>
        </w:rPr>
      </w:pPr>
      <w:r>
        <w:rPr>
          <w:b/>
        </w:rPr>
        <w:t>… por una palabra bien dicha</w:t>
      </w:r>
      <w:proofErr w:type="gramStart"/>
      <w:r>
        <w:rPr>
          <w:b/>
        </w:rPr>
        <w:t>!!!</w:t>
      </w:r>
      <w:proofErr w:type="gramEnd"/>
    </w:p>
    <w:p w:rsidR="00A932AB" w:rsidRPr="00A932AB" w:rsidRDefault="00A932AB" w:rsidP="00A932AB">
      <w:pPr>
        <w:pStyle w:val="EBBNormalhalfafter"/>
        <w:spacing w:after="120"/>
      </w:pPr>
      <w:r>
        <w:t xml:space="preserve">Busca </w:t>
      </w:r>
      <w:r>
        <w:rPr>
          <w:b/>
        </w:rPr>
        <w:t>1 Pedro 4:8-9</w:t>
      </w:r>
      <w:r>
        <w:t xml:space="preserve"> en tu Biblia. Llena los espacios:</w:t>
      </w:r>
    </w:p>
    <w:p w:rsidR="00A932AB" w:rsidRDefault="00232330" w:rsidP="00232330">
      <w:pPr>
        <w:pStyle w:val="EBBNormalhalfafter"/>
        <w:spacing w:after="0" w:line="360" w:lineRule="auto"/>
      </w:pPr>
      <w:r>
        <w:rPr>
          <w:noProof/>
          <w:lang w:val="en-US"/>
        </w:rPr>
        <w:drawing>
          <wp:anchor distT="0" distB="0" distL="114300" distR="114300" simplePos="0" relativeHeight="251975680" behindDoc="0" locked="0" layoutInCell="1" allowOverlap="1">
            <wp:simplePos x="0" y="0"/>
            <wp:positionH relativeFrom="column">
              <wp:posOffset>3276600</wp:posOffset>
            </wp:positionH>
            <wp:positionV relativeFrom="paragraph">
              <wp:posOffset>633095</wp:posOffset>
            </wp:positionV>
            <wp:extent cx="2755265" cy="2647950"/>
            <wp:effectExtent l="19050" t="19050" r="26035" b="19050"/>
            <wp:wrapSquare wrapText="left"/>
            <wp:docPr id="237" name="Picture 236" descr="Family 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 19.tif"/>
                    <pic:cNvPicPr/>
                  </pic:nvPicPr>
                  <pic:blipFill>
                    <a:blip r:embed="rId72" cstate="print"/>
                    <a:stretch>
                      <a:fillRect/>
                    </a:stretch>
                  </pic:blipFill>
                  <pic:spPr>
                    <a:xfrm>
                      <a:off x="0" y="0"/>
                      <a:ext cx="2755265" cy="2647950"/>
                    </a:xfrm>
                    <a:prstGeom prst="rect">
                      <a:avLst/>
                    </a:prstGeom>
                    <a:ln>
                      <a:solidFill>
                        <a:schemeClr val="tx1"/>
                      </a:solidFill>
                    </a:ln>
                  </pic:spPr>
                </pic:pic>
              </a:graphicData>
            </a:graphic>
          </wp:anchor>
        </w:drawing>
      </w:r>
      <w:r w:rsidR="00A932AB">
        <w:tab/>
        <w:t xml:space="preserve">Haya sobre todo mucho ________ entre ustedes, porque el amor _________ muchos pecados. Recíbanse unos a otros en sus casas, </w:t>
      </w:r>
      <w:proofErr w:type="spellStart"/>
      <w:r w:rsidR="00A932AB">
        <w:t>sin</w:t>
      </w:r>
      <w:proofErr w:type="spellEnd"/>
      <w:r w:rsidR="00A932AB">
        <w:t xml:space="preserve"> __________ de nadie.</w:t>
      </w:r>
    </w:p>
    <w:p w:rsidR="00A932AB" w:rsidRDefault="00A932AB" w:rsidP="00232330">
      <w:pPr>
        <w:pStyle w:val="EBBNormalhalfafter"/>
        <w:spacing w:before="240" w:after="120"/>
      </w:pPr>
      <w:r>
        <w:t>Reflexiona acerca de tu vida. ¿Algunas veces has dicho una mentira? ____</w:t>
      </w:r>
    </w:p>
    <w:p w:rsidR="00A932AB" w:rsidRDefault="00A932AB" w:rsidP="00A932AB">
      <w:pPr>
        <w:pStyle w:val="EBBNormalhalfafter"/>
        <w:spacing w:after="120"/>
      </w:pPr>
      <w:r>
        <w:t>¿Algunas veces has herido a otros con tus palabras? ____</w:t>
      </w:r>
    </w:p>
    <w:p w:rsidR="00A932AB" w:rsidRDefault="00A63C5D" w:rsidP="00A932AB">
      <w:pPr>
        <w:pStyle w:val="EBBNormalhalfafter"/>
        <w:spacing w:after="120"/>
      </w:pPr>
      <w:r>
        <w:t>¿Algunas veces has dicho cosas que no ayudan a los demás? ____</w:t>
      </w:r>
    </w:p>
    <w:p w:rsidR="00A63C5D" w:rsidRDefault="00A63C5D" w:rsidP="00A932AB">
      <w:pPr>
        <w:pStyle w:val="EBBNormalhalfafter"/>
        <w:spacing w:after="120"/>
      </w:pPr>
      <w:r>
        <w:t>La lengua siempre está dispuesta para hablar mal de otras personas. Nuevamente, necesitamos ______________, confiar que Cristo nos ___________, y con su ayuda ____________ atrás el pecado del chisme.</w:t>
      </w:r>
    </w:p>
    <w:p w:rsidR="00A932AB" w:rsidRPr="00A932AB" w:rsidRDefault="00A932AB" w:rsidP="00A932AB">
      <w:pPr>
        <w:pStyle w:val="EBBNormalhalfafter"/>
        <w:spacing w:after="120"/>
      </w:pPr>
    </w:p>
    <w:p w:rsidR="00B23DD8" w:rsidRDefault="00712F98">
      <w:pPr>
        <w:autoSpaceDE/>
        <w:autoSpaceDN/>
        <w:adjustRightInd/>
        <w:spacing w:after="200" w:line="276" w:lineRule="auto"/>
        <w:rPr>
          <w:rFonts w:ascii="Arial" w:eastAsiaTheme="majorEastAsia" w:hAnsi="Arial" w:cstheme="majorBidi"/>
          <w:b/>
          <w:color w:val="000000" w:themeColor="text1"/>
          <w:spacing w:val="5"/>
          <w:kern w:val="28"/>
          <w:sz w:val="36"/>
          <w:szCs w:val="52"/>
          <w:lang w:val="es-ES"/>
        </w:rPr>
      </w:pPr>
      <w:r>
        <w:rPr>
          <w:sz w:val="24"/>
          <w:szCs w:val="24"/>
        </w:rPr>
        <w:pict>
          <v:shape id="_x0000_s1335" type="#_x0000_t202" style="position:absolute;margin-left:27.6pt;margin-top:4.25pt;width:421.2pt;height:94.4pt;z-index:251977728;mso-width-relative:margin;mso-height-relative:margin">
            <v:textbox style="mso-next-textbox:#_x0000_s1335">
              <w:txbxContent>
                <w:p w:rsidR="004A6BE9" w:rsidRDefault="004A6BE9" w:rsidP="00232330">
                  <w:pPr>
                    <w:spacing w:after="120"/>
                    <w:jc w:val="center"/>
                    <w:rPr>
                      <w:sz w:val="28"/>
                      <w:szCs w:val="28"/>
                      <w:lang w:val="es-ES"/>
                    </w:rPr>
                  </w:pPr>
                  <w:r>
                    <w:rPr>
                      <w:b/>
                      <w:i/>
                      <w:sz w:val="28"/>
                      <w:szCs w:val="28"/>
                      <w:lang w:val="es-ES"/>
                    </w:rPr>
                    <w:t>Significado del Octavo Mandamiento (Catecismo Menor):</w:t>
                  </w:r>
                </w:p>
                <w:p w:rsidR="004A6BE9" w:rsidRDefault="004A6BE9" w:rsidP="00232330">
                  <w:pPr>
                    <w:jc w:val="center"/>
                    <w:rPr>
                      <w:sz w:val="28"/>
                      <w:szCs w:val="28"/>
                      <w:lang w:val="es-ES"/>
                    </w:rPr>
                  </w:pPr>
                  <w:r>
                    <w:rPr>
                      <w:sz w:val="28"/>
                      <w:szCs w:val="28"/>
                      <w:lang w:val="es-ES"/>
                    </w:rPr>
                    <w:t xml:space="preserve">“Debemos temer y amar a Dios de modo que no mintamos </w:t>
                  </w:r>
                  <w:r>
                    <w:rPr>
                      <w:sz w:val="28"/>
                      <w:szCs w:val="28"/>
                      <w:lang w:val="es-ES"/>
                    </w:rPr>
                    <w:br/>
                    <w:t xml:space="preserve">contra nuestro prójimo, ni le traicionemos, ni calumniemos, </w:t>
                  </w:r>
                  <w:r>
                    <w:rPr>
                      <w:sz w:val="28"/>
                      <w:szCs w:val="28"/>
                      <w:lang w:val="es-ES"/>
                    </w:rPr>
                    <w:br/>
                    <w:t xml:space="preserve">ni le difamemos, sino que le disculpemos, hablemos bien de él </w:t>
                  </w:r>
                  <w:r>
                    <w:rPr>
                      <w:sz w:val="28"/>
                      <w:szCs w:val="28"/>
                      <w:lang w:val="es-ES"/>
                    </w:rPr>
                    <w:br/>
                    <w:t>e interpretemos todo en el mejor sentido.”</w:t>
                  </w:r>
                </w:p>
              </w:txbxContent>
            </v:textbox>
          </v:shape>
        </w:pict>
      </w:r>
      <w:r w:rsidR="00B23DD8" w:rsidRPr="00B23DD8">
        <w:rPr>
          <w:lang w:val="es-ES"/>
        </w:rPr>
        <w:br w:type="page"/>
      </w:r>
    </w:p>
    <w:p w:rsidR="0070284D" w:rsidRDefault="0070284D" w:rsidP="0070284D">
      <w:pPr>
        <w:pStyle w:val="EBBTitle"/>
      </w:pPr>
      <w:r>
        <w:lastRenderedPageBreak/>
        <w:t xml:space="preserve">Ejercicios: Mandamiento </w:t>
      </w:r>
      <w:r w:rsidRPr="00E61C6F">
        <w:t>#</w:t>
      </w:r>
      <w:r>
        <w:t xml:space="preserve"> 8</w:t>
      </w:r>
    </w:p>
    <w:p w:rsidR="0070284D" w:rsidRDefault="00E61C6F" w:rsidP="00E61C6F">
      <w:pPr>
        <w:pStyle w:val="EBBNormalhalfafter"/>
        <w:spacing w:after="120"/>
        <w:ind w:left="720" w:hanging="720"/>
        <w:rPr>
          <w:lang w:val="es-ES"/>
        </w:rPr>
      </w:pPr>
      <w:r>
        <w:t>1.</w:t>
      </w:r>
      <w:r>
        <w:tab/>
      </w:r>
      <w:r>
        <w:rPr>
          <w:lang w:val="es-ES"/>
        </w:rPr>
        <w:t>Éxodo 20:16 dice: “No digas ______________ en ______________ de tu prójimo.</w:t>
      </w:r>
    </w:p>
    <w:p w:rsidR="00E61C6F" w:rsidRDefault="00E61C6F" w:rsidP="00E61C6F">
      <w:pPr>
        <w:pStyle w:val="EBBNormalhalfafter"/>
        <w:spacing w:after="120"/>
        <w:ind w:left="720" w:hanging="720"/>
        <w:rPr>
          <w:lang w:val="es-ES"/>
        </w:rPr>
      </w:pPr>
      <w:r>
        <w:rPr>
          <w:lang w:val="es-ES"/>
        </w:rPr>
        <w:t>2.</w:t>
      </w:r>
      <w:r>
        <w:rPr>
          <w:lang w:val="es-ES"/>
        </w:rPr>
        <w:tab/>
        <w:t xml:space="preserve">El </w:t>
      </w:r>
      <w:r>
        <w:rPr>
          <w:b/>
          <w:lang w:val="es-ES"/>
        </w:rPr>
        <w:t>chisme</w:t>
      </w:r>
      <w:r>
        <w:rPr>
          <w:lang w:val="es-ES"/>
        </w:rPr>
        <w:t xml:space="preserve"> es hablar ___________________________________________</w:t>
      </w:r>
    </w:p>
    <w:p w:rsidR="00E61C6F" w:rsidRDefault="00E61C6F" w:rsidP="00E61C6F">
      <w:pPr>
        <w:pStyle w:val="EBBNormalhalfafter"/>
        <w:spacing w:after="120"/>
        <w:ind w:left="720" w:hanging="720"/>
        <w:rPr>
          <w:lang w:val="es-ES"/>
        </w:rPr>
      </w:pPr>
      <w:r>
        <w:rPr>
          <w:lang w:val="es-ES"/>
        </w:rPr>
        <w:t>3.</w:t>
      </w:r>
      <w:r>
        <w:rPr>
          <w:lang w:val="es-ES"/>
        </w:rPr>
        <w:tab/>
        <w:t xml:space="preserve">Antes de hablar, debes hacerte </w:t>
      </w:r>
      <w:r>
        <w:rPr>
          <w:b/>
          <w:lang w:val="es-ES"/>
        </w:rPr>
        <w:t>tres preguntas</w:t>
      </w:r>
      <w:r>
        <w:rPr>
          <w:lang w:val="es-ES"/>
        </w:rPr>
        <w:t>:</w:t>
      </w:r>
    </w:p>
    <w:p w:rsidR="00E61C6F" w:rsidRDefault="00E61C6F" w:rsidP="00E61C6F">
      <w:pPr>
        <w:pStyle w:val="EBBNormalhalfafter"/>
        <w:spacing w:after="120"/>
        <w:ind w:left="720" w:hanging="720"/>
        <w:rPr>
          <w:lang w:val="es-ES"/>
        </w:rPr>
      </w:pPr>
      <w:r>
        <w:rPr>
          <w:lang w:val="es-ES"/>
        </w:rPr>
        <w:tab/>
        <w:t>1)</w:t>
      </w:r>
      <w:r>
        <w:rPr>
          <w:lang w:val="es-ES"/>
        </w:rPr>
        <w:tab/>
        <w:t>Lo que voy a decir, ¿es la ____________?</w:t>
      </w:r>
    </w:p>
    <w:p w:rsidR="00E61C6F" w:rsidRDefault="00E61C6F" w:rsidP="00E61C6F">
      <w:pPr>
        <w:pStyle w:val="EBBNormalhalfafter"/>
        <w:spacing w:after="120"/>
        <w:ind w:left="720" w:hanging="720"/>
        <w:rPr>
          <w:lang w:val="es-ES"/>
        </w:rPr>
      </w:pPr>
      <w:r>
        <w:rPr>
          <w:lang w:val="es-ES"/>
        </w:rPr>
        <w:tab/>
        <w:t>2)</w:t>
      </w:r>
      <w:r>
        <w:rPr>
          <w:lang w:val="es-ES"/>
        </w:rPr>
        <w:tab/>
        <w:t>¿Tiene el espíritu de __________?</w:t>
      </w:r>
    </w:p>
    <w:p w:rsidR="00E61C6F" w:rsidRDefault="00E61C6F" w:rsidP="00E61C6F">
      <w:pPr>
        <w:pStyle w:val="EBBNormalhalfafter"/>
        <w:spacing w:after="120"/>
        <w:ind w:left="720" w:hanging="720"/>
        <w:rPr>
          <w:lang w:val="es-ES"/>
        </w:rPr>
      </w:pPr>
      <w:r>
        <w:rPr>
          <w:lang w:val="es-ES"/>
        </w:rPr>
        <w:tab/>
        <w:t>3)</w:t>
      </w:r>
      <w:r>
        <w:rPr>
          <w:lang w:val="es-ES"/>
        </w:rPr>
        <w:tab/>
        <w:t>¿______________ a la gente para bien?</w:t>
      </w:r>
    </w:p>
    <w:p w:rsidR="00E61C6F" w:rsidRDefault="00E61C6F" w:rsidP="00E61C6F">
      <w:pPr>
        <w:pStyle w:val="EBBNormalhalfafter"/>
        <w:spacing w:after="120"/>
        <w:ind w:left="720" w:hanging="720"/>
        <w:rPr>
          <w:lang w:val="es-ES"/>
        </w:rPr>
      </w:pPr>
      <w:r>
        <w:rPr>
          <w:lang w:val="es-ES"/>
        </w:rPr>
        <w:t>4.</w:t>
      </w:r>
      <w:r>
        <w:rPr>
          <w:lang w:val="es-ES"/>
        </w:rPr>
        <w:tab/>
        <w:t>De las siguientes personas, ¿quién dice chismes y quién habla sanamente? Escribe “chisme” o “sano:”</w:t>
      </w:r>
    </w:p>
    <w:p w:rsidR="00E61C6F" w:rsidRDefault="00E61C6F" w:rsidP="00E61C6F">
      <w:pPr>
        <w:pStyle w:val="EBBNormalhalfafter"/>
        <w:tabs>
          <w:tab w:val="left" w:pos="720"/>
          <w:tab w:val="left" w:pos="1980"/>
        </w:tabs>
        <w:spacing w:after="120"/>
        <w:ind w:left="2340" w:hanging="2340"/>
        <w:rPr>
          <w:lang w:val="es-ES"/>
        </w:rPr>
      </w:pPr>
      <w:r>
        <w:rPr>
          <w:lang w:val="es-ES"/>
        </w:rPr>
        <w:tab/>
        <w:t>_______</w:t>
      </w:r>
      <w:r>
        <w:rPr>
          <w:lang w:val="es-ES"/>
        </w:rPr>
        <w:tab/>
        <w:t>a.</w:t>
      </w:r>
      <w:r>
        <w:rPr>
          <w:lang w:val="es-ES"/>
        </w:rPr>
        <w:tab/>
        <w:t>Olga dice una pequeña mentira acerca de Roberto.</w:t>
      </w:r>
    </w:p>
    <w:p w:rsidR="00E61C6F" w:rsidRDefault="00E61C6F" w:rsidP="00E61C6F">
      <w:pPr>
        <w:pStyle w:val="EBBNormalhalfafter"/>
        <w:tabs>
          <w:tab w:val="left" w:pos="720"/>
          <w:tab w:val="left" w:pos="1980"/>
        </w:tabs>
        <w:spacing w:after="120"/>
        <w:ind w:left="2340" w:hanging="2340"/>
        <w:rPr>
          <w:lang w:val="es-ES"/>
        </w:rPr>
      </w:pPr>
      <w:r>
        <w:rPr>
          <w:lang w:val="es-ES"/>
        </w:rPr>
        <w:tab/>
        <w:t>_______</w:t>
      </w:r>
      <w:r>
        <w:rPr>
          <w:lang w:val="es-ES"/>
        </w:rPr>
        <w:tab/>
        <w:t>b.</w:t>
      </w:r>
      <w:r>
        <w:rPr>
          <w:lang w:val="es-ES"/>
        </w:rPr>
        <w:tab/>
        <w:t>Sandra cuenta a sus amigos todo lo malo de su esposo.</w:t>
      </w:r>
    </w:p>
    <w:p w:rsidR="00E61C6F" w:rsidRDefault="00E61C6F" w:rsidP="00E61C6F">
      <w:pPr>
        <w:pStyle w:val="EBBNormalhalfafter"/>
        <w:tabs>
          <w:tab w:val="left" w:pos="720"/>
          <w:tab w:val="left" w:pos="1980"/>
        </w:tabs>
        <w:spacing w:after="120"/>
        <w:ind w:left="2340" w:hanging="2340"/>
        <w:rPr>
          <w:lang w:val="es-ES"/>
        </w:rPr>
      </w:pPr>
      <w:r>
        <w:rPr>
          <w:lang w:val="es-ES"/>
        </w:rPr>
        <w:tab/>
        <w:t>_______</w:t>
      </w:r>
      <w:r>
        <w:rPr>
          <w:lang w:val="es-ES"/>
        </w:rPr>
        <w:tab/>
        <w:t>c.</w:t>
      </w:r>
      <w:r>
        <w:rPr>
          <w:lang w:val="es-ES"/>
        </w:rPr>
        <w:tab/>
        <w:t>Beto ve a Antonio borracho y lo cuenta a todo el barrio.</w:t>
      </w:r>
    </w:p>
    <w:p w:rsidR="00E61C6F" w:rsidRDefault="00E61C6F" w:rsidP="00E61C6F">
      <w:pPr>
        <w:pStyle w:val="EBBNormalhalfafter"/>
        <w:tabs>
          <w:tab w:val="left" w:pos="720"/>
          <w:tab w:val="left" w:pos="1980"/>
        </w:tabs>
        <w:spacing w:after="120"/>
        <w:ind w:left="2340" w:hanging="2340"/>
        <w:rPr>
          <w:lang w:val="es-ES"/>
        </w:rPr>
      </w:pPr>
      <w:r>
        <w:rPr>
          <w:lang w:val="es-ES"/>
        </w:rPr>
        <w:tab/>
        <w:t>_______</w:t>
      </w:r>
      <w:r>
        <w:rPr>
          <w:lang w:val="es-ES"/>
        </w:rPr>
        <w:tab/>
        <w:t>d.</w:t>
      </w:r>
      <w:r>
        <w:rPr>
          <w:lang w:val="es-ES"/>
        </w:rPr>
        <w:tab/>
        <w:t>Carmen ve a Antonio borracho pero habla con él a solas.</w:t>
      </w:r>
    </w:p>
    <w:p w:rsidR="00E61C6F" w:rsidRDefault="00E61C6F" w:rsidP="00E61C6F">
      <w:pPr>
        <w:pStyle w:val="EBBNormalhalfafter"/>
        <w:tabs>
          <w:tab w:val="left" w:pos="720"/>
          <w:tab w:val="left" w:pos="1980"/>
        </w:tabs>
        <w:spacing w:after="120"/>
        <w:ind w:left="2340" w:hanging="2340"/>
        <w:rPr>
          <w:lang w:val="es-ES"/>
        </w:rPr>
      </w:pPr>
      <w:r>
        <w:rPr>
          <w:lang w:val="es-ES"/>
        </w:rPr>
        <w:tab/>
        <w:t>_______</w:t>
      </w:r>
      <w:r>
        <w:rPr>
          <w:lang w:val="es-ES"/>
        </w:rPr>
        <w:tab/>
        <w:t>e.</w:t>
      </w:r>
      <w:r>
        <w:rPr>
          <w:lang w:val="es-ES"/>
        </w:rPr>
        <w:tab/>
        <w:t xml:space="preserve">José dice a todos que su hijo </w:t>
      </w:r>
      <w:proofErr w:type="spellStart"/>
      <w:r>
        <w:rPr>
          <w:lang w:val="es-ES"/>
        </w:rPr>
        <w:t>Joseíto</w:t>
      </w:r>
      <w:proofErr w:type="spellEnd"/>
      <w:r>
        <w:rPr>
          <w:lang w:val="es-ES"/>
        </w:rPr>
        <w:t xml:space="preserve"> no sirve para estudiar.</w:t>
      </w:r>
    </w:p>
    <w:p w:rsidR="00E61C6F" w:rsidRDefault="00E61C6F" w:rsidP="00E61C6F">
      <w:pPr>
        <w:pStyle w:val="EBBNormalhalfafter"/>
        <w:tabs>
          <w:tab w:val="left" w:pos="720"/>
          <w:tab w:val="left" w:pos="1980"/>
        </w:tabs>
        <w:spacing w:after="120"/>
        <w:ind w:left="2340" w:hanging="2340"/>
        <w:rPr>
          <w:lang w:val="es-ES"/>
        </w:rPr>
      </w:pPr>
      <w:r>
        <w:rPr>
          <w:lang w:val="es-ES"/>
        </w:rPr>
        <w:tab/>
        <w:t>_______</w:t>
      </w:r>
      <w:r>
        <w:rPr>
          <w:lang w:val="es-ES"/>
        </w:rPr>
        <w:tab/>
        <w:t>f.</w:t>
      </w:r>
      <w:r>
        <w:rPr>
          <w:lang w:val="es-ES"/>
        </w:rPr>
        <w:tab/>
        <w:t xml:space="preserve">Gabriela cuenta que </w:t>
      </w:r>
      <w:proofErr w:type="spellStart"/>
      <w:r>
        <w:rPr>
          <w:lang w:val="es-ES"/>
        </w:rPr>
        <w:t>Joseíto</w:t>
      </w:r>
      <w:proofErr w:type="spellEnd"/>
      <w:r>
        <w:rPr>
          <w:lang w:val="es-ES"/>
        </w:rPr>
        <w:t xml:space="preserve"> colabora mucho en la casa.</w:t>
      </w:r>
    </w:p>
    <w:p w:rsidR="00E61C6F" w:rsidRDefault="00E61C6F" w:rsidP="00E61C6F">
      <w:pPr>
        <w:pStyle w:val="EBBNormalhalfafter"/>
        <w:tabs>
          <w:tab w:val="left" w:pos="720"/>
          <w:tab w:val="left" w:pos="1980"/>
        </w:tabs>
        <w:spacing w:after="120"/>
        <w:ind w:left="2340" w:hanging="2340"/>
        <w:rPr>
          <w:lang w:val="es-ES"/>
        </w:rPr>
      </w:pPr>
      <w:r>
        <w:rPr>
          <w:lang w:val="es-ES"/>
        </w:rPr>
        <w:tab/>
        <w:t>_______</w:t>
      </w:r>
      <w:r>
        <w:rPr>
          <w:lang w:val="es-ES"/>
        </w:rPr>
        <w:tab/>
        <w:t>g.</w:t>
      </w:r>
      <w:r>
        <w:rPr>
          <w:lang w:val="es-ES"/>
        </w:rPr>
        <w:tab/>
        <w:t>Tania siempre busca decir cosas buenas de los demás.</w:t>
      </w:r>
    </w:p>
    <w:p w:rsidR="00E61C6F" w:rsidRDefault="00E61C6F" w:rsidP="00E61C6F">
      <w:pPr>
        <w:pStyle w:val="EBBNormalhalfafter"/>
        <w:tabs>
          <w:tab w:val="left" w:pos="720"/>
          <w:tab w:val="left" w:pos="1980"/>
        </w:tabs>
        <w:spacing w:after="120"/>
        <w:ind w:left="2340" w:hanging="2340"/>
        <w:rPr>
          <w:lang w:val="es-ES"/>
        </w:rPr>
      </w:pPr>
      <w:r>
        <w:rPr>
          <w:lang w:val="es-ES"/>
        </w:rPr>
        <w:tab/>
        <w:t>_______</w:t>
      </w:r>
      <w:r>
        <w:rPr>
          <w:lang w:val="es-ES"/>
        </w:rPr>
        <w:tab/>
        <w:t>h.</w:t>
      </w:r>
      <w:r>
        <w:rPr>
          <w:lang w:val="es-ES"/>
        </w:rPr>
        <w:tab/>
        <w:t>Francisco se burla de Manuel porque es tan gordo.</w:t>
      </w:r>
    </w:p>
    <w:p w:rsidR="00E61C6F" w:rsidRDefault="00E61C6F" w:rsidP="00E61C6F">
      <w:pPr>
        <w:pStyle w:val="EBBNormalhalfafter"/>
        <w:tabs>
          <w:tab w:val="left" w:pos="720"/>
          <w:tab w:val="left" w:pos="1980"/>
        </w:tabs>
        <w:spacing w:after="120"/>
        <w:ind w:left="2340" w:hanging="2340"/>
        <w:rPr>
          <w:lang w:val="es-ES"/>
        </w:rPr>
      </w:pPr>
      <w:r>
        <w:rPr>
          <w:lang w:val="es-ES"/>
        </w:rPr>
        <w:tab/>
        <w:t>_______</w:t>
      </w:r>
      <w:r>
        <w:rPr>
          <w:lang w:val="es-ES"/>
        </w:rPr>
        <w:tab/>
        <w:t>i.</w:t>
      </w:r>
      <w:r>
        <w:rPr>
          <w:lang w:val="es-ES"/>
        </w:rPr>
        <w:tab/>
        <w:t>Tomás avisa a la policía que hay un ladrón en el barrio.</w:t>
      </w:r>
    </w:p>
    <w:p w:rsidR="00E61C6F" w:rsidRDefault="00E61C6F" w:rsidP="00E61C6F">
      <w:pPr>
        <w:pStyle w:val="EBBNormalhalfafter"/>
        <w:tabs>
          <w:tab w:val="left" w:pos="720"/>
          <w:tab w:val="left" w:pos="1980"/>
        </w:tabs>
        <w:spacing w:after="120"/>
        <w:ind w:left="2340" w:hanging="2340"/>
        <w:rPr>
          <w:lang w:val="es-ES"/>
        </w:rPr>
      </w:pPr>
      <w:r>
        <w:rPr>
          <w:lang w:val="es-ES"/>
        </w:rPr>
        <w:t>5.</w:t>
      </w:r>
      <w:r>
        <w:rPr>
          <w:lang w:val="es-ES"/>
        </w:rPr>
        <w:tab/>
        <w:t>Escribe “sí” o “no”:</w:t>
      </w:r>
    </w:p>
    <w:p w:rsidR="00E61C6F" w:rsidRDefault="00E61C6F" w:rsidP="00E61C6F">
      <w:pPr>
        <w:pStyle w:val="EBBNormalhalfafter"/>
        <w:tabs>
          <w:tab w:val="left" w:pos="720"/>
          <w:tab w:val="left" w:pos="1440"/>
        </w:tabs>
        <w:spacing w:after="120"/>
        <w:ind w:left="1800" w:hanging="1800"/>
        <w:rPr>
          <w:lang w:val="es-ES"/>
        </w:rPr>
      </w:pPr>
      <w:r>
        <w:rPr>
          <w:lang w:val="es-ES"/>
        </w:rPr>
        <w:tab/>
        <w:t>____</w:t>
      </w:r>
      <w:r>
        <w:rPr>
          <w:lang w:val="es-ES"/>
        </w:rPr>
        <w:tab/>
        <w:t>a.</w:t>
      </w:r>
      <w:r>
        <w:rPr>
          <w:lang w:val="es-ES"/>
        </w:rPr>
        <w:tab/>
        <w:t>¿Es fácil caer en el chisme?</w:t>
      </w:r>
    </w:p>
    <w:p w:rsidR="00E61C6F" w:rsidRDefault="00E61C6F" w:rsidP="00E61C6F">
      <w:pPr>
        <w:pStyle w:val="EBBNormalhalfafter"/>
        <w:tabs>
          <w:tab w:val="left" w:pos="720"/>
          <w:tab w:val="left" w:pos="1440"/>
        </w:tabs>
        <w:spacing w:after="120"/>
        <w:ind w:left="1800" w:hanging="1800"/>
        <w:rPr>
          <w:lang w:val="es-ES"/>
        </w:rPr>
      </w:pPr>
      <w:r>
        <w:rPr>
          <w:lang w:val="es-ES"/>
        </w:rPr>
        <w:tab/>
        <w:t>____</w:t>
      </w:r>
      <w:r>
        <w:rPr>
          <w:lang w:val="es-ES"/>
        </w:rPr>
        <w:tab/>
        <w:t>b.</w:t>
      </w:r>
      <w:r>
        <w:rPr>
          <w:lang w:val="es-ES"/>
        </w:rPr>
        <w:tab/>
        <w:t>Si digo la verdad pero sin amor, ¿es pecado?</w:t>
      </w:r>
    </w:p>
    <w:p w:rsidR="00E61C6F" w:rsidRDefault="00E61C6F" w:rsidP="00E61C6F">
      <w:pPr>
        <w:pStyle w:val="EBBNormalhalfafter"/>
        <w:tabs>
          <w:tab w:val="left" w:pos="720"/>
          <w:tab w:val="left" w:pos="1440"/>
        </w:tabs>
        <w:spacing w:after="120"/>
        <w:ind w:left="1800" w:hanging="1800"/>
        <w:rPr>
          <w:lang w:val="es-ES"/>
        </w:rPr>
      </w:pPr>
      <w:r>
        <w:rPr>
          <w:lang w:val="es-ES"/>
        </w:rPr>
        <w:tab/>
        <w:t>____</w:t>
      </w:r>
      <w:r>
        <w:rPr>
          <w:lang w:val="es-ES"/>
        </w:rPr>
        <w:tab/>
      </w:r>
      <w:proofErr w:type="gramStart"/>
      <w:r>
        <w:rPr>
          <w:lang w:val="es-ES"/>
        </w:rPr>
        <w:t>c</w:t>
      </w:r>
      <w:proofErr w:type="gramEnd"/>
      <w:r>
        <w:rPr>
          <w:lang w:val="es-ES"/>
        </w:rPr>
        <w:t>.</w:t>
      </w:r>
      <w:r>
        <w:rPr>
          <w:lang w:val="es-ES"/>
        </w:rPr>
        <w:tab/>
        <w:t>¿La mentira es un pecado muy pequeño?</w:t>
      </w:r>
    </w:p>
    <w:p w:rsidR="00E61C6F" w:rsidRDefault="00E61C6F" w:rsidP="00E61C6F">
      <w:pPr>
        <w:pStyle w:val="EBBNormalhalfafter"/>
        <w:tabs>
          <w:tab w:val="left" w:pos="720"/>
          <w:tab w:val="left" w:pos="1440"/>
        </w:tabs>
        <w:spacing w:after="120"/>
        <w:ind w:left="720" w:hanging="720"/>
        <w:rPr>
          <w:lang w:val="es-ES"/>
        </w:rPr>
      </w:pPr>
      <w:r>
        <w:rPr>
          <w:lang w:val="es-ES"/>
        </w:rPr>
        <w:t>6.</w:t>
      </w:r>
      <w:r>
        <w:rPr>
          <w:lang w:val="es-ES"/>
        </w:rPr>
        <w:tab/>
        <w:t>Siempre debemos decir la ____________ en un espíritu de __________. (Efesios 4:15)</w:t>
      </w:r>
    </w:p>
    <w:p w:rsidR="00E61C6F" w:rsidRDefault="00E61C6F" w:rsidP="00E61C6F">
      <w:pPr>
        <w:pStyle w:val="EBBNormalhalfafter"/>
        <w:tabs>
          <w:tab w:val="left" w:pos="720"/>
          <w:tab w:val="left" w:pos="1440"/>
        </w:tabs>
        <w:spacing w:after="120"/>
        <w:ind w:left="720" w:hanging="720"/>
        <w:rPr>
          <w:lang w:val="es-ES"/>
        </w:rPr>
      </w:pPr>
      <w:r>
        <w:rPr>
          <w:lang w:val="es-ES"/>
        </w:rPr>
        <w:t>7.</w:t>
      </w:r>
      <w:r>
        <w:rPr>
          <w:lang w:val="es-ES"/>
        </w:rPr>
        <w:tab/>
        <w:t xml:space="preserve">Todos fallamos en muchas ocasiones con nuestro hablar. Por eso necesitamos ___________, confiar que Cristo nos _________, y con su ayuda </w:t>
      </w:r>
      <w:r w:rsidR="00130004">
        <w:rPr>
          <w:lang w:val="es-ES"/>
        </w:rPr>
        <w:t>dejar atrás esa maldad.</w:t>
      </w:r>
    </w:p>
    <w:p w:rsidR="00130004" w:rsidRDefault="00130004" w:rsidP="00E61C6F">
      <w:pPr>
        <w:pStyle w:val="EBBNormalhalfafter"/>
        <w:tabs>
          <w:tab w:val="left" w:pos="720"/>
          <w:tab w:val="left" w:pos="1440"/>
        </w:tabs>
        <w:spacing w:after="120"/>
        <w:ind w:left="720" w:hanging="720"/>
        <w:rPr>
          <w:lang w:val="es-ES"/>
        </w:rPr>
      </w:pPr>
      <w:r>
        <w:rPr>
          <w:lang w:val="es-ES"/>
        </w:rPr>
        <w:t>8.</w:t>
      </w:r>
      <w:r>
        <w:rPr>
          <w:lang w:val="es-ES"/>
        </w:rPr>
        <w:tab/>
        <w:t xml:space="preserve">Escribe los primeros 5 libros del </w:t>
      </w:r>
      <w:r>
        <w:rPr>
          <w:b/>
          <w:lang w:val="es-ES"/>
        </w:rPr>
        <w:t>Antiguo Testamento</w:t>
      </w:r>
      <w:r>
        <w:rPr>
          <w:lang w:val="es-ES"/>
        </w:rPr>
        <w:t>, de memoria:</w:t>
      </w:r>
    </w:p>
    <w:p w:rsidR="00130004" w:rsidRDefault="00130004" w:rsidP="00E61C6F">
      <w:pPr>
        <w:pStyle w:val="EBBNormalhalfafter"/>
        <w:tabs>
          <w:tab w:val="left" w:pos="720"/>
          <w:tab w:val="left" w:pos="1440"/>
        </w:tabs>
        <w:spacing w:after="120"/>
        <w:ind w:left="720" w:hanging="720"/>
        <w:rPr>
          <w:lang w:val="es-ES"/>
        </w:rPr>
      </w:pPr>
      <w:r>
        <w:rPr>
          <w:lang w:val="es-ES"/>
        </w:rPr>
        <w:tab/>
        <w:t>_____________________________________________________________</w:t>
      </w:r>
    </w:p>
    <w:p w:rsidR="00130004" w:rsidRPr="00130004" w:rsidRDefault="00130004" w:rsidP="00130004">
      <w:pPr>
        <w:pStyle w:val="EBBTitle"/>
        <w:spacing w:after="240"/>
      </w:pPr>
      <w:r>
        <w:lastRenderedPageBreak/>
        <w:t xml:space="preserve">Mandamiento </w:t>
      </w:r>
      <w:r w:rsidRPr="00130004">
        <w:t>#</w:t>
      </w:r>
      <w:r>
        <w:t xml:space="preserve"> 9</w:t>
      </w:r>
      <w:r>
        <w:br/>
        <w:t>Un Corazón Puro</w:t>
      </w:r>
    </w:p>
    <w:p w:rsidR="00130004" w:rsidRDefault="00712F98" w:rsidP="00130004">
      <w:pPr>
        <w:pStyle w:val="EBBNormalhalfafter"/>
        <w:spacing w:after="0" w:line="360" w:lineRule="auto"/>
        <w:rPr>
          <w:lang w:val="es-ES"/>
        </w:rPr>
      </w:pPr>
      <w:r>
        <w:rPr>
          <w:b/>
          <w:noProof/>
          <w:lang w:val="en-US"/>
        </w:rPr>
        <w:pict>
          <v:shape id="_x0000_s1337" type="#_x0000_t176" style="position:absolute;margin-left:-3.7pt;margin-top:51.3pt;width:111.7pt;height:30.3pt;z-index:251978752;mso-height-percent:200;mso-wrap-distance-bottom:3.6pt;mso-height-percent:200;mso-width-relative:margin;mso-height-relative:margin" strokecolor="black [3213]">
            <v:textbox style="mso-fit-shape-to-text:t">
              <w:txbxContent>
                <w:p w:rsidR="004A6BE9" w:rsidRDefault="004A6BE9" w:rsidP="006B15A7">
                  <w:pPr>
                    <w:pStyle w:val="EBBTitle"/>
                    <w:spacing w:after="0"/>
                    <w:jc w:val="left"/>
                  </w:pPr>
                  <w:r>
                    <w:t>La Codicia</w:t>
                  </w:r>
                </w:p>
              </w:txbxContent>
            </v:textbox>
            <w10:wrap type="topAndBottom"/>
          </v:shape>
        </w:pict>
      </w:r>
      <w:r w:rsidR="00130004">
        <w:rPr>
          <w:lang w:val="es-ES"/>
        </w:rPr>
        <w:t xml:space="preserve">Busca </w:t>
      </w:r>
      <w:r w:rsidR="00130004">
        <w:rPr>
          <w:b/>
          <w:lang w:val="es-ES"/>
        </w:rPr>
        <w:t>Éxodo 20:17</w:t>
      </w:r>
      <w:r w:rsidR="00130004">
        <w:rPr>
          <w:lang w:val="es-ES"/>
        </w:rPr>
        <w:t xml:space="preserve"> en tu Biblia. La </w:t>
      </w:r>
      <w:r w:rsidR="00130004">
        <w:rPr>
          <w:b/>
          <w:lang w:val="es-ES"/>
        </w:rPr>
        <w:t>primera parte</w:t>
      </w:r>
      <w:r w:rsidR="00130004">
        <w:rPr>
          <w:lang w:val="es-ES"/>
        </w:rPr>
        <w:t xml:space="preserve"> de este versículo es el Mandamiento </w:t>
      </w:r>
      <w:r w:rsidR="00130004" w:rsidRPr="00130004">
        <w:rPr>
          <w:lang w:val="es-ES"/>
        </w:rPr>
        <w:t>#</w:t>
      </w:r>
      <w:r w:rsidR="00130004">
        <w:rPr>
          <w:lang w:val="es-ES"/>
        </w:rPr>
        <w:t xml:space="preserve"> 9</w:t>
      </w:r>
      <w:proofErr w:type="gramStart"/>
      <w:r w:rsidR="00130004">
        <w:rPr>
          <w:lang w:val="es-ES"/>
        </w:rPr>
        <w:t>:  No</w:t>
      </w:r>
      <w:proofErr w:type="gramEnd"/>
      <w:r w:rsidR="00130004">
        <w:rPr>
          <w:lang w:val="es-ES"/>
        </w:rPr>
        <w:t xml:space="preserve"> _______________ la __________ de tu ___________</w:t>
      </w:r>
    </w:p>
    <w:p w:rsidR="00130004" w:rsidRPr="00130004" w:rsidRDefault="00712F98" w:rsidP="00130004">
      <w:pPr>
        <w:pStyle w:val="EBBNormalhalfafter"/>
        <w:spacing w:after="120"/>
        <w:rPr>
          <w:lang w:val="es-ES"/>
        </w:rPr>
      </w:pPr>
      <w:r>
        <w:rPr>
          <w:b/>
          <w:noProof/>
          <w:lang w:val="en-US"/>
        </w:rPr>
        <w:pict>
          <v:shape id="_x0000_s1341" type="#_x0000_t106" style="position:absolute;margin-left:285pt;margin-top:113.25pt;width:93pt;height:56.25pt;z-index:251984896" adj="-743,24365">
            <v:textbox>
              <w:txbxContent>
                <w:p w:rsidR="004A6BE9" w:rsidRPr="00FE7C95" w:rsidRDefault="004A6BE9" w:rsidP="00FE7C95">
                  <w:pPr>
                    <w:jc w:val="center"/>
                    <w:rPr>
                      <w:sz w:val="24"/>
                      <w:szCs w:val="24"/>
                      <w:lang w:val="es-ES"/>
                    </w:rPr>
                  </w:pPr>
                  <w:r>
                    <w:rPr>
                      <w:sz w:val="24"/>
                      <w:szCs w:val="24"/>
                      <w:lang w:val="es-ES"/>
                    </w:rPr>
                    <w:t>¡Ojalá que fuera mía!</w:t>
                  </w:r>
                </w:p>
              </w:txbxContent>
            </v:textbox>
          </v:shape>
        </w:pict>
      </w:r>
      <w:r>
        <w:rPr>
          <w:b/>
          <w:noProof/>
          <w:lang w:val="en-US"/>
        </w:rPr>
        <w:pict>
          <v:shape id="_x0000_s1340" type="#_x0000_t62" style="position:absolute;margin-left:200.25pt;margin-top:102pt;width:77.25pt;height:36.75pt;z-index:251983872" adj="16036,27331">
            <v:textbox>
              <w:txbxContent>
                <w:p w:rsidR="004A6BE9" w:rsidRPr="00FE7C95" w:rsidRDefault="004A6BE9" w:rsidP="00FE7C95">
                  <w:pPr>
                    <w:jc w:val="center"/>
                    <w:rPr>
                      <w:sz w:val="24"/>
                      <w:szCs w:val="24"/>
                      <w:lang w:val="es-ES"/>
                    </w:rPr>
                  </w:pPr>
                  <w:r>
                    <w:rPr>
                      <w:sz w:val="24"/>
                      <w:szCs w:val="24"/>
                      <w:lang w:val="es-ES"/>
                    </w:rPr>
                    <w:t>¡Qué casa tan bonita!</w:t>
                  </w:r>
                </w:p>
              </w:txbxContent>
            </v:textbox>
          </v:shape>
        </w:pict>
      </w:r>
      <w:r>
        <w:rPr>
          <w:b/>
          <w:noProof/>
          <w:lang w:val="en-US"/>
        </w:rPr>
        <w:pict>
          <v:shape id="_x0000_s1339" type="#_x0000_t62" style="position:absolute;margin-left:108.4pt;margin-top:111pt;width:73.1pt;height:37.5pt;z-index:251982848" adj="21733,30845">
            <v:textbox>
              <w:txbxContent>
                <w:p w:rsidR="004A6BE9" w:rsidRPr="00FE7C95" w:rsidRDefault="004A6BE9" w:rsidP="00FE7C95">
                  <w:pPr>
                    <w:jc w:val="center"/>
                    <w:rPr>
                      <w:sz w:val="24"/>
                      <w:szCs w:val="24"/>
                      <w:lang w:val="es-ES"/>
                    </w:rPr>
                  </w:pPr>
                  <w:r>
                    <w:rPr>
                      <w:sz w:val="24"/>
                      <w:szCs w:val="24"/>
                      <w:lang w:val="es-ES"/>
                    </w:rPr>
                    <w:t>¡Pase adelante!</w:t>
                  </w:r>
                </w:p>
              </w:txbxContent>
            </v:textbox>
          </v:shape>
        </w:pict>
      </w:r>
      <w:r w:rsidR="0008246F">
        <w:rPr>
          <w:noProof/>
          <w:lang w:val="en-US"/>
        </w:rPr>
        <w:drawing>
          <wp:anchor distT="0" distB="0" distL="114300" distR="114300" simplePos="0" relativeHeight="251981824" behindDoc="0" locked="0" layoutInCell="1" allowOverlap="1">
            <wp:simplePos x="0" y="0"/>
            <wp:positionH relativeFrom="column">
              <wp:posOffset>1741170</wp:posOffset>
            </wp:positionH>
            <wp:positionV relativeFrom="paragraph">
              <wp:posOffset>1878330</wp:posOffset>
            </wp:positionV>
            <wp:extent cx="2023110" cy="1508760"/>
            <wp:effectExtent l="19050" t="0" r="0" b="0"/>
            <wp:wrapNone/>
            <wp:docPr id="31" name="Picture 30" descr="Mandamiento 9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damiento 9    001.bmp"/>
                    <pic:cNvPicPr/>
                  </pic:nvPicPr>
                  <pic:blipFill>
                    <a:blip r:embed="rId73" cstate="print"/>
                    <a:stretch>
                      <a:fillRect/>
                    </a:stretch>
                  </pic:blipFill>
                  <pic:spPr>
                    <a:xfrm>
                      <a:off x="0" y="0"/>
                      <a:ext cx="2023110" cy="1508760"/>
                    </a:xfrm>
                    <a:prstGeom prst="rect">
                      <a:avLst/>
                    </a:prstGeom>
                  </pic:spPr>
                </pic:pic>
              </a:graphicData>
            </a:graphic>
          </wp:anchor>
        </w:drawing>
      </w:r>
      <w:r>
        <w:rPr>
          <w:noProof/>
          <w:lang w:val="es-ES" w:eastAsia="zh-TW"/>
        </w:rPr>
        <w:pict>
          <v:shape id="_x0000_s1338" type="#_x0000_t202" style="position:absolute;margin-left:88.5pt;margin-top:95.25pt;width:293.55pt;height:172.5pt;z-index:251980800;mso-position-horizontal-relative:text;mso-position-vertical-relative:text;mso-width-relative:margin;mso-height-relative:margin">
            <v:textbox>
              <w:txbxContent>
                <w:p w:rsidR="004A6BE9" w:rsidRPr="006B15A7" w:rsidRDefault="004A6BE9" w:rsidP="006B15A7"/>
              </w:txbxContent>
            </v:textbox>
            <w10:wrap type="topAndBottom"/>
          </v:shape>
        </w:pict>
      </w:r>
      <w:r w:rsidR="00130004">
        <w:rPr>
          <w:b/>
          <w:lang w:val="es-ES"/>
        </w:rPr>
        <w:t>La codicia es desear tener lo que pertenece a otra persona</w:t>
      </w:r>
      <w:r w:rsidR="00130004">
        <w:rPr>
          <w:lang w:val="es-ES"/>
        </w:rPr>
        <w:t xml:space="preserve">. Es tener </w:t>
      </w:r>
      <w:r w:rsidR="00130004">
        <w:rPr>
          <w:b/>
          <w:lang w:val="es-ES"/>
        </w:rPr>
        <w:t>malos deseos</w:t>
      </w:r>
      <w:r w:rsidR="00130004">
        <w:rPr>
          <w:lang w:val="es-ES"/>
        </w:rPr>
        <w:t xml:space="preserve"> o </w:t>
      </w:r>
      <w:r w:rsidR="00130004">
        <w:rPr>
          <w:b/>
          <w:lang w:val="es-ES"/>
        </w:rPr>
        <w:t>celos</w:t>
      </w:r>
      <w:r w:rsidR="00130004">
        <w:rPr>
          <w:lang w:val="es-ES"/>
        </w:rPr>
        <w:t xml:space="preserve"> en el corazón. Dios en cambio quiere que tu corazón sea puro y limpio de toda maldad.</w:t>
      </w:r>
    </w:p>
    <w:p w:rsidR="00130004" w:rsidRDefault="00FE7C95" w:rsidP="00FE7C95">
      <w:pPr>
        <w:pStyle w:val="EBBNormalhalfafter"/>
        <w:tabs>
          <w:tab w:val="left" w:pos="720"/>
          <w:tab w:val="left" w:pos="1440"/>
        </w:tabs>
        <w:spacing w:before="240" w:after="120"/>
        <w:ind w:left="720" w:hanging="720"/>
        <w:rPr>
          <w:lang w:val="es-ES"/>
        </w:rPr>
      </w:pPr>
      <w:r>
        <w:rPr>
          <w:lang w:val="es-ES"/>
        </w:rPr>
        <w:t>¿Qué cosas quiere Dios que haya en tu corazón? (Marca las respuestas correctas)</w:t>
      </w:r>
    </w:p>
    <w:p w:rsidR="00FE7C95" w:rsidRDefault="00FE7C95" w:rsidP="00FE7C95">
      <w:pPr>
        <w:pStyle w:val="EBBNormalhalfafter"/>
        <w:tabs>
          <w:tab w:val="left" w:pos="720"/>
          <w:tab w:val="left" w:pos="1440"/>
          <w:tab w:val="left" w:pos="2880"/>
          <w:tab w:val="left" w:pos="3600"/>
          <w:tab w:val="left" w:pos="5040"/>
          <w:tab w:val="left" w:pos="5760"/>
          <w:tab w:val="left" w:pos="7200"/>
          <w:tab w:val="left" w:pos="7920"/>
        </w:tabs>
        <w:spacing w:after="120"/>
        <w:ind w:left="720" w:hanging="720"/>
        <w:rPr>
          <w:lang w:val="es-ES"/>
        </w:rPr>
      </w:pPr>
      <w:r>
        <w:rPr>
          <w:lang w:val="es-ES"/>
        </w:rPr>
        <w:tab/>
        <w:t>____</w:t>
      </w:r>
      <w:r>
        <w:rPr>
          <w:lang w:val="es-ES"/>
        </w:rPr>
        <w:tab/>
        <w:t>Odio</w:t>
      </w:r>
      <w:r>
        <w:rPr>
          <w:lang w:val="es-ES"/>
        </w:rPr>
        <w:tab/>
        <w:t>____</w:t>
      </w:r>
      <w:r>
        <w:rPr>
          <w:lang w:val="es-ES"/>
        </w:rPr>
        <w:tab/>
        <w:t>Amor</w:t>
      </w:r>
      <w:r>
        <w:rPr>
          <w:lang w:val="es-ES"/>
        </w:rPr>
        <w:tab/>
        <w:t>____</w:t>
      </w:r>
      <w:r>
        <w:rPr>
          <w:lang w:val="es-ES"/>
        </w:rPr>
        <w:tab/>
        <w:t>Celos</w:t>
      </w:r>
      <w:r>
        <w:rPr>
          <w:lang w:val="es-ES"/>
        </w:rPr>
        <w:tab/>
        <w:t>____</w:t>
      </w:r>
      <w:r>
        <w:rPr>
          <w:lang w:val="es-ES"/>
        </w:rPr>
        <w:tab/>
        <w:t>Paz</w:t>
      </w:r>
    </w:p>
    <w:p w:rsidR="00FE7C95" w:rsidRDefault="00712F98" w:rsidP="0008246F">
      <w:pPr>
        <w:pStyle w:val="EBBNormalhalfafter"/>
        <w:tabs>
          <w:tab w:val="left" w:pos="720"/>
          <w:tab w:val="left" w:pos="1440"/>
          <w:tab w:val="left" w:pos="2880"/>
          <w:tab w:val="left" w:pos="3600"/>
          <w:tab w:val="left" w:pos="5040"/>
          <w:tab w:val="left" w:pos="5760"/>
          <w:tab w:val="left" w:pos="7200"/>
          <w:tab w:val="left" w:pos="7920"/>
        </w:tabs>
        <w:spacing w:after="120"/>
        <w:ind w:left="720" w:hanging="720"/>
        <w:rPr>
          <w:lang w:val="es-ES"/>
        </w:rPr>
      </w:pPr>
      <w:r>
        <w:rPr>
          <w:noProof/>
          <w:lang w:val="es-ES" w:eastAsia="zh-TW"/>
        </w:rPr>
        <w:pict>
          <v:shape id="_x0000_s1342" type="#_x0000_t202" style="position:absolute;left:0;text-align:left;margin-left:209.55pt;margin-top:57.15pt;width:70.65pt;height:63.15pt;z-index:251990016;mso-height-percent:200;mso-height-percent:200;mso-width-relative:margin;mso-height-relative:margin">
            <v:textbox style="mso-fit-shape-to-text:t">
              <w:txbxContent>
                <w:p w:rsidR="004A6BE9" w:rsidRPr="0008246F" w:rsidRDefault="004A6BE9" w:rsidP="0008246F">
                  <w:pPr>
                    <w:jc w:val="center"/>
                    <w:rPr>
                      <w:sz w:val="24"/>
                      <w:szCs w:val="24"/>
                      <w:lang w:val="es-ES"/>
                    </w:rPr>
                  </w:pPr>
                  <w:r w:rsidRPr="0008246F">
                    <w:rPr>
                      <w:sz w:val="24"/>
                      <w:szCs w:val="24"/>
                      <w:lang w:val="es-ES"/>
                    </w:rPr>
                    <w:t>¿Cuál de estos corazones es el tuyo?</w:t>
                  </w:r>
                </w:p>
              </w:txbxContent>
            </v:textbox>
          </v:shape>
        </w:pict>
      </w:r>
      <w:r w:rsidR="0008246F">
        <w:rPr>
          <w:noProof/>
          <w:lang w:val="en-US"/>
        </w:rPr>
        <w:drawing>
          <wp:anchor distT="0" distB="0" distL="114300" distR="114300" simplePos="0" relativeHeight="251985920" behindDoc="0" locked="0" layoutInCell="1" allowOverlap="1">
            <wp:simplePos x="0" y="0"/>
            <wp:positionH relativeFrom="column">
              <wp:posOffset>247650</wp:posOffset>
            </wp:positionH>
            <wp:positionV relativeFrom="paragraph">
              <wp:posOffset>364490</wp:posOffset>
            </wp:positionV>
            <wp:extent cx="2084070" cy="1828800"/>
            <wp:effectExtent l="19050" t="0" r="0" b="0"/>
            <wp:wrapTopAndBottom/>
            <wp:docPr id="225" name="Picture 224" descr="Heart - Carto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 Cartoon.wmf"/>
                    <pic:cNvPicPr/>
                  </pic:nvPicPr>
                  <pic:blipFill>
                    <a:blip r:embed="rId74" cstate="print">
                      <a:lum bright="40000"/>
                    </a:blip>
                    <a:stretch>
                      <a:fillRect/>
                    </a:stretch>
                  </pic:blipFill>
                  <pic:spPr>
                    <a:xfrm>
                      <a:off x="0" y="0"/>
                      <a:ext cx="2084070" cy="1828800"/>
                    </a:xfrm>
                    <a:prstGeom prst="rect">
                      <a:avLst/>
                    </a:prstGeom>
                  </pic:spPr>
                </pic:pic>
              </a:graphicData>
            </a:graphic>
          </wp:anchor>
        </w:drawing>
      </w:r>
      <w:r w:rsidR="0008246F">
        <w:rPr>
          <w:noProof/>
          <w:lang w:val="en-US"/>
        </w:rPr>
        <w:drawing>
          <wp:anchor distT="0" distB="0" distL="114300" distR="114300" simplePos="0" relativeHeight="251987968" behindDoc="0" locked="0" layoutInCell="1" allowOverlap="1">
            <wp:simplePos x="0" y="0"/>
            <wp:positionH relativeFrom="column">
              <wp:posOffset>3920490</wp:posOffset>
            </wp:positionH>
            <wp:positionV relativeFrom="paragraph">
              <wp:posOffset>364490</wp:posOffset>
            </wp:positionV>
            <wp:extent cx="1703070" cy="1828800"/>
            <wp:effectExtent l="19050" t="0" r="0" b="0"/>
            <wp:wrapNone/>
            <wp:docPr id="226" name="Picture 224" descr="Heart - Carto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 Cartoon.wmf"/>
                    <pic:cNvPicPr/>
                  </pic:nvPicPr>
                  <pic:blipFill>
                    <a:blip r:embed="rId75" cstate="print"/>
                    <a:srcRect b="42029"/>
                    <a:stretch>
                      <a:fillRect/>
                    </a:stretch>
                  </pic:blipFill>
                  <pic:spPr>
                    <a:xfrm>
                      <a:off x="0" y="0"/>
                      <a:ext cx="1703070" cy="1828800"/>
                    </a:xfrm>
                    <a:prstGeom prst="rect">
                      <a:avLst/>
                    </a:prstGeom>
                  </pic:spPr>
                </pic:pic>
              </a:graphicData>
            </a:graphic>
          </wp:anchor>
        </w:drawing>
      </w:r>
      <w:r w:rsidR="00FE7C95">
        <w:rPr>
          <w:lang w:val="es-ES"/>
        </w:rPr>
        <w:tab/>
        <w:t>____</w:t>
      </w:r>
      <w:r w:rsidR="00FE7C95">
        <w:rPr>
          <w:lang w:val="es-ES"/>
        </w:rPr>
        <w:tab/>
        <w:t>Maldad</w:t>
      </w:r>
      <w:r w:rsidR="00FE7C95">
        <w:rPr>
          <w:lang w:val="es-ES"/>
        </w:rPr>
        <w:tab/>
        <w:t>____</w:t>
      </w:r>
      <w:r w:rsidR="00FE7C95">
        <w:rPr>
          <w:lang w:val="es-ES"/>
        </w:rPr>
        <w:tab/>
        <w:t>Rencor</w:t>
      </w:r>
      <w:r w:rsidR="00FE7C95">
        <w:rPr>
          <w:lang w:val="es-ES"/>
        </w:rPr>
        <w:tab/>
        <w:t>____</w:t>
      </w:r>
      <w:r w:rsidR="00FE7C95">
        <w:rPr>
          <w:lang w:val="es-ES"/>
        </w:rPr>
        <w:tab/>
        <w:t>Paciencia</w:t>
      </w:r>
      <w:r w:rsidR="00FE7C95">
        <w:rPr>
          <w:lang w:val="es-ES"/>
        </w:rPr>
        <w:tab/>
        <w:t>____</w:t>
      </w:r>
      <w:r w:rsidR="00FE7C95">
        <w:rPr>
          <w:lang w:val="es-ES"/>
        </w:rPr>
        <w:tab/>
        <w:t>Generosidad</w:t>
      </w:r>
    </w:p>
    <w:p w:rsidR="00FE7C95" w:rsidRPr="00FE7C95" w:rsidRDefault="00FE7C95" w:rsidP="0008246F">
      <w:pPr>
        <w:pStyle w:val="EBBNormalhalfafter"/>
        <w:tabs>
          <w:tab w:val="left" w:pos="1440"/>
          <w:tab w:val="left" w:pos="2880"/>
          <w:tab w:val="left" w:pos="3600"/>
          <w:tab w:val="left" w:pos="5040"/>
          <w:tab w:val="left" w:pos="5760"/>
          <w:tab w:val="left" w:pos="7200"/>
          <w:tab w:val="left" w:pos="7920"/>
        </w:tabs>
        <w:spacing w:before="360" w:after="120"/>
        <w:rPr>
          <w:lang w:val="es-ES"/>
        </w:rPr>
      </w:pPr>
      <w:r>
        <w:rPr>
          <w:lang w:val="es-ES"/>
        </w:rPr>
        <w:t xml:space="preserve">Dios quiere que tu corazón esté lleno de </w:t>
      </w:r>
      <w:r>
        <w:rPr>
          <w:b/>
          <w:lang w:val="es-ES"/>
        </w:rPr>
        <w:t>amor</w:t>
      </w:r>
      <w:r>
        <w:rPr>
          <w:lang w:val="es-ES"/>
        </w:rPr>
        <w:t xml:space="preserve">, no </w:t>
      </w:r>
      <w:r>
        <w:rPr>
          <w:b/>
          <w:lang w:val="es-ES"/>
        </w:rPr>
        <w:t>codicia</w:t>
      </w:r>
      <w:r>
        <w:rPr>
          <w:lang w:val="es-ES"/>
        </w:rPr>
        <w:t>. ¡Entrega tu corazón al Señor!</w:t>
      </w:r>
    </w:p>
    <w:p w:rsidR="00130004" w:rsidRDefault="00712F98" w:rsidP="00D828A4">
      <w:pPr>
        <w:pStyle w:val="EBBNormalhalfafter"/>
        <w:spacing w:after="120"/>
      </w:pPr>
      <w:r>
        <w:rPr>
          <w:rFonts w:cs="Times New Roman"/>
          <w:sz w:val="24"/>
          <w:szCs w:val="24"/>
        </w:rPr>
        <w:lastRenderedPageBreak/>
        <w:pict>
          <v:shape id="_x0000_s1343" type="#_x0000_t176" style="position:absolute;margin-left:-.4pt;margin-top:.4pt;width:140.8pt;height:51pt;z-index:251992064;mso-height-percent:200;mso-wrap-distance-bottom:3.6pt;mso-height-percent:200;mso-width-relative:margin;mso-height-relative:margin" strokecolor="black [3213]">
            <v:textbox style="mso-fit-shape-to-text:t">
              <w:txbxContent>
                <w:p w:rsidR="004A6BE9" w:rsidRDefault="004A6BE9" w:rsidP="00FB3C30">
                  <w:pPr>
                    <w:pStyle w:val="EBBTitle"/>
                    <w:spacing w:after="0"/>
                    <w:jc w:val="left"/>
                  </w:pPr>
                  <w:r>
                    <w:t>La Hipocresía</w:t>
                  </w:r>
                </w:p>
              </w:txbxContent>
            </v:textbox>
            <w10:wrap type="topAndBottom"/>
          </v:shape>
        </w:pict>
      </w:r>
      <w:r w:rsidR="00FB3C30">
        <w:rPr>
          <w:b/>
        </w:rPr>
        <w:t>La Hipocresía es cuando guardas malos deseos en tu corazón, pero los escondes para que nadie se dé cuenta</w:t>
      </w:r>
      <w:r w:rsidR="00FB3C30">
        <w:t xml:space="preserve">. Dios quiere que tengamos un </w:t>
      </w:r>
      <w:r w:rsidR="00FB3C30">
        <w:rPr>
          <w:b/>
        </w:rPr>
        <w:t>amor sincero</w:t>
      </w:r>
      <w:r w:rsidR="00FB3C30">
        <w:t xml:space="preserve"> y no una </w:t>
      </w:r>
      <w:r w:rsidR="00FB3C30">
        <w:rPr>
          <w:b/>
        </w:rPr>
        <w:t>maldad escondida</w:t>
      </w:r>
      <w:r w:rsidR="00FB3C30">
        <w:t>. Tú puedes engañar a otras personas, pero Dios sabe lo que hay en tu corazón.</w:t>
      </w:r>
    </w:p>
    <w:p w:rsidR="00FB3C30" w:rsidRDefault="00FB3C30" w:rsidP="00D828A4">
      <w:pPr>
        <w:pStyle w:val="EBBNormalhalfafter"/>
        <w:spacing w:after="120"/>
      </w:pPr>
      <w:r>
        <w:rPr>
          <w:noProof/>
          <w:lang w:val="en-US"/>
        </w:rPr>
        <w:drawing>
          <wp:anchor distT="0" distB="0" distL="114300" distR="114300" simplePos="0" relativeHeight="251993088" behindDoc="0" locked="0" layoutInCell="1" allowOverlap="1">
            <wp:simplePos x="0" y="0"/>
            <wp:positionH relativeFrom="column">
              <wp:posOffset>600075</wp:posOffset>
            </wp:positionH>
            <wp:positionV relativeFrom="paragraph">
              <wp:posOffset>12700</wp:posOffset>
            </wp:positionV>
            <wp:extent cx="1488440" cy="1905000"/>
            <wp:effectExtent l="19050" t="0" r="0" b="0"/>
            <wp:wrapSquare wrapText="right"/>
            <wp:docPr id="227" name="Picture 226" descr="Mas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tif"/>
                    <pic:cNvPicPr/>
                  </pic:nvPicPr>
                  <pic:blipFill>
                    <a:blip r:embed="rId76" cstate="print"/>
                    <a:stretch>
                      <a:fillRect/>
                    </a:stretch>
                  </pic:blipFill>
                  <pic:spPr>
                    <a:xfrm>
                      <a:off x="0" y="0"/>
                      <a:ext cx="1488440" cy="1905000"/>
                    </a:xfrm>
                    <a:prstGeom prst="rect">
                      <a:avLst/>
                    </a:prstGeom>
                  </pic:spPr>
                </pic:pic>
              </a:graphicData>
            </a:graphic>
          </wp:anchor>
        </w:drawing>
      </w:r>
    </w:p>
    <w:p w:rsidR="00FB3C30" w:rsidRDefault="00FB3C30" w:rsidP="00D828A4">
      <w:pPr>
        <w:pStyle w:val="EBBNormalhalfafter"/>
        <w:spacing w:after="120"/>
      </w:pPr>
    </w:p>
    <w:p w:rsidR="00FB3C30" w:rsidRPr="00FB3C30" w:rsidRDefault="00DD0686" w:rsidP="00D828A4">
      <w:pPr>
        <w:pStyle w:val="EBBNormalhalfafter"/>
        <w:spacing w:after="120"/>
      </w:pPr>
      <w:r>
        <w:br/>
      </w:r>
      <w:r w:rsidR="00FB3C30">
        <w:t>A menudo escondemos nuestros verdaderos sentimientos malos detrás de una máscara de bien.</w:t>
      </w:r>
    </w:p>
    <w:p w:rsidR="00D828A4" w:rsidRDefault="00D828A4" w:rsidP="00E61C6F">
      <w:pPr>
        <w:pStyle w:val="EBBNormalhalfafter"/>
        <w:tabs>
          <w:tab w:val="left" w:pos="720"/>
          <w:tab w:val="left" w:pos="1440"/>
        </w:tabs>
        <w:spacing w:after="120"/>
        <w:ind w:left="720" w:hanging="720"/>
        <w:rPr>
          <w:lang w:val="es-ES"/>
        </w:rPr>
      </w:pPr>
    </w:p>
    <w:p w:rsidR="00D828A4" w:rsidRPr="00130004" w:rsidRDefault="00D828A4" w:rsidP="00E61C6F">
      <w:pPr>
        <w:pStyle w:val="EBBNormalhalfafter"/>
        <w:tabs>
          <w:tab w:val="left" w:pos="720"/>
          <w:tab w:val="left" w:pos="1440"/>
        </w:tabs>
        <w:spacing w:after="120"/>
        <w:ind w:left="720" w:hanging="720"/>
        <w:rPr>
          <w:lang w:val="es-ES"/>
        </w:rPr>
      </w:pPr>
    </w:p>
    <w:p w:rsidR="0070284D" w:rsidRDefault="0070284D" w:rsidP="0070284D">
      <w:pPr>
        <w:pStyle w:val="EBBNormalhalfafter"/>
        <w:spacing w:after="120"/>
      </w:pPr>
    </w:p>
    <w:p w:rsidR="00FB3C30" w:rsidRDefault="00FB3C30" w:rsidP="0070284D">
      <w:pPr>
        <w:pStyle w:val="EBBNormalhalfafter"/>
        <w:spacing w:after="120"/>
      </w:pPr>
      <w:r>
        <w:t xml:space="preserve">En el tiempo de Jesucristo, hubo algunos muy buenos ciudadanos llamados “los fariseos.” Los fariseos se portaban muy bien en la sociedad. Pero todo fue una máscara, una mentira. Ellos guardaban mucha codicia en sus corazones. </w:t>
      </w:r>
    </w:p>
    <w:p w:rsidR="00FB3C30" w:rsidRDefault="00FB3C30" w:rsidP="00F06782">
      <w:pPr>
        <w:pStyle w:val="EBBNormalhalfafter"/>
        <w:spacing w:after="0"/>
      </w:pPr>
      <w:r>
        <w:t xml:space="preserve">Busca </w:t>
      </w:r>
      <w:r>
        <w:rPr>
          <w:b/>
        </w:rPr>
        <w:t>Lucas 16:15</w:t>
      </w:r>
      <w:r>
        <w:t xml:space="preserve"> en tu Biblia para ver lo que Jesús dijo a los fariseos:</w:t>
      </w:r>
    </w:p>
    <w:p w:rsidR="00ED0CCA" w:rsidRDefault="00FB3C30" w:rsidP="00F06782">
      <w:pPr>
        <w:pStyle w:val="EBBNormalhalfafter"/>
        <w:spacing w:after="360" w:line="440" w:lineRule="exact"/>
      </w:pPr>
      <w:r>
        <w:tab/>
        <w:t>Jesús les dijo: “Ustedes son los que se hacen pasar por ________ delante de la _________, pero Dios conoce sus ____________.”</w:t>
      </w:r>
    </w:p>
    <w:p w:rsidR="00ED0CCA" w:rsidRDefault="00ED0CCA" w:rsidP="0070284D">
      <w:pPr>
        <w:pStyle w:val="EBBNormalhalfafter"/>
        <w:spacing w:after="120"/>
      </w:pPr>
      <w:r>
        <w:t>Si tú tienes malos deseos en tu corazón, ¿qué debes hacer? (marca una respuesta)</w:t>
      </w:r>
    </w:p>
    <w:p w:rsidR="00F06782" w:rsidRDefault="00ED0CCA" w:rsidP="00ED0CCA">
      <w:pPr>
        <w:pStyle w:val="EBBNormalhalfafter"/>
        <w:tabs>
          <w:tab w:val="left" w:pos="360"/>
          <w:tab w:val="left" w:pos="1080"/>
        </w:tabs>
        <w:spacing w:after="120"/>
        <w:ind w:left="1440" w:hanging="1440"/>
      </w:pPr>
      <w:r>
        <w:tab/>
        <w:t>___</w:t>
      </w:r>
      <w:r w:rsidR="00F06782">
        <w:t>_</w:t>
      </w:r>
      <w:r>
        <w:tab/>
        <w:t>a.</w:t>
      </w:r>
      <w:r>
        <w:tab/>
        <w:t>Seguir con los malos deseos, pero esconderlos detrás de una sonrisa.</w:t>
      </w:r>
    </w:p>
    <w:p w:rsidR="00F06782" w:rsidRDefault="00F06782" w:rsidP="00ED0CCA">
      <w:pPr>
        <w:pStyle w:val="EBBNormalhalfafter"/>
        <w:tabs>
          <w:tab w:val="left" w:pos="360"/>
          <w:tab w:val="left" w:pos="1080"/>
        </w:tabs>
        <w:spacing w:after="120"/>
        <w:ind w:left="1440" w:hanging="1440"/>
      </w:pPr>
      <w:r>
        <w:tab/>
        <w:t>____</w:t>
      </w:r>
      <w:r>
        <w:tab/>
        <w:t>b.</w:t>
      </w:r>
      <w:r>
        <w:tab/>
        <w:t>Gritar e insultar a los demás, porque eso es más honesto.</w:t>
      </w:r>
    </w:p>
    <w:p w:rsidR="00F06782" w:rsidRDefault="00F06782" w:rsidP="00ED0CCA">
      <w:pPr>
        <w:pStyle w:val="EBBNormalhalfafter"/>
        <w:tabs>
          <w:tab w:val="left" w:pos="360"/>
          <w:tab w:val="left" w:pos="1080"/>
        </w:tabs>
        <w:spacing w:after="120"/>
        <w:ind w:left="1440" w:hanging="1440"/>
      </w:pPr>
      <w:r>
        <w:tab/>
        <w:t>____</w:t>
      </w:r>
      <w:r>
        <w:tab/>
        <w:t>c.</w:t>
      </w:r>
      <w:r>
        <w:tab/>
        <w:t>Pedir perdón a Dios y cambiar el corazón con su ayuda.</w:t>
      </w:r>
    </w:p>
    <w:p w:rsidR="0070284D" w:rsidRPr="00ED0CCA" w:rsidRDefault="00712F98" w:rsidP="00F06782">
      <w:pPr>
        <w:pStyle w:val="EBBNormalhalfafter"/>
        <w:tabs>
          <w:tab w:val="left" w:pos="360"/>
          <w:tab w:val="left" w:pos="1080"/>
        </w:tabs>
        <w:spacing w:after="120"/>
        <w:ind w:left="1440" w:hanging="1440"/>
      </w:pPr>
      <w:r>
        <w:rPr>
          <w:noProof/>
          <w:lang w:val="en-US"/>
        </w:rPr>
        <w:pict>
          <v:shape id="_x0000_s1344" type="#_x0000_t202" style="position:absolute;left:0;text-align:left;margin-left:25.15pt;margin-top:17.05pt;width:421.2pt;height:100.3pt;z-index:251994112;mso-width-relative:margin;mso-height-relative:margin">
            <v:textbox style="mso-next-textbox:#_x0000_s1344">
              <w:txbxContent>
                <w:p w:rsidR="004A6BE9" w:rsidRDefault="004A6BE9" w:rsidP="00F06782">
                  <w:pPr>
                    <w:spacing w:after="120"/>
                    <w:jc w:val="center"/>
                    <w:rPr>
                      <w:sz w:val="28"/>
                      <w:szCs w:val="28"/>
                      <w:lang w:val="es-ES"/>
                    </w:rPr>
                  </w:pPr>
                  <w:r>
                    <w:rPr>
                      <w:b/>
                      <w:i/>
                      <w:sz w:val="28"/>
                      <w:szCs w:val="28"/>
                      <w:lang w:val="es-ES"/>
                    </w:rPr>
                    <w:t>Significado del Noveno Mandamiento (Catecismo Menor):</w:t>
                  </w:r>
                </w:p>
                <w:p w:rsidR="004A6BE9" w:rsidRDefault="004A6BE9" w:rsidP="00F06782">
                  <w:pPr>
                    <w:jc w:val="center"/>
                    <w:rPr>
                      <w:sz w:val="28"/>
                      <w:szCs w:val="28"/>
                      <w:lang w:val="es-ES"/>
                    </w:rPr>
                  </w:pPr>
                  <w:r>
                    <w:rPr>
                      <w:sz w:val="28"/>
                      <w:szCs w:val="28"/>
                      <w:lang w:val="es-ES"/>
                    </w:rPr>
                    <w:t>“Debemos temer y amar a Dios de modo que no tratemos de obtener con astucia la herencia o la casa de nuestro prójimo ni nos apoderemos de ellas con apariencia de derecho, sino que le ayudemos y cooperemos con él en la conservación de lo que le pertenece.”</w:t>
                  </w:r>
                </w:p>
              </w:txbxContent>
            </v:textbox>
          </v:shape>
        </w:pict>
      </w:r>
      <w:r w:rsidR="0070284D">
        <w:br w:type="page"/>
      </w:r>
    </w:p>
    <w:p w:rsidR="00DD0686" w:rsidRDefault="00712F98" w:rsidP="00DD0686">
      <w:pPr>
        <w:pStyle w:val="EBBNormalhalfafter"/>
        <w:spacing w:after="120"/>
      </w:pPr>
      <w:r>
        <w:rPr>
          <w:rFonts w:cs="Times New Roman"/>
          <w:sz w:val="24"/>
          <w:szCs w:val="24"/>
        </w:rPr>
        <w:lastRenderedPageBreak/>
        <w:pict>
          <v:shape id="_x0000_s1345" type="#_x0000_t176" style="position:absolute;margin-left:-2pt;margin-top:-.3pt;width:347.75pt;height:52.5pt;z-index:251996160;mso-height-percent:200;mso-wrap-distance-bottom:3.6pt;mso-height-percent:200;mso-width-relative:margin;mso-height-relative:margin" strokecolor="black [3213]">
            <v:textbox style="mso-fit-shape-to-text:t">
              <w:txbxContent>
                <w:p w:rsidR="004A6BE9" w:rsidRDefault="004A6BE9" w:rsidP="00DD0686">
                  <w:pPr>
                    <w:pStyle w:val="EBBTitle"/>
                    <w:spacing w:after="0"/>
                    <w:jc w:val="left"/>
                  </w:pPr>
                  <w:r>
                    <w:t>Malos Deseos: La Casa y la Herencia</w:t>
                  </w:r>
                </w:p>
              </w:txbxContent>
            </v:textbox>
            <w10:wrap type="topAndBottom"/>
          </v:shape>
        </w:pict>
      </w:r>
      <w:proofErr w:type="spellStart"/>
      <w:r w:rsidR="00DD0686">
        <w:t>Aún</w:t>
      </w:r>
      <w:proofErr w:type="spellEnd"/>
      <w:r w:rsidR="00DD0686">
        <w:t xml:space="preserve"> cuando no hacemos nada malo con nuestras manos, a menudo guardamos malos deseos en el corazón. A menudo </w:t>
      </w:r>
      <w:r w:rsidR="00DD0686">
        <w:rPr>
          <w:b/>
        </w:rPr>
        <w:t>codiciamos</w:t>
      </w:r>
      <w:r w:rsidR="00DD0686">
        <w:t xml:space="preserve"> las </w:t>
      </w:r>
      <w:r w:rsidR="00DD0686">
        <w:rPr>
          <w:b/>
        </w:rPr>
        <w:t>cosas materiales</w:t>
      </w:r>
      <w:r w:rsidR="00DD0686">
        <w:t xml:space="preserve"> que pertenecen a otras personas.</w:t>
      </w:r>
    </w:p>
    <w:p w:rsidR="004A1F97" w:rsidRDefault="004A1F97" w:rsidP="00DD0686">
      <w:pPr>
        <w:pStyle w:val="EBBNormalhalfafter"/>
        <w:spacing w:after="120"/>
      </w:pPr>
      <w:r>
        <w:t xml:space="preserve">Abajo hay algunos pensamientos que pueden llegar a tu mente. Marca </w:t>
      </w:r>
      <w:r>
        <w:rPr>
          <w:b/>
        </w:rPr>
        <w:t>“C”</w:t>
      </w:r>
      <w:r>
        <w:t xml:space="preserve"> si es un pensamiento de codicia, y marca </w:t>
      </w:r>
      <w:r>
        <w:rPr>
          <w:b/>
        </w:rPr>
        <w:t>“A”</w:t>
      </w:r>
      <w:r>
        <w:t xml:space="preserve"> si es un pensamiento de amor:</w:t>
      </w:r>
    </w:p>
    <w:p w:rsidR="004A1F97" w:rsidRDefault="004A1F97" w:rsidP="004A1F97">
      <w:pPr>
        <w:pStyle w:val="EBBNormalhalfafter"/>
        <w:tabs>
          <w:tab w:val="left" w:pos="360"/>
          <w:tab w:val="left" w:pos="1080"/>
        </w:tabs>
        <w:spacing w:after="120"/>
        <w:ind w:left="1440" w:hanging="1440"/>
      </w:pPr>
      <w:r>
        <w:tab/>
        <w:t>____</w:t>
      </w:r>
      <w:r>
        <w:tab/>
        <w:t>a.</w:t>
      </w:r>
      <w:r>
        <w:tab/>
        <w:t>“Cristina ganó el premio en el concurso. ¡Le voy a felicitar!”</w:t>
      </w:r>
    </w:p>
    <w:p w:rsidR="004A1F97" w:rsidRDefault="004A1F97" w:rsidP="004A1F97">
      <w:pPr>
        <w:pStyle w:val="EBBNormalhalfafter"/>
        <w:tabs>
          <w:tab w:val="left" w:pos="360"/>
          <w:tab w:val="left" w:pos="1080"/>
        </w:tabs>
        <w:spacing w:after="120"/>
        <w:ind w:left="1440" w:hanging="1440"/>
      </w:pPr>
      <w:r>
        <w:tab/>
        <w:t>____</w:t>
      </w:r>
      <w:r>
        <w:tab/>
        <w:t>b.</w:t>
      </w:r>
      <w:r>
        <w:tab/>
        <w:t>“¿Por qué se quedó Cristina con el premio? ¡Yo debía haber ganado!”</w:t>
      </w:r>
    </w:p>
    <w:p w:rsidR="004A1F97" w:rsidRDefault="004A1F97" w:rsidP="004A1F97">
      <w:pPr>
        <w:pStyle w:val="EBBNormalhalfafter"/>
        <w:tabs>
          <w:tab w:val="left" w:pos="360"/>
          <w:tab w:val="left" w:pos="1080"/>
        </w:tabs>
        <w:spacing w:after="120"/>
        <w:ind w:left="1440" w:hanging="1440"/>
      </w:pPr>
      <w:r>
        <w:tab/>
        <w:t>____</w:t>
      </w:r>
      <w:r>
        <w:tab/>
      </w:r>
      <w:proofErr w:type="gramStart"/>
      <w:r>
        <w:t>c</w:t>
      </w:r>
      <w:proofErr w:type="gramEnd"/>
      <w:r>
        <w:t>.</w:t>
      </w:r>
      <w:r>
        <w:tab/>
        <w:t>“Me alegro que Juan pudo comprar un carro nuevo por fin.”</w:t>
      </w:r>
    </w:p>
    <w:p w:rsidR="004A1F97" w:rsidRDefault="004A1F97" w:rsidP="004A1F97">
      <w:pPr>
        <w:pStyle w:val="EBBNormalhalfafter"/>
        <w:tabs>
          <w:tab w:val="left" w:pos="360"/>
          <w:tab w:val="left" w:pos="1080"/>
        </w:tabs>
        <w:spacing w:after="120"/>
        <w:ind w:left="1440" w:hanging="1440"/>
      </w:pPr>
      <w:r>
        <w:tab/>
        <w:t>____</w:t>
      </w:r>
      <w:r>
        <w:tab/>
        <w:t>d.</w:t>
      </w:r>
      <w:r>
        <w:tab/>
        <w:t>“¡Juan siempre tiene cosas nuevas, y yo no! ¡No es justo!”</w:t>
      </w:r>
    </w:p>
    <w:p w:rsidR="004A1F97" w:rsidRDefault="004A1F97" w:rsidP="004A1F97">
      <w:pPr>
        <w:pStyle w:val="EBBNormalhalfafter"/>
        <w:tabs>
          <w:tab w:val="left" w:pos="360"/>
          <w:tab w:val="left" w:pos="1080"/>
        </w:tabs>
        <w:spacing w:after="120"/>
        <w:ind w:left="1440" w:hanging="1440"/>
      </w:pPr>
      <w:r>
        <w:tab/>
        <w:t>____</w:t>
      </w:r>
      <w:r>
        <w:tab/>
        <w:t>e.</w:t>
      </w:r>
      <w:r>
        <w:tab/>
        <w:t>“Me siento tan frustrado que mi celular no es del último modelo.”</w:t>
      </w:r>
    </w:p>
    <w:p w:rsidR="004A1F97" w:rsidRDefault="004A1F97" w:rsidP="004A1F97">
      <w:pPr>
        <w:pStyle w:val="EBBNormalhalfafter"/>
        <w:tabs>
          <w:tab w:val="left" w:pos="360"/>
          <w:tab w:val="left" w:pos="1080"/>
        </w:tabs>
        <w:spacing w:after="120"/>
        <w:ind w:left="1440" w:hanging="1440"/>
      </w:pPr>
      <w:r>
        <w:tab/>
        <w:t>____</w:t>
      </w:r>
      <w:r>
        <w:tab/>
        <w:t>f.</w:t>
      </w:r>
      <w:r>
        <w:tab/>
        <w:t>“¡Qué linda computadora! Algún día, si Dios quiere, podré comprar una parecida. Pero mientras tanto, estoy contento con lo que tengo.”</w:t>
      </w:r>
    </w:p>
    <w:p w:rsidR="004A1F97" w:rsidRDefault="00712F98" w:rsidP="004A1F97">
      <w:pPr>
        <w:pStyle w:val="EBBNormalhalfafter"/>
        <w:tabs>
          <w:tab w:val="left" w:pos="360"/>
          <w:tab w:val="left" w:pos="1080"/>
        </w:tabs>
        <w:spacing w:after="120"/>
      </w:pPr>
      <w:r>
        <w:rPr>
          <w:noProof/>
          <w:lang w:val="en-US"/>
        </w:rPr>
        <w:pict>
          <v:shape id="_x0000_s1347" type="#_x0000_t62" style="position:absolute;margin-left:93.75pt;margin-top:70.05pt;width:89.25pt;height:45pt;z-index:251999232" adj="19773,28440">
            <v:textbox>
              <w:txbxContent>
                <w:p w:rsidR="004A6BE9" w:rsidRPr="009A1028" w:rsidRDefault="004A6BE9" w:rsidP="009A1028">
                  <w:pPr>
                    <w:jc w:val="center"/>
                    <w:rPr>
                      <w:lang w:val="es-ES"/>
                    </w:rPr>
                  </w:pPr>
                  <w:r w:rsidRPr="009A1028">
                    <w:rPr>
                      <w:lang w:val="es-ES"/>
                    </w:rPr>
                    <w:t>¡Ay, Mamá! Yo sé que tú querías dejarme la casa.</w:t>
                  </w:r>
                </w:p>
              </w:txbxContent>
            </v:textbox>
          </v:shape>
        </w:pict>
      </w:r>
      <w:r>
        <w:rPr>
          <w:noProof/>
          <w:lang w:val="en-US"/>
        </w:rPr>
        <w:pict>
          <v:shape id="_x0000_s1349" type="#_x0000_t62" style="position:absolute;margin-left:300pt;margin-top:70.05pt;width:72.7pt;height:43.5pt;z-index:252001280" adj="11469,27410">
            <v:textbox>
              <w:txbxContent>
                <w:p w:rsidR="004A6BE9" w:rsidRPr="009A1028" w:rsidRDefault="004A6BE9" w:rsidP="009A1028">
                  <w:pPr>
                    <w:jc w:val="center"/>
                    <w:rPr>
                      <w:lang w:val="es-ES"/>
                    </w:rPr>
                  </w:pPr>
                  <w:r>
                    <w:rPr>
                      <w:lang w:val="es-ES"/>
                    </w:rPr>
                    <w:t>Tú ya tienes dónde vivir. ¡Yo no!</w:t>
                  </w:r>
                </w:p>
              </w:txbxContent>
            </v:textbox>
          </v:shape>
        </w:pict>
      </w:r>
      <w:r>
        <w:rPr>
          <w:noProof/>
          <w:lang w:val="en-US"/>
        </w:rPr>
        <w:pict>
          <v:shape id="_x0000_s1348" type="#_x0000_t62" style="position:absolute;margin-left:193.5pt;margin-top:69.3pt;width:96.75pt;height:45pt;z-index:252000256" adj="10716,26856">
            <v:textbox>
              <w:txbxContent>
                <w:p w:rsidR="004A6BE9" w:rsidRPr="009A1028" w:rsidRDefault="004A6BE9">
                  <w:pPr>
                    <w:rPr>
                      <w:lang w:val="es-ES"/>
                    </w:rPr>
                  </w:pPr>
                  <w:r>
                    <w:rPr>
                      <w:lang w:val="es-ES"/>
                    </w:rPr>
                    <w:t>Soy el hijo mayor. Tengo derecho a la casa de Mamá.</w:t>
                  </w:r>
                </w:p>
              </w:txbxContent>
            </v:textbox>
          </v:shape>
        </w:pict>
      </w:r>
      <w:r w:rsidR="000B3148">
        <w:rPr>
          <w:noProof/>
          <w:lang w:val="en-US"/>
        </w:rPr>
        <w:drawing>
          <wp:anchor distT="0" distB="0" distL="114300" distR="114300" simplePos="0" relativeHeight="251998208" behindDoc="0" locked="0" layoutInCell="1" allowOverlap="1">
            <wp:simplePos x="0" y="0"/>
            <wp:positionH relativeFrom="column">
              <wp:posOffset>1375410</wp:posOffset>
            </wp:positionH>
            <wp:positionV relativeFrom="paragraph">
              <wp:posOffset>1524000</wp:posOffset>
            </wp:positionV>
            <wp:extent cx="3318510" cy="1828800"/>
            <wp:effectExtent l="19050" t="0" r="0" b="0"/>
            <wp:wrapNone/>
            <wp:docPr id="69" name="Picture 68" descr="Mandamiento 9    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damiento 9    002.bmp"/>
                    <pic:cNvPicPr/>
                  </pic:nvPicPr>
                  <pic:blipFill>
                    <a:blip r:embed="rId77" cstate="print"/>
                    <a:stretch>
                      <a:fillRect/>
                    </a:stretch>
                  </pic:blipFill>
                  <pic:spPr>
                    <a:xfrm>
                      <a:off x="0" y="0"/>
                      <a:ext cx="3318510" cy="1828800"/>
                    </a:xfrm>
                    <a:prstGeom prst="rect">
                      <a:avLst/>
                    </a:prstGeom>
                  </pic:spPr>
                </pic:pic>
              </a:graphicData>
            </a:graphic>
          </wp:anchor>
        </w:drawing>
      </w:r>
      <w:r>
        <w:rPr>
          <w:noProof/>
          <w:lang w:val="en-US"/>
        </w:rPr>
        <w:pict>
          <v:shape id="_x0000_s1346" type="#_x0000_t202" style="position:absolute;margin-left:88.15pt;margin-top:58.5pt;width:293.55pt;height:209.1pt;z-index:251997184;mso-position-horizontal-relative:text;mso-position-vertical-relative:text;mso-width-relative:margin;mso-height-relative:margin">
            <v:textbox>
              <w:txbxContent>
                <w:p w:rsidR="004A6BE9" w:rsidRPr="006B15A7" w:rsidRDefault="004A6BE9" w:rsidP="000B3148"/>
              </w:txbxContent>
            </v:textbox>
            <w10:wrap type="topAndBottom"/>
          </v:shape>
        </w:pict>
      </w:r>
      <w:r w:rsidR="004A1F97">
        <w:t>Cuando alguien muere, a menudo se ve mucha codicia de parte de los familiares. En lugar de consolarse unos a otros, a menudo los miembros de la misma familia pelean por la casa y por las otras cosas que pertenecían al difunto. ¡Qué feo!</w:t>
      </w:r>
    </w:p>
    <w:p w:rsidR="009A1028" w:rsidRPr="004A1F97" w:rsidRDefault="004A1F97" w:rsidP="009A1028">
      <w:pPr>
        <w:pStyle w:val="EBBNormalhalfafter"/>
        <w:tabs>
          <w:tab w:val="left" w:pos="360"/>
          <w:tab w:val="left" w:pos="1080"/>
        </w:tabs>
        <w:spacing w:before="360" w:after="120"/>
      </w:pPr>
      <w:r>
        <w:t>En eso</w:t>
      </w:r>
      <w:r w:rsidR="009A1028">
        <w:t>s momentos</w:t>
      </w:r>
      <w:r>
        <w:t>, se ve claramente la codicia dentro del corazón de cada persona.</w:t>
      </w:r>
    </w:p>
    <w:p w:rsidR="00B00A1E" w:rsidRDefault="00B00A1E">
      <w:pPr>
        <w:autoSpaceDE/>
        <w:autoSpaceDN/>
        <w:adjustRightInd/>
        <w:spacing w:after="200" w:line="276" w:lineRule="auto"/>
        <w:rPr>
          <w:rFonts w:cstheme="minorBidi"/>
          <w:sz w:val="28"/>
          <w:szCs w:val="28"/>
          <w:lang w:val="es-ES_tradnl"/>
        </w:rPr>
      </w:pPr>
      <w:r w:rsidRPr="002C1611">
        <w:rPr>
          <w:lang w:val="es-ES"/>
        </w:rPr>
        <w:br w:type="page"/>
      </w:r>
    </w:p>
    <w:p w:rsidR="009A1028" w:rsidRDefault="00712F98" w:rsidP="009A1028">
      <w:pPr>
        <w:pStyle w:val="EBBNormalhalfafter"/>
        <w:rPr>
          <w:rFonts w:cs="Times New Roman"/>
          <w:sz w:val="24"/>
          <w:szCs w:val="24"/>
        </w:rPr>
      </w:pPr>
      <w:r>
        <w:rPr>
          <w:rFonts w:cs="Times New Roman"/>
          <w:sz w:val="24"/>
          <w:szCs w:val="24"/>
        </w:rPr>
        <w:lastRenderedPageBreak/>
        <w:pict>
          <v:shape id="_x0000_s1350" type="#_x0000_t176" style="position:absolute;margin-left:-2.05pt;margin-top:-.3pt;width:155.8pt;height:51pt;z-index:252003328;mso-height-percent:200;mso-wrap-distance-bottom:3.6pt;mso-height-percent:200;mso-width-relative:margin;mso-height-relative:margin" strokecolor="black [3213]">
            <v:textbox style="mso-fit-shape-to-text:t">
              <w:txbxContent>
                <w:p w:rsidR="004A6BE9" w:rsidRDefault="004A6BE9" w:rsidP="00B00A1E">
                  <w:pPr>
                    <w:pStyle w:val="EBBTitle"/>
                    <w:spacing w:after="0"/>
                    <w:jc w:val="left"/>
                  </w:pPr>
                  <w:r>
                    <w:t>Estar Contento</w:t>
                  </w:r>
                </w:p>
              </w:txbxContent>
            </v:textbox>
            <w10:wrap type="topAndBottom"/>
          </v:shape>
        </w:pict>
      </w:r>
      <w:r w:rsidR="00B00A1E">
        <w:t xml:space="preserve">En lugar de codicia, Dios quiere que estemos </w:t>
      </w:r>
      <w:r w:rsidR="00B00A1E">
        <w:rPr>
          <w:b/>
        </w:rPr>
        <w:t>contentos</w:t>
      </w:r>
      <w:r w:rsidR="00B00A1E">
        <w:t>.</w:t>
      </w:r>
      <w:r w:rsidR="00B00A1E" w:rsidRPr="00B00A1E">
        <w:rPr>
          <w:rFonts w:cs="Times New Roman"/>
          <w:sz w:val="24"/>
          <w:szCs w:val="24"/>
        </w:rPr>
        <w:t xml:space="preserve"> </w:t>
      </w:r>
    </w:p>
    <w:p w:rsidR="00B00A1E" w:rsidRDefault="00B00A1E" w:rsidP="00B00A1E">
      <w:pPr>
        <w:pStyle w:val="EBBNormalhalfafter"/>
        <w:spacing w:after="120"/>
      </w:pPr>
      <w:r>
        <w:t xml:space="preserve">Busca </w:t>
      </w:r>
      <w:r>
        <w:rPr>
          <w:b/>
        </w:rPr>
        <w:t>1 Timoteo 6:6-10</w:t>
      </w:r>
      <w:r>
        <w:t xml:space="preserve"> en tu Biblia. Contesta las siguientes preguntas:</w:t>
      </w:r>
    </w:p>
    <w:p w:rsidR="00B00A1E" w:rsidRDefault="00B00A1E" w:rsidP="00B00A1E">
      <w:pPr>
        <w:pStyle w:val="EBBNormalhalfafter"/>
        <w:tabs>
          <w:tab w:val="left" w:pos="360"/>
          <w:tab w:val="left" w:pos="900"/>
        </w:tabs>
        <w:spacing w:after="120"/>
      </w:pPr>
      <w:r>
        <w:tab/>
        <w:t>1.</w:t>
      </w:r>
      <w:r>
        <w:tab/>
        <w:t>Al nacer, ¿qué trajimos a este mundo?  ____________</w:t>
      </w:r>
    </w:p>
    <w:p w:rsidR="00B00A1E" w:rsidRDefault="00B00A1E" w:rsidP="00B00A1E">
      <w:pPr>
        <w:pStyle w:val="EBBNormalhalfafter"/>
        <w:tabs>
          <w:tab w:val="left" w:pos="360"/>
          <w:tab w:val="left" w:pos="900"/>
        </w:tabs>
        <w:spacing w:after="120"/>
      </w:pPr>
      <w:r>
        <w:tab/>
        <w:t>2.</w:t>
      </w:r>
      <w:r>
        <w:tab/>
        <w:t>Al morir, ¿qué llevaremos con nosotros al cielo?  _____________</w:t>
      </w:r>
    </w:p>
    <w:p w:rsidR="00B00A1E" w:rsidRDefault="00B00A1E" w:rsidP="00B00A1E">
      <w:pPr>
        <w:pStyle w:val="EBBNormalhalfafter"/>
        <w:tabs>
          <w:tab w:val="left" w:pos="360"/>
          <w:tab w:val="left" w:pos="900"/>
        </w:tabs>
        <w:spacing w:after="120"/>
      </w:pPr>
      <w:r>
        <w:tab/>
        <w:t>3.</w:t>
      </w:r>
      <w:r>
        <w:tab/>
        <w:t>El que quiere hacerse rico no resiste la _____________</w:t>
      </w:r>
    </w:p>
    <w:p w:rsidR="00B00A1E" w:rsidRDefault="00B00A1E" w:rsidP="00B00A1E">
      <w:pPr>
        <w:pStyle w:val="EBBNormalhalfafter"/>
        <w:tabs>
          <w:tab w:val="left" w:pos="360"/>
          <w:tab w:val="left" w:pos="900"/>
        </w:tabs>
        <w:spacing w:after="120"/>
      </w:pPr>
      <w:r>
        <w:tab/>
        <w:t>4.</w:t>
      </w:r>
      <w:r>
        <w:tab/>
        <w:t>Los deseos insensatos (malos) pueden llevar a uno a la ____________</w:t>
      </w:r>
    </w:p>
    <w:p w:rsidR="00B00A1E" w:rsidRDefault="00B00A1E" w:rsidP="00B00A1E">
      <w:pPr>
        <w:pStyle w:val="EBBNormalhalfafter"/>
        <w:tabs>
          <w:tab w:val="left" w:pos="360"/>
          <w:tab w:val="left" w:pos="900"/>
        </w:tabs>
        <w:spacing w:after="0" w:line="360" w:lineRule="auto"/>
        <w:ind w:left="907" w:hanging="907"/>
      </w:pPr>
      <w:r>
        <w:tab/>
        <w:t>5.</w:t>
      </w:r>
      <w:r>
        <w:tab/>
        <w:t>La codicia puede llevar a uno a desviarse de la ______ y puede llenar tu vida de _____________</w:t>
      </w:r>
    </w:p>
    <w:p w:rsidR="00B00A1E" w:rsidRDefault="00C86A7E" w:rsidP="00B00A1E">
      <w:pPr>
        <w:pStyle w:val="EBBNormalhalfafter"/>
        <w:tabs>
          <w:tab w:val="left" w:pos="360"/>
          <w:tab w:val="left" w:pos="900"/>
        </w:tabs>
        <w:spacing w:after="120"/>
        <w:rPr>
          <w:u w:val="single"/>
        </w:rPr>
      </w:pPr>
      <w:r>
        <w:rPr>
          <w:rFonts w:cs="Times New Roman"/>
          <w:noProof/>
          <w:sz w:val="24"/>
          <w:szCs w:val="24"/>
          <w:lang w:val="en-US"/>
        </w:rPr>
        <w:drawing>
          <wp:anchor distT="0" distB="0" distL="114300" distR="114300" simplePos="0" relativeHeight="252006400" behindDoc="0" locked="0" layoutInCell="1" allowOverlap="1">
            <wp:simplePos x="0" y="0"/>
            <wp:positionH relativeFrom="column">
              <wp:posOffset>-2340610</wp:posOffset>
            </wp:positionH>
            <wp:positionV relativeFrom="paragraph">
              <wp:posOffset>86360</wp:posOffset>
            </wp:positionV>
            <wp:extent cx="2114550" cy="1478280"/>
            <wp:effectExtent l="19050" t="0" r="0" b="0"/>
            <wp:wrapNone/>
            <wp:docPr id="70" name="Picture 69" descr="Dollar Sign Chase 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lar Sign Chase 2.wmf"/>
                    <pic:cNvPicPr/>
                  </pic:nvPicPr>
                  <pic:blipFill>
                    <a:blip r:embed="rId78" cstate="print"/>
                    <a:srcRect r="11215"/>
                    <a:stretch>
                      <a:fillRect/>
                    </a:stretch>
                  </pic:blipFill>
                  <pic:spPr>
                    <a:xfrm>
                      <a:off x="0" y="0"/>
                      <a:ext cx="2114550" cy="1478280"/>
                    </a:xfrm>
                    <a:prstGeom prst="rect">
                      <a:avLst/>
                    </a:prstGeom>
                  </pic:spPr>
                </pic:pic>
              </a:graphicData>
            </a:graphic>
          </wp:anchor>
        </w:drawing>
      </w:r>
      <w:r w:rsidR="00712F98">
        <w:rPr>
          <w:rFonts w:cs="Times New Roman"/>
          <w:sz w:val="24"/>
          <w:szCs w:val="24"/>
        </w:rPr>
        <w:pict>
          <v:shape id="_x0000_s1351" type="#_x0000_t202" style="position:absolute;margin-left:-1.6pt;margin-top:2pt;width:186.4pt;height:126pt;z-index:252005376;mso-position-horizontal-relative:text;mso-position-vertical-relative:text;mso-width-relative:margin;mso-height-relative:margin">
            <v:textbox>
              <w:txbxContent>
                <w:p w:rsidR="004A6BE9" w:rsidRDefault="004A6BE9" w:rsidP="00546938"/>
              </w:txbxContent>
            </v:textbox>
            <w10:wrap type="square" side="right"/>
          </v:shape>
        </w:pict>
      </w:r>
      <w:r w:rsidR="00B00A1E">
        <w:rPr>
          <w:b/>
          <w:u w:val="single"/>
        </w:rPr>
        <w:t>El Amor al Dinero No Sirve</w:t>
      </w:r>
      <w:r w:rsidR="00B00A1E">
        <w:rPr>
          <w:u w:val="single"/>
        </w:rPr>
        <w:t>:</w:t>
      </w:r>
    </w:p>
    <w:p w:rsidR="00B00A1E" w:rsidRDefault="00B00A1E" w:rsidP="00B00A1E">
      <w:pPr>
        <w:pStyle w:val="EBBNormalhalfafter"/>
        <w:tabs>
          <w:tab w:val="left" w:pos="360"/>
          <w:tab w:val="left" w:pos="900"/>
        </w:tabs>
        <w:spacing w:after="120"/>
      </w:pPr>
      <w:r>
        <w:t xml:space="preserve">El dinero </w:t>
      </w:r>
      <w:r>
        <w:rPr>
          <w:b/>
        </w:rPr>
        <w:t>no satisface</w:t>
      </w:r>
      <w:r>
        <w:t>. Siempre uno quiere más y nunca está feliz.</w:t>
      </w:r>
    </w:p>
    <w:p w:rsidR="00B00A1E" w:rsidRDefault="00B00A1E" w:rsidP="00B00A1E">
      <w:pPr>
        <w:pStyle w:val="EBBNormalhalfafter"/>
        <w:tabs>
          <w:tab w:val="left" w:pos="360"/>
          <w:tab w:val="left" w:pos="900"/>
        </w:tabs>
        <w:spacing w:after="120"/>
      </w:pPr>
      <w:r>
        <w:t xml:space="preserve">El dinero </w:t>
      </w:r>
      <w:r>
        <w:rPr>
          <w:b/>
        </w:rPr>
        <w:t>no es eterno</w:t>
      </w:r>
      <w:r>
        <w:t>. Al morir, el dinero ya no sirve para nada.</w:t>
      </w:r>
    </w:p>
    <w:p w:rsidR="00B00A1E" w:rsidRDefault="00B00A1E" w:rsidP="00B00A1E">
      <w:pPr>
        <w:pStyle w:val="EBBNormalhalfafter"/>
        <w:tabs>
          <w:tab w:val="left" w:pos="360"/>
          <w:tab w:val="left" w:pos="900"/>
        </w:tabs>
        <w:spacing w:after="120"/>
      </w:pPr>
      <w:r>
        <w:t xml:space="preserve">El amor al dinero puede hacerte </w:t>
      </w:r>
      <w:r w:rsidRPr="00B00A1E">
        <w:rPr>
          <w:b/>
        </w:rPr>
        <w:t xml:space="preserve">perder la </w:t>
      </w:r>
      <w:r>
        <w:rPr>
          <w:b/>
        </w:rPr>
        <w:t>fe</w:t>
      </w:r>
      <w:r>
        <w:t>.</w:t>
      </w:r>
    </w:p>
    <w:p w:rsidR="00C86A7E" w:rsidRDefault="00712F98" w:rsidP="00B00A1E">
      <w:pPr>
        <w:pStyle w:val="EBBNormalhalfafter"/>
        <w:tabs>
          <w:tab w:val="left" w:pos="360"/>
          <w:tab w:val="left" w:pos="900"/>
        </w:tabs>
        <w:spacing w:after="120"/>
        <w:rPr>
          <w:b/>
          <w:u w:val="single"/>
        </w:rPr>
      </w:pPr>
      <w:r>
        <w:rPr>
          <w:rFonts w:cs="Times New Roman"/>
          <w:sz w:val="24"/>
          <w:szCs w:val="24"/>
        </w:rPr>
        <w:pict>
          <v:shape id="_x0000_s1353" type="#_x0000_t202" style="position:absolute;margin-left:-195.8pt;margin-top:8.6pt;width:186.4pt;height:23.15pt;z-index:252009472;mso-width-relative:margin;mso-height-relative:margin" stroked="f">
            <v:textbox>
              <w:txbxContent>
                <w:p w:rsidR="004A6BE9" w:rsidRPr="00C86A7E" w:rsidRDefault="004A6BE9" w:rsidP="00C86A7E">
                  <w:pPr>
                    <w:jc w:val="center"/>
                    <w:rPr>
                      <w:sz w:val="24"/>
                      <w:szCs w:val="24"/>
                      <w:lang w:val="es-ES"/>
                    </w:rPr>
                  </w:pPr>
                  <w:r>
                    <w:rPr>
                      <w:sz w:val="24"/>
                      <w:szCs w:val="24"/>
                      <w:lang w:val="es-ES"/>
                    </w:rPr>
                    <w:t>Nunca tendrás suficiente dinero.</w:t>
                  </w:r>
                </w:p>
              </w:txbxContent>
            </v:textbox>
            <w10:wrap type="square" side="right"/>
          </v:shape>
        </w:pict>
      </w:r>
    </w:p>
    <w:p w:rsidR="00C86A7E" w:rsidRDefault="00712F98" w:rsidP="002B71D2">
      <w:pPr>
        <w:pStyle w:val="EBBNormalhalfafter"/>
        <w:tabs>
          <w:tab w:val="left" w:pos="360"/>
          <w:tab w:val="left" w:pos="900"/>
        </w:tabs>
        <w:spacing w:after="0"/>
        <w:rPr>
          <w:b/>
          <w:u w:val="single"/>
        </w:rPr>
      </w:pPr>
      <w:r>
        <w:rPr>
          <w:b/>
          <w:noProof/>
          <w:u w:val="single"/>
          <w:lang w:val="en-US"/>
        </w:rPr>
        <w:pict>
          <v:shape id="_x0000_s1352" type="#_x0000_t202" style="position:absolute;margin-left:-195.4pt;margin-top:17.2pt;width:186.4pt;height:124.3pt;z-index:252007424;mso-width-relative:margin;mso-height-relative:margin">
            <v:textbox>
              <w:txbxContent>
                <w:p w:rsidR="004A6BE9" w:rsidRDefault="004A6BE9" w:rsidP="00C86A7E"/>
              </w:txbxContent>
            </v:textbox>
            <w10:wrap type="square" side="right"/>
          </v:shape>
        </w:pict>
      </w:r>
    </w:p>
    <w:p w:rsidR="00B00A1E" w:rsidRDefault="00D10E30" w:rsidP="00B00A1E">
      <w:pPr>
        <w:pStyle w:val="EBBNormalhalfafter"/>
        <w:tabs>
          <w:tab w:val="left" w:pos="360"/>
          <w:tab w:val="left" w:pos="900"/>
        </w:tabs>
        <w:spacing w:after="120"/>
        <w:rPr>
          <w:u w:val="single"/>
        </w:rPr>
      </w:pPr>
      <w:r>
        <w:rPr>
          <w:b/>
          <w:noProof/>
          <w:u w:val="single"/>
          <w:lang w:val="en-US"/>
        </w:rPr>
        <w:drawing>
          <wp:anchor distT="0" distB="0" distL="114300" distR="114300" simplePos="0" relativeHeight="252012544" behindDoc="0" locked="0" layoutInCell="1" allowOverlap="1">
            <wp:simplePos x="0" y="0"/>
            <wp:positionH relativeFrom="column">
              <wp:posOffset>-1090930</wp:posOffset>
            </wp:positionH>
            <wp:positionV relativeFrom="paragraph">
              <wp:posOffset>44450</wp:posOffset>
            </wp:positionV>
            <wp:extent cx="801370" cy="1127760"/>
            <wp:effectExtent l="19050" t="0" r="0" b="0"/>
            <wp:wrapNone/>
            <wp:docPr id="133" name="Picture 132" descr="Tombstone 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bstone 1.wmf"/>
                    <pic:cNvPicPr/>
                  </pic:nvPicPr>
                  <pic:blipFill>
                    <a:blip r:embed="rId79" cstate="print"/>
                    <a:stretch>
                      <a:fillRect/>
                    </a:stretch>
                  </pic:blipFill>
                  <pic:spPr>
                    <a:xfrm>
                      <a:off x="0" y="0"/>
                      <a:ext cx="801370" cy="1127760"/>
                    </a:xfrm>
                    <a:prstGeom prst="rect">
                      <a:avLst/>
                    </a:prstGeom>
                  </pic:spPr>
                </pic:pic>
              </a:graphicData>
            </a:graphic>
          </wp:anchor>
        </w:drawing>
      </w:r>
      <w:r w:rsidR="00B00A1E">
        <w:rPr>
          <w:b/>
          <w:u w:val="single"/>
        </w:rPr>
        <w:t>Estar Contento es Ganancia:</w:t>
      </w:r>
    </w:p>
    <w:p w:rsidR="00B00A1E" w:rsidRDefault="00B00A1E" w:rsidP="00B00A1E">
      <w:pPr>
        <w:pStyle w:val="EBBNormalhalfafter"/>
        <w:tabs>
          <w:tab w:val="left" w:pos="360"/>
          <w:tab w:val="left" w:pos="900"/>
        </w:tabs>
        <w:spacing w:after="120"/>
      </w:pPr>
      <w:r>
        <w:t xml:space="preserve">Estar contento es vivir </w:t>
      </w:r>
      <w:r>
        <w:rPr>
          <w:b/>
        </w:rPr>
        <w:t>libre de angustia</w:t>
      </w:r>
      <w:r>
        <w:t>.</w:t>
      </w:r>
    </w:p>
    <w:p w:rsidR="00B00A1E" w:rsidRDefault="00C86A7E" w:rsidP="00B00A1E">
      <w:pPr>
        <w:pStyle w:val="EBBNormalhalfafter"/>
        <w:tabs>
          <w:tab w:val="left" w:pos="360"/>
          <w:tab w:val="left" w:pos="900"/>
        </w:tabs>
        <w:spacing w:after="120"/>
      </w:pPr>
      <w:r>
        <w:rPr>
          <w:noProof/>
          <w:lang w:val="en-US"/>
        </w:rPr>
        <w:drawing>
          <wp:anchor distT="0" distB="0" distL="114300" distR="114300" simplePos="0" relativeHeight="252014592" behindDoc="0" locked="0" layoutInCell="1" allowOverlap="1">
            <wp:simplePos x="0" y="0"/>
            <wp:positionH relativeFrom="column">
              <wp:posOffset>-2340610</wp:posOffset>
            </wp:positionH>
            <wp:positionV relativeFrom="paragraph">
              <wp:posOffset>145415</wp:posOffset>
            </wp:positionV>
            <wp:extent cx="1548464" cy="670560"/>
            <wp:effectExtent l="19050" t="0" r="0" b="0"/>
            <wp:wrapNone/>
            <wp:docPr id="132" name="Picture 131" descr="Treasur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e.wmf"/>
                    <pic:cNvPicPr/>
                  </pic:nvPicPr>
                  <pic:blipFill>
                    <a:blip r:embed="rId80" cstate="print"/>
                    <a:stretch>
                      <a:fillRect/>
                    </a:stretch>
                  </pic:blipFill>
                  <pic:spPr>
                    <a:xfrm>
                      <a:off x="0" y="0"/>
                      <a:ext cx="1548464" cy="670560"/>
                    </a:xfrm>
                    <a:prstGeom prst="rect">
                      <a:avLst/>
                    </a:prstGeom>
                  </pic:spPr>
                </pic:pic>
              </a:graphicData>
            </a:graphic>
          </wp:anchor>
        </w:drawing>
      </w:r>
      <w:r w:rsidR="00B00A1E">
        <w:t xml:space="preserve">Estar contento es </w:t>
      </w:r>
      <w:r w:rsidR="00B00A1E">
        <w:rPr>
          <w:b/>
        </w:rPr>
        <w:t>gozar del pan diario</w:t>
      </w:r>
      <w:r w:rsidR="00B00A1E">
        <w:t xml:space="preserve"> que Dios da.</w:t>
      </w:r>
    </w:p>
    <w:p w:rsidR="00B00A1E" w:rsidRPr="00B00A1E" w:rsidRDefault="00B00A1E" w:rsidP="00B00A1E">
      <w:pPr>
        <w:pStyle w:val="EBBNormalhalfafter"/>
        <w:tabs>
          <w:tab w:val="left" w:pos="360"/>
          <w:tab w:val="left" w:pos="900"/>
        </w:tabs>
        <w:spacing w:after="120"/>
      </w:pPr>
      <w:r>
        <w:t xml:space="preserve">Estar contento es </w:t>
      </w:r>
      <w:r>
        <w:rPr>
          <w:b/>
        </w:rPr>
        <w:t>tener fe</w:t>
      </w:r>
      <w:r>
        <w:t>. Es confiar en Dios y no en el dinero.</w:t>
      </w:r>
    </w:p>
    <w:p w:rsidR="00B00A1E" w:rsidRDefault="00712F98" w:rsidP="00B00A1E">
      <w:pPr>
        <w:pStyle w:val="EBBNormalhalfafter"/>
        <w:spacing w:after="120"/>
      </w:pPr>
      <w:r>
        <w:rPr>
          <w:noProof/>
          <w:lang w:val="en-US"/>
        </w:rPr>
        <w:pict>
          <v:shape id="_x0000_s1354" type="#_x0000_t202" style="position:absolute;margin-left:-195.8pt;margin-top:6.05pt;width:186.4pt;height:35.15pt;z-index:252010496;mso-width-relative:margin;mso-height-relative:margin" stroked="f">
            <v:textbox>
              <w:txbxContent>
                <w:p w:rsidR="004A6BE9" w:rsidRPr="00C86A7E" w:rsidRDefault="004A6BE9" w:rsidP="00C86A7E">
                  <w:pPr>
                    <w:jc w:val="center"/>
                    <w:rPr>
                      <w:sz w:val="24"/>
                      <w:szCs w:val="24"/>
                      <w:lang w:val="es-ES"/>
                    </w:rPr>
                  </w:pPr>
                  <w:r>
                    <w:rPr>
                      <w:sz w:val="24"/>
                      <w:szCs w:val="24"/>
                      <w:lang w:val="es-ES"/>
                    </w:rPr>
                    <w:t>Cuando mueres, no puedes llevar nada contigo.</w:t>
                  </w:r>
                </w:p>
              </w:txbxContent>
            </v:textbox>
            <w10:wrap type="square" side="right"/>
          </v:shape>
        </w:pict>
      </w:r>
    </w:p>
    <w:p w:rsidR="00B00A1E" w:rsidRDefault="00B00A1E" w:rsidP="00B00A1E">
      <w:pPr>
        <w:pStyle w:val="EBBNormalhalfafter"/>
        <w:spacing w:after="120"/>
      </w:pPr>
    </w:p>
    <w:p w:rsidR="00B00A1E" w:rsidRDefault="00712F98" w:rsidP="00B00A1E">
      <w:pPr>
        <w:pStyle w:val="EBBNormalhalfafter"/>
        <w:spacing w:after="120"/>
      </w:pPr>
      <w:r>
        <w:rPr>
          <w:noProof/>
        </w:rPr>
        <w:pict>
          <v:shape id="_x0000_s1355" type="#_x0000_t176" style="position:absolute;margin-left:1.9pt;margin-top:.75pt;width:456.5pt;height:104.9pt;z-index:252013568;mso-width-relative:margin;mso-height-relative:margin" strokecolor="black [3213]">
            <v:shadow color="black [3213]" offset="6pt,6pt"/>
            <v:textbox>
              <w:txbxContent>
                <w:p w:rsidR="004A6BE9" w:rsidRDefault="004A6BE9" w:rsidP="002B71D2">
                  <w:pPr>
                    <w:spacing w:after="120"/>
                    <w:jc w:val="center"/>
                    <w:rPr>
                      <w:sz w:val="28"/>
                      <w:szCs w:val="28"/>
                      <w:lang w:val="es-ES"/>
                    </w:rPr>
                  </w:pPr>
                  <w:r>
                    <w:rPr>
                      <w:b/>
                      <w:sz w:val="28"/>
                      <w:szCs w:val="28"/>
                      <w:lang w:val="es-ES"/>
                    </w:rPr>
                    <w:t>Tarea de la Memorización</w:t>
                  </w:r>
                </w:p>
                <w:p w:rsidR="004A6BE9" w:rsidRDefault="004A6BE9" w:rsidP="002B71D2">
                  <w:pPr>
                    <w:spacing w:after="120"/>
                    <w:rPr>
                      <w:sz w:val="28"/>
                      <w:szCs w:val="28"/>
                      <w:lang w:val="es-ES"/>
                    </w:rPr>
                  </w:pPr>
                  <w:r>
                    <w:rPr>
                      <w:sz w:val="28"/>
                      <w:szCs w:val="28"/>
                      <w:lang w:val="es-ES"/>
                    </w:rPr>
                    <w:t xml:space="preserve">Ya memorizaste los primeros 5 libros del Antiguo Testamento. Ahora memoriza los próximos 3 libros: </w:t>
                  </w:r>
                  <w:r>
                    <w:rPr>
                      <w:b/>
                      <w:sz w:val="28"/>
                      <w:szCs w:val="28"/>
                      <w:lang w:val="es-ES"/>
                    </w:rPr>
                    <w:t>Josué, Jueces, Rut</w:t>
                  </w:r>
                  <w:r>
                    <w:rPr>
                      <w:sz w:val="28"/>
                      <w:szCs w:val="28"/>
                      <w:lang w:val="es-ES"/>
                    </w:rPr>
                    <w:t>. Estos 3 libros relatan cómo los israelitas entraron en la Tierra Prometida pero cayeron en toda clase de idolatría y maldades.</w:t>
                  </w:r>
                </w:p>
              </w:txbxContent>
            </v:textbox>
          </v:shape>
        </w:pict>
      </w:r>
    </w:p>
    <w:p w:rsidR="00B00A1E" w:rsidRPr="00B00A1E" w:rsidRDefault="00B00A1E" w:rsidP="00B00A1E">
      <w:pPr>
        <w:pStyle w:val="EBBNormalhalfafter"/>
        <w:spacing w:after="120"/>
      </w:pPr>
    </w:p>
    <w:p w:rsidR="00B00A1E" w:rsidRDefault="00B00A1E" w:rsidP="009A1028">
      <w:pPr>
        <w:pStyle w:val="EBBNormalhalfafter"/>
      </w:pPr>
    </w:p>
    <w:p w:rsidR="009A1028" w:rsidRDefault="009A1028">
      <w:pPr>
        <w:autoSpaceDE/>
        <w:autoSpaceDN/>
        <w:adjustRightInd/>
        <w:spacing w:after="200" w:line="276" w:lineRule="auto"/>
        <w:rPr>
          <w:rFonts w:cstheme="minorBidi"/>
          <w:sz w:val="28"/>
          <w:szCs w:val="28"/>
          <w:lang w:val="es-ES_tradnl"/>
        </w:rPr>
      </w:pPr>
    </w:p>
    <w:p w:rsidR="00530509" w:rsidRPr="009A1028" w:rsidRDefault="009A1028" w:rsidP="00530509">
      <w:pPr>
        <w:pStyle w:val="EBBTitle"/>
      </w:pPr>
      <w:r>
        <w:lastRenderedPageBreak/>
        <w:t xml:space="preserve">Ejercicios: Mandamiento </w:t>
      </w:r>
      <w:r w:rsidRPr="00B00A1E">
        <w:t xml:space="preserve"># </w:t>
      </w:r>
      <w:r>
        <w:t>9</w:t>
      </w:r>
    </w:p>
    <w:p w:rsidR="002C3F99" w:rsidRDefault="00071227" w:rsidP="00CD0C18">
      <w:pPr>
        <w:pStyle w:val="EBBNormalhalfafter"/>
        <w:spacing w:after="120"/>
        <w:ind w:left="720" w:hanging="720"/>
      </w:pPr>
      <w:r>
        <w:t>1.</w:t>
      </w:r>
      <w:r>
        <w:tab/>
        <w:t>¿Qué es la codicia? _____________________________________________</w:t>
      </w:r>
    </w:p>
    <w:p w:rsidR="00071227" w:rsidRDefault="00071227" w:rsidP="00CD0C18">
      <w:pPr>
        <w:pStyle w:val="EBBNormalhalfafter"/>
        <w:spacing w:after="120"/>
        <w:ind w:left="720" w:hanging="720"/>
      </w:pPr>
      <w:r>
        <w:t>2.</w:t>
      </w:r>
      <w:r>
        <w:tab/>
        <w:t>Dios quiere que tu corazón esté lleno de _________.</w:t>
      </w:r>
    </w:p>
    <w:p w:rsidR="00071227" w:rsidRDefault="00071227" w:rsidP="00071227">
      <w:pPr>
        <w:pStyle w:val="EBBNormalhalfafter"/>
        <w:spacing w:after="0" w:line="360" w:lineRule="auto"/>
        <w:ind w:left="720" w:hanging="720"/>
      </w:pPr>
      <w:r>
        <w:t>3.</w:t>
      </w:r>
      <w:r>
        <w:tab/>
        <w:t xml:space="preserve">La </w:t>
      </w:r>
      <w:r>
        <w:rPr>
          <w:b/>
        </w:rPr>
        <w:t>hipocresía</w:t>
      </w:r>
      <w:r>
        <w:t xml:space="preserve"> es guardar __________  __________ en tu corazón, pero _______________ para que nadie se dé cuenta.</w:t>
      </w:r>
    </w:p>
    <w:p w:rsidR="00071227" w:rsidRDefault="00071227" w:rsidP="00071227">
      <w:pPr>
        <w:pStyle w:val="EBBNormalhalfafter"/>
        <w:spacing w:after="80"/>
        <w:ind w:left="720" w:hanging="720"/>
      </w:pPr>
      <w:r>
        <w:t>4.</w:t>
      </w:r>
      <w:r>
        <w:tab/>
        <w:t>Escribe “Verdadero” o “Falso”:</w:t>
      </w:r>
    </w:p>
    <w:p w:rsidR="00071227" w:rsidRDefault="00071227" w:rsidP="00071227">
      <w:pPr>
        <w:pStyle w:val="EBBNormalhalfafter"/>
        <w:tabs>
          <w:tab w:val="left" w:pos="720"/>
          <w:tab w:val="left" w:pos="2160"/>
        </w:tabs>
        <w:spacing w:after="80"/>
        <w:ind w:left="2520" w:hanging="2520"/>
      </w:pPr>
      <w:r>
        <w:tab/>
        <w:t>_________</w:t>
      </w:r>
      <w:r>
        <w:tab/>
      </w:r>
      <w:proofErr w:type="gramStart"/>
      <w:r>
        <w:t>a</w:t>
      </w:r>
      <w:proofErr w:type="gramEnd"/>
      <w:r>
        <w:t>.</w:t>
      </w:r>
      <w:r>
        <w:tab/>
        <w:t>Los fariseos eran muy sinceros y tenían mucho amor en sus corazones.</w:t>
      </w:r>
    </w:p>
    <w:p w:rsidR="00071227" w:rsidRDefault="00071227" w:rsidP="00071227">
      <w:pPr>
        <w:pStyle w:val="EBBNormalhalfafter"/>
        <w:tabs>
          <w:tab w:val="left" w:pos="720"/>
          <w:tab w:val="left" w:pos="2160"/>
        </w:tabs>
        <w:spacing w:after="80"/>
        <w:ind w:left="2520" w:hanging="2520"/>
      </w:pPr>
      <w:r>
        <w:tab/>
        <w:t>_________</w:t>
      </w:r>
      <w:r>
        <w:tab/>
        <w:t>b.</w:t>
      </w:r>
      <w:r>
        <w:tab/>
        <w:t>Si tienes deseos malos, debes pedir perdón y cambiar tu actitud.</w:t>
      </w:r>
    </w:p>
    <w:p w:rsidR="00071227" w:rsidRDefault="00071227" w:rsidP="00071227">
      <w:pPr>
        <w:pStyle w:val="EBBNormalhalfafter"/>
        <w:tabs>
          <w:tab w:val="left" w:pos="720"/>
          <w:tab w:val="left" w:pos="2160"/>
        </w:tabs>
        <w:spacing w:after="80"/>
        <w:ind w:left="2520" w:hanging="2520"/>
      </w:pPr>
      <w:r>
        <w:tab/>
        <w:t>_________</w:t>
      </w:r>
      <w:r>
        <w:tab/>
        <w:t>c.</w:t>
      </w:r>
      <w:r>
        <w:tab/>
        <w:t>Dios quiere que yo tenga amor sincero para los demás.</w:t>
      </w:r>
    </w:p>
    <w:p w:rsidR="00071227" w:rsidRDefault="00071227" w:rsidP="00071227">
      <w:pPr>
        <w:pStyle w:val="EBBNormalhalfafter"/>
        <w:tabs>
          <w:tab w:val="left" w:pos="720"/>
          <w:tab w:val="left" w:pos="2160"/>
        </w:tabs>
        <w:spacing w:after="80"/>
        <w:ind w:left="2520" w:hanging="2520"/>
      </w:pPr>
      <w:r>
        <w:tab/>
        <w:t>_________</w:t>
      </w:r>
      <w:r>
        <w:tab/>
        <w:t>d.</w:t>
      </w:r>
      <w:r>
        <w:tab/>
        <w:t>Si otra persona tiene algo bueno, debo sentir alegría por ella.</w:t>
      </w:r>
    </w:p>
    <w:p w:rsidR="00071227" w:rsidRDefault="00071227" w:rsidP="00071227">
      <w:pPr>
        <w:pStyle w:val="EBBNormalhalfafter"/>
        <w:tabs>
          <w:tab w:val="left" w:pos="720"/>
          <w:tab w:val="left" w:pos="2160"/>
        </w:tabs>
        <w:spacing w:after="80"/>
        <w:ind w:left="2520" w:hanging="2520"/>
      </w:pPr>
      <w:r>
        <w:tab/>
        <w:t>_________</w:t>
      </w:r>
      <w:r>
        <w:tab/>
        <w:t>e.</w:t>
      </w:r>
      <w:r>
        <w:tab/>
        <w:t>Debo buscar la forma de hacerme muy rico.</w:t>
      </w:r>
    </w:p>
    <w:p w:rsidR="00071227" w:rsidRDefault="00071227" w:rsidP="00071227">
      <w:pPr>
        <w:pStyle w:val="EBBNormalhalfafter"/>
        <w:tabs>
          <w:tab w:val="left" w:pos="720"/>
          <w:tab w:val="left" w:pos="2160"/>
        </w:tabs>
        <w:spacing w:after="120"/>
        <w:ind w:left="2520" w:hanging="2520"/>
      </w:pPr>
      <w:r>
        <w:tab/>
        <w:t>_________</w:t>
      </w:r>
      <w:r>
        <w:tab/>
        <w:t>f.</w:t>
      </w:r>
      <w:r>
        <w:tab/>
        <w:t>Debo estar contento y desear lo mejor para todos.</w:t>
      </w:r>
    </w:p>
    <w:p w:rsidR="00071227" w:rsidRDefault="00071227" w:rsidP="00071227">
      <w:pPr>
        <w:pStyle w:val="EBBNormalhalfafter"/>
        <w:tabs>
          <w:tab w:val="left" w:pos="720"/>
          <w:tab w:val="left" w:pos="2160"/>
        </w:tabs>
        <w:spacing w:after="120"/>
        <w:ind w:left="2520" w:hanging="2520"/>
      </w:pPr>
      <w:r>
        <w:t>5.</w:t>
      </w:r>
      <w:r>
        <w:tab/>
        <w:t>¿Por qué el amor al dinero no sirve?</w:t>
      </w:r>
    </w:p>
    <w:p w:rsidR="00071227" w:rsidRDefault="00071227" w:rsidP="00071227">
      <w:pPr>
        <w:pStyle w:val="EBBNormalhalfafter"/>
        <w:tabs>
          <w:tab w:val="left" w:pos="720"/>
          <w:tab w:val="left" w:pos="2160"/>
        </w:tabs>
        <w:spacing w:after="120"/>
        <w:ind w:left="1260" w:hanging="1260"/>
      </w:pPr>
      <w:r>
        <w:tab/>
        <w:t>a.</w:t>
      </w:r>
      <w:r>
        <w:tab/>
        <w:t xml:space="preserve">El dinero </w:t>
      </w:r>
      <w:r>
        <w:rPr>
          <w:u w:val="single"/>
        </w:rPr>
        <w:t>no</w:t>
      </w:r>
      <w:r>
        <w:t xml:space="preserve"> ________________.</w:t>
      </w:r>
    </w:p>
    <w:p w:rsidR="00071227" w:rsidRDefault="00071227" w:rsidP="00071227">
      <w:pPr>
        <w:pStyle w:val="EBBNormalhalfafter"/>
        <w:tabs>
          <w:tab w:val="left" w:pos="720"/>
          <w:tab w:val="left" w:pos="2160"/>
        </w:tabs>
        <w:spacing w:after="120"/>
        <w:ind w:left="1260" w:hanging="1260"/>
      </w:pPr>
      <w:r>
        <w:tab/>
        <w:t>b.</w:t>
      </w:r>
      <w:r>
        <w:tab/>
        <w:t xml:space="preserve">El dinero </w:t>
      </w:r>
      <w:r>
        <w:rPr>
          <w:u w:val="single"/>
        </w:rPr>
        <w:t>no</w:t>
      </w:r>
      <w:r>
        <w:t xml:space="preserve"> </w:t>
      </w:r>
      <w:r>
        <w:rPr>
          <w:u w:val="single"/>
        </w:rPr>
        <w:t>es</w:t>
      </w:r>
      <w:r>
        <w:t xml:space="preserve"> ________________.</w:t>
      </w:r>
    </w:p>
    <w:p w:rsidR="00071227" w:rsidRDefault="00071227" w:rsidP="00071227">
      <w:pPr>
        <w:pStyle w:val="EBBNormalhalfafter"/>
        <w:tabs>
          <w:tab w:val="left" w:pos="720"/>
          <w:tab w:val="left" w:pos="2160"/>
        </w:tabs>
        <w:spacing w:after="120"/>
        <w:ind w:left="1260" w:hanging="1260"/>
      </w:pPr>
      <w:r>
        <w:tab/>
        <w:t>c.</w:t>
      </w:r>
      <w:r>
        <w:tab/>
        <w:t>El amor al dinero puede hacerte perder la __________.</w:t>
      </w:r>
    </w:p>
    <w:p w:rsidR="00071227" w:rsidRDefault="00071227" w:rsidP="00071227">
      <w:pPr>
        <w:pStyle w:val="EBBNormalhalfafter"/>
        <w:tabs>
          <w:tab w:val="left" w:pos="720"/>
          <w:tab w:val="left" w:pos="2160"/>
        </w:tabs>
        <w:spacing w:after="120"/>
        <w:ind w:left="1260" w:hanging="1260"/>
      </w:pPr>
      <w:r>
        <w:t>6.</w:t>
      </w:r>
      <w:r>
        <w:tab/>
        <w:t>¿Por qué es mejor estar contento con lo que tengo?</w:t>
      </w:r>
    </w:p>
    <w:p w:rsidR="00071227" w:rsidRDefault="00071227" w:rsidP="00071227">
      <w:pPr>
        <w:pStyle w:val="EBBNormalhalfafter"/>
        <w:tabs>
          <w:tab w:val="left" w:pos="720"/>
          <w:tab w:val="left" w:pos="2160"/>
        </w:tabs>
        <w:spacing w:after="120"/>
        <w:ind w:left="1260" w:hanging="1260"/>
      </w:pPr>
      <w:r>
        <w:tab/>
        <w:t>a.</w:t>
      </w:r>
      <w:r>
        <w:tab/>
        <w:t>Estar contento es vivir libre de _____________.</w:t>
      </w:r>
    </w:p>
    <w:p w:rsidR="00071227" w:rsidRDefault="00071227" w:rsidP="00071227">
      <w:pPr>
        <w:pStyle w:val="EBBNormalhalfafter"/>
        <w:tabs>
          <w:tab w:val="left" w:pos="720"/>
          <w:tab w:val="left" w:pos="2160"/>
        </w:tabs>
        <w:spacing w:after="120"/>
        <w:ind w:left="1260" w:hanging="1260"/>
      </w:pPr>
      <w:r>
        <w:tab/>
        <w:t>b.</w:t>
      </w:r>
      <w:r>
        <w:tab/>
        <w:t>Estar contento es gozar del ___________________ que Dios da.</w:t>
      </w:r>
    </w:p>
    <w:p w:rsidR="00071227" w:rsidRDefault="00071227" w:rsidP="00071227">
      <w:pPr>
        <w:pStyle w:val="EBBNormalhalfafter"/>
        <w:tabs>
          <w:tab w:val="left" w:pos="720"/>
          <w:tab w:val="left" w:pos="2160"/>
        </w:tabs>
        <w:spacing w:after="120"/>
        <w:ind w:left="1260" w:hanging="1260"/>
      </w:pPr>
      <w:r>
        <w:tab/>
        <w:t>c.</w:t>
      </w:r>
      <w:r>
        <w:tab/>
        <w:t>Estar contento es tener _______.</w:t>
      </w:r>
    </w:p>
    <w:p w:rsidR="00071227" w:rsidRDefault="00071227" w:rsidP="00071227">
      <w:pPr>
        <w:pStyle w:val="EBBNormalhalfafter"/>
        <w:tabs>
          <w:tab w:val="left" w:pos="720"/>
          <w:tab w:val="left" w:pos="2160"/>
        </w:tabs>
        <w:spacing w:after="120"/>
        <w:ind w:left="720" w:hanging="720"/>
      </w:pPr>
      <w:r>
        <w:t>7.</w:t>
      </w:r>
      <w:r>
        <w:tab/>
      </w:r>
      <w:proofErr w:type="spellStart"/>
      <w:r>
        <w:t>Aún</w:t>
      </w:r>
      <w:proofErr w:type="spellEnd"/>
      <w:r>
        <w:t xml:space="preserve"> cuando nos portamos bien en lo que hacemos y decimos, a menudo nuestros corazones no están bien con Dios. No hay amor siempre en nuestros corazones. A menudo sentimos celos. Algunas veces ponemos una máscara para cubrir nuestros verdaderos sentimientos. A menudo sentimos afán por el dinero y las cosas materiales. Por eso, necesitamos ________________, _____________ en el perdón de Cristo y con su ayuda __________ de guardar malos pensamientos en el corazón.</w:t>
      </w:r>
    </w:p>
    <w:p w:rsidR="00071227" w:rsidRDefault="00071227" w:rsidP="00AA2B42">
      <w:pPr>
        <w:pStyle w:val="EBBNormalhalfafter"/>
        <w:tabs>
          <w:tab w:val="left" w:pos="720"/>
          <w:tab w:val="left" w:pos="2160"/>
        </w:tabs>
        <w:spacing w:after="80"/>
        <w:ind w:left="720" w:hanging="720"/>
      </w:pPr>
      <w:r>
        <w:t>8.</w:t>
      </w:r>
      <w:r>
        <w:tab/>
        <w:t xml:space="preserve">Escribe aquí los primeros 8 libros del </w:t>
      </w:r>
      <w:r>
        <w:rPr>
          <w:b/>
        </w:rPr>
        <w:t>Antiguo Testamento</w:t>
      </w:r>
      <w:r>
        <w:t>, de memoria:</w:t>
      </w:r>
    </w:p>
    <w:p w:rsidR="00071227" w:rsidRDefault="00071227" w:rsidP="00AA2B42">
      <w:pPr>
        <w:pStyle w:val="EBBNormalhalfafter"/>
        <w:tabs>
          <w:tab w:val="left" w:pos="720"/>
          <w:tab w:val="left" w:pos="2160"/>
        </w:tabs>
        <w:spacing w:after="80"/>
        <w:ind w:left="720" w:hanging="720"/>
      </w:pPr>
      <w:r>
        <w:tab/>
        <w:t>_____________________________________________________________</w:t>
      </w:r>
    </w:p>
    <w:p w:rsidR="00071227" w:rsidRDefault="00071227" w:rsidP="00071227">
      <w:pPr>
        <w:pStyle w:val="EBBNormalhalfafter"/>
        <w:tabs>
          <w:tab w:val="left" w:pos="720"/>
          <w:tab w:val="left" w:pos="2160"/>
        </w:tabs>
        <w:spacing w:after="120"/>
        <w:ind w:left="720" w:hanging="720"/>
      </w:pPr>
      <w:r>
        <w:tab/>
        <w:t>_____________________________________________________________</w:t>
      </w:r>
    </w:p>
    <w:p w:rsidR="00071227" w:rsidRPr="004531CC" w:rsidRDefault="004531CC" w:rsidP="004531CC">
      <w:pPr>
        <w:pStyle w:val="EBBTitle"/>
      </w:pPr>
      <w:r>
        <w:lastRenderedPageBreak/>
        <w:t xml:space="preserve">Mandamiento </w:t>
      </w:r>
      <w:r w:rsidRPr="004531CC">
        <w:t>#</w:t>
      </w:r>
      <w:r>
        <w:t xml:space="preserve"> 10</w:t>
      </w:r>
      <w:r>
        <w:br/>
        <w:t>Un Corazón Puro</w:t>
      </w:r>
    </w:p>
    <w:p w:rsidR="004531CC" w:rsidRPr="004531CC" w:rsidRDefault="00712F98" w:rsidP="00F5269A">
      <w:pPr>
        <w:pStyle w:val="EBBNormalhalfafter"/>
        <w:tabs>
          <w:tab w:val="left" w:pos="2160"/>
        </w:tabs>
        <w:spacing w:after="0" w:line="440" w:lineRule="exact"/>
        <w:rPr>
          <w:lang w:val="es-ES"/>
        </w:rPr>
      </w:pPr>
      <w:r>
        <w:rPr>
          <w:rFonts w:cs="Times New Roman"/>
          <w:sz w:val="24"/>
          <w:szCs w:val="24"/>
        </w:rPr>
        <w:pict>
          <v:shape id="_x0000_s1356" type="#_x0000_t176" style="position:absolute;margin-left:-2.45pt;margin-top:98.1pt;width:190.75pt;height:30.35pt;z-index:252016640;mso-height-percent:200;mso-wrap-distance-bottom:3.6pt;mso-height-percent:200;mso-width-relative:margin;mso-height-relative:margin" strokecolor="black [3213]">
            <v:textbox style="mso-fit-shape-to-text:t">
              <w:txbxContent>
                <w:p w:rsidR="004A6BE9" w:rsidRDefault="004A6BE9" w:rsidP="004531CC">
                  <w:pPr>
                    <w:pStyle w:val="EBBTitle"/>
                    <w:spacing w:after="0"/>
                    <w:jc w:val="left"/>
                  </w:pPr>
                  <w:r>
                    <w:t>Repaso: la Codicia</w:t>
                  </w:r>
                </w:p>
              </w:txbxContent>
            </v:textbox>
            <w10:wrap type="topAndBottom"/>
          </v:shape>
        </w:pict>
      </w:r>
      <w:r w:rsidR="004531CC">
        <w:t xml:space="preserve">Busca </w:t>
      </w:r>
      <w:r w:rsidR="004531CC">
        <w:rPr>
          <w:b/>
        </w:rPr>
        <w:t>Éxodo 20:17</w:t>
      </w:r>
      <w:r w:rsidR="004531CC">
        <w:t xml:space="preserve"> en tu Biblia. La </w:t>
      </w:r>
      <w:r w:rsidR="004531CC">
        <w:rPr>
          <w:b/>
        </w:rPr>
        <w:t>segunda parte</w:t>
      </w:r>
      <w:r w:rsidR="004531CC">
        <w:t xml:space="preserve"> de este versículo es el Mandamiento </w:t>
      </w:r>
      <w:r w:rsidR="004531CC" w:rsidRPr="004531CC">
        <w:rPr>
          <w:lang w:val="es-ES"/>
        </w:rPr>
        <w:t>#</w:t>
      </w:r>
      <w:r w:rsidR="004531CC">
        <w:rPr>
          <w:lang w:val="es-ES"/>
        </w:rPr>
        <w:t xml:space="preserve"> 10</w:t>
      </w:r>
      <w:proofErr w:type="gramStart"/>
      <w:r w:rsidR="004531CC">
        <w:rPr>
          <w:lang w:val="es-ES"/>
        </w:rPr>
        <w:t>:  No</w:t>
      </w:r>
      <w:proofErr w:type="gramEnd"/>
      <w:r w:rsidR="004531CC">
        <w:rPr>
          <w:lang w:val="es-ES"/>
        </w:rPr>
        <w:t xml:space="preserve"> ______________ su ___________, ni su ______________ ni su _____________, ni su ____________, ni su ____________, ni nada que le pertenezca.</w:t>
      </w:r>
    </w:p>
    <w:p w:rsidR="004531CC" w:rsidRDefault="004531CC" w:rsidP="00071227">
      <w:pPr>
        <w:pStyle w:val="EBBNormalhalfafter"/>
        <w:tabs>
          <w:tab w:val="left" w:pos="720"/>
          <w:tab w:val="left" w:pos="2160"/>
        </w:tabs>
        <w:spacing w:after="120"/>
        <w:ind w:left="720" w:hanging="720"/>
      </w:pPr>
      <w:r>
        <w:t xml:space="preserve">¿Qué es la </w:t>
      </w:r>
      <w:r w:rsidRPr="004531CC">
        <w:rPr>
          <w:b/>
        </w:rPr>
        <w:t>codicia</w:t>
      </w:r>
      <w:r>
        <w:t>? (Marca todas las respuestas correctas)</w:t>
      </w:r>
    </w:p>
    <w:p w:rsidR="004531CC" w:rsidRDefault="00F5269A" w:rsidP="004531CC">
      <w:pPr>
        <w:pStyle w:val="EBBNormalhalfafter"/>
        <w:tabs>
          <w:tab w:val="left" w:pos="360"/>
          <w:tab w:val="left" w:pos="2160"/>
        </w:tabs>
        <w:spacing w:after="120"/>
        <w:ind w:left="1080" w:hanging="1080"/>
      </w:pPr>
      <w:r>
        <w:rPr>
          <w:rFonts w:cs="Times New Roman"/>
          <w:noProof/>
          <w:sz w:val="24"/>
          <w:szCs w:val="24"/>
          <w:lang w:val="en-US"/>
        </w:rPr>
        <w:drawing>
          <wp:anchor distT="0" distB="0" distL="114300" distR="114300" simplePos="0" relativeHeight="252021760" behindDoc="0" locked="0" layoutInCell="1" allowOverlap="1">
            <wp:simplePos x="0" y="0"/>
            <wp:positionH relativeFrom="column">
              <wp:posOffset>3667125</wp:posOffset>
            </wp:positionH>
            <wp:positionV relativeFrom="paragraph">
              <wp:posOffset>116205</wp:posOffset>
            </wp:positionV>
            <wp:extent cx="2047875" cy="1590675"/>
            <wp:effectExtent l="19050" t="0" r="9525" b="0"/>
            <wp:wrapNone/>
            <wp:docPr id="159" name="Picture 158" descr="Hearts 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s 07.wmf"/>
                    <pic:cNvPicPr/>
                  </pic:nvPicPr>
                  <pic:blipFill>
                    <a:blip r:embed="rId81" cstate="print">
                      <a:lum bright="40000"/>
                    </a:blip>
                    <a:stretch>
                      <a:fillRect/>
                    </a:stretch>
                  </pic:blipFill>
                  <pic:spPr>
                    <a:xfrm>
                      <a:off x="0" y="0"/>
                      <a:ext cx="2047875" cy="1590675"/>
                    </a:xfrm>
                    <a:prstGeom prst="rect">
                      <a:avLst/>
                    </a:prstGeom>
                  </pic:spPr>
                </pic:pic>
              </a:graphicData>
            </a:graphic>
          </wp:anchor>
        </w:drawing>
      </w:r>
      <w:r w:rsidR="00712F98">
        <w:rPr>
          <w:rFonts w:cs="Times New Roman"/>
          <w:sz w:val="24"/>
          <w:szCs w:val="24"/>
        </w:rPr>
        <w:pict>
          <v:shape id="_x0000_s1357" type="#_x0000_t202" style="position:absolute;left:0;text-align:left;margin-left:283.4pt;margin-top:.9pt;width:172.2pt;height:138pt;z-index:252018688;mso-position-horizontal-relative:text;mso-position-vertical-relative:text;mso-width-relative:margin;mso-height-relative:margin">
            <v:textbox>
              <w:txbxContent>
                <w:p w:rsidR="004A6BE9" w:rsidRDefault="004A6BE9" w:rsidP="004531CC"/>
              </w:txbxContent>
            </v:textbox>
            <w10:wrap type="square" side="left"/>
          </v:shape>
        </w:pict>
      </w:r>
      <w:r w:rsidR="004531CC">
        <w:tab/>
        <w:t>____</w:t>
      </w:r>
      <w:r w:rsidR="004531CC">
        <w:tab/>
        <w:t>Desear tener lo que pertenece a otro.</w:t>
      </w:r>
    </w:p>
    <w:p w:rsidR="004531CC" w:rsidRDefault="004531CC" w:rsidP="004531CC">
      <w:pPr>
        <w:pStyle w:val="EBBNormalhalfafter"/>
        <w:tabs>
          <w:tab w:val="left" w:pos="360"/>
          <w:tab w:val="left" w:pos="2160"/>
        </w:tabs>
        <w:spacing w:after="120"/>
        <w:ind w:left="1080" w:hanging="1080"/>
      </w:pPr>
      <w:r>
        <w:tab/>
        <w:t>____</w:t>
      </w:r>
      <w:r>
        <w:tab/>
        <w:t>Desear bien para mi prójimo.</w:t>
      </w:r>
    </w:p>
    <w:p w:rsidR="004531CC" w:rsidRDefault="004531CC" w:rsidP="004531CC">
      <w:pPr>
        <w:pStyle w:val="EBBNormalhalfafter"/>
        <w:tabs>
          <w:tab w:val="left" w:pos="360"/>
          <w:tab w:val="left" w:pos="2160"/>
        </w:tabs>
        <w:spacing w:after="120"/>
        <w:ind w:left="1080" w:hanging="1080"/>
      </w:pPr>
      <w:r>
        <w:tab/>
        <w:t>____</w:t>
      </w:r>
      <w:r>
        <w:tab/>
        <w:t>Alegrarme cuando otra persona tiene algo bueno.</w:t>
      </w:r>
    </w:p>
    <w:p w:rsidR="004531CC" w:rsidRDefault="004531CC" w:rsidP="004531CC">
      <w:pPr>
        <w:pStyle w:val="EBBNormalhalfafter"/>
        <w:tabs>
          <w:tab w:val="left" w:pos="360"/>
          <w:tab w:val="left" w:pos="2160"/>
        </w:tabs>
        <w:spacing w:after="120"/>
        <w:ind w:left="1080" w:hanging="1080"/>
      </w:pPr>
      <w:r>
        <w:tab/>
        <w:t>____</w:t>
      </w:r>
      <w:r>
        <w:tab/>
        <w:t>Guardar celos en el corazón.</w:t>
      </w:r>
    </w:p>
    <w:p w:rsidR="004531CC" w:rsidRDefault="004531CC" w:rsidP="004531CC">
      <w:pPr>
        <w:pStyle w:val="EBBNormalhalfafter"/>
        <w:tabs>
          <w:tab w:val="left" w:pos="360"/>
          <w:tab w:val="left" w:pos="2160"/>
        </w:tabs>
        <w:spacing w:after="120"/>
        <w:ind w:left="1080" w:hanging="1080"/>
      </w:pPr>
      <w:r>
        <w:tab/>
        <w:t>____</w:t>
      </w:r>
      <w:r>
        <w:tab/>
        <w:t>Tener malos deseos en el corazón.</w:t>
      </w:r>
    </w:p>
    <w:p w:rsidR="004531CC" w:rsidRDefault="00712F98" w:rsidP="004531CC">
      <w:pPr>
        <w:pStyle w:val="EBBNormalhalfafter"/>
        <w:tabs>
          <w:tab w:val="left" w:pos="360"/>
          <w:tab w:val="left" w:pos="2160"/>
        </w:tabs>
        <w:spacing w:after="120"/>
        <w:ind w:left="1080" w:hanging="1080"/>
      </w:pPr>
      <w:r>
        <w:rPr>
          <w:rFonts w:cs="Times New Roman"/>
          <w:sz w:val="24"/>
          <w:szCs w:val="24"/>
        </w:rPr>
        <w:pict>
          <v:shape id="_x0000_s1358" type="#_x0000_t202" style="position:absolute;left:0;text-align:left;margin-left:283.4pt;margin-top:13.8pt;width:172.2pt;height:35.25pt;z-index:252020736;mso-width-relative:margin;mso-height-relative:margin" stroked="f">
            <v:textbox>
              <w:txbxContent>
                <w:p w:rsidR="004A6BE9" w:rsidRDefault="004A6BE9" w:rsidP="00F5269A">
                  <w:pPr>
                    <w:jc w:val="center"/>
                    <w:rPr>
                      <w:sz w:val="24"/>
                      <w:szCs w:val="24"/>
                      <w:lang w:val="es-ES"/>
                    </w:rPr>
                  </w:pPr>
                  <w:r>
                    <w:rPr>
                      <w:sz w:val="24"/>
                      <w:szCs w:val="24"/>
                      <w:lang w:val="es-ES"/>
                    </w:rPr>
                    <w:t xml:space="preserve">Dios quiere corazones </w:t>
                  </w:r>
                  <w:r>
                    <w:rPr>
                      <w:sz w:val="24"/>
                      <w:szCs w:val="24"/>
                      <w:lang w:val="es-ES"/>
                    </w:rPr>
                    <w:br/>
                    <w:t>llenos de amor</w:t>
                  </w:r>
                </w:p>
              </w:txbxContent>
            </v:textbox>
            <w10:wrap type="square" side="left"/>
          </v:shape>
        </w:pict>
      </w:r>
      <w:r w:rsidR="004531CC">
        <w:tab/>
        <w:t>____</w:t>
      </w:r>
      <w:r w:rsidR="004531CC">
        <w:tab/>
        <w:t>Tener amor en el corazón.</w:t>
      </w:r>
    </w:p>
    <w:p w:rsidR="004531CC" w:rsidRDefault="004531CC" w:rsidP="004531CC">
      <w:pPr>
        <w:pStyle w:val="EBBNormalhalfafter"/>
        <w:tabs>
          <w:tab w:val="left" w:pos="360"/>
          <w:tab w:val="left" w:pos="2160"/>
        </w:tabs>
        <w:spacing w:after="120"/>
        <w:ind w:left="1080" w:hanging="1080"/>
      </w:pPr>
      <w:r>
        <w:t xml:space="preserve">Los </w:t>
      </w:r>
      <w:r>
        <w:rPr>
          <w:b/>
        </w:rPr>
        <w:t>malos deseos</w:t>
      </w:r>
      <w:r>
        <w:t xml:space="preserve"> vienen del </w:t>
      </w:r>
      <w:r>
        <w:rPr>
          <w:b/>
        </w:rPr>
        <w:t>egoísmo</w:t>
      </w:r>
      <w:r>
        <w:t>.</w:t>
      </w:r>
    </w:p>
    <w:p w:rsidR="004531CC" w:rsidRPr="004531CC" w:rsidRDefault="00712F98" w:rsidP="00407892">
      <w:pPr>
        <w:pStyle w:val="EBBNormalhalfafter"/>
        <w:tabs>
          <w:tab w:val="left" w:pos="360"/>
          <w:tab w:val="left" w:pos="2160"/>
        </w:tabs>
        <w:spacing w:after="120"/>
        <w:ind w:left="1080" w:hanging="1080"/>
      </w:pPr>
      <w:r>
        <w:rPr>
          <w:rFonts w:cs="Times New Roman"/>
          <w:sz w:val="24"/>
          <w:szCs w:val="24"/>
        </w:rPr>
        <w:pict>
          <v:shape id="_x0000_s1359" type="#_x0000_t176" style="position:absolute;left:0;text-align:left;margin-left:-2pt;margin-top:37.05pt;width:231.85pt;height:31.9pt;z-index:252023808;mso-height-percent:200;mso-wrap-distance-bottom:3.6pt;mso-height-percent:200;mso-width-relative:margin;mso-height-relative:margin" strokecolor="black [3213]">
            <v:textbox style="mso-fit-shape-to-text:t">
              <w:txbxContent>
                <w:p w:rsidR="004A6BE9" w:rsidRDefault="004A6BE9" w:rsidP="00F5269A">
                  <w:pPr>
                    <w:pStyle w:val="EBBTitle"/>
                    <w:spacing w:after="0"/>
                    <w:jc w:val="left"/>
                  </w:pPr>
                  <w:r>
                    <w:t>Malos Deseos: la Mujer</w:t>
                  </w:r>
                </w:p>
              </w:txbxContent>
            </v:textbox>
            <w10:wrap type="topAndBottom"/>
          </v:shape>
        </w:pict>
      </w:r>
      <w:r w:rsidR="004531CC">
        <w:t xml:space="preserve">Los </w:t>
      </w:r>
      <w:r w:rsidR="004531CC">
        <w:rPr>
          <w:b/>
        </w:rPr>
        <w:t>buenos deseos</w:t>
      </w:r>
      <w:r w:rsidR="004531CC">
        <w:t xml:space="preserve"> vienen del </w:t>
      </w:r>
      <w:r w:rsidR="004531CC">
        <w:rPr>
          <w:b/>
        </w:rPr>
        <w:t>amor</w:t>
      </w:r>
      <w:r w:rsidR="004531CC">
        <w:t>.</w:t>
      </w:r>
    </w:p>
    <w:p w:rsidR="00071227" w:rsidRPr="00F5269A" w:rsidRDefault="00F5269A" w:rsidP="00F5269A">
      <w:pPr>
        <w:pStyle w:val="EBBNormalhalfafter"/>
        <w:spacing w:after="120"/>
        <w:rPr>
          <w:lang w:val="es-ES"/>
        </w:rPr>
      </w:pPr>
      <w:r>
        <w:t xml:space="preserve">Al estudiar el Mandamiento </w:t>
      </w:r>
      <w:r w:rsidRPr="00F5269A">
        <w:rPr>
          <w:lang w:val="es-ES"/>
        </w:rPr>
        <w:t xml:space="preserve"># </w:t>
      </w:r>
      <w:r>
        <w:rPr>
          <w:lang w:val="es-ES"/>
        </w:rPr>
        <w:t xml:space="preserve">9, vimos que es muy fácil caer en </w:t>
      </w:r>
      <w:r>
        <w:rPr>
          <w:b/>
          <w:lang w:val="es-ES"/>
        </w:rPr>
        <w:t>codiciar la casa</w:t>
      </w:r>
      <w:r>
        <w:rPr>
          <w:lang w:val="es-ES"/>
        </w:rPr>
        <w:t xml:space="preserve">, es decir, </w:t>
      </w:r>
      <w:r>
        <w:rPr>
          <w:b/>
          <w:lang w:val="es-ES"/>
        </w:rPr>
        <w:t>los bienes materiales</w:t>
      </w:r>
      <w:r>
        <w:rPr>
          <w:lang w:val="es-ES"/>
        </w:rPr>
        <w:t xml:space="preserve"> que pertenecen a otro. También es fácil codiciar </w:t>
      </w:r>
      <w:r>
        <w:rPr>
          <w:b/>
          <w:lang w:val="es-ES"/>
        </w:rPr>
        <w:t>la pareja</w:t>
      </w:r>
      <w:r>
        <w:rPr>
          <w:lang w:val="es-ES"/>
        </w:rPr>
        <w:t xml:space="preserve"> de otra persona.</w:t>
      </w:r>
    </w:p>
    <w:p w:rsidR="00071227" w:rsidRDefault="00407892" w:rsidP="00407892">
      <w:pPr>
        <w:pStyle w:val="EBBNormalhalfafter"/>
        <w:spacing w:after="0"/>
        <w:ind w:left="720" w:hanging="720"/>
      </w:pPr>
      <w:r>
        <w:t xml:space="preserve">Busca </w:t>
      </w:r>
      <w:r>
        <w:rPr>
          <w:b/>
        </w:rPr>
        <w:t>Mateo 5:27-28</w:t>
      </w:r>
      <w:r>
        <w:t xml:space="preserve"> en tu Biblia. Llena los espacios:</w:t>
      </w:r>
    </w:p>
    <w:p w:rsidR="00407892" w:rsidRDefault="00407892" w:rsidP="00407892">
      <w:pPr>
        <w:pStyle w:val="EBBNormalhalfafter"/>
        <w:spacing w:after="240" w:line="440" w:lineRule="exact"/>
      </w:pPr>
      <w:r>
        <w:tab/>
        <w:t>Ustedes han oído que antes se dijo: “No cometas _____________.” Pero yo les digo que cualquiera que ___________ con ___________ a una mujer, ya cometió adulterio con ella en su ______________.</w:t>
      </w:r>
    </w:p>
    <w:p w:rsidR="00407892" w:rsidRDefault="00407892" w:rsidP="00407892">
      <w:pPr>
        <w:pStyle w:val="EBBNormalhalfafter"/>
        <w:spacing w:after="120"/>
      </w:pPr>
      <w:r>
        <w:t xml:space="preserve">Tú puedes apreciar la belleza de una mujer (o un hombre) sin pecar. Pero si la </w:t>
      </w:r>
      <w:r>
        <w:rPr>
          <w:b/>
        </w:rPr>
        <w:t>miras con deseo</w:t>
      </w:r>
      <w:r>
        <w:t xml:space="preserve">, es decir, si la desnudas con la vista o empiezas a tener fantasías sexuales con ella, ya estás con los </w:t>
      </w:r>
      <w:r>
        <w:rPr>
          <w:b/>
        </w:rPr>
        <w:t>malos deseos</w:t>
      </w:r>
      <w:r>
        <w:t xml:space="preserve"> y la </w:t>
      </w:r>
      <w:r>
        <w:rPr>
          <w:b/>
        </w:rPr>
        <w:t>codicia</w:t>
      </w:r>
      <w:r>
        <w:t>.</w:t>
      </w:r>
    </w:p>
    <w:p w:rsidR="00407892" w:rsidRDefault="00C54D78" w:rsidP="003A107C">
      <w:pPr>
        <w:pStyle w:val="EBBNormalhalfafter"/>
        <w:spacing w:before="240" w:after="120"/>
      </w:pPr>
      <w:r>
        <w:rPr>
          <w:rFonts w:cs="Times New Roman"/>
          <w:noProof/>
          <w:sz w:val="24"/>
          <w:szCs w:val="24"/>
          <w:lang w:val="en-US"/>
        </w:rPr>
        <w:lastRenderedPageBreak/>
        <w:drawing>
          <wp:anchor distT="0" distB="0" distL="114300" distR="114300" simplePos="0" relativeHeight="252026880" behindDoc="0" locked="0" layoutInCell="1" allowOverlap="1">
            <wp:simplePos x="0" y="0"/>
            <wp:positionH relativeFrom="column">
              <wp:posOffset>1908810</wp:posOffset>
            </wp:positionH>
            <wp:positionV relativeFrom="paragraph">
              <wp:posOffset>-15240</wp:posOffset>
            </wp:positionV>
            <wp:extent cx="2327910" cy="1828800"/>
            <wp:effectExtent l="19050" t="0" r="0" b="0"/>
            <wp:wrapNone/>
            <wp:docPr id="160" name="Picture 159" descr="Mandamiento 10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damiento 10    001.bmp"/>
                    <pic:cNvPicPr/>
                  </pic:nvPicPr>
                  <pic:blipFill>
                    <a:blip r:embed="rId82" cstate="print"/>
                    <a:stretch>
                      <a:fillRect/>
                    </a:stretch>
                  </pic:blipFill>
                  <pic:spPr>
                    <a:xfrm>
                      <a:off x="0" y="0"/>
                      <a:ext cx="2327910" cy="1828800"/>
                    </a:xfrm>
                    <a:prstGeom prst="rect">
                      <a:avLst/>
                    </a:prstGeom>
                  </pic:spPr>
                </pic:pic>
              </a:graphicData>
            </a:graphic>
          </wp:anchor>
        </w:drawing>
      </w:r>
      <w:r w:rsidR="00712F98">
        <w:rPr>
          <w:rFonts w:cs="Times New Roman"/>
          <w:sz w:val="24"/>
          <w:szCs w:val="24"/>
        </w:rPr>
        <w:pict>
          <v:shape id="_x0000_s1360" type="#_x0000_t202" style="position:absolute;margin-left:90.75pt;margin-top:-3.75pt;width:293.55pt;height:150.15pt;z-index:252025856;mso-position-horizontal-relative:text;mso-position-vertical-relative:text;mso-width-relative:margin;mso-height-relative:margin">
            <v:textbox>
              <w:txbxContent>
                <w:p w:rsidR="004A6BE9" w:rsidRDefault="004A6BE9" w:rsidP="003A107C"/>
              </w:txbxContent>
            </v:textbox>
            <w10:wrap type="topAndBottom"/>
          </v:shape>
        </w:pict>
      </w:r>
      <w:r w:rsidR="00407892">
        <w:t>¿Cuáles de las siguientes personas cae en los malos deseos? Marca “sí” a los que caen en los malos deseos y “no” a los que no pecan:</w:t>
      </w:r>
    </w:p>
    <w:p w:rsidR="00407892" w:rsidRDefault="00407892" w:rsidP="00407892">
      <w:pPr>
        <w:pStyle w:val="EBBNormalhalfafter"/>
        <w:tabs>
          <w:tab w:val="left" w:pos="360"/>
          <w:tab w:val="left" w:pos="1080"/>
        </w:tabs>
        <w:spacing w:after="120"/>
        <w:ind w:left="1440" w:hanging="1440"/>
      </w:pPr>
      <w:r>
        <w:tab/>
        <w:t>____</w:t>
      </w:r>
      <w:r>
        <w:tab/>
        <w:t>a.</w:t>
      </w:r>
      <w:r>
        <w:tab/>
        <w:t>Tania está enamorada del esposo de Miriam, y le gustaría robárselo.</w:t>
      </w:r>
    </w:p>
    <w:p w:rsidR="00407892" w:rsidRDefault="00407892" w:rsidP="00407892">
      <w:pPr>
        <w:pStyle w:val="EBBNormalhalfafter"/>
        <w:tabs>
          <w:tab w:val="left" w:pos="360"/>
          <w:tab w:val="left" w:pos="1080"/>
        </w:tabs>
        <w:spacing w:after="120"/>
        <w:ind w:left="1440" w:hanging="1440"/>
      </w:pPr>
      <w:r>
        <w:tab/>
        <w:t>____</w:t>
      </w:r>
      <w:r>
        <w:tab/>
        <w:t>b.</w:t>
      </w:r>
      <w:r>
        <w:tab/>
        <w:t>Benito silba a cada bella mujer que encuentra, y piensa cómo sería acostarse con ella.</w:t>
      </w:r>
    </w:p>
    <w:p w:rsidR="00407892" w:rsidRDefault="00407892" w:rsidP="00407892">
      <w:pPr>
        <w:pStyle w:val="EBBNormalhalfafter"/>
        <w:tabs>
          <w:tab w:val="left" w:pos="360"/>
          <w:tab w:val="left" w:pos="1080"/>
        </w:tabs>
        <w:spacing w:after="120"/>
        <w:ind w:left="1440" w:hanging="1440"/>
      </w:pPr>
      <w:r>
        <w:tab/>
        <w:t>____</w:t>
      </w:r>
      <w:r>
        <w:tab/>
      </w:r>
      <w:proofErr w:type="gramStart"/>
      <w:r>
        <w:t>c</w:t>
      </w:r>
      <w:proofErr w:type="gramEnd"/>
      <w:r>
        <w:t>.</w:t>
      </w:r>
      <w:r>
        <w:tab/>
        <w:t>A Gabriel le encanta revisar a las mujeres desnudas en las revistas.</w:t>
      </w:r>
    </w:p>
    <w:p w:rsidR="00E555E0" w:rsidRDefault="00E555E0" w:rsidP="00407892">
      <w:pPr>
        <w:pStyle w:val="EBBNormalhalfafter"/>
        <w:tabs>
          <w:tab w:val="left" w:pos="360"/>
          <w:tab w:val="left" w:pos="1080"/>
        </w:tabs>
        <w:spacing w:after="120"/>
        <w:ind w:left="1440" w:hanging="1440"/>
      </w:pPr>
      <w:r>
        <w:rPr>
          <w:rFonts w:cs="Times New Roman"/>
          <w:sz w:val="24"/>
          <w:szCs w:val="24"/>
        </w:rPr>
        <w:pict>
          <v:shape id="_x0000_s1361" type="#_x0000_t176" style="position:absolute;left:0;text-align:left;margin-left:-1pt;margin-top:24.95pt;width:285.5pt;height:30.3pt;z-index:252028928;mso-height-percent:200;mso-wrap-distance-bottom:3.6pt;mso-height-percent:200;mso-width-relative:margin;mso-height-relative:margin" strokecolor="black [3213]">
            <v:textbox style="mso-fit-shape-to-text:t">
              <w:txbxContent>
                <w:p w:rsidR="004A6BE9" w:rsidRDefault="004A6BE9" w:rsidP="003A107C">
                  <w:pPr>
                    <w:pStyle w:val="EBBTitle"/>
                    <w:spacing w:after="0"/>
                    <w:jc w:val="left"/>
                  </w:pPr>
                  <w:bookmarkStart w:id="0" w:name="_GoBack"/>
                  <w:r>
                    <w:t>Malos Deseos: los Empleados</w:t>
                  </w:r>
                  <w:bookmarkEnd w:id="0"/>
                </w:p>
              </w:txbxContent>
            </v:textbox>
            <w10:wrap type="topAndBottom"/>
          </v:shape>
        </w:pict>
      </w:r>
    </w:p>
    <w:p w:rsidR="00407892" w:rsidRDefault="00407892" w:rsidP="00E555E0">
      <w:pPr>
        <w:pStyle w:val="EBBNormalhalfafter"/>
        <w:tabs>
          <w:tab w:val="left" w:pos="360"/>
          <w:tab w:val="left" w:pos="1080"/>
        </w:tabs>
        <w:spacing w:after="120"/>
      </w:pPr>
      <w:r>
        <w:t>También en el trabajo hay codicia. A veces envidiamos los empleados o compañeros de trabajo de otras personas. ¿Cuáles de las siguientes personas cae en los malos deseos? Marca “sí” al que tiene malos deseos y “no” al que no peca:</w:t>
      </w:r>
    </w:p>
    <w:p w:rsidR="00407892" w:rsidRDefault="00407892" w:rsidP="00407892">
      <w:pPr>
        <w:pStyle w:val="EBBNormalhalfafter"/>
        <w:tabs>
          <w:tab w:val="left" w:pos="360"/>
          <w:tab w:val="left" w:pos="1080"/>
        </w:tabs>
        <w:spacing w:after="120"/>
        <w:ind w:left="1440" w:hanging="1440"/>
      </w:pPr>
      <w:r>
        <w:tab/>
        <w:t>____</w:t>
      </w:r>
      <w:r>
        <w:tab/>
        <w:t>a.</w:t>
      </w:r>
      <w:r>
        <w:tab/>
        <w:t>María observa que su vecina tiene una buena muchacha de servicio. María le dice: “Deja esa casa y ven a trabajar conmigo.”</w:t>
      </w:r>
    </w:p>
    <w:p w:rsidR="00407892" w:rsidRDefault="00712F98" w:rsidP="00407892">
      <w:pPr>
        <w:pStyle w:val="EBBNormalhalfafter"/>
        <w:tabs>
          <w:tab w:val="left" w:pos="360"/>
          <w:tab w:val="left" w:pos="1080"/>
        </w:tabs>
        <w:spacing w:after="120"/>
        <w:ind w:left="1440" w:hanging="1440"/>
      </w:pPr>
      <w:r>
        <w:rPr>
          <w:rFonts w:cs="Times New Roman"/>
          <w:sz w:val="24"/>
          <w:szCs w:val="24"/>
        </w:rPr>
        <w:pict>
          <v:shape id="_x0000_s1362" type="#_x0000_t202" style="position:absolute;left:0;text-align:left;margin-left:73.2pt;margin-top:39.3pt;width:322.8pt;height:124.35pt;z-index:252030976;mso-width-relative:margin;mso-height-relative:margin">
            <v:textbox style="mso-next-textbox:#_x0000_s1362">
              <w:txbxContent>
                <w:p w:rsidR="004A6BE9" w:rsidRDefault="004A6BE9" w:rsidP="008B3D8F"/>
              </w:txbxContent>
            </v:textbox>
            <w10:wrap type="topAndBottom"/>
          </v:shape>
        </w:pict>
      </w:r>
      <w:r w:rsidR="00C54D78">
        <w:rPr>
          <w:rFonts w:cs="Times New Roman"/>
          <w:noProof/>
          <w:sz w:val="24"/>
          <w:szCs w:val="24"/>
          <w:lang w:val="en-US"/>
        </w:rPr>
        <w:drawing>
          <wp:anchor distT="0" distB="0" distL="114300" distR="114300" simplePos="0" relativeHeight="252032000" behindDoc="0" locked="0" layoutInCell="1" allowOverlap="1">
            <wp:simplePos x="0" y="0"/>
            <wp:positionH relativeFrom="column">
              <wp:posOffset>1207770</wp:posOffset>
            </wp:positionH>
            <wp:positionV relativeFrom="paragraph">
              <wp:posOffset>554355</wp:posOffset>
            </wp:positionV>
            <wp:extent cx="3638550" cy="1493520"/>
            <wp:effectExtent l="19050" t="0" r="0" b="0"/>
            <wp:wrapNone/>
            <wp:docPr id="161" name="Picture 160" descr="Pride &amp; Negativity 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de &amp; Negativity 3.wmf"/>
                    <pic:cNvPicPr/>
                  </pic:nvPicPr>
                  <pic:blipFill>
                    <a:blip r:embed="rId83" cstate="print"/>
                    <a:stretch>
                      <a:fillRect/>
                    </a:stretch>
                  </pic:blipFill>
                  <pic:spPr>
                    <a:xfrm>
                      <a:off x="0" y="0"/>
                      <a:ext cx="3638550" cy="1493520"/>
                    </a:xfrm>
                    <a:prstGeom prst="rect">
                      <a:avLst/>
                    </a:prstGeom>
                  </pic:spPr>
                </pic:pic>
              </a:graphicData>
            </a:graphic>
          </wp:anchor>
        </w:drawing>
      </w:r>
      <w:r w:rsidR="00407892">
        <w:tab/>
        <w:t>____</w:t>
      </w:r>
      <w:r w:rsidR="00407892">
        <w:tab/>
        <w:t>b.</w:t>
      </w:r>
      <w:r w:rsidR="00407892">
        <w:tab/>
        <w:t>Carmen observa a la misma muchacha trabajando, y le dice: “Sigue fiel en tu trabajo y estudia para mejorar tu vida.”</w:t>
      </w:r>
    </w:p>
    <w:p w:rsidR="00407892" w:rsidRDefault="00DE3A17" w:rsidP="007C443E">
      <w:pPr>
        <w:pStyle w:val="EBBNormalhalfafter"/>
        <w:spacing w:before="240" w:after="0"/>
      </w:pPr>
      <w:r>
        <w:t>Cuando uno de tus compañeros de trabajo logra un reconocimiento o un ascenso, ¿qué haces? ¿Le felicitas? ¿Sientes celos? ¿Echas tierra a su trabajo? ¿Hablas mal de él? ¿Qué piensas que Jesucristo quiere de ti?</w:t>
      </w:r>
    </w:p>
    <w:p w:rsidR="00407892" w:rsidRDefault="00C54D78" w:rsidP="00407892">
      <w:pPr>
        <w:pStyle w:val="EBBNormalhalfafter"/>
        <w:spacing w:after="120"/>
      </w:pPr>
      <w:r>
        <w:lastRenderedPageBreak/>
        <w:t xml:space="preserve">Busca </w:t>
      </w:r>
      <w:r>
        <w:rPr>
          <w:b/>
        </w:rPr>
        <w:t>Efesios 6:5-8</w:t>
      </w:r>
      <w:r>
        <w:t xml:space="preserve"> en tu Biblia. ¿Qué consejos debemos dar al trabajador?</w:t>
      </w:r>
    </w:p>
    <w:p w:rsidR="00C54D78" w:rsidRDefault="002461EE" w:rsidP="00C54D78">
      <w:pPr>
        <w:pStyle w:val="EBBNormalhalfafter"/>
        <w:tabs>
          <w:tab w:val="left" w:pos="360"/>
          <w:tab w:val="left" w:pos="1080"/>
        </w:tabs>
        <w:spacing w:after="120"/>
        <w:ind w:left="1440" w:hanging="1440"/>
      </w:pPr>
      <w:r>
        <w:rPr>
          <w:rFonts w:cs="Times New Roman"/>
          <w:noProof/>
          <w:sz w:val="24"/>
          <w:szCs w:val="24"/>
          <w:lang w:val="en-US"/>
        </w:rPr>
        <w:drawing>
          <wp:anchor distT="0" distB="0" distL="114300" distR="114300" simplePos="0" relativeHeight="252037120" behindDoc="0" locked="0" layoutInCell="1" allowOverlap="1">
            <wp:simplePos x="0" y="0"/>
            <wp:positionH relativeFrom="column">
              <wp:posOffset>3829050</wp:posOffset>
            </wp:positionH>
            <wp:positionV relativeFrom="paragraph">
              <wp:posOffset>62495</wp:posOffset>
            </wp:positionV>
            <wp:extent cx="2047875" cy="1637770"/>
            <wp:effectExtent l="19050" t="0" r="9525" b="0"/>
            <wp:wrapNone/>
            <wp:docPr id="162" name="Picture 161" descr="Businessman - Bored 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man - Bored 2.wmf"/>
                    <pic:cNvPicPr/>
                  </pic:nvPicPr>
                  <pic:blipFill>
                    <a:blip r:embed="rId84" cstate="print"/>
                    <a:stretch>
                      <a:fillRect/>
                    </a:stretch>
                  </pic:blipFill>
                  <pic:spPr>
                    <a:xfrm>
                      <a:off x="0" y="0"/>
                      <a:ext cx="2047875" cy="1637770"/>
                    </a:xfrm>
                    <a:prstGeom prst="rect">
                      <a:avLst/>
                    </a:prstGeom>
                  </pic:spPr>
                </pic:pic>
              </a:graphicData>
            </a:graphic>
          </wp:anchor>
        </w:drawing>
      </w:r>
      <w:r w:rsidR="00712F98">
        <w:rPr>
          <w:rFonts w:cs="Times New Roman"/>
          <w:sz w:val="24"/>
          <w:szCs w:val="24"/>
        </w:rPr>
        <w:pict>
          <v:shape id="_x0000_s1363" type="#_x0000_t202" style="position:absolute;left:0;text-align:left;margin-left:297.75pt;margin-top:1.15pt;width:168.35pt;height:138pt;z-index:252034048;mso-position-horizontal-relative:text;mso-position-vertical-relative:text;mso-width-relative:margin;mso-height-relative:margin">
            <v:textbox>
              <w:txbxContent>
                <w:p w:rsidR="004A6BE9" w:rsidRDefault="004A6BE9" w:rsidP="00C54D78"/>
              </w:txbxContent>
            </v:textbox>
            <w10:wrap type="square" side="left"/>
          </v:shape>
        </w:pict>
      </w:r>
      <w:r w:rsidR="00C54D78">
        <w:tab/>
        <w:t>____</w:t>
      </w:r>
      <w:r w:rsidR="00C54D78">
        <w:tab/>
        <w:t>a.</w:t>
      </w:r>
      <w:r w:rsidR="00C54D78">
        <w:tab/>
        <w:t>Cumple bien con lo que el jefe manda.</w:t>
      </w:r>
    </w:p>
    <w:p w:rsidR="00C54D78" w:rsidRDefault="00C54D78" w:rsidP="00C54D78">
      <w:pPr>
        <w:pStyle w:val="EBBNormalhalfafter"/>
        <w:tabs>
          <w:tab w:val="left" w:pos="360"/>
          <w:tab w:val="left" w:pos="1080"/>
        </w:tabs>
        <w:spacing w:after="120"/>
        <w:ind w:left="1440" w:hanging="1440"/>
      </w:pPr>
      <w:r>
        <w:tab/>
        <w:t>____</w:t>
      </w:r>
      <w:r>
        <w:tab/>
        <w:t>b.</w:t>
      </w:r>
      <w:r>
        <w:tab/>
        <w:t>El jefe no merece nada de respecto, así que no le hagas caso.</w:t>
      </w:r>
    </w:p>
    <w:p w:rsidR="00C54D78" w:rsidRDefault="00C54D78" w:rsidP="00C54D78">
      <w:pPr>
        <w:pStyle w:val="EBBNormalhalfafter"/>
        <w:tabs>
          <w:tab w:val="left" w:pos="360"/>
          <w:tab w:val="left" w:pos="1080"/>
        </w:tabs>
        <w:spacing w:after="120"/>
        <w:ind w:left="1440" w:hanging="1440"/>
      </w:pPr>
      <w:r>
        <w:tab/>
        <w:t>____</w:t>
      </w:r>
      <w:r>
        <w:tab/>
      </w:r>
      <w:proofErr w:type="gramStart"/>
      <w:r>
        <w:t>c</w:t>
      </w:r>
      <w:proofErr w:type="gramEnd"/>
      <w:r>
        <w:t>.</w:t>
      </w:r>
      <w:r>
        <w:tab/>
        <w:t>No te esfuerces mucho, a menos que el jefe te esté mirando.</w:t>
      </w:r>
    </w:p>
    <w:p w:rsidR="00C54D78" w:rsidRDefault="00C54D78" w:rsidP="00C54D78">
      <w:pPr>
        <w:pStyle w:val="EBBNormalhalfafter"/>
        <w:tabs>
          <w:tab w:val="left" w:pos="360"/>
          <w:tab w:val="left" w:pos="1080"/>
        </w:tabs>
        <w:spacing w:after="120"/>
        <w:ind w:left="1440" w:hanging="1440"/>
      </w:pPr>
      <w:r>
        <w:tab/>
        <w:t>____</w:t>
      </w:r>
      <w:r>
        <w:tab/>
        <w:t>d.</w:t>
      </w:r>
      <w:r>
        <w:tab/>
        <w:t>Trabaja de todo corazón, como si trabajaras para Dios.</w:t>
      </w:r>
    </w:p>
    <w:p w:rsidR="00C54D78" w:rsidRDefault="00712F98" w:rsidP="00C54D78">
      <w:pPr>
        <w:pStyle w:val="EBBNormalhalfafter"/>
        <w:tabs>
          <w:tab w:val="left" w:pos="360"/>
          <w:tab w:val="left" w:pos="1080"/>
        </w:tabs>
        <w:spacing w:after="120"/>
        <w:ind w:left="1440" w:hanging="1440"/>
      </w:pPr>
      <w:r>
        <w:rPr>
          <w:rFonts w:cs="Times New Roman"/>
          <w:sz w:val="24"/>
          <w:szCs w:val="24"/>
        </w:rPr>
        <w:pict>
          <v:shape id="_x0000_s1364" type="#_x0000_t202" style="position:absolute;left:0;text-align:left;margin-left:297.75pt;margin-top:3.2pt;width:168.35pt;height:23.15pt;z-index:252036096;mso-width-relative:margin;mso-height-relative:margin" stroked="f">
            <v:textbox>
              <w:txbxContent>
                <w:p w:rsidR="004A6BE9" w:rsidRDefault="004A6BE9" w:rsidP="002461EE">
                  <w:pPr>
                    <w:jc w:val="center"/>
                    <w:rPr>
                      <w:sz w:val="24"/>
                      <w:szCs w:val="24"/>
                      <w:lang w:val="es-ES"/>
                    </w:rPr>
                  </w:pPr>
                  <w:r>
                    <w:rPr>
                      <w:sz w:val="24"/>
                      <w:szCs w:val="24"/>
                      <w:lang w:val="es-ES"/>
                    </w:rPr>
                    <w:t>¡No seas flojo en tu trabajo!</w:t>
                  </w:r>
                </w:p>
              </w:txbxContent>
            </v:textbox>
            <w10:wrap type="square" side="left"/>
          </v:shape>
        </w:pict>
      </w:r>
      <w:r w:rsidR="00C54D78">
        <w:tab/>
        <w:t>____</w:t>
      </w:r>
      <w:r w:rsidR="00C54D78">
        <w:tab/>
        <w:t>e.</w:t>
      </w:r>
      <w:r w:rsidR="00C54D78">
        <w:tab/>
        <w:t>Realiza tu trabajo de buena gana, sin quejarte.</w:t>
      </w:r>
      <w:r w:rsidR="002461EE" w:rsidRPr="002461EE">
        <w:rPr>
          <w:rFonts w:cs="Times New Roman"/>
          <w:sz w:val="24"/>
          <w:szCs w:val="24"/>
        </w:rPr>
        <w:t xml:space="preserve"> </w:t>
      </w:r>
    </w:p>
    <w:p w:rsidR="00C54D78" w:rsidRDefault="00C54D78" w:rsidP="008E5495">
      <w:pPr>
        <w:pStyle w:val="EBBNormalhalfafter"/>
        <w:tabs>
          <w:tab w:val="left" w:pos="360"/>
          <w:tab w:val="left" w:pos="1080"/>
        </w:tabs>
        <w:spacing w:after="240"/>
        <w:ind w:left="1440" w:hanging="1440"/>
      </w:pPr>
      <w:r>
        <w:tab/>
        <w:t>____</w:t>
      </w:r>
      <w:r>
        <w:tab/>
        <w:t>f.</w:t>
      </w:r>
      <w:r>
        <w:tab/>
        <w:t>Dios mismo premiará tu trabajo en el día final.</w:t>
      </w:r>
    </w:p>
    <w:p w:rsidR="00C54D78" w:rsidRDefault="00C54D78" w:rsidP="00C54D78">
      <w:pPr>
        <w:pStyle w:val="EBBNormalhalfafter"/>
        <w:tabs>
          <w:tab w:val="left" w:pos="360"/>
          <w:tab w:val="left" w:pos="1080"/>
        </w:tabs>
        <w:spacing w:after="120"/>
        <w:ind w:left="1440" w:hanging="1440"/>
      </w:pPr>
      <w:r>
        <w:t xml:space="preserve">Lee </w:t>
      </w:r>
      <w:r>
        <w:rPr>
          <w:b/>
        </w:rPr>
        <w:t>Efesios 6:9-10</w:t>
      </w:r>
      <w:r>
        <w:t>. ¿Qué consejos debemos dar a los jefes en el trabajo?</w:t>
      </w:r>
    </w:p>
    <w:p w:rsidR="00C54D78" w:rsidRDefault="00712F98" w:rsidP="008E5495">
      <w:pPr>
        <w:pStyle w:val="EBBNormalhalfafter"/>
        <w:tabs>
          <w:tab w:val="left" w:pos="360"/>
          <w:tab w:val="left" w:pos="1080"/>
        </w:tabs>
        <w:spacing w:before="240" w:after="120"/>
        <w:ind w:left="1440" w:hanging="1440"/>
      </w:pPr>
      <w:r>
        <w:rPr>
          <w:noProof/>
        </w:rPr>
        <w:pict>
          <v:shape id="_x0000_s1367" type="#_x0000_t75" style="position:absolute;left:0;text-align:left;margin-left:306.8pt;margin-top:10.8pt;width:155.2pt;height:123.65pt;z-index:252041216">
            <v:imagedata r:id="rId85" o:title=""/>
          </v:shape>
          <o:OLEObject Type="Embed" ProgID="WordPro.Document" ShapeID="_x0000_s1367" DrawAspect="Content" ObjectID="_1377107593" r:id="rId86">
            <o:FieldCodes>\s</o:FieldCodes>
          </o:OLEObject>
        </w:pict>
      </w:r>
      <w:r>
        <w:rPr>
          <w:noProof/>
          <w:lang w:val="en-US"/>
        </w:rPr>
        <w:pict>
          <v:shape id="_x0000_s1365" type="#_x0000_t202" style="position:absolute;left:0;text-align:left;margin-left:301.95pt;margin-top:3.3pt;width:168.35pt;height:138pt;z-index:252038144;mso-width-relative:margin;mso-height-relative:margin">
            <v:textbox>
              <w:txbxContent>
                <w:p w:rsidR="004A6BE9" w:rsidRDefault="004A6BE9" w:rsidP="008E5495"/>
              </w:txbxContent>
            </v:textbox>
            <w10:wrap type="square" side="left"/>
          </v:shape>
        </w:pict>
      </w:r>
      <w:r w:rsidR="00C54D78">
        <w:tab/>
        <w:t>____</w:t>
      </w:r>
      <w:r w:rsidR="00C54D78">
        <w:tab/>
        <w:t>g.</w:t>
      </w:r>
      <w:r w:rsidR="00C54D78">
        <w:tab/>
        <w:t>Grita a tus empleados, porque ellos solamente comprenden cuando uno grita.</w:t>
      </w:r>
    </w:p>
    <w:p w:rsidR="00C54D78" w:rsidRDefault="00C54D78" w:rsidP="00C54D78">
      <w:pPr>
        <w:pStyle w:val="EBBNormalhalfafter"/>
        <w:tabs>
          <w:tab w:val="left" w:pos="360"/>
          <w:tab w:val="left" w:pos="1080"/>
        </w:tabs>
        <w:spacing w:after="120"/>
        <w:ind w:left="1440" w:hanging="1440"/>
      </w:pPr>
      <w:r>
        <w:tab/>
        <w:t>____</w:t>
      </w:r>
      <w:r>
        <w:tab/>
        <w:t>h.</w:t>
      </w:r>
      <w:r>
        <w:tab/>
        <w:t>Trata bien a tus empleados, porque ellos son iguales que tú en los ojos de Dios.</w:t>
      </w:r>
    </w:p>
    <w:p w:rsidR="00C54D78" w:rsidRDefault="00712F98" w:rsidP="00C54D78">
      <w:pPr>
        <w:pStyle w:val="EBBNormalhalfafter"/>
        <w:tabs>
          <w:tab w:val="left" w:pos="360"/>
          <w:tab w:val="left" w:pos="1080"/>
        </w:tabs>
        <w:spacing w:after="120"/>
        <w:ind w:left="1440" w:hanging="1440"/>
      </w:pPr>
      <w:r>
        <w:rPr>
          <w:rFonts w:cs="Times New Roman"/>
          <w:sz w:val="24"/>
          <w:szCs w:val="24"/>
        </w:rPr>
        <w:pict>
          <v:shape id="_x0000_s1368" type="#_x0000_t176" style="position:absolute;left:0;text-align:left;margin-left:-3.1pt;margin-top:55.8pt;width:277.1pt;height:30.3pt;z-index:252043264;mso-height-percent:200;mso-wrap-distance-bottom:3.6pt;mso-height-percent:200;mso-width-relative:margin;mso-height-relative:margin" strokecolor="black [3213]">
            <v:textbox style="mso-fit-shape-to-text:t">
              <w:txbxContent>
                <w:p w:rsidR="004A6BE9" w:rsidRDefault="004A6BE9" w:rsidP="007D5A9E">
                  <w:pPr>
                    <w:pStyle w:val="EBBTitle"/>
                    <w:spacing w:after="0"/>
                    <w:jc w:val="left"/>
                  </w:pPr>
                  <w:r>
                    <w:t>Malos Deseos: los Animales</w:t>
                  </w:r>
                </w:p>
              </w:txbxContent>
            </v:textbox>
            <w10:wrap type="topAndBottom"/>
          </v:shape>
        </w:pict>
      </w:r>
      <w:r>
        <w:rPr>
          <w:noProof/>
          <w:lang w:val="en-US"/>
        </w:rPr>
        <w:pict>
          <v:shape id="_x0000_s1366" type="#_x0000_t202" style="position:absolute;left:0;text-align:left;margin-left:301.95pt;margin-top:27.45pt;width:168.35pt;height:23.15pt;z-index:252039168;mso-width-relative:margin;mso-height-relative:margin" stroked="f">
            <v:textbox>
              <w:txbxContent>
                <w:p w:rsidR="004A6BE9" w:rsidRDefault="004A6BE9" w:rsidP="008E5495">
                  <w:pPr>
                    <w:jc w:val="center"/>
                    <w:rPr>
                      <w:sz w:val="24"/>
                      <w:szCs w:val="24"/>
                      <w:lang w:val="es-ES"/>
                    </w:rPr>
                  </w:pPr>
                  <w:r>
                    <w:rPr>
                      <w:sz w:val="24"/>
                      <w:szCs w:val="24"/>
                      <w:lang w:val="es-ES"/>
                    </w:rPr>
                    <w:t>¡Trata bien a tus empleados!</w:t>
                  </w:r>
                </w:p>
              </w:txbxContent>
            </v:textbox>
            <w10:wrap type="square" side="left"/>
          </v:shape>
        </w:pict>
      </w:r>
      <w:r w:rsidR="00C54D78">
        <w:tab/>
        <w:t>____</w:t>
      </w:r>
      <w:r w:rsidR="00C54D78">
        <w:tab/>
        <w:t>i.</w:t>
      </w:r>
      <w:r w:rsidR="00C54D78">
        <w:tab/>
        <w:t>Aprecia y reconoce el buen trabajo que los trabajadores hacen.</w:t>
      </w:r>
    </w:p>
    <w:p w:rsidR="007C443E" w:rsidRDefault="007D5A9E" w:rsidP="007D5A9E">
      <w:pPr>
        <w:pStyle w:val="EBBNormalhalfafter"/>
        <w:tabs>
          <w:tab w:val="left" w:pos="360"/>
          <w:tab w:val="left" w:pos="1080"/>
        </w:tabs>
        <w:spacing w:after="120"/>
      </w:pPr>
      <w:r>
        <w:br/>
      </w:r>
      <w:r w:rsidR="001E5368">
        <w:t>Especialmente en el campo, sucede que uno envidia hasta los animales que pertenecen a otra persona. ¿Cuáles de las siguientes personas tiene malos deseos? Marca “sí” a los que tienen malos deseos y “no” a los que no pecan:</w:t>
      </w:r>
    </w:p>
    <w:p w:rsidR="007D5A9E" w:rsidRDefault="007D5A9E" w:rsidP="007D5A9E">
      <w:pPr>
        <w:pStyle w:val="EBBNormalhalfafter"/>
        <w:tabs>
          <w:tab w:val="left" w:pos="360"/>
          <w:tab w:val="left" w:pos="1080"/>
        </w:tabs>
        <w:spacing w:after="120"/>
        <w:ind w:left="1440" w:hanging="1440"/>
      </w:pPr>
      <w:r>
        <w:tab/>
        <w:t>____</w:t>
      </w:r>
      <w:r>
        <w:tab/>
        <w:t>a.</w:t>
      </w:r>
      <w:r>
        <w:tab/>
        <w:t>Herminia piensa: “Ojalá que el vecino no repare su cerca para ver si una gallina suya pase por mi lado y la agarro para mí.”</w:t>
      </w:r>
    </w:p>
    <w:p w:rsidR="007D5A9E" w:rsidRDefault="007D5A9E" w:rsidP="007D5A9E">
      <w:pPr>
        <w:pStyle w:val="EBBNormalhalfafter"/>
        <w:tabs>
          <w:tab w:val="left" w:pos="360"/>
          <w:tab w:val="left" w:pos="1080"/>
        </w:tabs>
        <w:spacing w:after="120"/>
        <w:ind w:left="1440" w:hanging="1440"/>
      </w:pPr>
      <w:r>
        <w:tab/>
        <w:t>____</w:t>
      </w:r>
      <w:r>
        <w:tab/>
        <w:t>b.</w:t>
      </w:r>
      <w:r>
        <w:tab/>
        <w:t>José piensa: “Las vacas de Manuel siempre son tan bellas. ¡Ojalá que yo las tuviera!”</w:t>
      </w:r>
    </w:p>
    <w:p w:rsidR="007D5A9E" w:rsidRDefault="007D5A9E" w:rsidP="007D5A9E">
      <w:pPr>
        <w:pStyle w:val="EBBNormalhalfafter"/>
        <w:tabs>
          <w:tab w:val="left" w:pos="360"/>
          <w:tab w:val="left" w:pos="1080"/>
        </w:tabs>
        <w:spacing w:after="120"/>
        <w:ind w:left="1440" w:hanging="1440"/>
      </w:pPr>
      <w:r>
        <w:tab/>
        <w:t>____</w:t>
      </w:r>
      <w:r>
        <w:tab/>
        <w:t>c.</w:t>
      </w:r>
      <w:r>
        <w:tab/>
        <w:t>Juan piensa: “Humberto sí cuida mucho su ganado. ¡Ojalá que él gane el premio en la feria!”</w:t>
      </w:r>
    </w:p>
    <w:p w:rsidR="007D5A9E" w:rsidRDefault="007D5A9E" w:rsidP="007D5A9E">
      <w:pPr>
        <w:pStyle w:val="EBBNormalhalfafter"/>
        <w:spacing w:after="120"/>
      </w:pPr>
      <w:r>
        <w:lastRenderedPageBreak/>
        <w:t xml:space="preserve">Hoy en día en las ciudades, no tenemos tantos animales. Sin embargo, todavía sufrimos de codicia. En la televisión, en el periódico y en las revistas, la propaganda despierta la codicia en nuestros corazones. Queremos tener la ropa de moda, el carro más bello, la computadora más capaz, el celular más moderno. Sentimos que si solamente tuviéramos esas cosas estaríamos felices. </w:t>
      </w:r>
    </w:p>
    <w:p w:rsidR="007D5A9E" w:rsidRDefault="00712F98" w:rsidP="007D5A9E">
      <w:pPr>
        <w:pStyle w:val="EBBNormalhalfafter"/>
        <w:spacing w:after="120"/>
      </w:pPr>
      <w:r>
        <w:rPr>
          <w:rFonts w:cs="Times New Roman"/>
          <w:sz w:val="24"/>
          <w:szCs w:val="24"/>
        </w:rPr>
        <w:pict>
          <v:shape id="_x0000_s1369" type="#_x0000_t176" style="position:absolute;margin-left:-4pt;margin-top:24.3pt;width:325.6pt;height:31.9pt;z-index:252045312;mso-height-percent:200;mso-wrap-distance-bottom:3.6pt;mso-height-percent:200;mso-width-relative:margin;mso-height-relative:margin" strokecolor="black [3213]">
            <v:textbox style="mso-fit-shape-to-text:t">
              <w:txbxContent>
                <w:p w:rsidR="004A6BE9" w:rsidRDefault="004A6BE9" w:rsidP="007D5A9E">
                  <w:pPr>
                    <w:pStyle w:val="EBBTitle"/>
                    <w:spacing w:after="0"/>
                    <w:jc w:val="left"/>
                  </w:pPr>
                  <w:r>
                    <w:t>Buenos Deseos: Un Corazón Puro</w:t>
                  </w:r>
                </w:p>
              </w:txbxContent>
            </v:textbox>
            <w10:wrap type="topAndBottom"/>
          </v:shape>
        </w:pict>
      </w:r>
      <w:r w:rsidR="007D5A9E">
        <w:t>Lamentablemente, no es cierto. Las cosas de este mundo no satisfacen el corazón.</w:t>
      </w:r>
    </w:p>
    <w:p w:rsidR="007D5A9E" w:rsidRDefault="007D5A9E" w:rsidP="007D5A9E">
      <w:pPr>
        <w:pStyle w:val="EBBNormalhalfafter"/>
        <w:spacing w:after="120"/>
      </w:pPr>
      <w:r>
        <w:t xml:space="preserve">Busca </w:t>
      </w:r>
      <w:r>
        <w:rPr>
          <w:b/>
        </w:rPr>
        <w:t>Mateo 5:8</w:t>
      </w:r>
      <w:r>
        <w:t xml:space="preserve"> en tu Biblia. Llena los espacios:</w:t>
      </w:r>
    </w:p>
    <w:p w:rsidR="007D5A9E" w:rsidRPr="007D5A9E" w:rsidRDefault="007D5A9E" w:rsidP="007D5A9E">
      <w:pPr>
        <w:pStyle w:val="EBBNormalhalfafter"/>
        <w:spacing w:after="120"/>
      </w:pPr>
      <w:r>
        <w:tab/>
        <w:t>Dichosos los de ____________  ____________, pues ellos verán a Dios.</w:t>
      </w:r>
    </w:p>
    <w:p w:rsidR="001E5368" w:rsidRDefault="0018590B" w:rsidP="00407892">
      <w:pPr>
        <w:pStyle w:val="EBBNormalhalfafter"/>
        <w:spacing w:after="120"/>
      </w:pPr>
      <w:r>
        <w:t>En los 10 Mandamientos, Dios</w:t>
      </w:r>
      <w:r w:rsidR="007D5A9E">
        <w:t xml:space="preserve"> repite </w:t>
      </w:r>
      <w:r w:rsidR="007D5A9E">
        <w:rPr>
          <w:b/>
        </w:rPr>
        <w:t>dos veces</w:t>
      </w:r>
      <w:r w:rsidR="007D5A9E">
        <w:t xml:space="preserve"> que </w:t>
      </w:r>
      <w:r w:rsidR="007D5A9E">
        <w:rPr>
          <w:b/>
        </w:rPr>
        <w:t>no debemos codiciar</w:t>
      </w:r>
      <w:r w:rsidR="007D5A9E">
        <w:t>. ¿Por qué</w:t>
      </w:r>
      <w:r>
        <w:t>? (Marca todas las respuestas correctas)</w:t>
      </w:r>
    </w:p>
    <w:p w:rsidR="0018590B" w:rsidRDefault="0018590B" w:rsidP="0018590B">
      <w:pPr>
        <w:pStyle w:val="EBBNormalhalfafter"/>
        <w:tabs>
          <w:tab w:val="left" w:pos="360"/>
          <w:tab w:val="left" w:pos="1080"/>
        </w:tabs>
        <w:spacing w:after="120"/>
        <w:ind w:left="1440" w:hanging="1440"/>
      </w:pPr>
      <w:r>
        <w:tab/>
        <w:t>____</w:t>
      </w:r>
      <w:r>
        <w:tab/>
      </w:r>
      <w:proofErr w:type="gramStart"/>
      <w:r>
        <w:t>a</w:t>
      </w:r>
      <w:proofErr w:type="gramEnd"/>
      <w:r>
        <w:t>.</w:t>
      </w:r>
      <w:r>
        <w:tab/>
        <w:t>Porque Dios quiere que tengamos un corazón puro.</w:t>
      </w:r>
    </w:p>
    <w:p w:rsidR="0018590B" w:rsidRDefault="0018590B" w:rsidP="0018590B">
      <w:pPr>
        <w:pStyle w:val="EBBNormalhalfafter"/>
        <w:tabs>
          <w:tab w:val="left" w:pos="360"/>
          <w:tab w:val="left" w:pos="1080"/>
        </w:tabs>
        <w:spacing w:after="120"/>
        <w:ind w:left="1440" w:hanging="1440"/>
      </w:pPr>
      <w:r>
        <w:tab/>
        <w:t>____</w:t>
      </w:r>
      <w:r>
        <w:tab/>
        <w:t>b.</w:t>
      </w:r>
      <w:r>
        <w:tab/>
        <w:t>Porque Dios quiere llenar nuestras mentes con el amor.</w:t>
      </w:r>
    </w:p>
    <w:p w:rsidR="0018590B" w:rsidRDefault="0018590B" w:rsidP="0018590B">
      <w:pPr>
        <w:pStyle w:val="EBBNormalhalfafter"/>
        <w:tabs>
          <w:tab w:val="left" w:pos="360"/>
          <w:tab w:val="left" w:pos="1080"/>
        </w:tabs>
        <w:spacing w:after="120"/>
        <w:ind w:left="1440" w:hanging="1440"/>
      </w:pPr>
      <w:r>
        <w:tab/>
        <w:t>____</w:t>
      </w:r>
      <w:r>
        <w:tab/>
      </w:r>
      <w:proofErr w:type="gramStart"/>
      <w:r>
        <w:t>c</w:t>
      </w:r>
      <w:proofErr w:type="gramEnd"/>
      <w:r>
        <w:t>.</w:t>
      </w:r>
      <w:r>
        <w:tab/>
        <w:t>Porque a menudo caemos en los malos deseos.</w:t>
      </w:r>
    </w:p>
    <w:p w:rsidR="0018590B" w:rsidRDefault="0018590B" w:rsidP="0018590B">
      <w:pPr>
        <w:pStyle w:val="EBBNormalhalfafter"/>
        <w:tabs>
          <w:tab w:val="left" w:pos="360"/>
          <w:tab w:val="left" w:pos="1080"/>
        </w:tabs>
        <w:spacing w:after="120"/>
        <w:ind w:left="1440" w:hanging="1440"/>
      </w:pPr>
      <w:r>
        <w:tab/>
        <w:t>____</w:t>
      </w:r>
      <w:r>
        <w:tab/>
        <w:t>d.</w:t>
      </w:r>
      <w:r>
        <w:tab/>
        <w:t>Porque Dios que es importante ocupar la mente con cosas buenas.</w:t>
      </w:r>
    </w:p>
    <w:p w:rsidR="0018590B" w:rsidRDefault="0018590B" w:rsidP="0018590B">
      <w:pPr>
        <w:pStyle w:val="EBBNormalhalfafter"/>
        <w:tabs>
          <w:tab w:val="left" w:pos="360"/>
          <w:tab w:val="left" w:pos="1080"/>
        </w:tabs>
        <w:spacing w:after="120"/>
        <w:ind w:left="1440" w:hanging="1440"/>
      </w:pPr>
      <w:r>
        <w:tab/>
        <w:t>____</w:t>
      </w:r>
      <w:r>
        <w:tab/>
      </w:r>
      <w:proofErr w:type="gramStart"/>
      <w:r>
        <w:t>e</w:t>
      </w:r>
      <w:proofErr w:type="gramEnd"/>
      <w:r>
        <w:t>.</w:t>
      </w:r>
      <w:r>
        <w:tab/>
        <w:t>Porque a Dios no le importan nuestros pensamientos.</w:t>
      </w:r>
    </w:p>
    <w:p w:rsidR="0018590B" w:rsidRDefault="0018590B" w:rsidP="0018590B">
      <w:pPr>
        <w:pStyle w:val="EBBNormalhalfafter"/>
        <w:tabs>
          <w:tab w:val="left" w:pos="540"/>
          <w:tab w:val="left" w:pos="1080"/>
        </w:tabs>
        <w:spacing w:after="0"/>
        <w:ind w:left="1440" w:hanging="1440"/>
      </w:pPr>
      <w:r>
        <w:t>¿Cómo puedes tener buenos deseos en lugar de malos deseos?</w:t>
      </w:r>
    </w:p>
    <w:p w:rsidR="0018590B" w:rsidRDefault="0018590B" w:rsidP="0018590B">
      <w:pPr>
        <w:pStyle w:val="EBBNormalhalfafter"/>
        <w:tabs>
          <w:tab w:val="left" w:pos="540"/>
          <w:tab w:val="left" w:pos="1080"/>
        </w:tabs>
        <w:spacing w:after="0"/>
        <w:ind w:left="1440" w:hanging="1440"/>
      </w:pPr>
      <w:r>
        <w:t>1.</w:t>
      </w:r>
      <w:r>
        <w:tab/>
        <w:t xml:space="preserve">Con el poder de Cristo, </w:t>
      </w:r>
      <w:r>
        <w:rPr>
          <w:b/>
        </w:rPr>
        <w:t>rechazar las tentaciones a lo malo</w:t>
      </w:r>
      <w:r>
        <w:t>. (Santiago 4:7)</w:t>
      </w:r>
    </w:p>
    <w:p w:rsidR="0018590B" w:rsidRPr="0018590B" w:rsidRDefault="00712F98" w:rsidP="0018590B">
      <w:pPr>
        <w:pStyle w:val="EBBNormalhalfafter"/>
        <w:tabs>
          <w:tab w:val="left" w:pos="540"/>
          <w:tab w:val="left" w:pos="1080"/>
        </w:tabs>
        <w:spacing w:after="120"/>
        <w:ind w:left="1440" w:hanging="1440"/>
      </w:pPr>
      <w:r>
        <w:rPr>
          <w:noProof/>
          <w:lang w:val="en-US"/>
        </w:rPr>
        <w:pict>
          <v:shape id="_x0000_s1371" type="#_x0000_t106" style="position:absolute;left:0;text-align:left;margin-left:282.45pt;margin-top:20.8pt;width:142.5pt;height:80.25pt;z-index:252050432" adj="11285,24735">
            <v:textbox>
              <w:txbxContent>
                <w:p w:rsidR="004A6BE9" w:rsidRPr="00F91FBA" w:rsidRDefault="004A6BE9" w:rsidP="00F91FBA"/>
              </w:txbxContent>
            </v:textbox>
          </v:shape>
        </w:pict>
      </w:r>
      <w:r>
        <w:rPr>
          <w:noProof/>
          <w:lang w:val="en-US"/>
        </w:rPr>
        <w:pict>
          <v:shape id="_x0000_s1370" type="#_x0000_t106" style="position:absolute;left:0;text-align:left;margin-left:48.75pt;margin-top:20.8pt;width:142.5pt;height:80.25pt;flip:x;z-index:252049408" adj="11285,24735">
            <v:textbox>
              <w:txbxContent>
                <w:p w:rsidR="004A6BE9" w:rsidRPr="00EB6F7E" w:rsidRDefault="004A6BE9" w:rsidP="00EB6F7E">
                  <w:pPr>
                    <w:jc w:val="center"/>
                    <w:rPr>
                      <w:rFonts w:ascii="Arial" w:hAnsi="Arial" w:cs="Arial"/>
                      <w:b/>
                      <w:lang w:val="es-ES"/>
                    </w:rPr>
                  </w:pPr>
                  <w:r w:rsidRPr="00EB6F7E">
                    <w:rPr>
                      <w:rFonts w:ascii="Arial" w:hAnsi="Arial" w:cs="Arial"/>
                      <w:b/>
                      <w:lang w:val="es-ES"/>
                    </w:rPr>
                    <w:t>Celos, Envidia,</w:t>
                  </w:r>
                </w:p>
                <w:p w:rsidR="004A6BE9" w:rsidRPr="00EB6F7E" w:rsidRDefault="004A6BE9" w:rsidP="00EB6F7E">
                  <w:pPr>
                    <w:jc w:val="center"/>
                    <w:rPr>
                      <w:rFonts w:ascii="Arial" w:hAnsi="Arial" w:cs="Arial"/>
                      <w:b/>
                      <w:lang w:val="es-ES"/>
                    </w:rPr>
                  </w:pPr>
                  <w:r w:rsidRPr="00EB6F7E">
                    <w:rPr>
                      <w:rFonts w:ascii="Arial" w:hAnsi="Arial" w:cs="Arial"/>
                      <w:b/>
                      <w:lang w:val="es-ES"/>
                    </w:rPr>
                    <w:t>Resentimientos,</w:t>
                  </w:r>
                </w:p>
                <w:p w:rsidR="004A6BE9" w:rsidRPr="00EB6F7E" w:rsidRDefault="004A6BE9" w:rsidP="00EB6F7E">
                  <w:pPr>
                    <w:jc w:val="center"/>
                    <w:rPr>
                      <w:rFonts w:ascii="Arial" w:hAnsi="Arial" w:cs="Arial"/>
                      <w:b/>
                      <w:lang w:val="es-ES"/>
                    </w:rPr>
                  </w:pPr>
                  <w:r w:rsidRPr="00EB6F7E">
                    <w:rPr>
                      <w:rFonts w:ascii="Arial" w:hAnsi="Arial" w:cs="Arial"/>
                      <w:b/>
                      <w:lang w:val="es-ES"/>
                    </w:rPr>
                    <w:t>Malos deseos,</w:t>
                  </w:r>
                </w:p>
                <w:p w:rsidR="004A6BE9" w:rsidRPr="00EB6F7E" w:rsidRDefault="004A6BE9" w:rsidP="00EB6F7E">
                  <w:pPr>
                    <w:jc w:val="center"/>
                    <w:rPr>
                      <w:rFonts w:ascii="Arial" w:hAnsi="Arial" w:cs="Arial"/>
                      <w:b/>
                      <w:lang w:val="es-ES"/>
                    </w:rPr>
                  </w:pPr>
                  <w:r w:rsidRPr="00EB6F7E">
                    <w:rPr>
                      <w:rFonts w:ascii="Arial" w:hAnsi="Arial" w:cs="Arial"/>
                      <w:b/>
                      <w:lang w:val="es-ES"/>
                    </w:rPr>
                    <w:t>Disgustos</w:t>
                  </w:r>
                </w:p>
              </w:txbxContent>
            </v:textbox>
          </v:shape>
        </w:pict>
      </w:r>
      <w:r w:rsidR="0018590B">
        <w:t>2.</w:t>
      </w:r>
      <w:r w:rsidR="0018590B">
        <w:tab/>
        <w:t xml:space="preserve">Con el poder de Cristo, </w:t>
      </w:r>
      <w:r w:rsidR="0018590B">
        <w:rPr>
          <w:b/>
        </w:rPr>
        <w:t>llenar la mente con pensamientos buenos</w:t>
      </w:r>
      <w:r w:rsidR="0018590B">
        <w:t>. (Fil. 4:8)</w:t>
      </w:r>
      <w:r w:rsidR="00EB6F7E" w:rsidRPr="00EB6F7E">
        <w:rPr>
          <w:noProof/>
        </w:rPr>
        <w:t xml:space="preserve"> </w:t>
      </w:r>
    </w:p>
    <w:p w:rsidR="007C443E" w:rsidRDefault="00F91FBA" w:rsidP="00407892">
      <w:pPr>
        <w:pStyle w:val="EBBNormalhalfafter"/>
        <w:spacing w:after="120"/>
      </w:pPr>
      <w:r>
        <w:rPr>
          <w:noProof/>
          <w:lang w:val="en-US"/>
        </w:rPr>
        <w:drawing>
          <wp:anchor distT="0" distB="0" distL="114300" distR="114300" simplePos="0" relativeHeight="252051456" behindDoc="0" locked="0" layoutInCell="1" allowOverlap="1">
            <wp:simplePos x="0" y="0"/>
            <wp:positionH relativeFrom="column">
              <wp:posOffset>4248150</wp:posOffset>
            </wp:positionH>
            <wp:positionV relativeFrom="paragraph">
              <wp:posOffset>116840</wp:posOffset>
            </wp:positionV>
            <wp:extent cx="513080" cy="762000"/>
            <wp:effectExtent l="19050" t="0" r="1270" b="0"/>
            <wp:wrapNone/>
            <wp:docPr id="280" name="Picture 279" descr="Cross 12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 127.wmf"/>
                    <pic:cNvPicPr/>
                  </pic:nvPicPr>
                  <pic:blipFill>
                    <a:blip r:embed="rId87" cstate="print"/>
                    <a:stretch>
                      <a:fillRect/>
                    </a:stretch>
                  </pic:blipFill>
                  <pic:spPr>
                    <a:xfrm>
                      <a:off x="0" y="0"/>
                      <a:ext cx="513080" cy="762000"/>
                    </a:xfrm>
                    <a:prstGeom prst="rect">
                      <a:avLst/>
                    </a:prstGeom>
                  </pic:spPr>
                </pic:pic>
              </a:graphicData>
            </a:graphic>
          </wp:anchor>
        </w:drawing>
      </w:r>
    </w:p>
    <w:p w:rsidR="0018590B" w:rsidRPr="00407892" w:rsidRDefault="0018590B" w:rsidP="00407892">
      <w:pPr>
        <w:pStyle w:val="EBBNormalhalfafter"/>
        <w:spacing w:after="120"/>
      </w:pPr>
    </w:p>
    <w:p w:rsidR="00EB6F7E" w:rsidRDefault="00EB6F7E" w:rsidP="00EB6F7E">
      <w:pPr>
        <w:autoSpaceDE/>
        <w:autoSpaceDN/>
        <w:adjustRightInd/>
        <w:spacing w:after="200" w:line="276" w:lineRule="auto"/>
        <w:rPr>
          <w:b/>
          <w:kern w:val="28"/>
          <w:lang w:val="es-ES"/>
        </w:rPr>
      </w:pPr>
    </w:p>
    <w:p w:rsidR="00EB6F7E" w:rsidRDefault="00712F98" w:rsidP="00EB6F7E">
      <w:pPr>
        <w:autoSpaceDE/>
        <w:autoSpaceDN/>
        <w:adjustRightInd/>
        <w:spacing w:after="200" w:line="276" w:lineRule="auto"/>
        <w:rPr>
          <w:b/>
          <w:kern w:val="28"/>
          <w:lang w:val="es-ES"/>
        </w:rPr>
      </w:pPr>
      <w:r>
        <w:rPr>
          <w:noProof/>
          <w:lang w:eastAsia="zh-TW"/>
        </w:rPr>
        <w:pict>
          <v:shape id="_x0000_s1372" type="#_x0000_t202" style="position:absolute;margin-left:183.55pt;margin-top:50.55pt;width:101pt;height:77.25pt;z-index:252053504;mso-width-relative:margin;mso-height-relative:margin">
            <v:textbox>
              <w:txbxContent>
                <w:p w:rsidR="004A6BE9" w:rsidRPr="003A58BE" w:rsidRDefault="004A6BE9" w:rsidP="003A58BE">
                  <w:pPr>
                    <w:jc w:val="center"/>
                    <w:rPr>
                      <w:sz w:val="28"/>
                      <w:szCs w:val="28"/>
                    </w:rPr>
                  </w:pPr>
                  <w:r w:rsidRPr="003A58BE">
                    <w:rPr>
                      <w:sz w:val="28"/>
                      <w:szCs w:val="28"/>
                    </w:rPr>
                    <w:t xml:space="preserve">Cristo </w:t>
                  </w:r>
                  <w:proofErr w:type="spellStart"/>
                  <w:r w:rsidRPr="003A58BE">
                    <w:rPr>
                      <w:sz w:val="28"/>
                      <w:szCs w:val="28"/>
                    </w:rPr>
                    <w:t>quiere</w:t>
                  </w:r>
                  <w:proofErr w:type="spellEnd"/>
                  <w:r w:rsidRPr="003A58BE">
                    <w:rPr>
                      <w:sz w:val="28"/>
                      <w:szCs w:val="28"/>
                    </w:rPr>
                    <w:t xml:space="preserve"> transformer </w:t>
                  </w:r>
                  <w:proofErr w:type="spellStart"/>
                  <w:r w:rsidRPr="003A58BE">
                    <w:rPr>
                      <w:sz w:val="28"/>
                      <w:szCs w:val="28"/>
                    </w:rPr>
                    <w:t>nuestros</w:t>
                  </w:r>
                  <w:proofErr w:type="spellEnd"/>
                  <w:r w:rsidRPr="003A58BE">
                    <w:rPr>
                      <w:sz w:val="28"/>
                      <w:szCs w:val="28"/>
                    </w:rPr>
                    <w:t xml:space="preserve"> </w:t>
                  </w:r>
                  <w:proofErr w:type="spellStart"/>
                  <w:r w:rsidRPr="003A58BE">
                    <w:rPr>
                      <w:sz w:val="28"/>
                      <w:szCs w:val="28"/>
                    </w:rPr>
                    <w:t>pensamientos</w:t>
                  </w:r>
                  <w:proofErr w:type="spellEnd"/>
                </w:p>
              </w:txbxContent>
            </v:textbox>
          </v:shape>
        </w:pict>
      </w:r>
      <w:r w:rsidR="00EB6F7E">
        <w:rPr>
          <w:b/>
          <w:noProof/>
          <w:kern w:val="28"/>
        </w:rPr>
        <w:drawing>
          <wp:anchor distT="0" distB="0" distL="114300" distR="114300" simplePos="0" relativeHeight="252048384" behindDoc="0" locked="0" layoutInCell="1" allowOverlap="1">
            <wp:simplePos x="0" y="0"/>
            <wp:positionH relativeFrom="column">
              <wp:posOffset>3848100</wp:posOffset>
            </wp:positionH>
            <wp:positionV relativeFrom="paragraph">
              <wp:posOffset>422910</wp:posOffset>
            </wp:positionV>
            <wp:extent cx="1047750" cy="1600200"/>
            <wp:effectExtent l="19050" t="0" r="0" b="0"/>
            <wp:wrapTopAndBottom/>
            <wp:docPr id="257" name="Picture 255" descr="Bow Tie 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w Tie 02.wmf"/>
                    <pic:cNvPicPr/>
                  </pic:nvPicPr>
                  <pic:blipFill>
                    <a:blip r:embed="rId88" cstate="print"/>
                    <a:stretch>
                      <a:fillRect/>
                    </a:stretch>
                  </pic:blipFill>
                  <pic:spPr>
                    <a:xfrm>
                      <a:off x="0" y="0"/>
                      <a:ext cx="1047750" cy="1600200"/>
                    </a:xfrm>
                    <a:prstGeom prst="rect">
                      <a:avLst/>
                    </a:prstGeom>
                  </pic:spPr>
                </pic:pic>
              </a:graphicData>
            </a:graphic>
          </wp:anchor>
        </w:drawing>
      </w:r>
      <w:r w:rsidR="00EB6F7E">
        <w:rPr>
          <w:b/>
          <w:noProof/>
          <w:kern w:val="28"/>
        </w:rPr>
        <w:drawing>
          <wp:anchor distT="0" distB="0" distL="114300" distR="114300" simplePos="0" relativeHeight="252046336" behindDoc="0" locked="0" layoutInCell="1" allowOverlap="1">
            <wp:simplePos x="0" y="0"/>
            <wp:positionH relativeFrom="column">
              <wp:posOffset>914400</wp:posOffset>
            </wp:positionH>
            <wp:positionV relativeFrom="paragraph">
              <wp:posOffset>422910</wp:posOffset>
            </wp:positionV>
            <wp:extent cx="1059180" cy="1647825"/>
            <wp:effectExtent l="19050" t="0" r="7620" b="0"/>
            <wp:wrapTopAndBottom/>
            <wp:docPr id="256" name="Picture 255" descr="Bow Tie 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w Tie 02.wmf"/>
                    <pic:cNvPicPr/>
                  </pic:nvPicPr>
                  <pic:blipFill>
                    <a:blip r:embed="rId89" cstate="print"/>
                    <a:stretch>
                      <a:fillRect/>
                    </a:stretch>
                  </pic:blipFill>
                  <pic:spPr>
                    <a:xfrm>
                      <a:off x="0" y="0"/>
                      <a:ext cx="1059180" cy="1647825"/>
                    </a:xfrm>
                    <a:prstGeom prst="rect">
                      <a:avLst/>
                    </a:prstGeom>
                  </pic:spPr>
                </pic:pic>
              </a:graphicData>
            </a:graphic>
          </wp:anchor>
        </w:drawing>
      </w:r>
    </w:p>
    <w:p w:rsidR="00EB6F7E" w:rsidRPr="00EB6F7E" w:rsidRDefault="00EB6F7E" w:rsidP="003A58BE">
      <w:pPr>
        <w:pStyle w:val="EBBNormalhalfafter"/>
        <w:spacing w:before="360" w:after="0"/>
        <w:rPr>
          <w:b/>
        </w:rPr>
      </w:pPr>
      <w:r w:rsidRPr="00EB6F7E">
        <w:rPr>
          <w:b/>
          <w:kern w:val="28"/>
        </w:rPr>
        <w:lastRenderedPageBreak/>
        <w:t>Si tu mente está bien, también tus palabras y tus hechos estarán bien.</w:t>
      </w:r>
    </w:p>
    <w:p w:rsidR="003A58BE" w:rsidRDefault="00712F98" w:rsidP="003A58BE">
      <w:pPr>
        <w:pStyle w:val="EBBNormalhalfafter"/>
      </w:pPr>
      <w:r>
        <w:rPr>
          <w:rFonts w:cs="Times New Roman"/>
          <w:sz w:val="24"/>
          <w:szCs w:val="24"/>
        </w:rPr>
        <w:pict>
          <v:shape id="_x0000_s1373" type="#_x0000_t202" style="position:absolute;margin-left:25.6pt;margin-top:9pt;width:421.2pt;height:100.3pt;z-index:252055552;mso-width-relative:margin;mso-height-relative:margin">
            <v:textbox style="mso-next-textbox:#_x0000_s1373">
              <w:txbxContent>
                <w:p w:rsidR="004A6BE9" w:rsidRDefault="004A6BE9" w:rsidP="003A58BE">
                  <w:pPr>
                    <w:spacing w:after="120"/>
                    <w:jc w:val="center"/>
                    <w:rPr>
                      <w:sz w:val="28"/>
                      <w:szCs w:val="28"/>
                      <w:lang w:val="es-ES"/>
                    </w:rPr>
                  </w:pPr>
                  <w:r>
                    <w:rPr>
                      <w:b/>
                      <w:i/>
                      <w:sz w:val="28"/>
                      <w:szCs w:val="28"/>
                      <w:lang w:val="es-ES"/>
                    </w:rPr>
                    <w:t>Significado del Décimo Mandamiento (Catecismo Menor):</w:t>
                  </w:r>
                </w:p>
                <w:p w:rsidR="004A6BE9" w:rsidRDefault="004A6BE9" w:rsidP="003A58BE">
                  <w:pPr>
                    <w:jc w:val="center"/>
                    <w:rPr>
                      <w:sz w:val="28"/>
                      <w:szCs w:val="28"/>
                      <w:lang w:val="es-ES"/>
                    </w:rPr>
                  </w:pPr>
                  <w:r>
                    <w:rPr>
                      <w:sz w:val="28"/>
                      <w:szCs w:val="28"/>
                      <w:lang w:val="es-ES"/>
                    </w:rPr>
                    <w:t xml:space="preserve">“Debemos temer y amar a Dios de modo que no le quitemos al </w:t>
                  </w:r>
                  <w:r>
                    <w:rPr>
                      <w:sz w:val="28"/>
                      <w:szCs w:val="28"/>
                      <w:lang w:val="es-ES"/>
                    </w:rPr>
                    <w:br/>
                    <w:t xml:space="preserve">prójimo su mujer, sus criados o sus animales, ni los alejemos, </w:t>
                  </w:r>
                  <w:r>
                    <w:rPr>
                      <w:sz w:val="28"/>
                      <w:szCs w:val="28"/>
                      <w:lang w:val="es-ES"/>
                    </w:rPr>
                    <w:br/>
                    <w:t>ni hagamos que lo abandonen, sino que los animemos a que permanezcan con él y cumplan con sus obligaciones.”</w:t>
                  </w:r>
                </w:p>
              </w:txbxContent>
            </v:textbox>
          </v:shape>
        </w:pict>
      </w:r>
    </w:p>
    <w:p w:rsidR="003A58BE" w:rsidRDefault="003A58BE" w:rsidP="003A58BE">
      <w:pPr>
        <w:pStyle w:val="EBBNormalhalfafter"/>
      </w:pPr>
    </w:p>
    <w:p w:rsidR="003A58BE" w:rsidRDefault="003A58BE" w:rsidP="003A58BE">
      <w:pPr>
        <w:pStyle w:val="EBBNormalhalfafter"/>
      </w:pPr>
    </w:p>
    <w:p w:rsidR="003A58BE" w:rsidRDefault="003A58BE" w:rsidP="003A58BE">
      <w:pPr>
        <w:pStyle w:val="EBBNormalhalfafter"/>
      </w:pPr>
    </w:p>
    <w:p w:rsidR="003A58BE" w:rsidRDefault="003A58BE" w:rsidP="003A58BE">
      <w:pPr>
        <w:pStyle w:val="EBBNormalhalfafter"/>
      </w:pPr>
    </w:p>
    <w:p w:rsidR="003A58BE" w:rsidRDefault="003A58BE" w:rsidP="003A58BE">
      <w:pPr>
        <w:pStyle w:val="EBBNormalhalfafter"/>
      </w:pPr>
    </w:p>
    <w:p w:rsidR="003A58BE" w:rsidRDefault="00712F98" w:rsidP="003A58BE">
      <w:pPr>
        <w:pStyle w:val="EBBNormalhalfafter"/>
        <w:rPr>
          <w:rFonts w:ascii="Arial" w:eastAsiaTheme="majorEastAsia" w:hAnsi="Arial" w:cstheme="majorBidi"/>
          <w:color w:val="000000" w:themeColor="text1"/>
          <w:spacing w:val="5"/>
          <w:kern w:val="28"/>
          <w:sz w:val="36"/>
          <w:szCs w:val="52"/>
        </w:rPr>
      </w:pPr>
      <w:r>
        <w:rPr>
          <w:rFonts w:cs="Times New Roman"/>
          <w:sz w:val="24"/>
          <w:szCs w:val="24"/>
        </w:rPr>
        <w:pict>
          <v:shape id="_x0000_s1374" type="#_x0000_t176" style="position:absolute;margin-left:-2.1pt;margin-top:40.2pt;width:479.5pt;height:397.95pt;z-index:252057600;mso-width-relative:margin;mso-height-relative:margin" strokecolor="black [3213]">
            <v:shadow color="black [3213]" offset="6pt,6pt"/>
            <v:textbox>
              <w:txbxContent>
                <w:p w:rsidR="004A6BE9" w:rsidRDefault="004A6BE9" w:rsidP="003A58BE">
                  <w:pPr>
                    <w:spacing w:after="120"/>
                    <w:jc w:val="center"/>
                    <w:rPr>
                      <w:b/>
                      <w:sz w:val="28"/>
                      <w:szCs w:val="28"/>
                      <w:lang w:val="es-ES"/>
                    </w:rPr>
                  </w:pPr>
                  <w:r>
                    <w:rPr>
                      <w:b/>
                      <w:sz w:val="28"/>
                      <w:szCs w:val="28"/>
                      <w:lang w:val="es-ES"/>
                    </w:rPr>
                    <w:t>Repaso de la Memorización:</w:t>
                  </w:r>
                </w:p>
                <w:p w:rsidR="004A6BE9" w:rsidRDefault="004A6BE9" w:rsidP="003A58BE">
                  <w:pPr>
                    <w:spacing w:after="120"/>
                    <w:rPr>
                      <w:sz w:val="28"/>
                      <w:szCs w:val="28"/>
                      <w:lang w:val="es-ES"/>
                    </w:rPr>
                  </w:pPr>
                  <w:r>
                    <w:rPr>
                      <w:sz w:val="28"/>
                      <w:szCs w:val="28"/>
                      <w:lang w:val="es-ES"/>
                    </w:rPr>
                    <w:t>Escribe aquí Mateo 22:37 de memoria: _____________________________</w:t>
                  </w:r>
                </w:p>
                <w:p w:rsidR="004A6BE9" w:rsidRDefault="004A6BE9" w:rsidP="003A58BE">
                  <w:pPr>
                    <w:spacing w:after="120"/>
                    <w:rPr>
                      <w:sz w:val="28"/>
                      <w:szCs w:val="28"/>
                      <w:lang w:val="es-ES"/>
                    </w:rPr>
                  </w:pPr>
                  <w:r>
                    <w:rPr>
                      <w:sz w:val="28"/>
                      <w:szCs w:val="28"/>
                      <w:lang w:val="es-ES"/>
                    </w:rPr>
                    <w:t>_____________________________________________________________</w:t>
                  </w:r>
                </w:p>
                <w:p w:rsidR="004A6BE9" w:rsidRDefault="004A6BE9" w:rsidP="003A58BE">
                  <w:pPr>
                    <w:spacing w:after="120"/>
                    <w:rPr>
                      <w:sz w:val="28"/>
                      <w:szCs w:val="28"/>
                      <w:lang w:val="es-ES"/>
                    </w:rPr>
                  </w:pPr>
                  <w:r>
                    <w:rPr>
                      <w:sz w:val="28"/>
                      <w:szCs w:val="28"/>
                      <w:lang w:val="es-ES"/>
                    </w:rPr>
                    <w:t>_____________________________________________________________</w:t>
                  </w:r>
                </w:p>
                <w:p w:rsidR="004A6BE9" w:rsidRDefault="004A6BE9" w:rsidP="003A58BE">
                  <w:pPr>
                    <w:spacing w:after="120"/>
                    <w:rPr>
                      <w:sz w:val="28"/>
                      <w:szCs w:val="28"/>
                      <w:lang w:val="es-ES"/>
                    </w:rPr>
                  </w:pPr>
                  <w:r>
                    <w:rPr>
                      <w:sz w:val="28"/>
                      <w:szCs w:val="28"/>
                      <w:lang w:val="es-ES"/>
                    </w:rPr>
                    <w:t>Escribe aquí Mateo 22:39 de memoria: _____________________________</w:t>
                  </w:r>
                </w:p>
                <w:p w:rsidR="004A6BE9" w:rsidRDefault="004A6BE9" w:rsidP="003A58BE">
                  <w:pPr>
                    <w:spacing w:after="120"/>
                    <w:rPr>
                      <w:sz w:val="28"/>
                      <w:szCs w:val="28"/>
                      <w:lang w:val="es-ES"/>
                    </w:rPr>
                  </w:pPr>
                  <w:r>
                    <w:rPr>
                      <w:sz w:val="28"/>
                      <w:szCs w:val="28"/>
                      <w:lang w:val="es-ES"/>
                    </w:rPr>
                    <w:t>_____________________________________________________________</w:t>
                  </w:r>
                </w:p>
                <w:p w:rsidR="004A6BE9" w:rsidRDefault="004A6BE9" w:rsidP="003A58BE">
                  <w:pPr>
                    <w:spacing w:after="120"/>
                    <w:rPr>
                      <w:sz w:val="28"/>
                      <w:szCs w:val="28"/>
                      <w:lang w:val="es-ES"/>
                    </w:rPr>
                  </w:pPr>
                  <w:r>
                    <w:rPr>
                      <w:sz w:val="28"/>
                      <w:szCs w:val="28"/>
                      <w:lang w:val="es-ES"/>
                    </w:rPr>
                    <w:t>_____________________________________________________________</w:t>
                  </w:r>
                </w:p>
                <w:p w:rsidR="004A6BE9" w:rsidRDefault="004A6BE9" w:rsidP="003A58BE">
                  <w:pPr>
                    <w:spacing w:after="120"/>
                    <w:rPr>
                      <w:sz w:val="28"/>
                      <w:szCs w:val="28"/>
                      <w:lang w:val="es-ES"/>
                    </w:rPr>
                  </w:pPr>
                  <w:r>
                    <w:rPr>
                      <w:sz w:val="28"/>
                      <w:szCs w:val="28"/>
                      <w:lang w:val="es-ES"/>
                    </w:rPr>
                    <w:t>Escribe en orden los títulos de los libros del Nuevo Testamento:</w:t>
                  </w:r>
                </w:p>
                <w:p w:rsidR="004A6BE9" w:rsidRDefault="004A6BE9" w:rsidP="003A58BE">
                  <w:pPr>
                    <w:spacing w:after="120"/>
                    <w:rPr>
                      <w:sz w:val="28"/>
                      <w:szCs w:val="28"/>
                      <w:lang w:val="es-ES"/>
                    </w:rPr>
                  </w:pPr>
                  <w:r>
                    <w:rPr>
                      <w:sz w:val="28"/>
                      <w:szCs w:val="28"/>
                      <w:lang w:val="es-ES"/>
                    </w:rPr>
                    <w:t>_____________________________________________________________</w:t>
                  </w:r>
                </w:p>
                <w:p w:rsidR="004A6BE9" w:rsidRDefault="004A6BE9" w:rsidP="003A58BE">
                  <w:pPr>
                    <w:spacing w:after="120"/>
                    <w:rPr>
                      <w:sz w:val="28"/>
                      <w:szCs w:val="28"/>
                      <w:lang w:val="es-ES"/>
                    </w:rPr>
                  </w:pPr>
                  <w:r>
                    <w:rPr>
                      <w:sz w:val="28"/>
                      <w:szCs w:val="28"/>
                      <w:lang w:val="es-ES"/>
                    </w:rPr>
                    <w:t>_____________________________________________________________</w:t>
                  </w:r>
                </w:p>
                <w:p w:rsidR="004A6BE9" w:rsidRDefault="004A6BE9" w:rsidP="003A58BE">
                  <w:pPr>
                    <w:spacing w:after="120"/>
                    <w:rPr>
                      <w:sz w:val="28"/>
                      <w:szCs w:val="28"/>
                      <w:lang w:val="es-ES"/>
                    </w:rPr>
                  </w:pPr>
                  <w:r>
                    <w:rPr>
                      <w:sz w:val="28"/>
                      <w:szCs w:val="28"/>
                      <w:lang w:val="es-ES"/>
                    </w:rPr>
                    <w:t>_____________________________________________________________</w:t>
                  </w:r>
                </w:p>
                <w:p w:rsidR="004A6BE9" w:rsidRDefault="004A6BE9" w:rsidP="003A58BE">
                  <w:pPr>
                    <w:spacing w:after="120"/>
                    <w:rPr>
                      <w:sz w:val="28"/>
                      <w:szCs w:val="28"/>
                      <w:lang w:val="es-ES"/>
                    </w:rPr>
                  </w:pPr>
                  <w:r>
                    <w:rPr>
                      <w:sz w:val="28"/>
                      <w:szCs w:val="28"/>
                      <w:lang w:val="es-ES"/>
                    </w:rPr>
                    <w:t>_____________________________________________________________</w:t>
                  </w:r>
                </w:p>
                <w:p w:rsidR="004A6BE9" w:rsidRDefault="004A6BE9" w:rsidP="003A58BE">
                  <w:pPr>
                    <w:spacing w:after="120"/>
                    <w:rPr>
                      <w:sz w:val="28"/>
                      <w:szCs w:val="28"/>
                      <w:lang w:val="es-ES"/>
                    </w:rPr>
                  </w:pPr>
                  <w:r>
                    <w:rPr>
                      <w:sz w:val="28"/>
                      <w:szCs w:val="28"/>
                      <w:lang w:val="es-ES"/>
                    </w:rPr>
                    <w:t>_____________________________________________________________</w:t>
                  </w:r>
                </w:p>
                <w:p w:rsidR="004A6BE9" w:rsidRDefault="004A6BE9" w:rsidP="003A58BE">
                  <w:pPr>
                    <w:spacing w:after="120"/>
                    <w:rPr>
                      <w:sz w:val="28"/>
                      <w:szCs w:val="28"/>
                      <w:lang w:val="es-ES"/>
                    </w:rPr>
                  </w:pPr>
                  <w:r>
                    <w:rPr>
                      <w:sz w:val="28"/>
                      <w:szCs w:val="28"/>
                      <w:lang w:val="es-ES"/>
                    </w:rPr>
                    <w:t>Escribe en orden los primeros 8 libros del Antiguo Testamento:</w:t>
                  </w:r>
                </w:p>
                <w:p w:rsidR="004A6BE9" w:rsidRDefault="004A6BE9" w:rsidP="003A58BE">
                  <w:pPr>
                    <w:spacing w:after="120"/>
                    <w:rPr>
                      <w:sz w:val="28"/>
                      <w:szCs w:val="28"/>
                      <w:lang w:val="es-ES"/>
                    </w:rPr>
                  </w:pPr>
                  <w:r>
                    <w:rPr>
                      <w:sz w:val="28"/>
                      <w:szCs w:val="28"/>
                      <w:lang w:val="es-ES"/>
                    </w:rPr>
                    <w:t>_____________________________________________________________</w:t>
                  </w:r>
                </w:p>
                <w:p w:rsidR="004A6BE9" w:rsidRDefault="004A6BE9" w:rsidP="003A58BE">
                  <w:pPr>
                    <w:spacing w:after="120"/>
                    <w:rPr>
                      <w:sz w:val="28"/>
                      <w:szCs w:val="28"/>
                      <w:lang w:val="es-ES"/>
                    </w:rPr>
                  </w:pPr>
                  <w:r>
                    <w:rPr>
                      <w:sz w:val="28"/>
                      <w:szCs w:val="28"/>
                      <w:lang w:val="es-ES"/>
                    </w:rPr>
                    <w:t>_____________________________________________________________</w:t>
                  </w:r>
                </w:p>
                <w:p w:rsidR="004A6BE9" w:rsidRDefault="004A6BE9" w:rsidP="003A58BE">
                  <w:pPr>
                    <w:spacing w:before="240" w:after="120"/>
                    <w:jc w:val="center"/>
                    <w:rPr>
                      <w:sz w:val="28"/>
                      <w:szCs w:val="28"/>
                      <w:lang w:val="es-ES"/>
                    </w:rPr>
                  </w:pPr>
                </w:p>
              </w:txbxContent>
            </v:textbox>
          </v:shape>
        </w:pict>
      </w:r>
    </w:p>
    <w:p w:rsidR="003A58BE" w:rsidRDefault="003A58BE">
      <w:pPr>
        <w:autoSpaceDE/>
        <w:autoSpaceDN/>
        <w:adjustRightInd/>
        <w:spacing w:after="200" w:line="276" w:lineRule="auto"/>
        <w:rPr>
          <w:rFonts w:ascii="Arial" w:eastAsiaTheme="majorEastAsia" w:hAnsi="Arial" w:cstheme="majorBidi"/>
          <w:color w:val="000000" w:themeColor="text1"/>
          <w:spacing w:val="5"/>
          <w:kern w:val="28"/>
          <w:sz w:val="36"/>
          <w:szCs w:val="52"/>
          <w:lang w:val="es-ES_tradnl"/>
        </w:rPr>
      </w:pPr>
      <w:r w:rsidRPr="002C1611">
        <w:rPr>
          <w:rFonts w:ascii="Arial" w:eastAsiaTheme="majorEastAsia" w:hAnsi="Arial" w:cstheme="majorBidi"/>
          <w:color w:val="000000" w:themeColor="text1"/>
          <w:spacing w:val="5"/>
          <w:kern w:val="28"/>
          <w:sz w:val="36"/>
          <w:szCs w:val="52"/>
          <w:lang w:val="es-ES"/>
        </w:rPr>
        <w:br w:type="page"/>
      </w:r>
    </w:p>
    <w:p w:rsidR="00EB6F7E" w:rsidRDefault="003A58BE" w:rsidP="003A58BE">
      <w:pPr>
        <w:pStyle w:val="EBBTitle"/>
      </w:pPr>
      <w:r>
        <w:lastRenderedPageBreak/>
        <w:t xml:space="preserve">Ejercicios: Mandamiento </w:t>
      </w:r>
      <w:r w:rsidRPr="002C1611">
        <w:t>#</w:t>
      </w:r>
      <w:r>
        <w:t xml:space="preserve"> 10</w:t>
      </w:r>
    </w:p>
    <w:p w:rsidR="003A58BE" w:rsidRDefault="003A58BE" w:rsidP="003A58BE">
      <w:pPr>
        <w:pStyle w:val="EBBNormalhalfafter"/>
        <w:spacing w:after="120"/>
        <w:rPr>
          <w:kern w:val="28"/>
        </w:rPr>
      </w:pPr>
      <w:r>
        <w:rPr>
          <w:kern w:val="28"/>
        </w:rPr>
        <w:t>1.</w:t>
      </w:r>
      <w:r>
        <w:rPr>
          <w:kern w:val="28"/>
        </w:rPr>
        <w:tab/>
      </w:r>
      <w:r w:rsidR="001B3A4F">
        <w:rPr>
          <w:kern w:val="28"/>
        </w:rPr>
        <w:t xml:space="preserve">¿Qué es la </w:t>
      </w:r>
      <w:r w:rsidR="001B3A4F">
        <w:rPr>
          <w:b/>
          <w:kern w:val="28"/>
        </w:rPr>
        <w:t>codicia</w:t>
      </w:r>
      <w:r w:rsidR="001B3A4F">
        <w:rPr>
          <w:kern w:val="28"/>
        </w:rPr>
        <w:t>?  ____________________________________________</w:t>
      </w:r>
    </w:p>
    <w:p w:rsidR="001B3A4F" w:rsidRDefault="001B3A4F" w:rsidP="003A58BE">
      <w:pPr>
        <w:pStyle w:val="EBBNormalhalfafter"/>
        <w:spacing w:after="120"/>
        <w:rPr>
          <w:kern w:val="28"/>
        </w:rPr>
      </w:pPr>
      <w:r>
        <w:rPr>
          <w:kern w:val="28"/>
        </w:rPr>
        <w:t>2.</w:t>
      </w:r>
      <w:r>
        <w:rPr>
          <w:kern w:val="28"/>
        </w:rPr>
        <w:tab/>
        <w:t>Los malos deseos vienen del ____________</w:t>
      </w:r>
    </w:p>
    <w:p w:rsidR="001B3A4F" w:rsidRDefault="001B3A4F" w:rsidP="003A58BE">
      <w:pPr>
        <w:pStyle w:val="EBBNormalhalfafter"/>
        <w:spacing w:after="120"/>
        <w:rPr>
          <w:kern w:val="28"/>
        </w:rPr>
      </w:pPr>
      <w:r>
        <w:rPr>
          <w:kern w:val="28"/>
        </w:rPr>
        <w:tab/>
        <w:t>Los buenos deseos vienen del ____________</w:t>
      </w:r>
    </w:p>
    <w:p w:rsidR="001B3A4F" w:rsidRPr="001B3A4F" w:rsidRDefault="001B3A4F" w:rsidP="001B3A4F">
      <w:pPr>
        <w:pStyle w:val="EBBNormalhalfafter"/>
        <w:spacing w:after="0" w:line="360" w:lineRule="auto"/>
        <w:ind w:left="720" w:hanging="720"/>
        <w:rPr>
          <w:kern w:val="28"/>
          <w:lang w:val="es-ES"/>
        </w:rPr>
      </w:pPr>
      <w:r>
        <w:rPr>
          <w:kern w:val="28"/>
        </w:rPr>
        <w:t>3.</w:t>
      </w:r>
      <w:r>
        <w:rPr>
          <w:kern w:val="28"/>
        </w:rPr>
        <w:tab/>
        <w:t xml:space="preserve">En el Mandamiento </w:t>
      </w:r>
      <w:r w:rsidRPr="001B3A4F">
        <w:rPr>
          <w:kern w:val="28"/>
          <w:lang w:val="es-ES"/>
        </w:rPr>
        <w:t>#</w:t>
      </w:r>
      <w:r>
        <w:rPr>
          <w:kern w:val="28"/>
          <w:lang w:val="es-ES"/>
        </w:rPr>
        <w:t xml:space="preserve"> 9, vimos que no debemos codiciar la ___________. En el Mandamiento </w:t>
      </w:r>
      <w:r w:rsidRPr="001B3A4F">
        <w:rPr>
          <w:kern w:val="28"/>
          <w:lang w:val="es-ES"/>
        </w:rPr>
        <w:t>#</w:t>
      </w:r>
      <w:r>
        <w:rPr>
          <w:kern w:val="28"/>
          <w:lang w:val="es-ES"/>
        </w:rPr>
        <w:t xml:space="preserve"> 10, aprendimos que tampoco debemos codiciar la _________, los __________</w:t>
      </w:r>
      <w:proofErr w:type="gramStart"/>
      <w:r>
        <w:rPr>
          <w:kern w:val="28"/>
          <w:lang w:val="es-ES"/>
        </w:rPr>
        <w:t>_ ,</w:t>
      </w:r>
      <w:proofErr w:type="gramEnd"/>
      <w:r>
        <w:rPr>
          <w:kern w:val="28"/>
          <w:lang w:val="es-ES"/>
        </w:rPr>
        <w:t xml:space="preserve"> los ___________, ni ninguna otra cosa.</w:t>
      </w:r>
    </w:p>
    <w:p w:rsidR="003A58BE" w:rsidRDefault="001B3A4F" w:rsidP="003A58BE">
      <w:pPr>
        <w:pStyle w:val="EBBNormalhalfafter"/>
        <w:spacing w:after="120"/>
        <w:rPr>
          <w:kern w:val="28"/>
        </w:rPr>
      </w:pPr>
      <w:r>
        <w:rPr>
          <w:kern w:val="28"/>
        </w:rPr>
        <w:t>4.</w:t>
      </w:r>
      <w:r>
        <w:rPr>
          <w:kern w:val="28"/>
        </w:rPr>
        <w:tab/>
        <w:t xml:space="preserve">¿Qué es </w:t>
      </w:r>
      <w:r>
        <w:rPr>
          <w:b/>
          <w:kern w:val="28"/>
        </w:rPr>
        <w:t>mirar con deseo</w:t>
      </w:r>
      <w:r>
        <w:rPr>
          <w:kern w:val="28"/>
        </w:rPr>
        <w:t xml:space="preserve"> a una mujer (o a un hombre)?</w:t>
      </w:r>
    </w:p>
    <w:p w:rsidR="001B3A4F" w:rsidRDefault="001B3A4F" w:rsidP="003A58BE">
      <w:pPr>
        <w:pStyle w:val="EBBNormalhalfafter"/>
        <w:spacing w:after="120"/>
        <w:rPr>
          <w:kern w:val="28"/>
        </w:rPr>
      </w:pPr>
      <w:r>
        <w:rPr>
          <w:kern w:val="28"/>
        </w:rPr>
        <w:tab/>
        <w:t>Es tener _______________________ con ella (o con él).</w:t>
      </w:r>
    </w:p>
    <w:p w:rsidR="001B3A4F" w:rsidRDefault="001B3A4F" w:rsidP="003A58BE">
      <w:pPr>
        <w:pStyle w:val="EBBNormalhalfafter"/>
        <w:spacing w:after="120"/>
        <w:rPr>
          <w:kern w:val="28"/>
        </w:rPr>
      </w:pPr>
      <w:r>
        <w:rPr>
          <w:kern w:val="28"/>
        </w:rPr>
        <w:t>5.</w:t>
      </w:r>
      <w:r>
        <w:rPr>
          <w:kern w:val="28"/>
        </w:rPr>
        <w:tab/>
        <w:t>¿Qué consejos debemos dar a un trabajador?</w:t>
      </w:r>
    </w:p>
    <w:p w:rsidR="001B3A4F" w:rsidRDefault="001B3A4F" w:rsidP="003A58BE">
      <w:pPr>
        <w:pStyle w:val="EBBNormalhalfafter"/>
        <w:spacing w:after="120"/>
        <w:rPr>
          <w:kern w:val="28"/>
        </w:rPr>
      </w:pPr>
      <w:r>
        <w:rPr>
          <w:kern w:val="28"/>
        </w:rPr>
        <w:tab/>
        <w:t>Trabaja ____________, como si trabajaras por __________.</w:t>
      </w:r>
    </w:p>
    <w:p w:rsidR="001B3A4F" w:rsidRDefault="001B3A4F" w:rsidP="001B3A4F">
      <w:pPr>
        <w:pStyle w:val="EBBNormalhalfafter"/>
        <w:spacing w:after="120"/>
        <w:ind w:left="720" w:hanging="720"/>
        <w:rPr>
          <w:kern w:val="28"/>
        </w:rPr>
      </w:pPr>
      <w:r>
        <w:rPr>
          <w:kern w:val="28"/>
        </w:rPr>
        <w:t>6.</w:t>
      </w:r>
      <w:r>
        <w:rPr>
          <w:kern w:val="28"/>
        </w:rPr>
        <w:tab/>
        <w:t>Si un compañero de trabajo recibe un reconocimiento o un ascenso, ¿qué actitud debes tener?</w:t>
      </w:r>
    </w:p>
    <w:p w:rsidR="001B3A4F" w:rsidRDefault="001B3A4F" w:rsidP="001B3A4F">
      <w:pPr>
        <w:pStyle w:val="EBBNormalhalfafter"/>
        <w:spacing w:after="120"/>
        <w:ind w:left="720" w:hanging="720"/>
        <w:rPr>
          <w:kern w:val="28"/>
        </w:rPr>
      </w:pPr>
      <w:r>
        <w:rPr>
          <w:kern w:val="28"/>
        </w:rPr>
        <w:tab/>
        <w:t>Debes _______________________________________</w:t>
      </w:r>
    </w:p>
    <w:p w:rsidR="001B3A4F" w:rsidRDefault="001B3A4F" w:rsidP="001B3A4F">
      <w:pPr>
        <w:pStyle w:val="EBBNormalhalfafter"/>
        <w:spacing w:after="120"/>
        <w:ind w:left="720" w:hanging="720"/>
        <w:rPr>
          <w:kern w:val="28"/>
        </w:rPr>
      </w:pPr>
      <w:r>
        <w:rPr>
          <w:kern w:val="28"/>
        </w:rPr>
        <w:t>7.</w:t>
      </w:r>
      <w:r>
        <w:rPr>
          <w:kern w:val="28"/>
        </w:rPr>
        <w:tab/>
        <w:t>Hoy en día en las ciudades no hay tanta codicia para los animales de otras personas. ¿Cuáles cosas provocan la codicia en nosotros ahora?</w:t>
      </w:r>
    </w:p>
    <w:p w:rsidR="001B3A4F" w:rsidRDefault="001B3A4F" w:rsidP="001B3A4F">
      <w:pPr>
        <w:pStyle w:val="EBBNormalhalfafter"/>
        <w:spacing w:after="120"/>
        <w:ind w:left="720" w:hanging="720"/>
        <w:rPr>
          <w:kern w:val="28"/>
        </w:rPr>
      </w:pPr>
      <w:r>
        <w:rPr>
          <w:kern w:val="28"/>
        </w:rPr>
        <w:tab/>
        <w:t>__________________________________________________________</w:t>
      </w:r>
    </w:p>
    <w:p w:rsidR="001B3A4F" w:rsidRDefault="001B3A4F" w:rsidP="001B3A4F">
      <w:pPr>
        <w:pStyle w:val="EBBNormalhalfafter"/>
        <w:spacing w:after="120"/>
        <w:ind w:left="720" w:hanging="720"/>
        <w:rPr>
          <w:kern w:val="28"/>
        </w:rPr>
      </w:pPr>
      <w:r>
        <w:rPr>
          <w:kern w:val="28"/>
        </w:rPr>
        <w:t>8.</w:t>
      </w:r>
      <w:r>
        <w:rPr>
          <w:kern w:val="28"/>
        </w:rPr>
        <w:tab/>
        <w:t>¿Cómo puedes tener buenos deseos en el corazón?</w:t>
      </w:r>
    </w:p>
    <w:p w:rsidR="001B3A4F" w:rsidRDefault="001B3A4F" w:rsidP="001B3A4F">
      <w:pPr>
        <w:pStyle w:val="EBBNormalhalfafter"/>
        <w:spacing w:after="120"/>
        <w:ind w:left="720" w:hanging="720"/>
        <w:rPr>
          <w:kern w:val="28"/>
        </w:rPr>
      </w:pPr>
      <w:r>
        <w:rPr>
          <w:kern w:val="28"/>
        </w:rPr>
        <w:tab/>
        <w:t>a)</w:t>
      </w:r>
      <w:r>
        <w:rPr>
          <w:kern w:val="28"/>
        </w:rPr>
        <w:tab/>
        <w:t>Con el poder de Cristo, ___________ las tentaciones.</w:t>
      </w:r>
    </w:p>
    <w:p w:rsidR="001B3A4F" w:rsidRDefault="001B3A4F" w:rsidP="001B3A4F">
      <w:pPr>
        <w:pStyle w:val="EBBNormalhalfafter"/>
        <w:spacing w:after="120"/>
        <w:ind w:left="720" w:hanging="720"/>
        <w:rPr>
          <w:kern w:val="28"/>
        </w:rPr>
      </w:pPr>
      <w:r>
        <w:rPr>
          <w:kern w:val="28"/>
        </w:rPr>
        <w:tab/>
        <w:t>b)</w:t>
      </w:r>
      <w:r>
        <w:rPr>
          <w:kern w:val="28"/>
        </w:rPr>
        <w:tab/>
        <w:t>Con el poder de Cristo, ___________ la mente con _____________.</w:t>
      </w:r>
    </w:p>
    <w:p w:rsidR="001B3A4F" w:rsidRDefault="001B3A4F" w:rsidP="001B3A4F">
      <w:pPr>
        <w:pStyle w:val="EBBNormalhalfafter"/>
        <w:spacing w:after="120"/>
        <w:ind w:left="720" w:hanging="720"/>
        <w:rPr>
          <w:kern w:val="28"/>
        </w:rPr>
      </w:pPr>
      <w:r>
        <w:rPr>
          <w:kern w:val="28"/>
        </w:rPr>
        <w:t>9.</w:t>
      </w:r>
      <w:r>
        <w:rPr>
          <w:kern w:val="28"/>
        </w:rPr>
        <w:tab/>
        <w:t xml:space="preserve">¿Por qué repite Dios </w:t>
      </w:r>
      <w:r>
        <w:rPr>
          <w:b/>
          <w:kern w:val="28"/>
        </w:rPr>
        <w:t>dos veces</w:t>
      </w:r>
      <w:r>
        <w:rPr>
          <w:kern w:val="28"/>
        </w:rPr>
        <w:t xml:space="preserve"> que no debemos codiciar? Marca todas las respuestas correctas:</w:t>
      </w:r>
    </w:p>
    <w:p w:rsidR="001B3A4F" w:rsidRDefault="001B3A4F" w:rsidP="001B3A4F">
      <w:pPr>
        <w:pStyle w:val="EBBNormalhalfafter"/>
        <w:tabs>
          <w:tab w:val="left" w:pos="720"/>
          <w:tab w:val="left" w:pos="1440"/>
        </w:tabs>
        <w:spacing w:after="120"/>
        <w:ind w:left="1800" w:hanging="1800"/>
        <w:rPr>
          <w:kern w:val="28"/>
        </w:rPr>
      </w:pPr>
      <w:r>
        <w:rPr>
          <w:kern w:val="28"/>
        </w:rPr>
        <w:tab/>
        <w:t>____</w:t>
      </w:r>
      <w:r>
        <w:rPr>
          <w:kern w:val="28"/>
        </w:rPr>
        <w:tab/>
      </w:r>
      <w:proofErr w:type="gramStart"/>
      <w:r>
        <w:rPr>
          <w:kern w:val="28"/>
        </w:rPr>
        <w:t>a</w:t>
      </w:r>
      <w:proofErr w:type="gramEnd"/>
      <w:r>
        <w:rPr>
          <w:kern w:val="28"/>
        </w:rPr>
        <w:t>.</w:t>
      </w:r>
      <w:r>
        <w:rPr>
          <w:kern w:val="28"/>
        </w:rPr>
        <w:tab/>
        <w:t>Porque para Dios los pensamientos puros son muy importantes.</w:t>
      </w:r>
    </w:p>
    <w:p w:rsidR="001B3A4F" w:rsidRDefault="001B3A4F" w:rsidP="001B3A4F">
      <w:pPr>
        <w:pStyle w:val="EBBNormalhalfafter"/>
        <w:tabs>
          <w:tab w:val="left" w:pos="720"/>
          <w:tab w:val="left" w:pos="1440"/>
        </w:tabs>
        <w:spacing w:after="120"/>
        <w:ind w:left="1800" w:hanging="1800"/>
        <w:rPr>
          <w:kern w:val="28"/>
        </w:rPr>
      </w:pPr>
      <w:r>
        <w:rPr>
          <w:kern w:val="28"/>
        </w:rPr>
        <w:tab/>
        <w:t>____</w:t>
      </w:r>
      <w:r>
        <w:rPr>
          <w:kern w:val="28"/>
        </w:rPr>
        <w:tab/>
        <w:t>b.</w:t>
      </w:r>
      <w:r>
        <w:rPr>
          <w:kern w:val="28"/>
        </w:rPr>
        <w:tab/>
        <w:t>Porque si nuestra mente está bien, nuestras palabras y hechos estarán bien.</w:t>
      </w:r>
    </w:p>
    <w:p w:rsidR="001B3A4F" w:rsidRDefault="001B3A4F" w:rsidP="001B3A4F">
      <w:pPr>
        <w:pStyle w:val="EBBNormalhalfafter"/>
        <w:tabs>
          <w:tab w:val="left" w:pos="720"/>
          <w:tab w:val="left" w:pos="1440"/>
        </w:tabs>
        <w:spacing w:after="120"/>
        <w:ind w:left="1800" w:hanging="1800"/>
        <w:rPr>
          <w:kern w:val="28"/>
        </w:rPr>
      </w:pPr>
      <w:r>
        <w:rPr>
          <w:kern w:val="28"/>
        </w:rPr>
        <w:tab/>
        <w:t>____</w:t>
      </w:r>
      <w:r>
        <w:rPr>
          <w:kern w:val="28"/>
        </w:rPr>
        <w:tab/>
      </w:r>
      <w:proofErr w:type="gramStart"/>
      <w:r>
        <w:rPr>
          <w:kern w:val="28"/>
        </w:rPr>
        <w:t>c</w:t>
      </w:r>
      <w:proofErr w:type="gramEnd"/>
      <w:r>
        <w:rPr>
          <w:kern w:val="28"/>
        </w:rPr>
        <w:t>.</w:t>
      </w:r>
      <w:r>
        <w:rPr>
          <w:kern w:val="28"/>
        </w:rPr>
        <w:tab/>
        <w:t>Porque a menudo caemos en los malos deseos.</w:t>
      </w:r>
    </w:p>
    <w:p w:rsidR="001B3A4F" w:rsidRDefault="001B3A4F" w:rsidP="001B3A4F">
      <w:pPr>
        <w:pStyle w:val="EBBNormalhalfafter"/>
        <w:tabs>
          <w:tab w:val="left" w:pos="720"/>
          <w:tab w:val="left" w:pos="1440"/>
        </w:tabs>
        <w:spacing w:after="120"/>
        <w:ind w:left="1800" w:hanging="1800"/>
        <w:rPr>
          <w:kern w:val="28"/>
        </w:rPr>
      </w:pPr>
      <w:r>
        <w:rPr>
          <w:kern w:val="28"/>
        </w:rPr>
        <w:tab/>
        <w:t>____</w:t>
      </w:r>
      <w:r>
        <w:rPr>
          <w:kern w:val="28"/>
        </w:rPr>
        <w:tab/>
        <w:t>d.</w:t>
      </w:r>
      <w:r>
        <w:rPr>
          <w:kern w:val="28"/>
        </w:rPr>
        <w:tab/>
        <w:t>Porque a Dios no le importa la hipocresía.</w:t>
      </w:r>
    </w:p>
    <w:p w:rsidR="00953037" w:rsidRDefault="001B3A4F" w:rsidP="00C41FDC">
      <w:pPr>
        <w:pStyle w:val="EBBNormalhalfafter"/>
        <w:tabs>
          <w:tab w:val="left" w:pos="720"/>
          <w:tab w:val="left" w:pos="1440"/>
        </w:tabs>
        <w:spacing w:after="120"/>
        <w:ind w:left="720" w:hanging="720"/>
        <w:rPr>
          <w:kern w:val="28"/>
        </w:rPr>
        <w:sectPr w:rsidR="00953037" w:rsidSect="00953037">
          <w:footerReference w:type="default" r:id="rId90"/>
          <w:pgSz w:w="12240" w:h="15840"/>
          <w:pgMar w:top="1440" w:right="1440" w:bottom="1440" w:left="1440" w:header="720" w:footer="720" w:gutter="0"/>
          <w:pgNumType w:start="47"/>
          <w:cols w:space="720"/>
          <w:docGrid w:linePitch="360"/>
        </w:sectPr>
      </w:pPr>
      <w:r>
        <w:rPr>
          <w:kern w:val="28"/>
        </w:rPr>
        <w:t>10.</w:t>
      </w:r>
      <w:r>
        <w:rPr>
          <w:kern w:val="28"/>
        </w:rPr>
        <w:tab/>
        <w:t>Nuestros corazones fallan a menudo. No siempre tenemos amor en todos nuestros pensamientos.</w:t>
      </w:r>
      <w:r w:rsidR="00C41FDC">
        <w:rPr>
          <w:kern w:val="28"/>
        </w:rPr>
        <w:t xml:space="preserve"> A veces “miramos con deseo” a otras personas. A veces codiciamos otras cosas. Necesitamos nuevamente ___________, </w:t>
      </w:r>
      <w:proofErr w:type="gramStart"/>
      <w:r w:rsidR="00C41FDC">
        <w:rPr>
          <w:kern w:val="28"/>
        </w:rPr>
        <w:t>confiar</w:t>
      </w:r>
      <w:proofErr w:type="gramEnd"/>
      <w:r w:rsidR="00C41FDC">
        <w:rPr>
          <w:kern w:val="28"/>
        </w:rPr>
        <w:t xml:space="preserve"> en que Cristo nos ___________, y dejar atrás los malos deseos.</w:t>
      </w:r>
    </w:p>
    <w:p w:rsidR="001E31C2" w:rsidRDefault="001E31C2" w:rsidP="001E31C2">
      <w:pPr>
        <w:pStyle w:val="EBBTitle"/>
      </w:pPr>
      <w:r>
        <w:lastRenderedPageBreak/>
        <w:t>Derechos de Copiado: Ilustraciones</w:t>
      </w:r>
    </w:p>
    <w:p w:rsidR="00675EA2" w:rsidRPr="002C1611" w:rsidRDefault="00675EA2" w:rsidP="002C1611">
      <w:pPr>
        <w:pStyle w:val="EBBNormalhalfafter"/>
        <w:spacing w:after="120"/>
        <w:rPr>
          <w:sz w:val="24"/>
          <w:szCs w:val="24"/>
          <w:lang w:val="es-ES"/>
        </w:rPr>
      </w:pPr>
      <w:r w:rsidRPr="002C1611">
        <w:rPr>
          <w:sz w:val="24"/>
          <w:szCs w:val="24"/>
          <w:lang w:val="es-ES"/>
        </w:rPr>
        <w:t xml:space="preserve">Todas las ilustraciones que no aparecen en la lista de abajo, son © 2010 por Richard </w:t>
      </w:r>
      <w:proofErr w:type="spellStart"/>
      <w:r w:rsidRPr="002C1611">
        <w:rPr>
          <w:sz w:val="24"/>
          <w:szCs w:val="24"/>
          <w:lang w:val="es-ES"/>
        </w:rPr>
        <w:t>Schlak</w:t>
      </w:r>
      <w:proofErr w:type="spellEnd"/>
      <w:r w:rsidRPr="002C1611">
        <w:rPr>
          <w:sz w:val="24"/>
          <w:szCs w:val="24"/>
          <w:lang w:val="es-ES"/>
        </w:rPr>
        <w:t>.</w:t>
      </w:r>
    </w:p>
    <w:p w:rsidR="001E31C2" w:rsidRPr="002C1611" w:rsidRDefault="001E31C2" w:rsidP="002C1611">
      <w:pPr>
        <w:pStyle w:val="EBBNormalhalfafter"/>
        <w:spacing w:after="120"/>
        <w:ind w:left="720" w:hanging="720"/>
        <w:rPr>
          <w:sz w:val="24"/>
          <w:szCs w:val="24"/>
          <w:lang w:val="en-US"/>
        </w:rPr>
      </w:pPr>
      <w:r w:rsidRPr="002C1611">
        <w:rPr>
          <w:sz w:val="24"/>
          <w:szCs w:val="24"/>
          <w:lang w:val="es-ES"/>
        </w:rPr>
        <w:t xml:space="preserve">Ilustración </w:t>
      </w:r>
      <w:r w:rsidR="00BE79BF" w:rsidRPr="002C1611">
        <w:rPr>
          <w:sz w:val="24"/>
          <w:szCs w:val="24"/>
          <w:lang w:val="es-ES"/>
        </w:rPr>
        <w:t xml:space="preserve">en la portada: </w:t>
      </w:r>
      <w:r w:rsidR="00124FC5" w:rsidRPr="002C1611">
        <w:rPr>
          <w:sz w:val="24"/>
          <w:szCs w:val="24"/>
          <w:lang w:val="es-ES"/>
        </w:rPr>
        <w:t xml:space="preserve">Art </w:t>
      </w:r>
      <w:proofErr w:type="spellStart"/>
      <w:r w:rsidR="00124FC5" w:rsidRPr="002C1611">
        <w:rPr>
          <w:sz w:val="24"/>
          <w:szCs w:val="24"/>
          <w:lang w:val="es-ES"/>
        </w:rPr>
        <w:t>Explosion</w:t>
      </w:r>
      <w:proofErr w:type="spellEnd"/>
      <w:r w:rsidR="00124FC5" w:rsidRPr="002C1611">
        <w:rPr>
          <w:sz w:val="24"/>
          <w:szCs w:val="24"/>
          <w:lang w:val="es-ES"/>
        </w:rPr>
        <w:t xml:space="preserve">, © 1995-98 de Nova </w:t>
      </w:r>
      <w:proofErr w:type="spellStart"/>
      <w:r w:rsidR="00124FC5" w:rsidRPr="002C1611">
        <w:rPr>
          <w:sz w:val="24"/>
          <w:szCs w:val="24"/>
          <w:lang w:val="es-ES"/>
        </w:rPr>
        <w:t>Development</w:t>
      </w:r>
      <w:proofErr w:type="spellEnd"/>
      <w:r w:rsidR="00124FC5" w:rsidRPr="002C1611">
        <w:rPr>
          <w:sz w:val="24"/>
          <w:szCs w:val="24"/>
          <w:lang w:val="es-ES"/>
        </w:rPr>
        <w:t xml:space="preserve"> </w:t>
      </w:r>
      <w:proofErr w:type="spellStart"/>
      <w:r w:rsidR="00124FC5" w:rsidRPr="002C1611">
        <w:rPr>
          <w:sz w:val="24"/>
          <w:szCs w:val="24"/>
          <w:lang w:val="es-ES"/>
        </w:rPr>
        <w:t>Corporation</w:t>
      </w:r>
      <w:proofErr w:type="spellEnd"/>
      <w:r w:rsidR="00124FC5" w:rsidRPr="002C1611">
        <w:rPr>
          <w:sz w:val="24"/>
          <w:szCs w:val="24"/>
          <w:lang w:val="es-ES"/>
        </w:rPr>
        <w:t xml:space="preserve">, </w:t>
      </w:r>
      <w:proofErr w:type="spellStart"/>
      <w:r w:rsidR="00124FC5" w:rsidRPr="002C1611">
        <w:rPr>
          <w:sz w:val="24"/>
          <w:szCs w:val="24"/>
          <w:lang w:val="es-ES"/>
        </w:rPr>
        <w:t>Calabasas</w:t>
      </w:r>
      <w:proofErr w:type="spellEnd"/>
      <w:r w:rsidR="00124FC5" w:rsidRPr="002C1611">
        <w:rPr>
          <w:sz w:val="24"/>
          <w:szCs w:val="24"/>
          <w:lang w:val="es-ES"/>
        </w:rPr>
        <w:t xml:space="preserve">, CA. </w:t>
      </w:r>
      <w:r w:rsidR="00BE79BF" w:rsidRPr="002C1611">
        <w:rPr>
          <w:sz w:val="24"/>
          <w:szCs w:val="24"/>
          <w:lang w:val="en-US"/>
        </w:rPr>
        <w:t>Religion: Judaism – Ten Commandments 02</w:t>
      </w:r>
      <w:r w:rsidR="00124FC5" w:rsidRPr="002C1611">
        <w:rPr>
          <w:sz w:val="24"/>
          <w:szCs w:val="24"/>
          <w:lang w:val="en-US"/>
        </w:rPr>
        <w:t>.</w:t>
      </w:r>
    </w:p>
    <w:p w:rsidR="007A5B78" w:rsidRPr="002C1611" w:rsidRDefault="00675EA2" w:rsidP="002C1611">
      <w:pPr>
        <w:pStyle w:val="EBBNormalhalfafter"/>
        <w:spacing w:after="120"/>
        <w:ind w:left="720" w:hanging="720"/>
        <w:rPr>
          <w:sz w:val="24"/>
          <w:szCs w:val="24"/>
          <w:lang w:val="en-US"/>
        </w:rPr>
      </w:pPr>
      <w:proofErr w:type="spellStart"/>
      <w:r w:rsidRPr="002C1611">
        <w:rPr>
          <w:sz w:val="24"/>
          <w:szCs w:val="24"/>
          <w:lang w:val="en-US"/>
        </w:rPr>
        <w:t>I</w:t>
      </w:r>
      <w:r w:rsidR="00282C6A">
        <w:rPr>
          <w:sz w:val="24"/>
          <w:szCs w:val="24"/>
          <w:lang w:val="en-US"/>
        </w:rPr>
        <w:t>lustraciones</w:t>
      </w:r>
      <w:proofErr w:type="spellEnd"/>
      <w:r w:rsidR="00282C6A">
        <w:rPr>
          <w:sz w:val="24"/>
          <w:szCs w:val="24"/>
          <w:lang w:val="en-US"/>
        </w:rPr>
        <w:t xml:space="preserve"> p. 48</w:t>
      </w:r>
      <w:r w:rsidR="00964925" w:rsidRPr="002C1611">
        <w:rPr>
          <w:sz w:val="24"/>
          <w:szCs w:val="24"/>
          <w:lang w:val="en-US"/>
        </w:rPr>
        <w:t xml:space="preserve">: </w:t>
      </w:r>
      <w:r w:rsidR="007A5B78" w:rsidRPr="002C1611">
        <w:rPr>
          <w:sz w:val="24"/>
          <w:szCs w:val="24"/>
          <w:lang w:val="en-US"/>
        </w:rPr>
        <w:t xml:space="preserve">Church Clip Art </w:t>
      </w:r>
      <w:proofErr w:type="spellStart"/>
      <w:r w:rsidR="007A5B78" w:rsidRPr="002C1611">
        <w:rPr>
          <w:sz w:val="24"/>
          <w:szCs w:val="24"/>
          <w:lang w:val="en-US"/>
        </w:rPr>
        <w:t>Megapack</w:t>
      </w:r>
      <w:proofErr w:type="spellEnd"/>
      <w:r w:rsidR="007A5B78" w:rsidRPr="002C1611">
        <w:rPr>
          <w:sz w:val="24"/>
          <w:szCs w:val="24"/>
          <w:lang w:val="en-US"/>
        </w:rPr>
        <w:t>, © 1998 Gospel Light, Ventura, CA 93006. Church Ministry Clip Art: 78KW.tif.</w:t>
      </w:r>
    </w:p>
    <w:p w:rsidR="007A5B78" w:rsidRPr="002C1611" w:rsidRDefault="00964925" w:rsidP="002C1611">
      <w:pPr>
        <w:pStyle w:val="EBBNormalhalfafter"/>
        <w:spacing w:after="120"/>
        <w:ind w:left="720" w:hanging="720"/>
        <w:rPr>
          <w:sz w:val="24"/>
          <w:szCs w:val="24"/>
          <w:lang w:val="en-US"/>
        </w:rPr>
      </w:pPr>
      <w:r w:rsidRPr="002C1611">
        <w:rPr>
          <w:sz w:val="24"/>
          <w:szCs w:val="24"/>
          <w:lang w:val="en-US"/>
        </w:rPr>
        <w:tab/>
      </w:r>
      <w:proofErr w:type="gramStart"/>
      <w:r w:rsidR="007A5B78" w:rsidRPr="002C1611">
        <w:rPr>
          <w:sz w:val="24"/>
          <w:szCs w:val="24"/>
          <w:lang w:val="en-US"/>
        </w:rPr>
        <w:t xml:space="preserve">Church Clip Art </w:t>
      </w:r>
      <w:proofErr w:type="spellStart"/>
      <w:r w:rsidR="007A5B78" w:rsidRPr="002C1611">
        <w:rPr>
          <w:sz w:val="24"/>
          <w:szCs w:val="24"/>
          <w:lang w:val="en-US"/>
        </w:rPr>
        <w:t>Megapack</w:t>
      </w:r>
      <w:proofErr w:type="spellEnd"/>
      <w:r w:rsidR="007A5B78" w:rsidRPr="002C1611">
        <w:rPr>
          <w:sz w:val="24"/>
          <w:szCs w:val="24"/>
          <w:lang w:val="en-US"/>
        </w:rPr>
        <w:t>, © 1998 Gospel Light, Ventura, CA 93006.</w:t>
      </w:r>
      <w:proofErr w:type="gramEnd"/>
      <w:r w:rsidR="007A5B78" w:rsidRPr="002C1611">
        <w:rPr>
          <w:sz w:val="24"/>
          <w:szCs w:val="24"/>
          <w:lang w:val="en-US"/>
        </w:rPr>
        <w:t xml:space="preserve"> Church Ministry Clip Art: 92BS.tif.</w:t>
      </w:r>
    </w:p>
    <w:p w:rsidR="0051358D" w:rsidRPr="002C1611" w:rsidRDefault="00675EA2" w:rsidP="002C1611">
      <w:pPr>
        <w:pStyle w:val="EBBNormalhalfafter"/>
        <w:spacing w:after="120"/>
        <w:ind w:left="720" w:hanging="720"/>
        <w:rPr>
          <w:sz w:val="24"/>
          <w:szCs w:val="24"/>
          <w:lang w:val="en-US"/>
        </w:rPr>
      </w:pPr>
      <w:proofErr w:type="spellStart"/>
      <w:r w:rsidRPr="002C1611">
        <w:rPr>
          <w:sz w:val="24"/>
          <w:szCs w:val="24"/>
          <w:lang w:val="en-US"/>
        </w:rPr>
        <w:t>I</w:t>
      </w:r>
      <w:r w:rsidR="00282C6A">
        <w:rPr>
          <w:sz w:val="24"/>
          <w:szCs w:val="24"/>
          <w:lang w:val="en-US"/>
        </w:rPr>
        <w:t>lustración</w:t>
      </w:r>
      <w:proofErr w:type="spellEnd"/>
      <w:r w:rsidR="00282C6A">
        <w:rPr>
          <w:sz w:val="24"/>
          <w:szCs w:val="24"/>
          <w:lang w:val="en-US"/>
        </w:rPr>
        <w:t xml:space="preserve"> p. 51</w:t>
      </w:r>
      <w:r w:rsidR="0051358D" w:rsidRPr="002C1611">
        <w:rPr>
          <w:sz w:val="24"/>
          <w:szCs w:val="24"/>
          <w:lang w:val="en-US"/>
        </w:rPr>
        <w:t xml:space="preserve">: Art Explosion, © 1995-98 de Nova Development Corporation, Calabasas, </w:t>
      </w:r>
      <w:proofErr w:type="gramStart"/>
      <w:r w:rsidR="0051358D" w:rsidRPr="002C1611">
        <w:rPr>
          <w:sz w:val="24"/>
          <w:szCs w:val="24"/>
          <w:lang w:val="en-US"/>
        </w:rPr>
        <w:t>CA</w:t>
      </w:r>
      <w:proofErr w:type="gramEnd"/>
      <w:r w:rsidR="0051358D" w:rsidRPr="002C1611">
        <w:rPr>
          <w:sz w:val="24"/>
          <w:szCs w:val="24"/>
          <w:lang w:val="en-US"/>
        </w:rPr>
        <w:t xml:space="preserve">. </w:t>
      </w:r>
      <w:r w:rsidR="009D76D1" w:rsidRPr="002C1611">
        <w:rPr>
          <w:sz w:val="24"/>
          <w:szCs w:val="24"/>
          <w:lang w:val="en-US"/>
        </w:rPr>
        <w:t>Holidays: Valentine´s Day – Hearts 40</w:t>
      </w:r>
      <w:r w:rsidR="0051358D" w:rsidRPr="002C1611">
        <w:rPr>
          <w:sz w:val="24"/>
          <w:szCs w:val="24"/>
          <w:lang w:val="en-US"/>
        </w:rPr>
        <w:t>.</w:t>
      </w:r>
    </w:p>
    <w:p w:rsidR="00315127" w:rsidRPr="002C1611" w:rsidRDefault="005B4117" w:rsidP="002C1611">
      <w:pPr>
        <w:pStyle w:val="EBBNormalhalfafter"/>
        <w:spacing w:after="120"/>
        <w:ind w:left="720" w:hanging="720"/>
        <w:rPr>
          <w:sz w:val="24"/>
          <w:szCs w:val="24"/>
          <w:lang w:val="en-US"/>
        </w:rPr>
      </w:pPr>
      <w:proofErr w:type="spellStart"/>
      <w:r w:rsidRPr="002C1611">
        <w:rPr>
          <w:sz w:val="24"/>
          <w:szCs w:val="24"/>
          <w:lang w:val="en-US"/>
        </w:rPr>
        <w:t>Ilustración</w:t>
      </w:r>
      <w:proofErr w:type="spellEnd"/>
      <w:r w:rsidRPr="002C1611">
        <w:rPr>
          <w:sz w:val="24"/>
          <w:szCs w:val="24"/>
          <w:lang w:val="en-US"/>
        </w:rPr>
        <w:t xml:space="preserve"> p. 5</w:t>
      </w:r>
      <w:r w:rsidR="00282C6A">
        <w:rPr>
          <w:sz w:val="24"/>
          <w:szCs w:val="24"/>
          <w:lang w:val="en-US"/>
        </w:rPr>
        <w:t>3</w:t>
      </w:r>
      <w:r w:rsidRPr="002C1611">
        <w:rPr>
          <w:sz w:val="24"/>
          <w:szCs w:val="24"/>
          <w:lang w:val="en-US"/>
        </w:rPr>
        <w:t xml:space="preserve">: </w:t>
      </w:r>
      <w:r w:rsidR="00315127" w:rsidRPr="002C1611">
        <w:rPr>
          <w:sz w:val="24"/>
          <w:szCs w:val="24"/>
          <w:lang w:val="en-US"/>
        </w:rPr>
        <w:t xml:space="preserve">Art Explosion, © 1995-98 de Nova Development Corporation, Calabasas, </w:t>
      </w:r>
      <w:proofErr w:type="gramStart"/>
      <w:r w:rsidR="00315127" w:rsidRPr="002C1611">
        <w:rPr>
          <w:sz w:val="24"/>
          <w:szCs w:val="24"/>
          <w:lang w:val="en-US"/>
        </w:rPr>
        <w:t>CA</w:t>
      </w:r>
      <w:proofErr w:type="gramEnd"/>
      <w:r w:rsidR="00315127" w:rsidRPr="002C1611">
        <w:rPr>
          <w:sz w:val="24"/>
          <w:szCs w:val="24"/>
          <w:lang w:val="en-US"/>
        </w:rPr>
        <w:t>. Holidays: Valentine´s Day – Heart Frame 4.</w:t>
      </w:r>
    </w:p>
    <w:p w:rsidR="005B4117" w:rsidRPr="002C1611" w:rsidRDefault="005B4117" w:rsidP="002C1611">
      <w:pPr>
        <w:pStyle w:val="EBBNormalhalfafter"/>
        <w:spacing w:after="120"/>
        <w:ind w:left="720"/>
        <w:rPr>
          <w:sz w:val="24"/>
          <w:szCs w:val="24"/>
          <w:lang w:val="en-US"/>
        </w:rPr>
      </w:pPr>
      <w:proofErr w:type="gramStart"/>
      <w:r w:rsidRPr="002C1611">
        <w:rPr>
          <w:sz w:val="24"/>
          <w:szCs w:val="24"/>
          <w:lang w:val="en-US"/>
        </w:rPr>
        <w:t xml:space="preserve">Church Clip Art </w:t>
      </w:r>
      <w:proofErr w:type="spellStart"/>
      <w:r w:rsidRPr="002C1611">
        <w:rPr>
          <w:sz w:val="24"/>
          <w:szCs w:val="24"/>
          <w:lang w:val="en-US"/>
        </w:rPr>
        <w:t>Megapack</w:t>
      </w:r>
      <w:proofErr w:type="spellEnd"/>
      <w:r w:rsidRPr="002C1611">
        <w:rPr>
          <w:sz w:val="24"/>
          <w:szCs w:val="24"/>
          <w:lang w:val="en-US"/>
        </w:rPr>
        <w:t>, © 1998 Gospel Light, Ventura, CA 93006.</w:t>
      </w:r>
      <w:proofErr w:type="gramEnd"/>
      <w:r w:rsidRPr="002C1611">
        <w:rPr>
          <w:sz w:val="24"/>
          <w:szCs w:val="24"/>
          <w:lang w:val="en-US"/>
        </w:rPr>
        <w:t xml:space="preserve"> Church Ministry Clip Art: 275SS.tif.</w:t>
      </w:r>
    </w:p>
    <w:p w:rsidR="007F10C7" w:rsidRPr="002C1611" w:rsidRDefault="00282C6A" w:rsidP="002C1611">
      <w:pPr>
        <w:pStyle w:val="EBBNormalhalfafter"/>
        <w:spacing w:after="120"/>
        <w:ind w:left="720" w:hanging="720"/>
        <w:rPr>
          <w:sz w:val="24"/>
          <w:szCs w:val="24"/>
          <w:lang w:val="en-US"/>
        </w:rPr>
      </w:pPr>
      <w:proofErr w:type="spellStart"/>
      <w:r>
        <w:rPr>
          <w:sz w:val="24"/>
          <w:szCs w:val="24"/>
          <w:lang w:val="en-US"/>
        </w:rPr>
        <w:t>Ilustración</w:t>
      </w:r>
      <w:proofErr w:type="spellEnd"/>
      <w:r>
        <w:rPr>
          <w:sz w:val="24"/>
          <w:szCs w:val="24"/>
          <w:lang w:val="en-US"/>
        </w:rPr>
        <w:t xml:space="preserve"> p. 55</w:t>
      </w:r>
      <w:r w:rsidR="007F10C7" w:rsidRPr="002C1611">
        <w:rPr>
          <w:sz w:val="24"/>
          <w:szCs w:val="24"/>
          <w:lang w:val="en-US"/>
        </w:rPr>
        <w:t xml:space="preserve">: Art Explosion, © 1995-98 de Nova Development Corporation, Calabasas, </w:t>
      </w:r>
      <w:proofErr w:type="gramStart"/>
      <w:r w:rsidR="007F10C7" w:rsidRPr="002C1611">
        <w:rPr>
          <w:sz w:val="24"/>
          <w:szCs w:val="24"/>
          <w:lang w:val="en-US"/>
        </w:rPr>
        <w:t>CA</w:t>
      </w:r>
      <w:proofErr w:type="gramEnd"/>
      <w:r w:rsidR="007F10C7" w:rsidRPr="002C1611">
        <w:rPr>
          <w:sz w:val="24"/>
          <w:szCs w:val="24"/>
          <w:lang w:val="en-US"/>
        </w:rPr>
        <w:t>. Religion: Biblical Scenes – Red Sea Parting 1.</w:t>
      </w:r>
    </w:p>
    <w:p w:rsidR="007F10C7" w:rsidRPr="002C1611" w:rsidRDefault="007F10C7" w:rsidP="002C1611">
      <w:pPr>
        <w:pStyle w:val="EBBNormalhalfafter"/>
        <w:spacing w:after="120"/>
        <w:ind w:left="720"/>
        <w:rPr>
          <w:sz w:val="24"/>
          <w:szCs w:val="24"/>
          <w:lang w:val="en-US"/>
        </w:rPr>
      </w:pPr>
      <w:r w:rsidRPr="002C1611">
        <w:rPr>
          <w:sz w:val="24"/>
          <w:szCs w:val="24"/>
          <w:lang w:val="en-US"/>
        </w:rPr>
        <w:t xml:space="preserve">Art Explosion, © 1995-98 de Nova Development Corporation, Calabasas, </w:t>
      </w:r>
      <w:proofErr w:type="gramStart"/>
      <w:r w:rsidRPr="002C1611">
        <w:rPr>
          <w:sz w:val="24"/>
          <w:szCs w:val="24"/>
          <w:lang w:val="en-US"/>
        </w:rPr>
        <w:t>CA</w:t>
      </w:r>
      <w:proofErr w:type="gramEnd"/>
      <w:r w:rsidRPr="002C1611">
        <w:rPr>
          <w:sz w:val="24"/>
          <w:szCs w:val="24"/>
          <w:lang w:val="en-US"/>
        </w:rPr>
        <w:t>. Religion: Biblical Scenes – Jesus 32.</w:t>
      </w:r>
    </w:p>
    <w:p w:rsidR="0017090B" w:rsidRPr="002C1611" w:rsidRDefault="00282C6A" w:rsidP="002C1611">
      <w:pPr>
        <w:pStyle w:val="EBBNormalhalfafter"/>
        <w:spacing w:after="120"/>
        <w:ind w:left="720" w:hanging="720"/>
        <w:rPr>
          <w:sz w:val="24"/>
          <w:szCs w:val="24"/>
          <w:lang w:val="en-US"/>
        </w:rPr>
      </w:pPr>
      <w:proofErr w:type="spellStart"/>
      <w:r>
        <w:rPr>
          <w:sz w:val="24"/>
          <w:szCs w:val="24"/>
          <w:lang w:val="en-US"/>
        </w:rPr>
        <w:t>Ilustración</w:t>
      </w:r>
      <w:proofErr w:type="spellEnd"/>
      <w:r>
        <w:rPr>
          <w:sz w:val="24"/>
          <w:szCs w:val="24"/>
          <w:lang w:val="en-US"/>
        </w:rPr>
        <w:t xml:space="preserve"> p. 56</w:t>
      </w:r>
      <w:r w:rsidR="0017090B" w:rsidRPr="002C1611">
        <w:rPr>
          <w:sz w:val="24"/>
          <w:szCs w:val="24"/>
          <w:lang w:val="en-US"/>
        </w:rPr>
        <w:t xml:space="preserve">: Art Explosion, © 1995-98 de Nova Development Corporation, Calabasas, </w:t>
      </w:r>
      <w:proofErr w:type="gramStart"/>
      <w:r w:rsidR="0017090B" w:rsidRPr="002C1611">
        <w:rPr>
          <w:sz w:val="24"/>
          <w:szCs w:val="24"/>
          <w:lang w:val="en-US"/>
        </w:rPr>
        <w:t>CA</w:t>
      </w:r>
      <w:proofErr w:type="gramEnd"/>
      <w:r w:rsidR="0017090B" w:rsidRPr="002C1611">
        <w:rPr>
          <w:sz w:val="24"/>
          <w:szCs w:val="24"/>
          <w:lang w:val="en-US"/>
        </w:rPr>
        <w:t>.</w:t>
      </w:r>
      <w:r w:rsidR="00BA0E86" w:rsidRPr="002C1611">
        <w:rPr>
          <w:sz w:val="24"/>
          <w:szCs w:val="24"/>
          <w:lang w:val="en-US"/>
        </w:rPr>
        <w:t xml:space="preserve"> Religion: Objects and Symbols – Statue-Golden Calf</w:t>
      </w:r>
      <w:r w:rsidR="0017090B" w:rsidRPr="002C1611">
        <w:rPr>
          <w:sz w:val="24"/>
          <w:szCs w:val="24"/>
          <w:lang w:val="en-US"/>
        </w:rPr>
        <w:t>.</w:t>
      </w:r>
    </w:p>
    <w:p w:rsidR="0017090B" w:rsidRPr="002C1611" w:rsidRDefault="0017090B" w:rsidP="002C1611">
      <w:pPr>
        <w:pStyle w:val="EBBNormalhalfafter"/>
        <w:spacing w:after="120"/>
        <w:ind w:left="720"/>
        <w:rPr>
          <w:sz w:val="24"/>
          <w:szCs w:val="24"/>
          <w:lang w:val="en-US"/>
        </w:rPr>
      </w:pPr>
      <w:r w:rsidRPr="002C1611">
        <w:rPr>
          <w:sz w:val="24"/>
          <w:szCs w:val="24"/>
          <w:lang w:val="en-US"/>
        </w:rPr>
        <w:t xml:space="preserve">Art Explosion, © 1995-98 de Nova Development Corporation, Calabasas, </w:t>
      </w:r>
      <w:proofErr w:type="gramStart"/>
      <w:r w:rsidRPr="002C1611">
        <w:rPr>
          <w:sz w:val="24"/>
          <w:szCs w:val="24"/>
          <w:lang w:val="en-US"/>
        </w:rPr>
        <w:t>CA</w:t>
      </w:r>
      <w:proofErr w:type="gramEnd"/>
      <w:r w:rsidRPr="002C1611">
        <w:rPr>
          <w:sz w:val="24"/>
          <w:szCs w:val="24"/>
          <w:lang w:val="en-US"/>
        </w:rPr>
        <w:t>. Religion: Buddhism – Buddha 4.</w:t>
      </w:r>
    </w:p>
    <w:p w:rsidR="007F10C7" w:rsidRPr="002C1611" w:rsidRDefault="00282C6A" w:rsidP="002C1611">
      <w:pPr>
        <w:pStyle w:val="EBBNormalhalfafter"/>
        <w:spacing w:after="120"/>
        <w:ind w:left="720" w:hanging="720"/>
        <w:rPr>
          <w:sz w:val="24"/>
          <w:szCs w:val="24"/>
          <w:lang w:val="en-US"/>
        </w:rPr>
      </w:pPr>
      <w:proofErr w:type="spellStart"/>
      <w:r>
        <w:rPr>
          <w:sz w:val="24"/>
          <w:szCs w:val="24"/>
          <w:lang w:val="en-US"/>
        </w:rPr>
        <w:t>Ilustración</w:t>
      </w:r>
      <w:proofErr w:type="spellEnd"/>
      <w:r>
        <w:rPr>
          <w:sz w:val="24"/>
          <w:szCs w:val="24"/>
          <w:lang w:val="en-US"/>
        </w:rPr>
        <w:t xml:space="preserve"> p. 57</w:t>
      </w:r>
      <w:r w:rsidR="00BA0E86" w:rsidRPr="002C1611">
        <w:rPr>
          <w:sz w:val="24"/>
          <w:szCs w:val="24"/>
          <w:lang w:val="en-US"/>
        </w:rPr>
        <w:t xml:space="preserve">: Art Explosion, © 1995-98 de Nova Development Corporation, Calabasas, </w:t>
      </w:r>
      <w:proofErr w:type="gramStart"/>
      <w:r w:rsidR="00BA0E86" w:rsidRPr="002C1611">
        <w:rPr>
          <w:sz w:val="24"/>
          <w:szCs w:val="24"/>
          <w:lang w:val="en-US"/>
        </w:rPr>
        <w:t>CA</w:t>
      </w:r>
      <w:proofErr w:type="gramEnd"/>
      <w:r w:rsidR="00BA0E86" w:rsidRPr="002C1611">
        <w:rPr>
          <w:sz w:val="24"/>
          <w:szCs w:val="24"/>
          <w:lang w:val="en-US"/>
        </w:rPr>
        <w:t>. Religion: Objects and Symbols – Statue-Broken.</w:t>
      </w:r>
    </w:p>
    <w:p w:rsidR="00866D4A" w:rsidRPr="002C1611" w:rsidRDefault="00282C6A" w:rsidP="002C1611">
      <w:pPr>
        <w:pStyle w:val="EBBNormalhalfafter"/>
        <w:spacing w:after="120"/>
        <w:ind w:left="720" w:hanging="720"/>
        <w:rPr>
          <w:sz w:val="24"/>
          <w:szCs w:val="24"/>
          <w:lang w:val="en-US"/>
        </w:rPr>
      </w:pPr>
      <w:proofErr w:type="spellStart"/>
      <w:r>
        <w:rPr>
          <w:sz w:val="24"/>
          <w:szCs w:val="24"/>
          <w:lang w:val="en-US"/>
        </w:rPr>
        <w:t>Ilustración</w:t>
      </w:r>
      <w:proofErr w:type="spellEnd"/>
      <w:r>
        <w:rPr>
          <w:sz w:val="24"/>
          <w:szCs w:val="24"/>
          <w:lang w:val="en-US"/>
        </w:rPr>
        <w:t xml:space="preserve"> p. 58</w:t>
      </w:r>
      <w:r w:rsidR="00866D4A" w:rsidRPr="002C1611">
        <w:rPr>
          <w:sz w:val="24"/>
          <w:szCs w:val="24"/>
          <w:lang w:val="en-US"/>
        </w:rPr>
        <w:t>: Art Explosion, © 1995-98 de Nova Development Corporation, Calabasas, CA. People: Silhouettes – Family 3.</w:t>
      </w:r>
    </w:p>
    <w:p w:rsidR="00374752" w:rsidRPr="002C1611" w:rsidRDefault="00374752" w:rsidP="002C1611">
      <w:pPr>
        <w:pStyle w:val="EBBNormalhalfafter"/>
        <w:spacing w:after="120"/>
        <w:ind w:left="720" w:hanging="720"/>
        <w:rPr>
          <w:sz w:val="24"/>
          <w:szCs w:val="24"/>
          <w:lang w:val="en-US"/>
        </w:rPr>
      </w:pPr>
      <w:r w:rsidRPr="002C1611">
        <w:rPr>
          <w:sz w:val="24"/>
          <w:szCs w:val="24"/>
          <w:lang w:val="en-US"/>
        </w:rPr>
        <w:tab/>
        <w:t xml:space="preserve">Art Explosion, © 1995-98 de Nova Development Corporation, Calabasas, </w:t>
      </w:r>
      <w:proofErr w:type="gramStart"/>
      <w:r w:rsidRPr="002C1611">
        <w:rPr>
          <w:sz w:val="24"/>
          <w:szCs w:val="24"/>
          <w:lang w:val="en-US"/>
        </w:rPr>
        <w:t>CA</w:t>
      </w:r>
      <w:proofErr w:type="gramEnd"/>
      <w:r w:rsidRPr="002C1611">
        <w:rPr>
          <w:sz w:val="24"/>
          <w:szCs w:val="24"/>
          <w:lang w:val="en-US"/>
        </w:rPr>
        <w:t>. Money: Cartoons – Money 1.</w:t>
      </w:r>
    </w:p>
    <w:p w:rsidR="00866D4A" w:rsidRPr="002C1611" w:rsidRDefault="00866D4A" w:rsidP="002C1611">
      <w:pPr>
        <w:pStyle w:val="EBBNormalhalfafter"/>
        <w:spacing w:after="120"/>
        <w:ind w:left="720"/>
        <w:rPr>
          <w:sz w:val="24"/>
          <w:szCs w:val="24"/>
          <w:lang w:val="en-US"/>
        </w:rPr>
      </w:pPr>
      <w:proofErr w:type="gramStart"/>
      <w:r w:rsidRPr="002C1611">
        <w:rPr>
          <w:sz w:val="24"/>
          <w:szCs w:val="24"/>
          <w:lang w:val="en-US"/>
        </w:rPr>
        <w:t>Art Explosion, © 1995-98 de Nova Development Corporation, Calabasas, CA.</w:t>
      </w:r>
      <w:proofErr w:type="gramEnd"/>
      <w:r w:rsidRPr="002C1611">
        <w:rPr>
          <w:sz w:val="24"/>
          <w:szCs w:val="24"/>
          <w:lang w:val="en-US"/>
        </w:rPr>
        <w:t xml:space="preserve"> People: Silhouettes – Drinking from Bottle.</w:t>
      </w:r>
    </w:p>
    <w:p w:rsidR="00374752" w:rsidRPr="002C1611" w:rsidRDefault="00374752" w:rsidP="002C1611">
      <w:pPr>
        <w:pStyle w:val="EBBNormalhalfafter"/>
        <w:spacing w:after="120"/>
        <w:ind w:left="720"/>
        <w:rPr>
          <w:sz w:val="24"/>
          <w:szCs w:val="24"/>
          <w:lang w:val="en-US"/>
        </w:rPr>
      </w:pPr>
      <w:r w:rsidRPr="002C1611">
        <w:rPr>
          <w:sz w:val="24"/>
          <w:szCs w:val="24"/>
          <w:lang w:val="en-US"/>
        </w:rPr>
        <w:t>Art Explosion, © 1995-98 de Nova Development Corporation, Calabasas, CA. Fitness: Stretching and Exercise – Body Builder-Male 03.</w:t>
      </w:r>
    </w:p>
    <w:p w:rsidR="00947869" w:rsidRDefault="00947869" w:rsidP="002C1611">
      <w:pPr>
        <w:pStyle w:val="EBBNormalhalfafter"/>
        <w:spacing w:after="120"/>
        <w:ind w:left="720" w:hanging="720"/>
        <w:rPr>
          <w:sz w:val="24"/>
          <w:szCs w:val="24"/>
          <w:lang w:val="en-US"/>
        </w:rPr>
      </w:pPr>
      <w:proofErr w:type="spellStart"/>
      <w:r>
        <w:rPr>
          <w:sz w:val="24"/>
          <w:szCs w:val="24"/>
          <w:lang w:val="en-US"/>
        </w:rPr>
        <w:t>Ilustración</w:t>
      </w:r>
      <w:proofErr w:type="spellEnd"/>
      <w:r>
        <w:rPr>
          <w:sz w:val="24"/>
          <w:szCs w:val="24"/>
          <w:lang w:val="en-US"/>
        </w:rPr>
        <w:t xml:space="preserve"> p. 63: </w:t>
      </w:r>
      <w:r w:rsidRPr="002C1611">
        <w:rPr>
          <w:sz w:val="24"/>
          <w:szCs w:val="24"/>
          <w:lang w:val="en-US"/>
        </w:rPr>
        <w:t>Art Explosion, © 1995-98 de Nova Development Corp</w:t>
      </w:r>
      <w:r>
        <w:rPr>
          <w:sz w:val="24"/>
          <w:szCs w:val="24"/>
          <w:lang w:val="en-US"/>
        </w:rPr>
        <w:t xml:space="preserve">oration, Calabasas, </w:t>
      </w:r>
      <w:proofErr w:type="gramStart"/>
      <w:r>
        <w:rPr>
          <w:sz w:val="24"/>
          <w:szCs w:val="24"/>
          <w:lang w:val="en-US"/>
        </w:rPr>
        <w:t>CA</w:t>
      </w:r>
      <w:proofErr w:type="gramEnd"/>
      <w:r>
        <w:rPr>
          <w:sz w:val="24"/>
          <w:szCs w:val="24"/>
          <w:lang w:val="en-US"/>
        </w:rPr>
        <w:t>. Religion: Objects and Symbols – Candle 08.</w:t>
      </w:r>
    </w:p>
    <w:p w:rsidR="008D251A" w:rsidRPr="002C1611" w:rsidRDefault="00282C6A" w:rsidP="002C1611">
      <w:pPr>
        <w:pStyle w:val="EBBNormalhalfafter"/>
        <w:spacing w:after="120"/>
        <w:ind w:left="720" w:hanging="720"/>
        <w:rPr>
          <w:sz w:val="24"/>
          <w:szCs w:val="24"/>
          <w:lang w:val="en-US"/>
        </w:rPr>
      </w:pPr>
      <w:proofErr w:type="spellStart"/>
      <w:r>
        <w:rPr>
          <w:sz w:val="24"/>
          <w:szCs w:val="24"/>
          <w:lang w:val="en-US"/>
        </w:rPr>
        <w:t>Ilustración</w:t>
      </w:r>
      <w:proofErr w:type="spellEnd"/>
      <w:r>
        <w:rPr>
          <w:sz w:val="24"/>
          <w:szCs w:val="24"/>
          <w:lang w:val="en-US"/>
        </w:rPr>
        <w:t xml:space="preserve"> p. 66</w:t>
      </w:r>
      <w:r w:rsidR="008D251A" w:rsidRPr="002C1611">
        <w:rPr>
          <w:sz w:val="24"/>
          <w:szCs w:val="24"/>
          <w:lang w:val="en-US"/>
        </w:rPr>
        <w:t xml:space="preserve">: Family Bible Clipart, © Ron Wheeler, </w:t>
      </w:r>
      <w:proofErr w:type="spellStart"/>
      <w:r w:rsidR="008D251A" w:rsidRPr="002C1611">
        <w:rPr>
          <w:sz w:val="24"/>
          <w:szCs w:val="24"/>
          <w:lang w:val="en-US"/>
        </w:rPr>
        <w:t>Rhinosoft</w:t>
      </w:r>
      <w:proofErr w:type="spellEnd"/>
      <w:r w:rsidR="008D251A" w:rsidRPr="002C1611">
        <w:rPr>
          <w:sz w:val="24"/>
          <w:szCs w:val="24"/>
          <w:lang w:val="en-US"/>
        </w:rPr>
        <w:t xml:space="preserve"> Interactive. </w:t>
      </w:r>
      <w:proofErr w:type="gramStart"/>
      <w:r w:rsidR="008D251A" w:rsidRPr="002C1611">
        <w:rPr>
          <w:sz w:val="24"/>
          <w:szCs w:val="24"/>
          <w:lang w:val="en-US"/>
        </w:rPr>
        <w:t>Repairman 5.</w:t>
      </w:r>
      <w:proofErr w:type="gramEnd"/>
    </w:p>
    <w:p w:rsidR="00726BDE" w:rsidRPr="002C1611" w:rsidRDefault="00282C6A" w:rsidP="002C1611">
      <w:pPr>
        <w:pStyle w:val="EBBNormalhalfafter"/>
        <w:spacing w:after="120"/>
        <w:ind w:left="720" w:hanging="720"/>
        <w:rPr>
          <w:sz w:val="24"/>
          <w:szCs w:val="24"/>
          <w:lang w:val="en-US"/>
        </w:rPr>
      </w:pPr>
      <w:proofErr w:type="spellStart"/>
      <w:r>
        <w:rPr>
          <w:sz w:val="24"/>
          <w:szCs w:val="24"/>
          <w:lang w:val="en-US"/>
        </w:rPr>
        <w:t>Ilustración</w:t>
      </w:r>
      <w:proofErr w:type="spellEnd"/>
      <w:r>
        <w:rPr>
          <w:sz w:val="24"/>
          <w:szCs w:val="24"/>
          <w:lang w:val="en-US"/>
        </w:rPr>
        <w:t xml:space="preserve"> p. 67</w:t>
      </w:r>
      <w:r w:rsidR="00726BDE" w:rsidRPr="002C1611">
        <w:rPr>
          <w:sz w:val="24"/>
          <w:szCs w:val="24"/>
          <w:lang w:val="en-US"/>
        </w:rPr>
        <w:t xml:space="preserve">: Church Clip Art </w:t>
      </w:r>
      <w:proofErr w:type="spellStart"/>
      <w:r w:rsidR="00726BDE" w:rsidRPr="002C1611">
        <w:rPr>
          <w:sz w:val="24"/>
          <w:szCs w:val="24"/>
          <w:lang w:val="en-US"/>
        </w:rPr>
        <w:t>Megapack</w:t>
      </w:r>
      <w:proofErr w:type="spellEnd"/>
      <w:r w:rsidR="00726BDE" w:rsidRPr="002C1611">
        <w:rPr>
          <w:sz w:val="24"/>
          <w:szCs w:val="24"/>
          <w:lang w:val="en-US"/>
        </w:rPr>
        <w:t>, © 1998 Gospel Light, Ventura, CA 93006. Church Ministry Clip Art: 59CM.tif.</w:t>
      </w:r>
    </w:p>
    <w:p w:rsidR="00726BDE" w:rsidRPr="004A6BE9" w:rsidRDefault="00282C6A" w:rsidP="002C1611">
      <w:pPr>
        <w:pStyle w:val="EBBNormalhalfafter"/>
        <w:spacing w:after="120"/>
        <w:rPr>
          <w:sz w:val="24"/>
          <w:szCs w:val="24"/>
          <w:lang w:val="en-US"/>
        </w:rPr>
      </w:pPr>
      <w:proofErr w:type="spellStart"/>
      <w:r w:rsidRPr="004A6BE9">
        <w:rPr>
          <w:sz w:val="24"/>
          <w:szCs w:val="24"/>
          <w:lang w:val="en-US"/>
        </w:rPr>
        <w:lastRenderedPageBreak/>
        <w:t>Ilustración</w:t>
      </w:r>
      <w:proofErr w:type="spellEnd"/>
      <w:r w:rsidRPr="004A6BE9">
        <w:rPr>
          <w:sz w:val="24"/>
          <w:szCs w:val="24"/>
          <w:lang w:val="en-US"/>
        </w:rPr>
        <w:t xml:space="preserve"> p. 71</w:t>
      </w:r>
      <w:r w:rsidR="00726BDE" w:rsidRPr="004A6BE9">
        <w:rPr>
          <w:sz w:val="24"/>
          <w:szCs w:val="24"/>
          <w:lang w:val="en-US"/>
        </w:rPr>
        <w:t xml:space="preserve">: </w:t>
      </w:r>
      <w:proofErr w:type="spellStart"/>
      <w:r w:rsidRPr="004A6BE9">
        <w:rPr>
          <w:sz w:val="24"/>
          <w:szCs w:val="24"/>
          <w:lang w:val="en-US"/>
        </w:rPr>
        <w:t>fuente</w:t>
      </w:r>
      <w:proofErr w:type="spellEnd"/>
      <w:r w:rsidRPr="004A6BE9">
        <w:rPr>
          <w:sz w:val="24"/>
          <w:szCs w:val="24"/>
          <w:lang w:val="en-US"/>
        </w:rPr>
        <w:t xml:space="preserve"> </w:t>
      </w:r>
      <w:proofErr w:type="spellStart"/>
      <w:r w:rsidRPr="004A6BE9">
        <w:rPr>
          <w:sz w:val="24"/>
          <w:szCs w:val="24"/>
          <w:lang w:val="en-US"/>
        </w:rPr>
        <w:t>desconocida</w:t>
      </w:r>
      <w:proofErr w:type="spellEnd"/>
      <w:r w:rsidRPr="004A6BE9">
        <w:rPr>
          <w:sz w:val="24"/>
          <w:szCs w:val="24"/>
          <w:lang w:val="en-US"/>
        </w:rPr>
        <w:t>.</w:t>
      </w:r>
    </w:p>
    <w:p w:rsidR="00C23A8D" w:rsidRPr="002C1611" w:rsidRDefault="00C23A8D" w:rsidP="002C1611">
      <w:pPr>
        <w:pStyle w:val="EBBNormalhalfafter"/>
        <w:spacing w:after="120"/>
        <w:ind w:left="720" w:hanging="720"/>
        <w:rPr>
          <w:sz w:val="24"/>
          <w:szCs w:val="24"/>
          <w:lang w:val="en-US"/>
        </w:rPr>
      </w:pPr>
      <w:proofErr w:type="spellStart"/>
      <w:r w:rsidRPr="004A6BE9">
        <w:rPr>
          <w:sz w:val="24"/>
          <w:szCs w:val="24"/>
          <w:lang w:val="en-US"/>
        </w:rPr>
        <w:t>Ilustración</w:t>
      </w:r>
      <w:proofErr w:type="spellEnd"/>
      <w:r w:rsidRPr="004A6BE9">
        <w:rPr>
          <w:sz w:val="24"/>
          <w:szCs w:val="24"/>
          <w:lang w:val="en-US"/>
        </w:rPr>
        <w:t xml:space="preserve"> p. 7</w:t>
      </w:r>
      <w:r w:rsidR="008A1910" w:rsidRPr="004A6BE9">
        <w:rPr>
          <w:sz w:val="24"/>
          <w:szCs w:val="24"/>
          <w:lang w:val="en-US"/>
        </w:rPr>
        <w:t>2</w:t>
      </w:r>
      <w:r w:rsidRPr="004A6BE9">
        <w:rPr>
          <w:sz w:val="24"/>
          <w:szCs w:val="24"/>
          <w:lang w:val="en-US"/>
        </w:rPr>
        <w:t xml:space="preserve">: Church Clip Art </w:t>
      </w:r>
      <w:proofErr w:type="spellStart"/>
      <w:r w:rsidRPr="004A6BE9">
        <w:rPr>
          <w:sz w:val="24"/>
          <w:szCs w:val="24"/>
          <w:lang w:val="en-US"/>
        </w:rPr>
        <w:t>Megapack</w:t>
      </w:r>
      <w:proofErr w:type="spellEnd"/>
      <w:r w:rsidRPr="004A6BE9">
        <w:rPr>
          <w:sz w:val="24"/>
          <w:szCs w:val="24"/>
          <w:lang w:val="en-US"/>
        </w:rPr>
        <w:t xml:space="preserve">, © 1998 Gospel Light, Ventura, CA 93006. </w:t>
      </w:r>
      <w:r w:rsidRPr="002C1611">
        <w:rPr>
          <w:sz w:val="24"/>
          <w:szCs w:val="24"/>
          <w:lang w:val="en-US"/>
        </w:rPr>
        <w:t>Church Ministry Clip Art: 76KW.tif.</w:t>
      </w:r>
    </w:p>
    <w:p w:rsidR="00C23A8D" w:rsidRPr="002C1611" w:rsidRDefault="00C23A8D" w:rsidP="002C1611">
      <w:pPr>
        <w:pStyle w:val="EBBNormalhalfafter"/>
        <w:spacing w:after="120"/>
        <w:ind w:left="720" w:hanging="720"/>
        <w:rPr>
          <w:sz w:val="24"/>
          <w:szCs w:val="24"/>
          <w:lang w:val="en-US"/>
        </w:rPr>
      </w:pPr>
      <w:proofErr w:type="spellStart"/>
      <w:r w:rsidRPr="002C1611">
        <w:rPr>
          <w:sz w:val="24"/>
          <w:szCs w:val="24"/>
          <w:lang w:val="en-US"/>
        </w:rPr>
        <w:t>Ilustración</w:t>
      </w:r>
      <w:proofErr w:type="spellEnd"/>
      <w:r w:rsidRPr="002C1611">
        <w:rPr>
          <w:sz w:val="24"/>
          <w:szCs w:val="24"/>
          <w:lang w:val="en-US"/>
        </w:rPr>
        <w:t xml:space="preserve"> p. 7</w:t>
      </w:r>
      <w:r w:rsidR="008A1910">
        <w:rPr>
          <w:sz w:val="24"/>
          <w:szCs w:val="24"/>
          <w:lang w:val="en-US"/>
        </w:rPr>
        <w:t>3</w:t>
      </w:r>
      <w:r w:rsidRPr="002C1611">
        <w:rPr>
          <w:sz w:val="24"/>
          <w:szCs w:val="24"/>
          <w:lang w:val="en-US"/>
        </w:rPr>
        <w:t xml:space="preserve">: Church Clip Art </w:t>
      </w:r>
      <w:proofErr w:type="spellStart"/>
      <w:r w:rsidRPr="002C1611">
        <w:rPr>
          <w:sz w:val="24"/>
          <w:szCs w:val="24"/>
          <w:lang w:val="en-US"/>
        </w:rPr>
        <w:t>Megapack</w:t>
      </w:r>
      <w:proofErr w:type="spellEnd"/>
      <w:r w:rsidRPr="002C1611">
        <w:rPr>
          <w:sz w:val="24"/>
          <w:szCs w:val="24"/>
          <w:lang w:val="en-US"/>
        </w:rPr>
        <w:t>, © 1998 Gospel Light, Ventura, CA 93006. Church Ministry Clip Art: 81KW.tif.</w:t>
      </w:r>
    </w:p>
    <w:p w:rsidR="00374752" w:rsidRPr="002C1611" w:rsidRDefault="00C23A8D" w:rsidP="002C1611">
      <w:pPr>
        <w:pStyle w:val="EBBNormalhalfafter"/>
        <w:spacing w:after="120"/>
        <w:ind w:left="720" w:hanging="720"/>
        <w:rPr>
          <w:sz w:val="24"/>
          <w:szCs w:val="24"/>
          <w:lang w:val="en-US"/>
        </w:rPr>
      </w:pPr>
      <w:proofErr w:type="spellStart"/>
      <w:r w:rsidRPr="002C1611">
        <w:rPr>
          <w:sz w:val="24"/>
          <w:szCs w:val="24"/>
          <w:lang w:val="en-US"/>
        </w:rPr>
        <w:t>Ilustraciones</w:t>
      </w:r>
      <w:proofErr w:type="spellEnd"/>
      <w:r w:rsidRPr="002C1611">
        <w:rPr>
          <w:sz w:val="24"/>
          <w:szCs w:val="24"/>
          <w:lang w:val="en-US"/>
        </w:rPr>
        <w:t xml:space="preserve"> p. 7</w:t>
      </w:r>
      <w:r w:rsidR="008A1910">
        <w:rPr>
          <w:sz w:val="24"/>
          <w:szCs w:val="24"/>
          <w:lang w:val="en-US"/>
        </w:rPr>
        <w:t>4</w:t>
      </w:r>
      <w:r w:rsidRPr="002C1611">
        <w:rPr>
          <w:sz w:val="24"/>
          <w:szCs w:val="24"/>
          <w:lang w:val="en-US"/>
        </w:rPr>
        <w:t xml:space="preserve">: </w:t>
      </w:r>
      <w:r w:rsidR="00390FCA" w:rsidRPr="002C1611">
        <w:rPr>
          <w:sz w:val="24"/>
          <w:szCs w:val="24"/>
          <w:lang w:val="en-US"/>
        </w:rPr>
        <w:t xml:space="preserve">Family Bible Clipart, © Ron Wheeler, </w:t>
      </w:r>
      <w:proofErr w:type="spellStart"/>
      <w:r w:rsidR="00390FCA" w:rsidRPr="002C1611">
        <w:rPr>
          <w:sz w:val="24"/>
          <w:szCs w:val="24"/>
          <w:lang w:val="en-US"/>
        </w:rPr>
        <w:t>Rhinosoft</w:t>
      </w:r>
      <w:proofErr w:type="spellEnd"/>
      <w:r w:rsidR="00390FCA" w:rsidRPr="002C1611">
        <w:rPr>
          <w:sz w:val="24"/>
          <w:szCs w:val="24"/>
          <w:lang w:val="en-US"/>
        </w:rPr>
        <w:t xml:space="preserve"> Interactive. </w:t>
      </w:r>
      <w:proofErr w:type="gramStart"/>
      <w:r w:rsidR="00390FCA" w:rsidRPr="002C1611">
        <w:rPr>
          <w:sz w:val="24"/>
          <w:szCs w:val="24"/>
          <w:lang w:val="en-US"/>
        </w:rPr>
        <w:t xml:space="preserve">Desk </w:t>
      </w:r>
      <w:proofErr w:type="spellStart"/>
      <w:r w:rsidR="00390FCA" w:rsidRPr="002C1611">
        <w:rPr>
          <w:sz w:val="24"/>
          <w:szCs w:val="24"/>
          <w:lang w:val="en-US"/>
        </w:rPr>
        <w:t>Worker.tif</w:t>
      </w:r>
      <w:proofErr w:type="spellEnd"/>
      <w:r w:rsidR="00390FCA" w:rsidRPr="002C1611">
        <w:rPr>
          <w:sz w:val="24"/>
          <w:szCs w:val="24"/>
          <w:lang w:val="en-US"/>
        </w:rPr>
        <w:t>.</w:t>
      </w:r>
      <w:proofErr w:type="gramEnd"/>
    </w:p>
    <w:p w:rsidR="00390FCA" w:rsidRPr="002C1611" w:rsidRDefault="00390FCA" w:rsidP="002C1611">
      <w:pPr>
        <w:pStyle w:val="EBBNormalhalfafter"/>
        <w:spacing w:after="120"/>
        <w:ind w:left="720" w:hanging="720"/>
        <w:rPr>
          <w:sz w:val="24"/>
          <w:szCs w:val="24"/>
          <w:lang w:val="en-US"/>
        </w:rPr>
      </w:pPr>
      <w:r w:rsidRPr="002C1611">
        <w:rPr>
          <w:sz w:val="24"/>
          <w:szCs w:val="24"/>
          <w:lang w:val="en-US"/>
        </w:rPr>
        <w:tab/>
        <w:t>Art Explosion, © 1995-98 de Nova Development Corporation, Calabasas, CA. Education and Schools: C</w:t>
      </w:r>
      <w:r w:rsidR="00213C50" w:rsidRPr="002C1611">
        <w:rPr>
          <w:sz w:val="24"/>
          <w:szCs w:val="24"/>
          <w:lang w:val="en-US"/>
        </w:rPr>
        <w:t>artoons</w:t>
      </w:r>
      <w:r w:rsidRPr="002C1611">
        <w:rPr>
          <w:sz w:val="24"/>
          <w:szCs w:val="24"/>
          <w:lang w:val="en-US"/>
        </w:rPr>
        <w:t xml:space="preserve"> – </w:t>
      </w:r>
      <w:r w:rsidR="00213C50" w:rsidRPr="002C1611">
        <w:rPr>
          <w:sz w:val="24"/>
          <w:szCs w:val="24"/>
          <w:lang w:val="en-US"/>
        </w:rPr>
        <w:t>Teacher-Female 02</w:t>
      </w:r>
      <w:r w:rsidRPr="002C1611">
        <w:rPr>
          <w:sz w:val="24"/>
          <w:szCs w:val="24"/>
          <w:lang w:val="en-US"/>
        </w:rPr>
        <w:t>.</w:t>
      </w:r>
    </w:p>
    <w:p w:rsidR="00866D4A" w:rsidRPr="002C1611" w:rsidRDefault="00213C50" w:rsidP="002C1611">
      <w:pPr>
        <w:pStyle w:val="EBBNormalhalfafter"/>
        <w:spacing w:after="120"/>
        <w:ind w:left="720" w:hanging="720"/>
        <w:rPr>
          <w:sz w:val="24"/>
          <w:szCs w:val="24"/>
          <w:lang w:val="en-US"/>
        </w:rPr>
      </w:pPr>
      <w:r w:rsidRPr="002C1611">
        <w:rPr>
          <w:sz w:val="24"/>
          <w:szCs w:val="24"/>
          <w:lang w:val="en-US"/>
        </w:rPr>
        <w:tab/>
        <w:t>Art Explosion, © 1995-98 de Nova Development Corporation, Calabasas, CA. Architecture and Landmarks: United States – Capitol Symbol.</w:t>
      </w:r>
    </w:p>
    <w:p w:rsidR="00213C50" w:rsidRPr="002C1611" w:rsidRDefault="00213C50" w:rsidP="002C1611">
      <w:pPr>
        <w:pStyle w:val="EBBNormalhalfafter"/>
        <w:spacing w:after="120"/>
        <w:ind w:left="720" w:hanging="720"/>
        <w:rPr>
          <w:sz w:val="24"/>
          <w:szCs w:val="24"/>
          <w:lang w:val="en-US"/>
        </w:rPr>
      </w:pPr>
      <w:r w:rsidRPr="002C1611">
        <w:rPr>
          <w:sz w:val="24"/>
          <w:szCs w:val="24"/>
          <w:lang w:val="en-US"/>
        </w:rPr>
        <w:tab/>
        <w:t xml:space="preserve">Art Explosion, © 1995-98 de Nova Development Corporation, Calabasas, </w:t>
      </w:r>
      <w:proofErr w:type="gramStart"/>
      <w:r w:rsidRPr="002C1611">
        <w:rPr>
          <w:sz w:val="24"/>
          <w:szCs w:val="24"/>
          <w:lang w:val="en-US"/>
        </w:rPr>
        <w:t>CA</w:t>
      </w:r>
      <w:proofErr w:type="gramEnd"/>
      <w:r w:rsidRPr="002C1611">
        <w:rPr>
          <w:sz w:val="24"/>
          <w:szCs w:val="24"/>
          <w:lang w:val="en-US"/>
        </w:rPr>
        <w:t>. Religion: Objects and Symbols – Priest 02.</w:t>
      </w:r>
    </w:p>
    <w:p w:rsidR="00A94366" w:rsidRPr="002C1611" w:rsidRDefault="003B1ABD" w:rsidP="002C1611">
      <w:pPr>
        <w:pStyle w:val="EBBNormalhalfafter"/>
        <w:spacing w:after="120"/>
        <w:ind w:left="720" w:hanging="720"/>
        <w:rPr>
          <w:sz w:val="24"/>
          <w:szCs w:val="24"/>
          <w:lang w:val="en-US"/>
        </w:rPr>
      </w:pPr>
      <w:proofErr w:type="spellStart"/>
      <w:r w:rsidRPr="002C1611">
        <w:rPr>
          <w:sz w:val="24"/>
          <w:szCs w:val="24"/>
          <w:lang w:val="en-US"/>
        </w:rPr>
        <w:t>Ilustraciones</w:t>
      </w:r>
      <w:proofErr w:type="spellEnd"/>
      <w:r w:rsidRPr="002C1611">
        <w:rPr>
          <w:sz w:val="24"/>
          <w:szCs w:val="24"/>
          <w:lang w:val="en-US"/>
        </w:rPr>
        <w:t xml:space="preserve"> p. </w:t>
      </w:r>
      <w:r w:rsidR="008A1910">
        <w:rPr>
          <w:sz w:val="24"/>
          <w:szCs w:val="24"/>
          <w:lang w:val="en-US"/>
        </w:rPr>
        <w:t>77</w:t>
      </w:r>
      <w:r w:rsidRPr="002C1611">
        <w:rPr>
          <w:sz w:val="24"/>
          <w:szCs w:val="24"/>
          <w:lang w:val="en-US"/>
        </w:rPr>
        <w:t xml:space="preserve">: </w:t>
      </w:r>
      <w:r w:rsidR="00A94366" w:rsidRPr="002C1611">
        <w:rPr>
          <w:sz w:val="24"/>
          <w:szCs w:val="24"/>
          <w:lang w:val="en-US"/>
        </w:rPr>
        <w:t xml:space="preserve">Art Explosion, © 1995-98 de Nova Development Corporation, Calabasas, </w:t>
      </w:r>
      <w:proofErr w:type="gramStart"/>
      <w:r w:rsidR="00A94366" w:rsidRPr="002C1611">
        <w:rPr>
          <w:sz w:val="24"/>
          <w:szCs w:val="24"/>
          <w:lang w:val="en-US"/>
        </w:rPr>
        <w:t>CA</w:t>
      </w:r>
      <w:proofErr w:type="gramEnd"/>
      <w:r w:rsidR="00A94366" w:rsidRPr="002C1611">
        <w:rPr>
          <w:sz w:val="24"/>
          <w:szCs w:val="24"/>
          <w:lang w:val="en-US"/>
        </w:rPr>
        <w:t>. Hands: Hands Alone – Fist 09.</w:t>
      </w:r>
    </w:p>
    <w:p w:rsidR="00A94366" w:rsidRPr="002C1611" w:rsidRDefault="00A94366" w:rsidP="002C1611">
      <w:pPr>
        <w:pStyle w:val="EBBNormalhalfafter"/>
        <w:spacing w:after="120"/>
        <w:ind w:left="720" w:hanging="720"/>
        <w:rPr>
          <w:sz w:val="24"/>
          <w:szCs w:val="24"/>
          <w:lang w:val="en-US"/>
        </w:rPr>
      </w:pPr>
      <w:r w:rsidRPr="002C1611">
        <w:rPr>
          <w:sz w:val="24"/>
          <w:szCs w:val="24"/>
          <w:lang w:val="en-US"/>
        </w:rPr>
        <w:tab/>
        <w:t xml:space="preserve">Art Explosion, © 1995-98 de Nova Development Corporation, Calabasas, </w:t>
      </w:r>
      <w:proofErr w:type="gramStart"/>
      <w:r w:rsidRPr="002C1611">
        <w:rPr>
          <w:sz w:val="24"/>
          <w:szCs w:val="24"/>
          <w:lang w:val="en-US"/>
        </w:rPr>
        <w:t>CA</w:t>
      </w:r>
      <w:proofErr w:type="gramEnd"/>
      <w:r w:rsidRPr="002C1611">
        <w:rPr>
          <w:sz w:val="24"/>
          <w:szCs w:val="24"/>
          <w:lang w:val="en-US"/>
        </w:rPr>
        <w:t>. Hands: Hands with Objects – Knife 4.</w:t>
      </w:r>
    </w:p>
    <w:p w:rsidR="00A94366" w:rsidRPr="002C1611" w:rsidRDefault="00A94366" w:rsidP="002C1611">
      <w:pPr>
        <w:pStyle w:val="EBBNormalhalfafter"/>
        <w:spacing w:after="120"/>
        <w:ind w:left="720" w:hanging="720"/>
        <w:rPr>
          <w:sz w:val="24"/>
          <w:szCs w:val="24"/>
          <w:lang w:val="en-US"/>
        </w:rPr>
      </w:pPr>
      <w:r w:rsidRPr="002C1611">
        <w:rPr>
          <w:sz w:val="24"/>
          <w:szCs w:val="24"/>
          <w:lang w:val="en-US"/>
        </w:rPr>
        <w:tab/>
      </w:r>
      <w:proofErr w:type="gramStart"/>
      <w:r w:rsidRPr="002C1611">
        <w:rPr>
          <w:sz w:val="24"/>
          <w:szCs w:val="24"/>
          <w:lang w:val="en-US"/>
        </w:rPr>
        <w:t>Art Explosion, © 1995-98 de Nova Development Corporation, Calabasas, CA. Police and Fire – Gun Shooting.</w:t>
      </w:r>
      <w:proofErr w:type="gramEnd"/>
    </w:p>
    <w:p w:rsidR="003B1ABD" w:rsidRPr="002C1611" w:rsidRDefault="003B1ABD" w:rsidP="002C1611">
      <w:pPr>
        <w:pStyle w:val="EBBNormalhalfafter"/>
        <w:spacing w:after="120"/>
        <w:ind w:left="720"/>
        <w:rPr>
          <w:sz w:val="24"/>
          <w:szCs w:val="24"/>
          <w:lang w:val="en-US"/>
        </w:rPr>
      </w:pPr>
      <w:r w:rsidRPr="002C1611">
        <w:rPr>
          <w:sz w:val="24"/>
          <w:szCs w:val="24"/>
          <w:lang w:val="en-US"/>
        </w:rPr>
        <w:t xml:space="preserve">Art Explosion, © 1995-98 de Nova Development Corporation, Calabasas, </w:t>
      </w:r>
      <w:proofErr w:type="gramStart"/>
      <w:r w:rsidRPr="002C1611">
        <w:rPr>
          <w:sz w:val="24"/>
          <w:szCs w:val="24"/>
          <w:lang w:val="en-US"/>
        </w:rPr>
        <w:t>CA</w:t>
      </w:r>
      <w:proofErr w:type="gramEnd"/>
      <w:r w:rsidRPr="002C1611">
        <w:rPr>
          <w:sz w:val="24"/>
          <w:szCs w:val="24"/>
          <w:lang w:val="en-US"/>
        </w:rPr>
        <w:t>. Military: General – Officer.</w:t>
      </w:r>
    </w:p>
    <w:p w:rsidR="003B1ABD" w:rsidRPr="002C1611" w:rsidRDefault="008A1910" w:rsidP="002C1611">
      <w:pPr>
        <w:pStyle w:val="EBBNormalhalfafter"/>
        <w:spacing w:after="120"/>
        <w:ind w:left="720" w:hanging="720"/>
        <w:rPr>
          <w:sz w:val="24"/>
          <w:szCs w:val="24"/>
          <w:lang w:val="en-US"/>
        </w:rPr>
      </w:pPr>
      <w:proofErr w:type="spellStart"/>
      <w:r>
        <w:rPr>
          <w:sz w:val="24"/>
          <w:szCs w:val="24"/>
          <w:lang w:val="en-US"/>
        </w:rPr>
        <w:t>Ilustración</w:t>
      </w:r>
      <w:proofErr w:type="spellEnd"/>
      <w:r>
        <w:rPr>
          <w:sz w:val="24"/>
          <w:szCs w:val="24"/>
          <w:lang w:val="en-US"/>
        </w:rPr>
        <w:t xml:space="preserve"> p. 79</w:t>
      </w:r>
      <w:r w:rsidR="00854A6A" w:rsidRPr="002C1611">
        <w:rPr>
          <w:sz w:val="24"/>
          <w:szCs w:val="24"/>
          <w:lang w:val="en-US"/>
        </w:rPr>
        <w:t xml:space="preserve">: Church Clip Art </w:t>
      </w:r>
      <w:proofErr w:type="spellStart"/>
      <w:r w:rsidR="00854A6A" w:rsidRPr="002C1611">
        <w:rPr>
          <w:sz w:val="24"/>
          <w:szCs w:val="24"/>
          <w:lang w:val="en-US"/>
        </w:rPr>
        <w:t>Megapack</w:t>
      </w:r>
      <w:proofErr w:type="spellEnd"/>
      <w:r w:rsidR="00854A6A" w:rsidRPr="002C1611">
        <w:rPr>
          <w:sz w:val="24"/>
          <w:szCs w:val="24"/>
          <w:lang w:val="en-US"/>
        </w:rPr>
        <w:t>, © 1998 Gospel Light, Ventura, CA 93006. Church Ministry Clip Art: 134SS.tif.</w:t>
      </w:r>
    </w:p>
    <w:p w:rsidR="00EA348A" w:rsidRPr="002C1611" w:rsidRDefault="008A1910" w:rsidP="002C1611">
      <w:pPr>
        <w:pStyle w:val="EBBNormalhalfafter"/>
        <w:spacing w:after="120"/>
        <w:ind w:left="720" w:hanging="720"/>
        <w:rPr>
          <w:sz w:val="24"/>
          <w:szCs w:val="24"/>
          <w:lang w:val="en-US"/>
        </w:rPr>
      </w:pPr>
      <w:proofErr w:type="spellStart"/>
      <w:r>
        <w:rPr>
          <w:sz w:val="24"/>
          <w:szCs w:val="24"/>
          <w:lang w:val="en-US"/>
        </w:rPr>
        <w:t>Ilustración</w:t>
      </w:r>
      <w:proofErr w:type="spellEnd"/>
      <w:r>
        <w:rPr>
          <w:sz w:val="24"/>
          <w:szCs w:val="24"/>
          <w:lang w:val="en-US"/>
        </w:rPr>
        <w:t xml:space="preserve"> p. 81</w:t>
      </w:r>
      <w:r w:rsidR="00EA348A" w:rsidRPr="002C1611">
        <w:rPr>
          <w:sz w:val="24"/>
          <w:szCs w:val="24"/>
          <w:lang w:val="en-US"/>
        </w:rPr>
        <w:t xml:space="preserve">: Art Explosion, © 1995-98 de Nova Development Corporation, Calabasas, </w:t>
      </w:r>
      <w:proofErr w:type="gramStart"/>
      <w:r w:rsidR="00EA348A" w:rsidRPr="002C1611">
        <w:rPr>
          <w:sz w:val="24"/>
          <w:szCs w:val="24"/>
          <w:lang w:val="en-US"/>
        </w:rPr>
        <w:t>CA</w:t>
      </w:r>
      <w:proofErr w:type="gramEnd"/>
      <w:r w:rsidR="00EA348A" w:rsidRPr="002C1611">
        <w:rPr>
          <w:sz w:val="24"/>
          <w:szCs w:val="24"/>
          <w:lang w:val="en-US"/>
        </w:rPr>
        <w:t xml:space="preserve">. </w:t>
      </w:r>
      <w:r w:rsidR="00F0040E" w:rsidRPr="002C1611">
        <w:rPr>
          <w:sz w:val="24"/>
          <w:szCs w:val="24"/>
          <w:lang w:val="en-US"/>
        </w:rPr>
        <w:t xml:space="preserve">Occasions: Weddings – Bride and Groom </w:t>
      </w:r>
      <w:r w:rsidR="00A24F55" w:rsidRPr="002C1611">
        <w:rPr>
          <w:sz w:val="24"/>
          <w:szCs w:val="24"/>
          <w:lang w:val="en-US"/>
        </w:rPr>
        <w:t>24</w:t>
      </w:r>
      <w:r w:rsidR="00EA348A" w:rsidRPr="002C1611">
        <w:rPr>
          <w:sz w:val="24"/>
          <w:szCs w:val="24"/>
          <w:lang w:val="en-US"/>
        </w:rPr>
        <w:t>.</w:t>
      </w:r>
    </w:p>
    <w:p w:rsidR="00EA348A" w:rsidRPr="002C1611" w:rsidRDefault="008A1910" w:rsidP="002C1611">
      <w:pPr>
        <w:pStyle w:val="EBBNormalhalfafter"/>
        <w:spacing w:after="120"/>
        <w:ind w:left="720" w:hanging="720"/>
        <w:rPr>
          <w:sz w:val="24"/>
          <w:szCs w:val="24"/>
          <w:lang w:val="es-ES"/>
        </w:rPr>
      </w:pPr>
      <w:r>
        <w:rPr>
          <w:sz w:val="24"/>
          <w:szCs w:val="24"/>
          <w:lang w:val="es-ES"/>
        </w:rPr>
        <w:t>Ilustración p. 83</w:t>
      </w:r>
      <w:r w:rsidR="00EA348A" w:rsidRPr="002C1611">
        <w:rPr>
          <w:sz w:val="24"/>
          <w:szCs w:val="24"/>
          <w:lang w:val="es-ES"/>
        </w:rPr>
        <w:t xml:space="preserve">: Art </w:t>
      </w:r>
      <w:proofErr w:type="spellStart"/>
      <w:r w:rsidR="00EA348A" w:rsidRPr="002C1611">
        <w:rPr>
          <w:sz w:val="24"/>
          <w:szCs w:val="24"/>
          <w:lang w:val="es-ES"/>
        </w:rPr>
        <w:t>Explosion</w:t>
      </w:r>
      <w:proofErr w:type="spellEnd"/>
      <w:r w:rsidR="00EA348A" w:rsidRPr="002C1611">
        <w:rPr>
          <w:sz w:val="24"/>
          <w:szCs w:val="24"/>
          <w:lang w:val="es-ES"/>
        </w:rPr>
        <w:t xml:space="preserve">, © 1995-98 de Nova </w:t>
      </w:r>
      <w:proofErr w:type="spellStart"/>
      <w:r w:rsidR="00EA348A" w:rsidRPr="002C1611">
        <w:rPr>
          <w:sz w:val="24"/>
          <w:szCs w:val="24"/>
          <w:lang w:val="es-ES"/>
        </w:rPr>
        <w:t>Development</w:t>
      </w:r>
      <w:proofErr w:type="spellEnd"/>
      <w:r w:rsidR="00EA348A" w:rsidRPr="002C1611">
        <w:rPr>
          <w:sz w:val="24"/>
          <w:szCs w:val="24"/>
          <w:lang w:val="es-ES"/>
        </w:rPr>
        <w:t xml:space="preserve"> </w:t>
      </w:r>
      <w:proofErr w:type="spellStart"/>
      <w:r w:rsidR="00EA348A" w:rsidRPr="002C1611">
        <w:rPr>
          <w:sz w:val="24"/>
          <w:szCs w:val="24"/>
          <w:lang w:val="es-ES"/>
        </w:rPr>
        <w:t>Corporation</w:t>
      </w:r>
      <w:proofErr w:type="spellEnd"/>
      <w:r w:rsidR="00EA348A" w:rsidRPr="002C1611">
        <w:rPr>
          <w:sz w:val="24"/>
          <w:szCs w:val="24"/>
          <w:lang w:val="es-ES"/>
        </w:rPr>
        <w:t xml:space="preserve">, </w:t>
      </w:r>
      <w:proofErr w:type="spellStart"/>
      <w:r w:rsidR="00EA348A" w:rsidRPr="002C1611">
        <w:rPr>
          <w:sz w:val="24"/>
          <w:szCs w:val="24"/>
          <w:lang w:val="es-ES"/>
        </w:rPr>
        <w:t>Calabasas</w:t>
      </w:r>
      <w:proofErr w:type="spellEnd"/>
      <w:r w:rsidR="00EA348A" w:rsidRPr="002C1611">
        <w:rPr>
          <w:sz w:val="24"/>
          <w:szCs w:val="24"/>
          <w:lang w:val="es-ES"/>
        </w:rPr>
        <w:t xml:space="preserve">, CA. </w:t>
      </w:r>
      <w:proofErr w:type="spellStart"/>
      <w:r w:rsidR="00EA348A" w:rsidRPr="002C1611">
        <w:rPr>
          <w:sz w:val="24"/>
          <w:szCs w:val="24"/>
          <w:lang w:val="es-ES"/>
        </w:rPr>
        <w:t>People</w:t>
      </w:r>
      <w:proofErr w:type="spellEnd"/>
      <w:r w:rsidR="00EA348A" w:rsidRPr="002C1611">
        <w:rPr>
          <w:sz w:val="24"/>
          <w:szCs w:val="24"/>
          <w:lang w:val="es-ES"/>
        </w:rPr>
        <w:t xml:space="preserve">: </w:t>
      </w:r>
      <w:proofErr w:type="spellStart"/>
      <w:r w:rsidR="00EA348A" w:rsidRPr="002C1611">
        <w:rPr>
          <w:sz w:val="24"/>
          <w:szCs w:val="24"/>
          <w:lang w:val="es-ES"/>
        </w:rPr>
        <w:t>Silhouettes</w:t>
      </w:r>
      <w:proofErr w:type="spellEnd"/>
      <w:r w:rsidR="00EA348A" w:rsidRPr="002C1611">
        <w:rPr>
          <w:sz w:val="24"/>
          <w:szCs w:val="24"/>
          <w:lang w:val="es-ES"/>
        </w:rPr>
        <w:t xml:space="preserve"> – </w:t>
      </w:r>
      <w:proofErr w:type="spellStart"/>
      <w:r w:rsidR="00EA348A" w:rsidRPr="002C1611">
        <w:rPr>
          <w:sz w:val="24"/>
          <w:szCs w:val="24"/>
          <w:lang w:val="es-ES"/>
        </w:rPr>
        <w:t>Lovers</w:t>
      </w:r>
      <w:proofErr w:type="spellEnd"/>
      <w:r w:rsidR="00EA348A" w:rsidRPr="002C1611">
        <w:rPr>
          <w:sz w:val="24"/>
          <w:szCs w:val="24"/>
          <w:lang w:val="es-ES"/>
        </w:rPr>
        <w:t>.</w:t>
      </w:r>
    </w:p>
    <w:p w:rsidR="00EA348A" w:rsidRPr="002C1611" w:rsidRDefault="008A1910" w:rsidP="002C1611">
      <w:pPr>
        <w:pStyle w:val="EBBNormalhalfafter"/>
        <w:spacing w:after="120"/>
        <w:ind w:left="720" w:hanging="720"/>
        <w:rPr>
          <w:sz w:val="24"/>
          <w:szCs w:val="24"/>
          <w:lang w:val="es-ES"/>
        </w:rPr>
      </w:pPr>
      <w:r>
        <w:rPr>
          <w:sz w:val="24"/>
          <w:szCs w:val="24"/>
          <w:lang w:val="es-ES"/>
        </w:rPr>
        <w:t>Ilustración p. 84</w:t>
      </w:r>
      <w:r w:rsidR="002671BF" w:rsidRPr="002C1611">
        <w:rPr>
          <w:sz w:val="24"/>
          <w:szCs w:val="24"/>
          <w:lang w:val="es-ES"/>
        </w:rPr>
        <w:t>: fuente desconocida.</w:t>
      </w:r>
    </w:p>
    <w:p w:rsidR="002671BF" w:rsidRPr="004A6BE9" w:rsidRDefault="008A1910" w:rsidP="002C1611">
      <w:pPr>
        <w:pStyle w:val="EBBNormalhalfafter"/>
        <w:spacing w:after="120"/>
        <w:ind w:left="720" w:hanging="720"/>
        <w:rPr>
          <w:sz w:val="24"/>
          <w:szCs w:val="24"/>
          <w:lang w:val="en-US"/>
        </w:rPr>
      </w:pPr>
      <w:proofErr w:type="spellStart"/>
      <w:r w:rsidRPr="004A6BE9">
        <w:rPr>
          <w:sz w:val="24"/>
          <w:szCs w:val="24"/>
          <w:lang w:val="en-US"/>
        </w:rPr>
        <w:t>Ilustración</w:t>
      </w:r>
      <w:proofErr w:type="spellEnd"/>
      <w:r w:rsidRPr="004A6BE9">
        <w:rPr>
          <w:sz w:val="24"/>
          <w:szCs w:val="24"/>
          <w:lang w:val="en-US"/>
        </w:rPr>
        <w:t xml:space="preserve"> p. 85</w:t>
      </w:r>
      <w:r w:rsidR="002671BF" w:rsidRPr="004A6BE9">
        <w:rPr>
          <w:sz w:val="24"/>
          <w:szCs w:val="24"/>
          <w:lang w:val="en-US"/>
        </w:rPr>
        <w:t xml:space="preserve">: </w:t>
      </w:r>
      <w:proofErr w:type="spellStart"/>
      <w:r w:rsidR="002671BF" w:rsidRPr="004A6BE9">
        <w:rPr>
          <w:sz w:val="24"/>
          <w:szCs w:val="24"/>
          <w:lang w:val="en-US"/>
        </w:rPr>
        <w:t>fuente</w:t>
      </w:r>
      <w:proofErr w:type="spellEnd"/>
      <w:r w:rsidR="002671BF" w:rsidRPr="004A6BE9">
        <w:rPr>
          <w:sz w:val="24"/>
          <w:szCs w:val="24"/>
          <w:lang w:val="en-US"/>
        </w:rPr>
        <w:t xml:space="preserve"> </w:t>
      </w:r>
      <w:proofErr w:type="spellStart"/>
      <w:r w:rsidR="002671BF" w:rsidRPr="004A6BE9">
        <w:rPr>
          <w:sz w:val="24"/>
          <w:szCs w:val="24"/>
          <w:lang w:val="en-US"/>
        </w:rPr>
        <w:t>desconocida</w:t>
      </w:r>
      <w:proofErr w:type="spellEnd"/>
      <w:r w:rsidR="002671BF" w:rsidRPr="004A6BE9">
        <w:rPr>
          <w:sz w:val="24"/>
          <w:szCs w:val="24"/>
          <w:lang w:val="en-US"/>
        </w:rPr>
        <w:t>.</w:t>
      </w:r>
    </w:p>
    <w:p w:rsidR="006C6134" w:rsidRPr="002C1611" w:rsidRDefault="00675EA2" w:rsidP="002C1611">
      <w:pPr>
        <w:pStyle w:val="EBBNormalhalfafter"/>
        <w:spacing w:after="120"/>
        <w:ind w:left="720" w:hanging="720"/>
        <w:rPr>
          <w:sz w:val="24"/>
          <w:szCs w:val="24"/>
          <w:lang w:val="es-ES"/>
        </w:rPr>
      </w:pPr>
      <w:proofErr w:type="spellStart"/>
      <w:r w:rsidRPr="002C1611">
        <w:rPr>
          <w:sz w:val="24"/>
          <w:szCs w:val="24"/>
          <w:lang w:val="en-US"/>
        </w:rPr>
        <w:t>Ilustración</w:t>
      </w:r>
      <w:proofErr w:type="spellEnd"/>
      <w:r w:rsidR="006C6134" w:rsidRPr="002C1611">
        <w:rPr>
          <w:sz w:val="24"/>
          <w:szCs w:val="24"/>
          <w:lang w:val="en-US"/>
        </w:rPr>
        <w:t xml:space="preserve"> p. </w:t>
      </w:r>
      <w:r w:rsidR="008A1910">
        <w:rPr>
          <w:sz w:val="24"/>
          <w:szCs w:val="24"/>
          <w:lang w:val="en-US"/>
        </w:rPr>
        <w:t>86</w:t>
      </w:r>
      <w:r w:rsidR="006C6134" w:rsidRPr="002C1611">
        <w:rPr>
          <w:sz w:val="24"/>
          <w:szCs w:val="24"/>
          <w:lang w:val="en-US"/>
        </w:rPr>
        <w:t xml:space="preserve">: The Learning Company’s </w:t>
      </w:r>
      <w:proofErr w:type="spellStart"/>
      <w:r w:rsidR="006C6134" w:rsidRPr="002C1611">
        <w:rPr>
          <w:sz w:val="24"/>
          <w:szCs w:val="24"/>
          <w:lang w:val="en-US"/>
        </w:rPr>
        <w:t>ClikArt</w:t>
      </w:r>
      <w:proofErr w:type="spellEnd"/>
      <w:r w:rsidR="006C6134" w:rsidRPr="002C1611">
        <w:rPr>
          <w:sz w:val="24"/>
          <w:szCs w:val="24"/>
          <w:lang w:val="en-US"/>
        </w:rPr>
        <w:t xml:space="preserve"> Christian Graphics Deluxe product, © 1999 The Learning Company, Inc., 88 Rowland Way, Novato, CA 94945, all rights </w:t>
      </w:r>
      <w:r w:rsidR="00FF4CE6" w:rsidRPr="002C1611">
        <w:rPr>
          <w:sz w:val="24"/>
          <w:szCs w:val="24"/>
          <w:lang w:val="en-US"/>
        </w:rPr>
        <w:t xml:space="preserve">reserved. </w:t>
      </w:r>
      <w:proofErr w:type="spellStart"/>
      <w:r w:rsidR="00FF4CE6" w:rsidRPr="002C1611">
        <w:rPr>
          <w:sz w:val="24"/>
          <w:szCs w:val="24"/>
          <w:lang w:val="es-ES"/>
        </w:rPr>
        <w:t>People</w:t>
      </w:r>
      <w:proofErr w:type="spellEnd"/>
      <w:r w:rsidR="00FF4CE6" w:rsidRPr="002C1611">
        <w:rPr>
          <w:sz w:val="24"/>
          <w:szCs w:val="24"/>
          <w:lang w:val="es-ES"/>
        </w:rPr>
        <w:t xml:space="preserve">: </w:t>
      </w:r>
      <w:proofErr w:type="spellStart"/>
      <w:r w:rsidR="00FF4CE6" w:rsidRPr="002C1611">
        <w:rPr>
          <w:sz w:val="24"/>
          <w:szCs w:val="24"/>
          <w:lang w:val="es-ES"/>
        </w:rPr>
        <w:t>Families-Group</w:t>
      </w:r>
      <w:proofErr w:type="spellEnd"/>
      <w:r w:rsidR="00FF4CE6" w:rsidRPr="002C1611">
        <w:rPr>
          <w:sz w:val="24"/>
          <w:szCs w:val="24"/>
          <w:lang w:val="es-ES"/>
        </w:rPr>
        <w:t xml:space="preserve"> – PEFAM022</w:t>
      </w:r>
      <w:r w:rsidR="006C6134" w:rsidRPr="002C1611">
        <w:rPr>
          <w:sz w:val="24"/>
          <w:szCs w:val="24"/>
          <w:lang w:val="es-ES"/>
        </w:rPr>
        <w:t>.</w:t>
      </w:r>
    </w:p>
    <w:p w:rsidR="00D729AD" w:rsidRPr="002C1611" w:rsidRDefault="008A1910" w:rsidP="002C1611">
      <w:pPr>
        <w:pStyle w:val="EBBNormalhalfafter"/>
        <w:spacing w:after="120"/>
        <w:ind w:left="720" w:hanging="720"/>
        <w:rPr>
          <w:sz w:val="24"/>
          <w:szCs w:val="24"/>
          <w:lang w:val="es-ES"/>
        </w:rPr>
      </w:pPr>
      <w:r>
        <w:rPr>
          <w:sz w:val="24"/>
          <w:szCs w:val="24"/>
          <w:lang w:val="es-ES"/>
        </w:rPr>
        <w:t>Ilustración p. 88</w:t>
      </w:r>
      <w:r w:rsidR="00D729AD" w:rsidRPr="002C1611">
        <w:rPr>
          <w:sz w:val="24"/>
          <w:szCs w:val="24"/>
          <w:lang w:val="es-ES"/>
        </w:rPr>
        <w:t>: fuente desconocida.</w:t>
      </w:r>
    </w:p>
    <w:p w:rsidR="00D729AD" w:rsidRPr="004A6BE9" w:rsidRDefault="008A1910" w:rsidP="002C1611">
      <w:pPr>
        <w:pStyle w:val="EBBNormalhalfafter"/>
        <w:spacing w:after="120"/>
        <w:ind w:left="720" w:hanging="720"/>
        <w:rPr>
          <w:sz w:val="24"/>
          <w:szCs w:val="24"/>
          <w:lang w:val="en-US"/>
        </w:rPr>
      </w:pPr>
      <w:r>
        <w:rPr>
          <w:sz w:val="24"/>
          <w:szCs w:val="24"/>
          <w:lang w:val="es-ES"/>
        </w:rPr>
        <w:t>Ilustraciones p. 89</w:t>
      </w:r>
      <w:r w:rsidR="00D729AD" w:rsidRPr="002C1611">
        <w:rPr>
          <w:sz w:val="24"/>
          <w:szCs w:val="24"/>
          <w:lang w:val="es-ES"/>
        </w:rPr>
        <w:t xml:space="preserve">: Art </w:t>
      </w:r>
      <w:proofErr w:type="spellStart"/>
      <w:r w:rsidR="00D729AD" w:rsidRPr="002C1611">
        <w:rPr>
          <w:sz w:val="24"/>
          <w:szCs w:val="24"/>
          <w:lang w:val="es-ES"/>
        </w:rPr>
        <w:t>Explosion</w:t>
      </w:r>
      <w:proofErr w:type="spellEnd"/>
      <w:r w:rsidR="00D729AD" w:rsidRPr="002C1611">
        <w:rPr>
          <w:sz w:val="24"/>
          <w:szCs w:val="24"/>
          <w:lang w:val="es-ES"/>
        </w:rPr>
        <w:t xml:space="preserve">, © 1995-98 de Nova </w:t>
      </w:r>
      <w:proofErr w:type="spellStart"/>
      <w:r w:rsidR="00D729AD" w:rsidRPr="002C1611">
        <w:rPr>
          <w:sz w:val="24"/>
          <w:szCs w:val="24"/>
          <w:lang w:val="es-ES"/>
        </w:rPr>
        <w:t>Development</w:t>
      </w:r>
      <w:proofErr w:type="spellEnd"/>
      <w:r w:rsidR="00D729AD" w:rsidRPr="002C1611">
        <w:rPr>
          <w:sz w:val="24"/>
          <w:szCs w:val="24"/>
          <w:lang w:val="es-ES"/>
        </w:rPr>
        <w:t xml:space="preserve"> </w:t>
      </w:r>
      <w:proofErr w:type="spellStart"/>
      <w:r w:rsidR="00D729AD" w:rsidRPr="002C1611">
        <w:rPr>
          <w:sz w:val="24"/>
          <w:szCs w:val="24"/>
          <w:lang w:val="es-ES"/>
        </w:rPr>
        <w:t>Corporation</w:t>
      </w:r>
      <w:proofErr w:type="spellEnd"/>
      <w:r w:rsidR="00D729AD" w:rsidRPr="002C1611">
        <w:rPr>
          <w:sz w:val="24"/>
          <w:szCs w:val="24"/>
          <w:lang w:val="es-ES"/>
        </w:rPr>
        <w:t xml:space="preserve">, </w:t>
      </w:r>
      <w:proofErr w:type="spellStart"/>
      <w:r w:rsidR="00D729AD" w:rsidRPr="002C1611">
        <w:rPr>
          <w:sz w:val="24"/>
          <w:szCs w:val="24"/>
          <w:lang w:val="es-ES"/>
        </w:rPr>
        <w:t>Calabasas</w:t>
      </w:r>
      <w:proofErr w:type="spellEnd"/>
      <w:r w:rsidR="00D729AD" w:rsidRPr="002C1611">
        <w:rPr>
          <w:sz w:val="24"/>
          <w:szCs w:val="24"/>
          <w:lang w:val="es-ES"/>
        </w:rPr>
        <w:t xml:space="preserve">, CA. </w:t>
      </w:r>
      <w:proofErr w:type="gramStart"/>
      <w:r w:rsidR="00D729AD" w:rsidRPr="004A6BE9">
        <w:rPr>
          <w:sz w:val="24"/>
          <w:szCs w:val="24"/>
          <w:lang w:val="en-US"/>
        </w:rPr>
        <w:t>Raster Images, Money – Money Bag 2.</w:t>
      </w:r>
      <w:proofErr w:type="gramEnd"/>
    </w:p>
    <w:p w:rsidR="00D729AD" w:rsidRPr="002C1611" w:rsidRDefault="00D729AD" w:rsidP="002C1611">
      <w:pPr>
        <w:pStyle w:val="EBBNormalhalfafter"/>
        <w:spacing w:after="120"/>
        <w:ind w:left="720" w:hanging="720"/>
        <w:rPr>
          <w:sz w:val="24"/>
          <w:szCs w:val="24"/>
          <w:lang w:val="en-US"/>
        </w:rPr>
      </w:pPr>
      <w:r w:rsidRPr="004A6BE9">
        <w:rPr>
          <w:sz w:val="24"/>
          <w:szCs w:val="24"/>
          <w:lang w:val="en-US"/>
        </w:rPr>
        <w:tab/>
      </w:r>
      <w:proofErr w:type="gramStart"/>
      <w:r w:rsidRPr="004A6BE9">
        <w:rPr>
          <w:sz w:val="24"/>
          <w:szCs w:val="24"/>
          <w:lang w:val="en-US"/>
        </w:rPr>
        <w:t xml:space="preserve">Art Explosion, © 1995-98 de Nova Development Corporation, Calabasas, CA. Police and Fire – </w:t>
      </w:r>
      <w:r w:rsidRPr="002C1611">
        <w:rPr>
          <w:sz w:val="24"/>
          <w:szCs w:val="24"/>
          <w:lang w:val="en-US"/>
        </w:rPr>
        <w:t>Crime 5.</w:t>
      </w:r>
      <w:proofErr w:type="gramEnd"/>
    </w:p>
    <w:p w:rsidR="00D729AD" w:rsidRPr="002C1611" w:rsidRDefault="008A1910" w:rsidP="002C1611">
      <w:pPr>
        <w:pStyle w:val="EBBNormalhalfafter"/>
        <w:spacing w:after="120"/>
        <w:ind w:left="720" w:hanging="720"/>
        <w:rPr>
          <w:sz w:val="24"/>
          <w:szCs w:val="24"/>
          <w:lang w:val="en-US"/>
        </w:rPr>
      </w:pPr>
      <w:proofErr w:type="spellStart"/>
      <w:r>
        <w:rPr>
          <w:sz w:val="24"/>
          <w:szCs w:val="24"/>
          <w:lang w:val="en-US"/>
        </w:rPr>
        <w:lastRenderedPageBreak/>
        <w:t>Ilustraciones</w:t>
      </w:r>
      <w:proofErr w:type="spellEnd"/>
      <w:r>
        <w:rPr>
          <w:sz w:val="24"/>
          <w:szCs w:val="24"/>
          <w:lang w:val="en-US"/>
        </w:rPr>
        <w:t xml:space="preserve"> p. 90</w:t>
      </w:r>
      <w:r w:rsidR="005F1A9B" w:rsidRPr="002C1611">
        <w:rPr>
          <w:sz w:val="24"/>
          <w:szCs w:val="24"/>
          <w:lang w:val="en-US"/>
        </w:rPr>
        <w:t>: Art Explosion, © 1995-98 de Nova Development Corporation, Calabasas, CA. Business and Office: Cartoons – Man at Desk 03.</w:t>
      </w:r>
    </w:p>
    <w:p w:rsidR="005F1A9B" w:rsidRPr="002C1611" w:rsidRDefault="005F1A9B" w:rsidP="002C1611">
      <w:pPr>
        <w:pStyle w:val="EBBNormalhalfafter"/>
        <w:spacing w:after="120"/>
        <w:ind w:left="720" w:hanging="720"/>
        <w:rPr>
          <w:sz w:val="24"/>
          <w:szCs w:val="24"/>
          <w:lang w:val="en-US"/>
        </w:rPr>
      </w:pPr>
      <w:r w:rsidRPr="002C1611">
        <w:rPr>
          <w:sz w:val="24"/>
          <w:szCs w:val="24"/>
          <w:lang w:val="en-US"/>
        </w:rPr>
        <w:tab/>
        <w:t xml:space="preserve">Art Explosion, © 1995-98 de Nova Development Corporation, Calabasas, </w:t>
      </w:r>
      <w:proofErr w:type="gramStart"/>
      <w:r w:rsidRPr="002C1611">
        <w:rPr>
          <w:sz w:val="24"/>
          <w:szCs w:val="24"/>
          <w:lang w:val="en-US"/>
        </w:rPr>
        <w:t>CA</w:t>
      </w:r>
      <w:proofErr w:type="gramEnd"/>
      <w:r w:rsidRPr="002C1611">
        <w:rPr>
          <w:sz w:val="24"/>
          <w:szCs w:val="24"/>
          <w:lang w:val="en-US"/>
        </w:rPr>
        <w:t>. Religion: Objects and Symbols – Offering 2.</w:t>
      </w:r>
    </w:p>
    <w:p w:rsidR="00791B6A" w:rsidRPr="002C1611" w:rsidRDefault="008A1910" w:rsidP="002C1611">
      <w:pPr>
        <w:pStyle w:val="EBBNormalhalfafter"/>
        <w:spacing w:after="120"/>
        <w:ind w:left="720" w:hanging="720"/>
        <w:rPr>
          <w:sz w:val="24"/>
          <w:szCs w:val="24"/>
          <w:lang w:val="en-US"/>
        </w:rPr>
      </w:pPr>
      <w:proofErr w:type="spellStart"/>
      <w:r>
        <w:rPr>
          <w:sz w:val="24"/>
          <w:szCs w:val="24"/>
          <w:lang w:val="en-US"/>
        </w:rPr>
        <w:t>Ilustración</w:t>
      </w:r>
      <w:proofErr w:type="spellEnd"/>
      <w:r>
        <w:rPr>
          <w:sz w:val="24"/>
          <w:szCs w:val="24"/>
          <w:lang w:val="en-US"/>
        </w:rPr>
        <w:t xml:space="preserve"> p. 94</w:t>
      </w:r>
      <w:r w:rsidR="00260EF0" w:rsidRPr="002C1611">
        <w:rPr>
          <w:sz w:val="24"/>
          <w:szCs w:val="24"/>
          <w:lang w:val="en-US"/>
        </w:rPr>
        <w:t>: Art Explosion, © 1995-98 de Nova Development Corporation, Calabasas, CA. Health and Medical: Dental – Mouth-Open.</w:t>
      </w:r>
    </w:p>
    <w:p w:rsidR="00232330" w:rsidRPr="002C1611" w:rsidRDefault="008A1910" w:rsidP="002C1611">
      <w:pPr>
        <w:pStyle w:val="EBBNormalhalfafter"/>
        <w:spacing w:after="120"/>
        <w:ind w:left="720" w:hanging="720"/>
        <w:rPr>
          <w:sz w:val="24"/>
          <w:szCs w:val="24"/>
          <w:lang w:val="en-US"/>
        </w:rPr>
      </w:pPr>
      <w:proofErr w:type="spellStart"/>
      <w:r>
        <w:rPr>
          <w:sz w:val="24"/>
          <w:szCs w:val="24"/>
          <w:lang w:val="en-US"/>
        </w:rPr>
        <w:t>Ilustración</w:t>
      </w:r>
      <w:proofErr w:type="spellEnd"/>
      <w:r>
        <w:rPr>
          <w:sz w:val="24"/>
          <w:szCs w:val="24"/>
          <w:lang w:val="en-US"/>
        </w:rPr>
        <w:t xml:space="preserve"> p. 95</w:t>
      </w:r>
      <w:r w:rsidR="00232330" w:rsidRPr="002C1611">
        <w:rPr>
          <w:sz w:val="24"/>
          <w:szCs w:val="24"/>
          <w:lang w:val="en-US"/>
        </w:rPr>
        <w:t xml:space="preserve">: Family Bible Clipart, © Ron Wheeler, </w:t>
      </w:r>
      <w:proofErr w:type="spellStart"/>
      <w:r w:rsidR="00232330" w:rsidRPr="002C1611">
        <w:rPr>
          <w:sz w:val="24"/>
          <w:szCs w:val="24"/>
          <w:lang w:val="en-US"/>
        </w:rPr>
        <w:t>Rhinosoft</w:t>
      </w:r>
      <w:proofErr w:type="spellEnd"/>
      <w:r w:rsidR="00232330" w:rsidRPr="002C1611">
        <w:rPr>
          <w:sz w:val="24"/>
          <w:szCs w:val="24"/>
          <w:lang w:val="en-US"/>
        </w:rPr>
        <w:t xml:space="preserve"> Interactive. </w:t>
      </w:r>
      <w:proofErr w:type="gramStart"/>
      <w:r w:rsidR="00232330" w:rsidRPr="002C1611">
        <w:rPr>
          <w:sz w:val="24"/>
          <w:szCs w:val="24"/>
          <w:lang w:val="en-US"/>
        </w:rPr>
        <w:t>Family 19.tif.</w:t>
      </w:r>
      <w:proofErr w:type="gramEnd"/>
    </w:p>
    <w:p w:rsidR="00285CC4" w:rsidRPr="002C1611" w:rsidRDefault="00D828A4" w:rsidP="002C1611">
      <w:pPr>
        <w:pStyle w:val="EBBNormalhalfafter"/>
        <w:spacing w:after="120"/>
        <w:ind w:left="720" w:hanging="720"/>
        <w:rPr>
          <w:sz w:val="24"/>
          <w:szCs w:val="24"/>
          <w:lang w:val="en-US"/>
        </w:rPr>
      </w:pPr>
      <w:proofErr w:type="spellStart"/>
      <w:r w:rsidRPr="002C1611">
        <w:rPr>
          <w:sz w:val="24"/>
          <w:szCs w:val="24"/>
          <w:lang w:val="en-US"/>
        </w:rPr>
        <w:t>Ilustraciones</w:t>
      </w:r>
      <w:proofErr w:type="spellEnd"/>
      <w:r w:rsidRPr="002C1611">
        <w:rPr>
          <w:sz w:val="24"/>
          <w:szCs w:val="24"/>
          <w:lang w:val="en-US"/>
        </w:rPr>
        <w:t xml:space="preserve"> p. 9</w:t>
      </w:r>
      <w:r w:rsidR="008A1910">
        <w:rPr>
          <w:sz w:val="24"/>
          <w:szCs w:val="24"/>
          <w:lang w:val="en-US"/>
        </w:rPr>
        <w:t>7</w:t>
      </w:r>
      <w:r w:rsidRPr="002C1611">
        <w:rPr>
          <w:sz w:val="24"/>
          <w:szCs w:val="24"/>
          <w:lang w:val="en-US"/>
        </w:rPr>
        <w:t xml:space="preserve">: Art Explosion, © 1995-98 de Nova Development Corporation, Calabasas, </w:t>
      </w:r>
      <w:proofErr w:type="gramStart"/>
      <w:r w:rsidRPr="002C1611">
        <w:rPr>
          <w:sz w:val="24"/>
          <w:szCs w:val="24"/>
          <w:lang w:val="en-US"/>
        </w:rPr>
        <w:t>CA</w:t>
      </w:r>
      <w:proofErr w:type="gramEnd"/>
      <w:r w:rsidRPr="002C1611">
        <w:rPr>
          <w:sz w:val="24"/>
          <w:szCs w:val="24"/>
          <w:lang w:val="en-US"/>
        </w:rPr>
        <w:t>. Holidays: Valentine</w:t>
      </w:r>
      <w:r w:rsidR="003E5C73" w:rsidRPr="002C1611">
        <w:rPr>
          <w:sz w:val="24"/>
          <w:szCs w:val="24"/>
          <w:lang w:val="en-US"/>
        </w:rPr>
        <w:t>’</w:t>
      </w:r>
      <w:r w:rsidRPr="002C1611">
        <w:rPr>
          <w:sz w:val="24"/>
          <w:szCs w:val="24"/>
          <w:lang w:val="en-US"/>
        </w:rPr>
        <w:t>s Day – Heart-</w:t>
      </w:r>
      <w:r w:rsidR="003E5C73" w:rsidRPr="002C1611">
        <w:rPr>
          <w:sz w:val="24"/>
          <w:szCs w:val="24"/>
          <w:lang w:val="en-US"/>
        </w:rPr>
        <w:t>Cartoon</w:t>
      </w:r>
      <w:r w:rsidRPr="002C1611">
        <w:rPr>
          <w:sz w:val="24"/>
          <w:szCs w:val="24"/>
          <w:lang w:val="en-US"/>
        </w:rPr>
        <w:t>.</w:t>
      </w:r>
    </w:p>
    <w:p w:rsidR="003E5C73" w:rsidRPr="002C1611" w:rsidRDefault="003E5C73" w:rsidP="002C1611">
      <w:pPr>
        <w:pStyle w:val="EBBNormalhalfafter"/>
        <w:spacing w:after="120"/>
        <w:ind w:left="720" w:hanging="720"/>
        <w:rPr>
          <w:sz w:val="24"/>
          <w:szCs w:val="24"/>
          <w:lang w:val="en-US"/>
        </w:rPr>
      </w:pPr>
      <w:r w:rsidRPr="002C1611">
        <w:rPr>
          <w:sz w:val="24"/>
          <w:szCs w:val="24"/>
          <w:lang w:val="en-US"/>
        </w:rPr>
        <w:tab/>
        <w:t xml:space="preserve">Art Explosion, © 1995-98 de Nova Development Corporation, Calabasas, </w:t>
      </w:r>
      <w:proofErr w:type="gramStart"/>
      <w:r w:rsidRPr="002C1611">
        <w:rPr>
          <w:sz w:val="24"/>
          <w:szCs w:val="24"/>
          <w:lang w:val="en-US"/>
        </w:rPr>
        <w:t>CA</w:t>
      </w:r>
      <w:proofErr w:type="gramEnd"/>
      <w:r w:rsidRPr="002C1611">
        <w:rPr>
          <w:sz w:val="24"/>
          <w:szCs w:val="24"/>
          <w:lang w:val="en-US"/>
        </w:rPr>
        <w:t>. Holidays: Valentine’s Day – Heart-Happy.</w:t>
      </w:r>
    </w:p>
    <w:p w:rsidR="003E5C73" w:rsidRPr="002C1611" w:rsidRDefault="008A1910" w:rsidP="002C1611">
      <w:pPr>
        <w:pStyle w:val="EBBNormalhalfafter"/>
        <w:spacing w:after="120"/>
        <w:ind w:left="720" w:hanging="720"/>
        <w:rPr>
          <w:sz w:val="24"/>
          <w:szCs w:val="24"/>
          <w:lang w:val="en-US"/>
        </w:rPr>
      </w:pPr>
      <w:proofErr w:type="spellStart"/>
      <w:r>
        <w:rPr>
          <w:sz w:val="24"/>
          <w:szCs w:val="24"/>
          <w:lang w:val="en-US"/>
        </w:rPr>
        <w:t>Ilustración</w:t>
      </w:r>
      <w:proofErr w:type="spellEnd"/>
      <w:r>
        <w:rPr>
          <w:sz w:val="24"/>
          <w:szCs w:val="24"/>
          <w:lang w:val="en-US"/>
        </w:rPr>
        <w:t xml:space="preserve"> p. 98</w:t>
      </w:r>
      <w:r w:rsidR="00FB3C30" w:rsidRPr="002C1611">
        <w:rPr>
          <w:sz w:val="24"/>
          <w:szCs w:val="24"/>
          <w:lang w:val="en-US"/>
        </w:rPr>
        <w:t xml:space="preserve">: Family Bible Clipart, © Ron Wheeler, </w:t>
      </w:r>
      <w:proofErr w:type="spellStart"/>
      <w:r w:rsidR="00FB3C30" w:rsidRPr="002C1611">
        <w:rPr>
          <w:sz w:val="24"/>
          <w:szCs w:val="24"/>
          <w:lang w:val="en-US"/>
        </w:rPr>
        <w:t>Rhinosoft</w:t>
      </w:r>
      <w:proofErr w:type="spellEnd"/>
      <w:r w:rsidR="00FB3C30" w:rsidRPr="002C1611">
        <w:rPr>
          <w:sz w:val="24"/>
          <w:szCs w:val="24"/>
          <w:lang w:val="en-US"/>
        </w:rPr>
        <w:t xml:space="preserve"> Interactive. </w:t>
      </w:r>
      <w:proofErr w:type="spellStart"/>
      <w:proofErr w:type="gramStart"/>
      <w:r w:rsidR="00FB3C30" w:rsidRPr="002C1611">
        <w:rPr>
          <w:sz w:val="24"/>
          <w:szCs w:val="24"/>
          <w:lang w:val="en-US"/>
        </w:rPr>
        <w:t>Mask.tif</w:t>
      </w:r>
      <w:proofErr w:type="spellEnd"/>
      <w:r w:rsidR="00FB3C30" w:rsidRPr="002C1611">
        <w:rPr>
          <w:sz w:val="24"/>
          <w:szCs w:val="24"/>
          <w:lang w:val="en-US"/>
        </w:rPr>
        <w:t>.</w:t>
      </w:r>
      <w:proofErr w:type="gramEnd"/>
    </w:p>
    <w:p w:rsidR="00C86A7E" w:rsidRPr="002C1611" w:rsidRDefault="00C86A7E" w:rsidP="002C1611">
      <w:pPr>
        <w:pStyle w:val="EBBNormalhalfafter"/>
        <w:spacing w:after="120"/>
        <w:ind w:left="720" w:hanging="720"/>
        <w:rPr>
          <w:sz w:val="24"/>
          <w:szCs w:val="24"/>
          <w:lang w:val="en-US"/>
        </w:rPr>
      </w:pPr>
      <w:proofErr w:type="spellStart"/>
      <w:r w:rsidRPr="002C1611">
        <w:rPr>
          <w:sz w:val="24"/>
          <w:szCs w:val="24"/>
          <w:lang w:val="en-US"/>
        </w:rPr>
        <w:t>Ilustraciones</w:t>
      </w:r>
      <w:proofErr w:type="spellEnd"/>
      <w:r w:rsidRPr="002C1611">
        <w:rPr>
          <w:sz w:val="24"/>
          <w:szCs w:val="24"/>
          <w:lang w:val="en-US"/>
        </w:rPr>
        <w:t xml:space="preserve"> p. 10</w:t>
      </w:r>
      <w:r w:rsidR="008A1910">
        <w:rPr>
          <w:sz w:val="24"/>
          <w:szCs w:val="24"/>
          <w:lang w:val="en-US"/>
        </w:rPr>
        <w:t>0</w:t>
      </w:r>
      <w:r w:rsidRPr="002C1611">
        <w:rPr>
          <w:sz w:val="24"/>
          <w:szCs w:val="24"/>
          <w:lang w:val="en-US"/>
        </w:rPr>
        <w:t xml:space="preserve">: Art Explosion, © 1995-98 de Nova Development Corporation, Calabasas, </w:t>
      </w:r>
      <w:proofErr w:type="gramStart"/>
      <w:r w:rsidRPr="002C1611">
        <w:rPr>
          <w:sz w:val="24"/>
          <w:szCs w:val="24"/>
          <w:lang w:val="en-US"/>
        </w:rPr>
        <w:t>CA</w:t>
      </w:r>
      <w:proofErr w:type="gramEnd"/>
      <w:r w:rsidRPr="002C1611">
        <w:rPr>
          <w:sz w:val="24"/>
          <w:szCs w:val="24"/>
          <w:lang w:val="en-US"/>
        </w:rPr>
        <w:t>. Money: Cartoons – Dollar Sign Chase 2.</w:t>
      </w:r>
    </w:p>
    <w:p w:rsidR="00C86A7E" w:rsidRPr="002C1611" w:rsidRDefault="00C86A7E" w:rsidP="002C1611">
      <w:pPr>
        <w:pStyle w:val="EBBNormalhalfafter"/>
        <w:spacing w:after="120"/>
        <w:ind w:left="720" w:hanging="720"/>
        <w:rPr>
          <w:sz w:val="24"/>
          <w:szCs w:val="24"/>
          <w:lang w:val="en-US"/>
        </w:rPr>
      </w:pPr>
      <w:r w:rsidRPr="002C1611">
        <w:rPr>
          <w:sz w:val="24"/>
          <w:szCs w:val="24"/>
          <w:lang w:val="en-US"/>
        </w:rPr>
        <w:tab/>
        <w:t xml:space="preserve">Art Explosion, © 1995-98 de Nova Development Corporation, Calabasas, </w:t>
      </w:r>
      <w:proofErr w:type="gramStart"/>
      <w:r w:rsidRPr="002C1611">
        <w:rPr>
          <w:sz w:val="24"/>
          <w:szCs w:val="24"/>
          <w:lang w:val="en-US"/>
        </w:rPr>
        <w:t>CA</w:t>
      </w:r>
      <w:proofErr w:type="gramEnd"/>
      <w:r w:rsidRPr="002C1611">
        <w:rPr>
          <w:sz w:val="24"/>
          <w:szCs w:val="24"/>
          <w:lang w:val="en-US"/>
        </w:rPr>
        <w:t>. Money: Cartoons – Treasure.</w:t>
      </w:r>
    </w:p>
    <w:p w:rsidR="00C86A7E" w:rsidRPr="002C1611" w:rsidRDefault="00D10E30" w:rsidP="002C1611">
      <w:pPr>
        <w:pStyle w:val="EBBNormalhalfafter"/>
        <w:spacing w:after="120"/>
        <w:ind w:left="720" w:hanging="720"/>
        <w:rPr>
          <w:sz w:val="24"/>
          <w:szCs w:val="24"/>
          <w:lang w:val="en-US"/>
        </w:rPr>
      </w:pPr>
      <w:r w:rsidRPr="002C1611">
        <w:rPr>
          <w:sz w:val="24"/>
          <w:szCs w:val="24"/>
          <w:lang w:val="en-US"/>
        </w:rPr>
        <w:tab/>
        <w:t xml:space="preserve">Art Explosion, © 1995-98 de Nova Development Corporation, Calabasas, </w:t>
      </w:r>
      <w:proofErr w:type="gramStart"/>
      <w:r w:rsidRPr="002C1611">
        <w:rPr>
          <w:sz w:val="24"/>
          <w:szCs w:val="24"/>
          <w:lang w:val="en-US"/>
        </w:rPr>
        <w:t>CA</w:t>
      </w:r>
      <w:proofErr w:type="gramEnd"/>
      <w:r w:rsidRPr="002C1611">
        <w:rPr>
          <w:sz w:val="24"/>
          <w:szCs w:val="24"/>
          <w:lang w:val="en-US"/>
        </w:rPr>
        <w:t>. Religion: Objects and Symbols – Tombstone 1.</w:t>
      </w:r>
    </w:p>
    <w:p w:rsidR="008B3D8F" w:rsidRPr="002C1611" w:rsidRDefault="008A1910" w:rsidP="002C1611">
      <w:pPr>
        <w:pStyle w:val="EBBNormalhalfafter"/>
        <w:spacing w:after="120"/>
        <w:ind w:left="720" w:hanging="720"/>
        <w:rPr>
          <w:sz w:val="24"/>
          <w:szCs w:val="24"/>
          <w:lang w:val="en-US"/>
        </w:rPr>
      </w:pPr>
      <w:proofErr w:type="spellStart"/>
      <w:r>
        <w:rPr>
          <w:sz w:val="24"/>
          <w:szCs w:val="24"/>
          <w:lang w:val="en-US"/>
        </w:rPr>
        <w:t>Ilustración</w:t>
      </w:r>
      <w:proofErr w:type="spellEnd"/>
      <w:r>
        <w:rPr>
          <w:sz w:val="24"/>
          <w:szCs w:val="24"/>
          <w:lang w:val="en-US"/>
        </w:rPr>
        <w:t xml:space="preserve"> p. 102</w:t>
      </w:r>
      <w:r w:rsidR="008B3D8F" w:rsidRPr="002C1611">
        <w:rPr>
          <w:sz w:val="24"/>
          <w:szCs w:val="24"/>
          <w:lang w:val="en-US"/>
        </w:rPr>
        <w:t xml:space="preserve">: Art Explosion, © 1995-98 de Nova Development Corporation, Calabasas, </w:t>
      </w:r>
      <w:proofErr w:type="gramStart"/>
      <w:r w:rsidR="008B3D8F" w:rsidRPr="002C1611">
        <w:rPr>
          <w:sz w:val="24"/>
          <w:szCs w:val="24"/>
          <w:lang w:val="en-US"/>
        </w:rPr>
        <w:t>CA</w:t>
      </w:r>
      <w:proofErr w:type="gramEnd"/>
      <w:r w:rsidR="008B3D8F" w:rsidRPr="002C1611">
        <w:rPr>
          <w:sz w:val="24"/>
          <w:szCs w:val="24"/>
          <w:lang w:val="en-US"/>
        </w:rPr>
        <w:t>. Holidays: Valentine’s Day – Hearts 07.</w:t>
      </w:r>
    </w:p>
    <w:p w:rsidR="008B3D8F" w:rsidRPr="002C1611" w:rsidRDefault="008A1910" w:rsidP="002C1611">
      <w:pPr>
        <w:pStyle w:val="EBBNormalhalfafter"/>
        <w:spacing w:after="120"/>
        <w:ind w:left="720" w:hanging="720"/>
        <w:rPr>
          <w:sz w:val="24"/>
          <w:szCs w:val="24"/>
          <w:lang w:val="en-US"/>
        </w:rPr>
      </w:pPr>
      <w:proofErr w:type="spellStart"/>
      <w:r>
        <w:rPr>
          <w:sz w:val="24"/>
          <w:szCs w:val="24"/>
          <w:lang w:val="en-US"/>
        </w:rPr>
        <w:t>Ilustración</w:t>
      </w:r>
      <w:proofErr w:type="spellEnd"/>
      <w:r>
        <w:rPr>
          <w:sz w:val="24"/>
          <w:szCs w:val="24"/>
          <w:lang w:val="en-US"/>
        </w:rPr>
        <w:t xml:space="preserve"> p. 103</w:t>
      </w:r>
      <w:r w:rsidR="008B3D8F" w:rsidRPr="002C1611">
        <w:rPr>
          <w:sz w:val="24"/>
          <w:szCs w:val="24"/>
          <w:lang w:val="en-US"/>
        </w:rPr>
        <w:t xml:space="preserve">: </w:t>
      </w:r>
      <w:r w:rsidR="00DE3A17" w:rsidRPr="002C1611">
        <w:rPr>
          <w:sz w:val="24"/>
          <w:szCs w:val="24"/>
          <w:lang w:val="en-US"/>
        </w:rPr>
        <w:t>Art Explosion, © 1995-98 de Nova Development Corporation, Calabasas, CA. Business and Office: Cartoons – Pride and Negativity 3.</w:t>
      </w:r>
    </w:p>
    <w:p w:rsidR="00DE3A17" w:rsidRPr="00953037" w:rsidRDefault="00DE3A17" w:rsidP="002C1611">
      <w:pPr>
        <w:pStyle w:val="EBBNormalhalfafter"/>
        <w:spacing w:after="120"/>
        <w:ind w:left="720" w:hanging="720"/>
        <w:rPr>
          <w:sz w:val="24"/>
          <w:szCs w:val="24"/>
          <w:lang w:val="en-US"/>
        </w:rPr>
      </w:pPr>
      <w:proofErr w:type="spellStart"/>
      <w:r w:rsidRPr="002C1611">
        <w:rPr>
          <w:sz w:val="24"/>
          <w:szCs w:val="24"/>
          <w:lang w:val="en-US"/>
        </w:rPr>
        <w:t>Ilustraciones</w:t>
      </w:r>
      <w:proofErr w:type="spellEnd"/>
      <w:r w:rsidRPr="002C1611">
        <w:rPr>
          <w:sz w:val="24"/>
          <w:szCs w:val="24"/>
          <w:lang w:val="en-US"/>
        </w:rPr>
        <w:t xml:space="preserve"> p. 10</w:t>
      </w:r>
      <w:r w:rsidR="008A1910">
        <w:rPr>
          <w:sz w:val="24"/>
          <w:szCs w:val="24"/>
          <w:lang w:val="en-US"/>
        </w:rPr>
        <w:t>4</w:t>
      </w:r>
      <w:r w:rsidRPr="002C1611">
        <w:rPr>
          <w:sz w:val="24"/>
          <w:szCs w:val="24"/>
          <w:lang w:val="en-US"/>
        </w:rPr>
        <w:t xml:space="preserve">: Art Explosion, © 1995-98 de Nova Development Corporation, Calabasas, CA. </w:t>
      </w:r>
      <w:r w:rsidRPr="00953037">
        <w:rPr>
          <w:sz w:val="24"/>
          <w:szCs w:val="24"/>
          <w:lang w:val="en-US"/>
        </w:rPr>
        <w:t>Business and Office: Cartoons – Businessman Bored 2.</w:t>
      </w:r>
    </w:p>
    <w:p w:rsidR="00DE3A17" w:rsidRPr="002C1611" w:rsidRDefault="00EB6F7E" w:rsidP="002C1611">
      <w:pPr>
        <w:pStyle w:val="EBBNormalhalfafter"/>
        <w:spacing w:after="120"/>
        <w:ind w:left="720" w:hanging="720"/>
        <w:rPr>
          <w:sz w:val="24"/>
          <w:szCs w:val="24"/>
          <w:lang w:val="es-ES"/>
        </w:rPr>
      </w:pPr>
      <w:r w:rsidRPr="002C1611">
        <w:rPr>
          <w:sz w:val="24"/>
          <w:szCs w:val="24"/>
          <w:lang w:val="en-US"/>
        </w:rPr>
        <w:tab/>
      </w:r>
      <w:r w:rsidRPr="002C1611">
        <w:rPr>
          <w:sz w:val="24"/>
          <w:szCs w:val="24"/>
          <w:lang w:val="es-ES"/>
        </w:rPr>
        <w:t>Fuente desconocida.</w:t>
      </w:r>
    </w:p>
    <w:p w:rsidR="00EB6F7E" w:rsidRPr="002C1611" w:rsidRDefault="008A1910" w:rsidP="002C1611">
      <w:pPr>
        <w:pStyle w:val="EBBNormalhalfafter"/>
        <w:spacing w:after="120"/>
        <w:ind w:left="720" w:hanging="720"/>
        <w:rPr>
          <w:sz w:val="24"/>
          <w:szCs w:val="24"/>
          <w:lang w:val="en-US"/>
        </w:rPr>
      </w:pPr>
      <w:r>
        <w:rPr>
          <w:sz w:val="24"/>
          <w:szCs w:val="24"/>
          <w:lang w:val="es-ES"/>
        </w:rPr>
        <w:t>Ilustraciones p. 105</w:t>
      </w:r>
      <w:r w:rsidR="00EB6F7E" w:rsidRPr="002C1611">
        <w:rPr>
          <w:sz w:val="24"/>
          <w:szCs w:val="24"/>
          <w:lang w:val="es-ES"/>
        </w:rPr>
        <w:t xml:space="preserve">: Art </w:t>
      </w:r>
      <w:proofErr w:type="spellStart"/>
      <w:r w:rsidR="00EB6F7E" w:rsidRPr="002C1611">
        <w:rPr>
          <w:sz w:val="24"/>
          <w:szCs w:val="24"/>
          <w:lang w:val="es-ES"/>
        </w:rPr>
        <w:t>Explosion</w:t>
      </w:r>
      <w:proofErr w:type="spellEnd"/>
      <w:r w:rsidR="00EB6F7E" w:rsidRPr="002C1611">
        <w:rPr>
          <w:sz w:val="24"/>
          <w:szCs w:val="24"/>
          <w:lang w:val="es-ES"/>
        </w:rPr>
        <w:t xml:space="preserve">, © 1995-98 de Nova </w:t>
      </w:r>
      <w:proofErr w:type="spellStart"/>
      <w:r w:rsidR="00EB6F7E" w:rsidRPr="002C1611">
        <w:rPr>
          <w:sz w:val="24"/>
          <w:szCs w:val="24"/>
          <w:lang w:val="es-ES"/>
        </w:rPr>
        <w:t>Development</w:t>
      </w:r>
      <w:proofErr w:type="spellEnd"/>
      <w:r w:rsidR="00EB6F7E" w:rsidRPr="002C1611">
        <w:rPr>
          <w:sz w:val="24"/>
          <w:szCs w:val="24"/>
          <w:lang w:val="es-ES"/>
        </w:rPr>
        <w:t xml:space="preserve"> </w:t>
      </w:r>
      <w:proofErr w:type="spellStart"/>
      <w:r w:rsidR="00EB6F7E" w:rsidRPr="002C1611">
        <w:rPr>
          <w:sz w:val="24"/>
          <w:szCs w:val="24"/>
          <w:lang w:val="es-ES"/>
        </w:rPr>
        <w:t>Corporation</w:t>
      </w:r>
      <w:proofErr w:type="spellEnd"/>
      <w:r w:rsidR="00EB6F7E" w:rsidRPr="002C1611">
        <w:rPr>
          <w:sz w:val="24"/>
          <w:szCs w:val="24"/>
          <w:lang w:val="es-ES"/>
        </w:rPr>
        <w:t xml:space="preserve">, </w:t>
      </w:r>
      <w:proofErr w:type="spellStart"/>
      <w:r w:rsidR="00EB6F7E" w:rsidRPr="002C1611">
        <w:rPr>
          <w:sz w:val="24"/>
          <w:szCs w:val="24"/>
          <w:lang w:val="es-ES"/>
        </w:rPr>
        <w:t>Calabasas</w:t>
      </w:r>
      <w:proofErr w:type="spellEnd"/>
      <w:r w:rsidR="00EB6F7E" w:rsidRPr="002C1611">
        <w:rPr>
          <w:sz w:val="24"/>
          <w:szCs w:val="24"/>
          <w:lang w:val="es-ES"/>
        </w:rPr>
        <w:t xml:space="preserve">, CA. </w:t>
      </w:r>
      <w:r w:rsidR="00EB6F7E" w:rsidRPr="002C1611">
        <w:rPr>
          <w:sz w:val="24"/>
          <w:szCs w:val="24"/>
          <w:lang w:val="en-US"/>
        </w:rPr>
        <w:t>People: Faces-Cartoons – Bow Tie 02.</w:t>
      </w:r>
    </w:p>
    <w:p w:rsidR="00EB6F7E" w:rsidRPr="002C1611" w:rsidRDefault="00EB6F7E" w:rsidP="002C1611">
      <w:pPr>
        <w:pStyle w:val="EBBNormalhalfafter"/>
        <w:spacing w:after="120"/>
        <w:ind w:left="720" w:hanging="720"/>
        <w:rPr>
          <w:sz w:val="24"/>
          <w:szCs w:val="24"/>
          <w:lang w:val="en-US"/>
        </w:rPr>
      </w:pPr>
      <w:r w:rsidRPr="002C1611">
        <w:rPr>
          <w:sz w:val="24"/>
          <w:szCs w:val="24"/>
          <w:lang w:val="en-US"/>
        </w:rPr>
        <w:tab/>
      </w:r>
      <w:proofErr w:type="gramStart"/>
      <w:r w:rsidRPr="002C1611">
        <w:rPr>
          <w:sz w:val="24"/>
          <w:szCs w:val="24"/>
          <w:lang w:val="en-US"/>
        </w:rPr>
        <w:t>Art Explosion, © 1995-98 de Nova Development Corporation, Calabasas, CA.</w:t>
      </w:r>
      <w:proofErr w:type="gramEnd"/>
      <w:r w:rsidRPr="002C1611">
        <w:rPr>
          <w:sz w:val="24"/>
          <w:szCs w:val="24"/>
          <w:lang w:val="en-US"/>
        </w:rPr>
        <w:t xml:space="preserve"> People: Faces-Cartoons – Bow Tie 11.</w:t>
      </w:r>
    </w:p>
    <w:p w:rsidR="00EB6F7E" w:rsidRPr="002C1611" w:rsidRDefault="00EB6F7E" w:rsidP="008A1910">
      <w:pPr>
        <w:pStyle w:val="EBBNormalhalfafter"/>
        <w:spacing w:after="120"/>
        <w:ind w:left="720" w:hanging="720"/>
        <w:rPr>
          <w:sz w:val="24"/>
          <w:szCs w:val="24"/>
          <w:lang w:val="en-US"/>
        </w:rPr>
      </w:pPr>
      <w:r w:rsidRPr="002C1611">
        <w:rPr>
          <w:sz w:val="24"/>
          <w:szCs w:val="24"/>
          <w:lang w:val="en-US"/>
        </w:rPr>
        <w:tab/>
      </w:r>
      <w:r w:rsidR="00F91FBA" w:rsidRPr="002C1611">
        <w:rPr>
          <w:sz w:val="24"/>
          <w:szCs w:val="24"/>
          <w:lang w:val="en-US"/>
        </w:rPr>
        <w:t xml:space="preserve">Art Explosion, © 1995-98 de Nova Development Corporation, Calabasas, </w:t>
      </w:r>
      <w:proofErr w:type="gramStart"/>
      <w:r w:rsidR="00F91FBA" w:rsidRPr="002C1611">
        <w:rPr>
          <w:sz w:val="24"/>
          <w:szCs w:val="24"/>
          <w:lang w:val="en-US"/>
        </w:rPr>
        <w:t>CA</w:t>
      </w:r>
      <w:proofErr w:type="gramEnd"/>
      <w:r w:rsidR="00F91FBA" w:rsidRPr="002C1611">
        <w:rPr>
          <w:sz w:val="24"/>
          <w:szCs w:val="24"/>
          <w:lang w:val="en-US"/>
        </w:rPr>
        <w:t>. Religion: Crosses-General – Cross 127.</w:t>
      </w:r>
    </w:p>
    <w:sectPr w:rsidR="00EB6F7E" w:rsidRPr="002C1611" w:rsidSect="00466CAA">
      <w:footerReference w:type="default" r:id="rId91"/>
      <w:pgSz w:w="12240" w:h="15840"/>
      <w:pgMar w:top="1440" w:right="1440" w:bottom="1440" w:left="1440" w:header="720" w:footer="720" w:gutter="0"/>
      <w:pgNumType w:start="4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F98" w:rsidRDefault="00712F98" w:rsidP="00737B01">
      <w:r>
        <w:separator/>
      </w:r>
    </w:p>
  </w:endnote>
  <w:endnote w:type="continuationSeparator" w:id="0">
    <w:p w:rsidR="00712F98" w:rsidRDefault="00712F98" w:rsidP="00737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BE9" w:rsidRPr="00737B01" w:rsidRDefault="004A6BE9">
    <w:pPr>
      <w:pStyle w:val="Footer"/>
      <w:jc w:val="center"/>
      <w:rPr>
        <w:lang w:val="es-ES"/>
      </w:rPr>
    </w:pPr>
  </w:p>
  <w:p w:rsidR="004A6BE9" w:rsidRPr="00737B01" w:rsidRDefault="004A6BE9">
    <w:pPr>
      <w:pStyle w:val="Footer"/>
      <w:rPr>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5431"/>
      <w:docPartObj>
        <w:docPartGallery w:val="Page Numbers (Bottom of Page)"/>
        <w:docPartUnique/>
      </w:docPartObj>
    </w:sdtPr>
    <w:sdtEndPr/>
    <w:sdtContent>
      <w:p w:rsidR="004A6BE9" w:rsidRPr="00737B01" w:rsidRDefault="004A6BE9">
        <w:pPr>
          <w:pStyle w:val="Footer"/>
          <w:jc w:val="center"/>
          <w:rPr>
            <w:lang w:val="es-ES"/>
          </w:rPr>
        </w:pPr>
        <w:r w:rsidRPr="00737B01">
          <w:rPr>
            <w:lang w:val="es-ES"/>
          </w:rPr>
          <w:t>Enseñanz</w:t>
        </w:r>
        <w:r>
          <w:rPr>
            <w:lang w:val="es-ES"/>
          </w:rPr>
          <w:t>as Básicas de la Biblia, Parte 2</w:t>
        </w:r>
        <w:r w:rsidRPr="00737B01">
          <w:rPr>
            <w:lang w:val="es-ES"/>
          </w:rPr>
          <w:t>, P</w:t>
        </w:r>
        <w:r>
          <w:rPr>
            <w:lang w:val="es-ES"/>
          </w:rPr>
          <w:t xml:space="preserve">ágina </w:t>
        </w:r>
        <w:r>
          <w:fldChar w:fldCharType="begin"/>
        </w:r>
        <w:r w:rsidRPr="00737B01">
          <w:rPr>
            <w:lang w:val="es-ES"/>
          </w:rPr>
          <w:instrText xml:space="preserve"> PAGE   \* MERGEFORMAT </w:instrText>
        </w:r>
        <w:r>
          <w:fldChar w:fldCharType="separate"/>
        </w:r>
        <w:r w:rsidR="00E555E0">
          <w:rPr>
            <w:noProof/>
            <w:lang w:val="es-ES"/>
          </w:rPr>
          <w:t>103</w:t>
        </w:r>
        <w:r>
          <w:fldChar w:fldCharType="end"/>
        </w:r>
      </w:p>
    </w:sdtContent>
  </w:sdt>
  <w:p w:rsidR="004A6BE9" w:rsidRPr="00737B01" w:rsidRDefault="004A6BE9">
    <w:pPr>
      <w:pStyle w:val="Footer"/>
      <w:rPr>
        <w:lang w:val="es-E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BE9" w:rsidRPr="00737B01" w:rsidRDefault="004A6BE9">
    <w:pPr>
      <w:pStyle w:val="Footer"/>
      <w:jc w:val="center"/>
      <w:rPr>
        <w:lang w:val="es-ES"/>
      </w:rPr>
    </w:pPr>
  </w:p>
  <w:p w:rsidR="004A6BE9" w:rsidRPr="00737B01" w:rsidRDefault="004A6BE9">
    <w:pPr>
      <w:pStyle w:val="Footer"/>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F98" w:rsidRDefault="00712F98" w:rsidP="00737B01">
      <w:r>
        <w:separator/>
      </w:r>
    </w:p>
  </w:footnote>
  <w:footnote w:type="continuationSeparator" w:id="0">
    <w:p w:rsidR="00712F98" w:rsidRDefault="00712F98" w:rsidP="00737B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C04F5"/>
    <w:multiLevelType w:val="hybridMultilevel"/>
    <w:tmpl w:val="96D29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482B98"/>
    <w:multiLevelType w:val="multilevel"/>
    <w:tmpl w:val="078CF5B8"/>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
    <w:nsid w:val="4D97644C"/>
    <w:multiLevelType w:val="multilevel"/>
    <w:tmpl w:val="078CF5B8"/>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
    <w:nsid w:val="4F715F95"/>
    <w:multiLevelType w:val="hybridMultilevel"/>
    <w:tmpl w:val="237EE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5C904B8"/>
    <w:multiLevelType w:val="hybridMultilevel"/>
    <w:tmpl w:val="7756A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817B8B"/>
    <w:multiLevelType w:val="hybridMultilevel"/>
    <w:tmpl w:val="D3A02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91725"/>
    <w:rsid w:val="000008D8"/>
    <w:rsid w:val="00002BC5"/>
    <w:rsid w:val="00013813"/>
    <w:rsid w:val="00021D09"/>
    <w:rsid w:val="000330F7"/>
    <w:rsid w:val="00033EDC"/>
    <w:rsid w:val="00053EBD"/>
    <w:rsid w:val="000633F6"/>
    <w:rsid w:val="00065CE3"/>
    <w:rsid w:val="00065FF3"/>
    <w:rsid w:val="00071227"/>
    <w:rsid w:val="000754CB"/>
    <w:rsid w:val="0008011E"/>
    <w:rsid w:val="0008246F"/>
    <w:rsid w:val="00083461"/>
    <w:rsid w:val="000A7F9A"/>
    <w:rsid w:val="000B11B4"/>
    <w:rsid w:val="000B3148"/>
    <w:rsid w:val="000B3E69"/>
    <w:rsid w:val="000B5147"/>
    <w:rsid w:val="000C5FCC"/>
    <w:rsid w:val="000C76F9"/>
    <w:rsid w:val="000C771A"/>
    <w:rsid w:val="000D3218"/>
    <w:rsid w:val="000D69AB"/>
    <w:rsid w:val="000D7889"/>
    <w:rsid w:val="000E4A8C"/>
    <w:rsid w:val="000E7AE2"/>
    <w:rsid w:val="00103D0C"/>
    <w:rsid w:val="00107584"/>
    <w:rsid w:val="00112060"/>
    <w:rsid w:val="00113343"/>
    <w:rsid w:val="00124FC5"/>
    <w:rsid w:val="00130004"/>
    <w:rsid w:val="00140179"/>
    <w:rsid w:val="00141229"/>
    <w:rsid w:val="00151E21"/>
    <w:rsid w:val="00155319"/>
    <w:rsid w:val="00162D8B"/>
    <w:rsid w:val="0016457D"/>
    <w:rsid w:val="00170788"/>
    <w:rsid w:val="0017090B"/>
    <w:rsid w:val="001728C6"/>
    <w:rsid w:val="001803E5"/>
    <w:rsid w:val="0018590B"/>
    <w:rsid w:val="001928E3"/>
    <w:rsid w:val="0019764D"/>
    <w:rsid w:val="001A0382"/>
    <w:rsid w:val="001A2904"/>
    <w:rsid w:val="001B1132"/>
    <w:rsid w:val="001B1323"/>
    <w:rsid w:val="001B36A8"/>
    <w:rsid w:val="001B3A4F"/>
    <w:rsid w:val="001B6277"/>
    <w:rsid w:val="001C1876"/>
    <w:rsid w:val="001D1D07"/>
    <w:rsid w:val="001D2DC6"/>
    <w:rsid w:val="001D5F4B"/>
    <w:rsid w:val="001E04BD"/>
    <w:rsid w:val="001E08D7"/>
    <w:rsid w:val="001E2271"/>
    <w:rsid w:val="001E31C2"/>
    <w:rsid w:val="001E5368"/>
    <w:rsid w:val="001E70BD"/>
    <w:rsid w:val="001F7205"/>
    <w:rsid w:val="002065E1"/>
    <w:rsid w:val="00213C50"/>
    <w:rsid w:val="00225E85"/>
    <w:rsid w:val="00230281"/>
    <w:rsid w:val="00232330"/>
    <w:rsid w:val="00232BCA"/>
    <w:rsid w:val="00234D89"/>
    <w:rsid w:val="00235025"/>
    <w:rsid w:val="00235120"/>
    <w:rsid w:val="0023643C"/>
    <w:rsid w:val="00237411"/>
    <w:rsid w:val="002461EE"/>
    <w:rsid w:val="00252CBE"/>
    <w:rsid w:val="00252F51"/>
    <w:rsid w:val="00256B42"/>
    <w:rsid w:val="00260EF0"/>
    <w:rsid w:val="002671BF"/>
    <w:rsid w:val="002722E6"/>
    <w:rsid w:val="00274F0C"/>
    <w:rsid w:val="00274FC9"/>
    <w:rsid w:val="00280A60"/>
    <w:rsid w:val="00282C6A"/>
    <w:rsid w:val="00285CC4"/>
    <w:rsid w:val="00290FA3"/>
    <w:rsid w:val="00293C42"/>
    <w:rsid w:val="002A50E6"/>
    <w:rsid w:val="002B12C5"/>
    <w:rsid w:val="002B5819"/>
    <w:rsid w:val="002B71D2"/>
    <w:rsid w:val="002C1611"/>
    <w:rsid w:val="002C3F99"/>
    <w:rsid w:val="002C4742"/>
    <w:rsid w:val="002C48EC"/>
    <w:rsid w:val="002C4CE6"/>
    <w:rsid w:val="002C5288"/>
    <w:rsid w:val="002C662D"/>
    <w:rsid w:val="002D5343"/>
    <w:rsid w:val="002D76D1"/>
    <w:rsid w:val="002E011D"/>
    <w:rsid w:val="002F4D49"/>
    <w:rsid w:val="002F5E9D"/>
    <w:rsid w:val="002F7854"/>
    <w:rsid w:val="0031172A"/>
    <w:rsid w:val="00315127"/>
    <w:rsid w:val="003261E1"/>
    <w:rsid w:val="00336710"/>
    <w:rsid w:val="003400B6"/>
    <w:rsid w:val="00342BB0"/>
    <w:rsid w:val="0034470F"/>
    <w:rsid w:val="003558FA"/>
    <w:rsid w:val="003629AC"/>
    <w:rsid w:val="00363F5F"/>
    <w:rsid w:val="00371018"/>
    <w:rsid w:val="0037402D"/>
    <w:rsid w:val="00374752"/>
    <w:rsid w:val="003871E8"/>
    <w:rsid w:val="00387D21"/>
    <w:rsid w:val="00390FCA"/>
    <w:rsid w:val="00391725"/>
    <w:rsid w:val="00394E24"/>
    <w:rsid w:val="003A107C"/>
    <w:rsid w:val="003A2AD3"/>
    <w:rsid w:val="003A3EA9"/>
    <w:rsid w:val="003A58BE"/>
    <w:rsid w:val="003A7CD5"/>
    <w:rsid w:val="003B036F"/>
    <w:rsid w:val="003B1ABD"/>
    <w:rsid w:val="003B76D6"/>
    <w:rsid w:val="003B76EA"/>
    <w:rsid w:val="003C2CF1"/>
    <w:rsid w:val="003D5A58"/>
    <w:rsid w:val="003E5AA0"/>
    <w:rsid w:val="003E5C73"/>
    <w:rsid w:val="00407892"/>
    <w:rsid w:val="0042173E"/>
    <w:rsid w:val="00424835"/>
    <w:rsid w:val="004249ED"/>
    <w:rsid w:val="004308D1"/>
    <w:rsid w:val="00431B3A"/>
    <w:rsid w:val="004335C9"/>
    <w:rsid w:val="00442D8A"/>
    <w:rsid w:val="004531CC"/>
    <w:rsid w:val="00454E40"/>
    <w:rsid w:val="004604AF"/>
    <w:rsid w:val="00461A18"/>
    <w:rsid w:val="00466CAA"/>
    <w:rsid w:val="00466E54"/>
    <w:rsid w:val="004679B7"/>
    <w:rsid w:val="00467C1D"/>
    <w:rsid w:val="00473D7D"/>
    <w:rsid w:val="00475BBE"/>
    <w:rsid w:val="004A1F97"/>
    <w:rsid w:val="004A6BE9"/>
    <w:rsid w:val="004C2ECC"/>
    <w:rsid w:val="004C5516"/>
    <w:rsid w:val="004C7A97"/>
    <w:rsid w:val="004D3848"/>
    <w:rsid w:val="004D629F"/>
    <w:rsid w:val="004F2EE1"/>
    <w:rsid w:val="004F6B24"/>
    <w:rsid w:val="005023BB"/>
    <w:rsid w:val="005064DE"/>
    <w:rsid w:val="00507FD6"/>
    <w:rsid w:val="0051358D"/>
    <w:rsid w:val="00513AA8"/>
    <w:rsid w:val="00530509"/>
    <w:rsid w:val="005410FC"/>
    <w:rsid w:val="00546938"/>
    <w:rsid w:val="00554A3B"/>
    <w:rsid w:val="00564AF0"/>
    <w:rsid w:val="00571D4A"/>
    <w:rsid w:val="005732B5"/>
    <w:rsid w:val="00583A05"/>
    <w:rsid w:val="00585A14"/>
    <w:rsid w:val="00592E44"/>
    <w:rsid w:val="00593E17"/>
    <w:rsid w:val="005944F6"/>
    <w:rsid w:val="005A231B"/>
    <w:rsid w:val="005B4117"/>
    <w:rsid w:val="005B6486"/>
    <w:rsid w:val="005C64F9"/>
    <w:rsid w:val="005D0925"/>
    <w:rsid w:val="005D18C5"/>
    <w:rsid w:val="005D29D1"/>
    <w:rsid w:val="005D5188"/>
    <w:rsid w:val="005D55DC"/>
    <w:rsid w:val="005D6474"/>
    <w:rsid w:val="005E09C5"/>
    <w:rsid w:val="005E326A"/>
    <w:rsid w:val="005F1A9B"/>
    <w:rsid w:val="005F556A"/>
    <w:rsid w:val="005F7B7E"/>
    <w:rsid w:val="00601E5D"/>
    <w:rsid w:val="00605D77"/>
    <w:rsid w:val="00617C01"/>
    <w:rsid w:val="00627173"/>
    <w:rsid w:val="00630905"/>
    <w:rsid w:val="00646953"/>
    <w:rsid w:val="00652A4B"/>
    <w:rsid w:val="0067016F"/>
    <w:rsid w:val="00670671"/>
    <w:rsid w:val="00674E25"/>
    <w:rsid w:val="00675EA2"/>
    <w:rsid w:val="00677810"/>
    <w:rsid w:val="006A089A"/>
    <w:rsid w:val="006A77DB"/>
    <w:rsid w:val="006B15A7"/>
    <w:rsid w:val="006B58BD"/>
    <w:rsid w:val="006B5F8A"/>
    <w:rsid w:val="006C3850"/>
    <w:rsid w:val="006C4C28"/>
    <w:rsid w:val="006C6134"/>
    <w:rsid w:val="006C66AC"/>
    <w:rsid w:val="006D3867"/>
    <w:rsid w:val="006E0ADD"/>
    <w:rsid w:val="006E3756"/>
    <w:rsid w:val="006E3D5B"/>
    <w:rsid w:val="006E68E0"/>
    <w:rsid w:val="007003D3"/>
    <w:rsid w:val="0070059B"/>
    <w:rsid w:val="00700E03"/>
    <w:rsid w:val="00700F28"/>
    <w:rsid w:val="0070284D"/>
    <w:rsid w:val="00712A5E"/>
    <w:rsid w:val="00712F98"/>
    <w:rsid w:val="00714369"/>
    <w:rsid w:val="00726BDE"/>
    <w:rsid w:val="00726FCE"/>
    <w:rsid w:val="00727BF2"/>
    <w:rsid w:val="007300BA"/>
    <w:rsid w:val="00737B01"/>
    <w:rsid w:val="0075698A"/>
    <w:rsid w:val="00770039"/>
    <w:rsid w:val="00773C38"/>
    <w:rsid w:val="00785A33"/>
    <w:rsid w:val="00791B6A"/>
    <w:rsid w:val="007A5B78"/>
    <w:rsid w:val="007B09BF"/>
    <w:rsid w:val="007B1AB5"/>
    <w:rsid w:val="007B7BAE"/>
    <w:rsid w:val="007C443E"/>
    <w:rsid w:val="007D186A"/>
    <w:rsid w:val="007D5A9E"/>
    <w:rsid w:val="007E70EE"/>
    <w:rsid w:val="007F10C7"/>
    <w:rsid w:val="007F2917"/>
    <w:rsid w:val="007F63A6"/>
    <w:rsid w:val="00804DAC"/>
    <w:rsid w:val="00810ECD"/>
    <w:rsid w:val="00823370"/>
    <w:rsid w:val="00825108"/>
    <w:rsid w:val="0083707C"/>
    <w:rsid w:val="00844E40"/>
    <w:rsid w:val="008512A7"/>
    <w:rsid w:val="00854A6A"/>
    <w:rsid w:val="00863C85"/>
    <w:rsid w:val="00866D4A"/>
    <w:rsid w:val="0087012B"/>
    <w:rsid w:val="00872DAF"/>
    <w:rsid w:val="00873012"/>
    <w:rsid w:val="00897E0D"/>
    <w:rsid w:val="008A1910"/>
    <w:rsid w:val="008A6C85"/>
    <w:rsid w:val="008B3D8F"/>
    <w:rsid w:val="008C0C33"/>
    <w:rsid w:val="008C1CAB"/>
    <w:rsid w:val="008C5222"/>
    <w:rsid w:val="008C637C"/>
    <w:rsid w:val="008C774A"/>
    <w:rsid w:val="008D05FA"/>
    <w:rsid w:val="008D0D99"/>
    <w:rsid w:val="008D251A"/>
    <w:rsid w:val="008D6B53"/>
    <w:rsid w:val="008E5495"/>
    <w:rsid w:val="008E5A41"/>
    <w:rsid w:val="008F4A0B"/>
    <w:rsid w:val="0090082C"/>
    <w:rsid w:val="00902741"/>
    <w:rsid w:val="0090284E"/>
    <w:rsid w:val="009076ED"/>
    <w:rsid w:val="00911E53"/>
    <w:rsid w:val="00913392"/>
    <w:rsid w:val="00920700"/>
    <w:rsid w:val="009302F9"/>
    <w:rsid w:val="00936125"/>
    <w:rsid w:val="00940E79"/>
    <w:rsid w:val="00947869"/>
    <w:rsid w:val="00953037"/>
    <w:rsid w:val="00962567"/>
    <w:rsid w:val="00964925"/>
    <w:rsid w:val="00965376"/>
    <w:rsid w:val="00976072"/>
    <w:rsid w:val="00987EEF"/>
    <w:rsid w:val="009A1028"/>
    <w:rsid w:val="009A2128"/>
    <w:rsid w:val="009A247F"/>
    <w:rsid w:val="009D1296"/>
    <w:rsid w:val="009D76D1"/>
    <w:rsid w:val="009E1E26"/>
    <w:rsid w:val="009F0DD3"/>
    <w:rsid w:val="00A04F98"/>
    <w:rsid w:val="00A06F21"/>
    <w:rsid w:val="00A074B3"/>
    <w:rsid w:val="00A16156"/>
    <w:rsid w:val="00A2119C"/>
    <w:rsid w:val="00A24F55"/>
    <w:rsid w:val="00A279E9"/>
    <w:rsid w:val="00A30D20"/>
    <w:rsid w:val="00A37CE0"/>
    <w:rsid w:val="00A41A21"/>
    <w:rsid w:val="00A43C2A"/>
    <w:rsid w:val="00A45CE6"/>
    <w:rsid w:val="00A540E4"/>
    <w:rsid w:val="00A5685A"/>
    <w:rsid w:val="00A60564"/>
    <w:rsid w:val="00A61853"/>
    <w:rsid w:val="00A63C5D"/>
    <w:rsid w:val="00A7070F"/>
    <w:rsid w:val="00A7131D"/>
    <w:rsid w:val="00A7499A"/>
    <w:rsid w:val="00A932AB"/>
    <w:rsid w:val="00A94366"/>
    <w:rsid w:val="00A97886"/>
    <w:rsid w:val="00AA2B42"/>
    <w:rsid w:val="00AA43AC"/>
    <w:rsid w:val="00AA5141"/>
    <w:rsid w:val="00AB2BD2"/>
    <w:rsid w:val="00AC0816"/>
    <w:rsid w:val="00AC23EF"/>
    <w:rsid w:val="00AD02B4"/>
    <w:rsid w:val="00AD4CE7"/>
    <w:rsid w:val="00AD6D47"/>
    <w:rsid w:val="00AE1298"/>
    <w:rsid w:val="00B00A1E"/>
    <w:rsid w:val="00B12008"/>
    <w:rsid w:val="00B167F7"/>
    <w:rsid w:val="00B20956"/>
    <w:rsid w:val="00B2304A"/>
    <w:rsid w:val="00B23DD8"/>
    <w:rsid w:val="00B31B96"/>
    <w:rsid w:val="00B320D6"/>
    <w:rsid w:val="00B35E6E"/>
    <w:rsid w:val="00B3755B"/>
    <w:rsid w:val="00B415CA"/>
    <w:rsid w:val="00B46DF3"/>
    <w:rsid w:val="00B476AE"/>
    <w:rsid w:val="00B61E8F"/>
    <w:rsid w:val="00B720AC"/>
    <w:rsid w:val="00B73AC9"/>
    <w:rsid w:val="00B80932"/>
    <w:rsid w:val="00B87668"/>
    <w:rsid w:val="00B91B4A"/>
    <w:rsid w:val="00B97810"/>
    <w:rsid w:val="00BA0E86"/>
    <w:rsid w:val="00BA410B"/>
    <w:rsid w:val="00BB1E59"/>
    <w:rsid w:val="00BB3C20"/>
    <w:rsid w:val="00BC07F9"/>
    <w:rsid w:val="00BC201E"/>
    <w:rsid w:val="00BC2ADC"/>
    <w:rsid w:val="00BC2EFC"/>
    <w:rsid w:val="00BC49A5"/>
    <w:rsid w:val="00BC60A0"/>
    <w:rsid w:val="00BC7DCB"/>
    <w:rsid w:val="00BD01E8"/>
    <w:rsid w:val="00BD484B"/>
    <w:rsid w:val="00BE056A"/>
    <w:rsid w:val="00BE79BF"/>
    <w:rsid w:val="00BF064B"/>
    <w:rsid w:val="00BF1A6D"/>
    <w:rsid w:val="00BF24F7"/>
    <w:rsid w:val="00BF2CFC"/>
    <w:rsid w:val="00C01AE7"/>
    <w:rsid w:val="00C02C53"/>
    <w:rsid w:val="00C034D3"/>
    <w:rsid w:val="00C06762"/>
    <w:rsid w:val="00C142C2"/>
    <w:rsid w:val="00C22698"/>
    <w:rsid w:val="00C23A8D"/>
    <w:rsid w:val="00C32D3D"/>
    <w:rsid w:val="00C346E9"/>
    <w:rsid w:val="00C34845"/>
    <w:rsid w:val="00C41FDC"/>
    <w:rsid w:val="00C470D6"/>
    <w:rsid w:val="00C52658"/>
    <w:rsid w:val="00C54D78"/>
    <w:rsid w:val="00C76C93"/>
    <w:rsid w:val="00C831CE"/>
    <w:rsid w:val="00C8611F"/>
    <w:rsid w:val="00C86A7E"/>
    <w:rsid w:val="00C94AB0"/>
    <w:rsid w:val="00CA0311"/>
    <w:rsid w:val="00CA053B"/>
    <w:rsid w:val="00CA074F"/>
    <w:rsid w:val="00CA2D34"/>
    <w:rsid w:val="00CB3CB6"/>
    <w:rsid w:val="00CB7325"/>
    <w:rsid w:val="00CC1B7B"/>
    <w:rsid w:val="00CC777D"/>
    <w:rsid w:val="00CD0C18"/>
    <w:rsid w:val="00CD482F"/>
    <w:rsid w:val="00CD63CC"/>
    <w:rsid w:val="00CE0798"/>
    <w:rsid w:val="00CE3EB7"/>
    <w:rsid w:val="00CE7F85"/>
    <w:rsid w:val="00D05B79"/>
    <w:rsid w:val="00D10E30"/>
    <w:rsid w:val="00D11757"/>
    <w:rsid w:val="00D147BF"/>
    <w:rsid w:val="00D21FD9"/>
    <w:rsid w:val="00D3265C"/>
    <w:rsid w:val="00D36EE8"/>
    <w:rsid w:val="00D412FA"/>
    <w:rsid w:val="00D52B6C"/>
    <w:rsid w:val="00D61546"/>
    <w:rsid w:val="00D729AD"/>
    <w:rsid w:val="00D74B62"/>
    <w:rsid w:val="00D828A4"/>
    <w:rsid w:val="00D83C55"/>
    <w:rsid w:val="00D86DE8"/>
    <w:rsid w:val="00DB10B0"/>
    <w:rsid w:val="00DB1AC3"/>
    <w:rsid w:val="00DB2F41"/>
    <w:rsid w:val="00DB3E4C"/>
    <w:rsid w:val="00DC26D2"/>
    <w:rsid w:val="00DC2B47"/>
    <w:rsid w:val="00DD0686"/>
    <w:rsid w:val="00DD505E"/>
    <w:rsid w:val="00DE359E"/>
    <w:rsid w:val="00DE3A17"/>
    <w:rsid w:val="00DE63CD"/>
    <w:rsid w:val="00DF09CC"/>
    <w:rsid w:val="00DF6CAB"/>
    <w:rsid w:val="00DF6F74"/>
    <w:rsid w:val="00E05620"/>
    <w:rsid w:val="00E20FAB"/>
    <w:rsid w:val="00E228DB"/>
    <w:rsid w:val="00E22A0F"/>
    <w:rsid w:val="00E25582"/>
    <w:rsid w:val="00E2666C"/>
    <w:rsid w:val="00E310BC"/>
    <w:rsid w:val="00E4761A"/>
    <w:rsid w:val="00E555E0"/>
    <w:rsid w:val="00E61C6F"/>
    <w:rsid w:val="00E6541F"/>
    <w:rsid w:val="00E67D0A"/>
    <w:rsid w:val="00E71D9C"/>
    <w:rsid w:val="00E75FF4"/>
    <w:rsid w:val="00E8561E"/>
    <w:rsid w:val="00E8716B"/>
    <w:rsid w:val="00E91BE1"/>
    <w:rsid w:val="00E93095"/>
    <w:rsid w:val="00E93499"/>
    <w:rsid w:val="00E93910"/>
    <w:rsid w:val="00E94383"/>
    <w:rsid w:val="00E9676F"/>
    <w:rsid w:val="00EA348A"/>
    <w:rsid w:val="00EA4913"/>
    <w:rsid w:val="00EA6688"/>
    <w:rsid w:val="00EB6F7E"/>
    <w:rsid w:val="00EB6FCE"/>
    <w:rsid w:val="00ED0CCA"/>
    <w:rsid w:val="00ED1A65"/>
    <w:rsid w:val="00ED40A7"/>
    <w:rsid w:val="00F0040E"/>
    <w:rsid w:val="00F022DC"/>
    <w:rsid w:val="00F037CE"/>
    <w:rsid w:val="00F06782"/>
    <w:rsid w:val="00F12C70"/>
    <w:rsid w:val="00F15D29"/>
    <w:rsid w:val="00F16175"/>
    <w:rsid w:val="00F175D7"/>
    <w:rsid w:val="00F4784C"/>
    <w:rsid w:val="00F5269A"/>
    <w:rsid w:val="00F66195"/>
    <w:rsid w:val="00F7788B"/>
    <w:rsid w:val="00F91FBA"/>
    <w:rsid w:val="00FA7478"/>
    <w:rsid w:val="00FB1EE3"/>
    <w:rsid w:val="00FB3C30"/>
    <w:rsid w:val="00FB7DA1"/>
    <w:rsid w:val="00FD3BB3"/>
    <w:rsid w:val="00FD3BCF"/>
    <w:rsid w:val="00FD4E03"/>
    <w:rsid w:val="00FE1E2D"/>
    <w:rsid w:val="00FE3F97"/>
    <w:rsid w:val="00FE594F"/>
    <w:rsid w:val="00FE7C95"/>
    <w:rsid w:val="00FF4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75"/>
    <o:shapelayout v:ext="edit">
      <o:idmap v:ext="edit" data="1"/>
      <o:rules v:ext="edit">
        <o:r id="V:Rule1" type="callout" idref="#_x0000_s1241"/>
        <o:r id="V:Rule2" type="callout" idref="#_x0000_s1240"/>
        <o:r id="V:Rule3" type="callout" idref="#_x0000_s1243"/>
        <o:r id="V:Rule4" type="callout" idref="#_x0000_s1242"/>
        <o:r id="V:Rule5" type="callout" idref="#_x0000_s1245"/>
        <o:r id="V:Rule6" type="callout" idref="#_x0000_s1246"/>
        <o:r id="V:Rule7" type="callout" idref="#_x0000_s1247"/>
        <o:r id="V:Rule8" type="callout" idref="#_x0000_s1249"/>
        <o:r id="V:Rule9" type="callout" idref="#_x0000_s1248"/>
        <o:r id="V:Rule10" type="callout" idref="#_x0000_s1253"/>
        <o:r id="V:Rule11" type="callout" idref="#_x0000_s1252"/>
        <o:r id="V:Rule12" type="callout" idref="#_x0000_s1259"/>
        <o:r id="V:Rule13" type="callout" idref="#_x0000_s1258"/>
        <o:r id="V:Rule14" type="callout" idref="#_x0000_s1255"/>
        <o:r id="V:Rule15" type="callout" idref="#_x0000_s1256"/>
        <o:r id="V:Rule16" type="callout" idref="#_x0000_s1265"/>
        <o:r id="V:Rule17" type="callout" idref="#_x0000_s1269"/>
        <o:r id="V:Rule18" type="callout" idref="#_x0000_s1271"/>
        <o:r id="V:Rule19" type="callout" idref="#_x0000_s1275"/>
        <o:r id="V:Rule20" type="callout" idref="#_x0000_s1274"/>
        <o:r id="V:Rule21" type="callout" idref="#_x0000_s1307"/>
        <o:r id="V:Rule22" type="callout" idref="#_x0000_s1341"/>
        <o:r id="V:Rule23" type="callout" idref="#_x0000_s1340"/>
        <o:r id="V:Rule24" type="callout" idref="#_x0000_s1339"/>
        <o:r id="V:Rule25" type="callout" idref="#_x0000_s1347"/>
        <o:r id="V:Rule26" type="callout" idref="#_x0000_s1349"/>
        <o:r id="V:Rule27" type="callout" idref="#_x0000_s1348"/>
        <o:r id="V:Rule28" type="callout" idref="#_x0000_s1371"/>
        <o:r id="V:Rule29" type="callout" idref="#_x0000_s137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8BE"/>
    <w:pPr>
      <w:autoSpaceDE w:val="0"/>
      <w:autoSpaceDN w:val="0"/>
      <w:adjustRightInd w:val="0"/>
      <w:spacing w:after="0" w:line="240" w:lineRule="auto"/>
    </w:pPr>
    <w:rPr>
      <w:rFonts w:ascii="Times New Roman" w:hAnsi="Times New Roman" w:cs="Times New Roman"/>
      <w:sz w:val="20"/>
      <w:szCs w:val="20"/>
    </w:rPr>
  </w:style>
  <w:style w:type="paragraph" w:styleId="Heading1">
    <w:name w:val="heading 1"/>
    <w:basedOn w:val="Normal"/>
    <w:next w:val="Normal"/>
    <w:link w:val="Heading1Char"/>
    <w:uiPriority w:val="9"/>
    <w:qFormat/>
    <w:rsid w:val="00FD3BB3"/>
    <w:pPr>
      <w:keepNext/>
      <w:keepLines/>
      <w:autoSpaceDE/>
      <w:autoSpaceDN/>
      <w:adjustRightInd/>
      <w:spacing w:before="120"/>
      <w:outlineLvl w:val="0"/>
    </w:pPr>
    <w:rPr>
      <w:rFonts w:ascii="Arial" w:eastAsiaTheme="majorEastAsia" w:hAnsi="Arial" w:cstheme="majorBidi"/>
      <w:b/>
      <w:bCs/>
      <w:color w:val="000000" w:themeColor="text1"/>
      <w:sz w:val="28"/>
      <w:szCs w:val="28"/>
    </w:rPr>
  </w:style>
  <w:style w:type="paragraph" w:styleId="Heading2">
    <w:name w:val="heading 2"/>
    <w:basedOn w:val="Normal"/>
    <w:next w:val="Normal"/>
    <w:link w:val="Heading2Char"/>
    <w:uiPriority w:val="9"/>
    <w:unhideWhenUsed/>
    <w:qFormat/>
    <w:rsid w:val="00FD3BB3"/>
    <w:pPr>
      <w:keepNext/>
      <w:keepLines/>
      <w:autoSpaceDE/>
      <w:autoSpaceDN/>
      <w:adjustRightInd/>
      <w:spacing w:before="120"/>
      <w:outlineLvl w:val="1"/>
    </w:pPr>
    <w:rPr>
      <w:rFonts w:ascii="Arial" w:eastAsiaTheme="majorEastAsia" w:hAnsi="Arial" w:cstheme="majorBidi"/>
      <w:b/>
      <w:bCs/>
      <w:i/>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3BB3"/>
    <w:rPr>
      <w:rFonts w:ascii="Arial" w:eastAsiaTheme="majorEastAsia" w:hAnsi="Arial" w:cstheme="majorBidi"/>
      <w:b/>
      <w:bCs/>
      <w:color w:val="000000" w:themeColor="text1"/>
      <w:sz w:val="28"/>
      <w:szCs w:val="28"/>
    </w:rPr>
  </w:style>
  <w:style w:type="character" w:customStyle="1" w:styleId="Heading2Char">
    <w:name w:val="Heading 2 Char"/>
    <w:basedOn w:val="DefaultParagraphFont"/>
    <w:link w:val="Heading2"/>
    <w:uiPriority w:val="9"/>
    <w:rsid w:val="00FD3BB3"/>
    <w:rPr>
      <w:rFonts w:ascii="Arial" w:eastAsiaTheme="majorEastAsia" w:hAnsi="Arial" w:cstheme="majorBidi"/>
      <w:b/>
      <w:bCs/>
      <w:i/>
      <w:color w:val="000000" w:themeColor="text1"/>
      <w:sz w:val="24"/>
      <w:szCs w:val="26"/>
    </w:rPr>
  </w:style>
  <w:style w:type="paragraph" w:styleId="Title">
    <w:name w:val="Title"/>
    <w:basedOn w:val="Normal"/>
    <w:next w:val="Normal"/>
    <w:link w:val="TitleChar"/>
    <w:uiPriority w:val="99"/>
    <w:qFormat/>
    <w:rsid w:val="00FD3BB3"/>
    <w:pPr>
      <w:autoSpaceDE/>
      <w:autoSpaceDN/>
      <w:adjustRightInd/>
      <w:spacing w:after="120"/>
      <w:contextualSpacing/>
      <w:jc w:val="center"/>
    </w:pPr>
    <w:rPr>
      <w:rFonts w:ascii="Arial" w:eastAsiaTheme="majorEastAsia" w:hAnsi="Arial" w:cstheme="majorBidi"/>
      <w:color w:val="000000" w:themeColor="text1"/>
      <w:spacing w:val="5"/>
      <w:kern w:val="28"/>
      <w:sz w:val="36"/>
      <w:szCs w:val="52"/>
    </w:rPr>
  </w:style>
  <w:style w:type="character" w:customStyle="1" w:styleId="TitleChar">
    <w:name w:val="Title Char"/>
    <w:basedOn w:val="DefaultParagraphFont"/>
    <w:link w:val="Title"/>
    <w:uiPriority w:val="10"/>
    <w:rsid w:val="00FD3BB3"/>
    <w:rPr>
      <w:rFonts w:ascii="Arial" w:eastAsiaTheme="majorEastAsia" w:hAnsi="Arial" w:cstheme="majorBidi"/>
      <w:color w:val="000000" w:themeColor="text1"/>
      <w:spacing w:val="5"/>
      <w:kern w:val="28"/>
      <w:sz w:val="36"/>
      <w:szCs w:val="52"/>
    </w:rPr>
  </w:style>
  <w:style w:type="paragraph" w:styleId="EnvelopeReturn">
    <w:name w:val="envelope return"/>
    <w:basedOn w:val="Normal"/>
    <w:uiPriority w:val="99"/>
    <w:semiHidden/>
    <w:unhideWhenUsed/>
    <w:rsid w:val="00785A33"/>
    <w:pPr>
      <w:autoSpaceDE/>
      <w:autoSpaceDN/>
      <w:adjustRightInd/>
    </w:pPr>
    <w:rPr>
      <w:rFonts w:asciiTheme="majorHAnsi" w:eastAsiaTheme="majorEastAsia" w:hAnsiTheme="majorHAnsi" w:cstheme="majorBidi"/>
      <w:sz w:val="24"/>
    </w:rPr>
  </w:style>
  <w:style w:type="paragraph" w:styleId="EnvelopeAddress">
    <w:name w:val="envelope address"/>
    <w:basedOn w:val="Normal"/>
    <w:uiPriority w:val="99"/>
    <w:semiHidden/>
    <w:unhideWhenUsed/>
    <w:rsid w:val="00785A33"/>
    <w:pPr>
      <w:framePr w:w="7920" w:h="1980" w:hRule="exact" w:hSpace="180" w:wrap="auto" w:hAnchor="page" w:xAlign="center" w:yAlign="bottom"/>
      <w:autoSpaceDE/>
      <w:autoSpaceDN/>
      <w:adjustRightInd/>
      <w:ind w:left="2880"/>
    </w:pPr>
    <w:rPr>
      <w:rFonts w:asciiTheme="majorHAnsi" w:eastAsiaTheme="majorEastAsia" w:hAnsiTheme="majorHAnsi" w:cstheme="majorBidi"/>
      <w:sz w:val="28"/>
      <w:szCs w:val="24"/>
    </w:rPr>
  </w:style>
  <w:style w:type="paragraph" w:styleId="NoSpacing">
    <w:name w:val="No Spacing"/>
    <w:aliases w:val="Half Space After"/>
    <w:link w:val="NoSpacingChar"/>
    <w:uiPriority w:val="1"/>
    <w:qFormat/>
    <w:rsid w:val="00391725"/>
    <w:pPr>
      <w:spacing w:after="120" w:line="240" w:lineRule="auto"/>
    </w:pPr>
    <w:rPr>
      <w:rFonts w:ascii="Times New Roman" w:hAnsi="Times New Roman"/>
      <w:sz w:val="24"/>
    </w:rPr>
  </w:style>
  <w:style w:type="paragraph" w:customStyle="1" w:styleId="1">
    <w:name w:val="1"/>
    <w:aliases w:val="5 Space"/>
    <w:basedOn w:val="Normal"/>
    <w:link w:val="1Char"/>
    <w:qFormat/>
    <w:rsid w:val="00391725"/>
    <w:pPr>
      <w:autoSpaceDE/>
      <w:autoSpaceDN/>
      <w:adjustRightInd/>
      <w:spacing w:line="360" w:lineRule="auto"/>
    </w:pPr>
    <w:rPr>
      <w:rFonts w:cstheme="minorBidi"/>
      <w:sz w:val="24"/>
      <w:szCs w:val="22"/>
    </w:rPr>
  </w:style>
  <w:style w:type="character" w:customStyle="1" w:styleId="NoSpacingChar">
    <w:name w:val="No Spacing Char"/>
    <w:aliases w:val="Half Space After Char"/>
    <w:basedOn w:val="DefaultParagraphFont"/>
    <w:link w:val="NoSpacing"/>
    <w:uiPriority w:val="1"/>
    <w:rsid w:val="000C771A"/>
    <w:rPr>
      <w:rFonts w:ascii="Times New Roman" w:hAnsi="Times New Roman"/>
      <w:sz w:val="24"/>
    </w:rPr>
  </w:style>
  <w:style w:type="character" w:customStyle="1" w:styleId="1Char">
    <w:name w:val="1 Char"/>
    <w:aliases w:val="5 Space Char"/>
    <w:basedOn w:val="DefaultParagraphFont"/>
    <w:link w:val="1"/>
    <w:rsid w:val="00391725"/>
    <w:rPr>
      <w:rFonts w:ascii="Times New Roman" w:hAnsi="Times New Roman"/>
      <w:sz w:val="24"/>
    </w:rPr>
  </w:style>
  <w:style w:type="paragraph" w:styleId="BalloonText">
    <w:name w:val="Balloon Text"/>
    <w:basedOn w:val="Normal"/>
    <w:link w:val="BalloonTextChar"/>
    <w:uiPriority w:val="99"/>
    <w:semiHidden/>
    <w:unhideWhenUsed/>
    <w:rsid w:val="000C771A"/>
    <w:pPr>
      <w:autoSpaceDE/>
      <w:autoSpaceDN/>
      <w:adjustRightInd/>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71A"/>
    <w:rPr>
      <w:rFonts w:ascii="Tahoma" w:hAnsi="Tahoma" w:cs="Tahoma"/>
      <w:sz w:val="16"/>
      <w:szCs w:val="16"/>
    </w:rPr>
  </w:style>
  <w:style w:type="paragraph" w:customStyle="1" w:styleId="DefaultText">
    <w:name w:val="Default Text"/>
    <w:basedOn w:val="Normal"/>
    <w:uiPriority w:val="99"/>
    <w:rsid w:val="000C771A"/>
    <w:rPr>
      <w:sz w:val="24"/>
      <w:szCs w:val="24"/>
    </w:rPr>
  </w:style>
  <w:style w:type="paragraph" w:styleId="TOCHeading">
    <w:name w:val="TOC Heading"/>
    <w:basedOn w:val="Heading1"/>
    <w:next w:val="Normal"/>
    <w:uiPriority w:val="39"/>
    <w:semiHidden/>
    <w:unhideWhenUsed/>
    <w:qFormat/>
    <w:rsid w:val="000C771A"/>
    <w:pPr>
      <w:spacing w:before="480" w:line="276" w:lineRule="auto"/>
      <w:outlineLvl w:val="9"/>
    </w:pPr>
    <w:rPr>
      <w:rFonts w:asciiTheme="majorHAnsi" w:hAnsiTheme="majorHAnsi"/>
      <w:color w:val="365F91" w:themeColor="accent1" w:themeShade="BF"/>
    </w:rPr>
  </w:style>
  <w:style w:type="paragraph" w:styleId="TOC2">
    <w:name w:val="toc 2"/>
    <w:basedOn w:val="Normal"/>
    <w:next w:val="Normal"/>
    <w:autoRedefine/>
    <w:uiPriority w:val="39"/>
    <w:unhideWhenUsed/>
    <w:qFormat/>
    <w:rsid w:val="000C771A"/>
    <w:pPr>
      <w:autoSpaceDE/>
      <w:autoSpaceDN/>
      <w:adjustRightInd/>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unhideWhenUsed/>
    <w:qFormat/>
    <w:rsid w:val="00E75FF4"/>
    <w:pPr>
      <w:autoSpaceDE/>
      <w:autoSpaceDN/>
      <w:adjustRightInd/>
      <w:spacing w:after="100" w:line="276" w:lineRule="auto"/>
    </w:pPr>
    <w:rPr>
      <w:rFonts w:asciiTheme="minorHAnsi" w:eastAsiaTheme="minorEastAsia" w:hAnsiTheme="minorHAnsi" w:cstheme="minorBidi"/>
      <w:b/>
      <w:sz w:val="24"/>
      <w:szCs w:val="24"/>
      <w:lang w:val="es-ES"/>
    </w:rPr>
  </w:style>
  <w:style w:type="paragraph" w:styleId="TOC3">
    <w:name w:val="toc 3"/>
    <w:basedOn w:val="Normal"/>
    <w:next w:val="Normal"/>
    <w:autoRedefine/>
    <w:uiPriority w:val="39"/>
    <w:semiHidden/>
    <w:unhideWhenUsed/>
    <w:qFormat/>
    <w:rsid w:val="000C771A"/>
    <w:pPr>
      <w:autoSpaceDE/>
      <w:autoSpaceDN/>
      <w:adjustRightInd/>
      <w:spacing w:after="100" w:line="276" w:lineRule="auto"/>
      <w:ind w:left="440"/>
    </w:pPr>
    <w:rPr>
      <w:rFonts w:asciiTheme="minorHAnsi" w:eastAsiaTheme="minorEastAsia" w:hAnsiTheme="minorHAnsi" w:cstheme="minorBidi"/>
      <w:sz w:val="22"/>
      <w:szCs w:val="22"/>
    </w:rPr>
  </w:style>
  <w:style w:type="paragraph" w:customStyle="1" w:styleId="EBBTitle">
    <w:name w:val="EBB Title"/>
    <w:basedOn w:val="Title"/>
    <w:link w:val="EBBTitleChar"/>
    <w:qFormat/>
    <w:rsid w:val="00BC2ADC"/>
    <w:rPr>
      <w:b/>
      <w:lang w:val="es-ES"/>
    </w:rPr>
  </w:style>
  <w:style w:type="paragraph" w:customStyle="1" w:styleId="EBBNormalhalfafter">
    <w:name w:val="EBB Normal half after"/>
    <w:basedOn w:val="NoSpacing"/>
    <w:link w:val="EBBNormalhalfafterChar"/>
    <w:qFormat/>
    <w:rsid w:val="00BC2ADC"/>
    <w:pPr>
      <w:spacing w:after="160"/>
    </w:pPr>
    <w:rPr>
      <w:sz w:val="28"/>
      <w:szCs w:val="28"/>
      <w:lang w:val="es-ES_tradnl"/>
    </w:rPr>
  </w:style>
  <w:style w:type="character" w:customStyle="1" w:styleId="EBBTitleChar">
    <w:name w:val="EBB Title Char"/>
    <w:basedOn w:val="TitleChar"/>
    <w:link w:val="EBBTitle"/>
    <w:rsid w:val="00BC2ADC"/>
    <w:rPr>
      <w:rFonts w:ascii="Arial" w:eastAsiaTheme="majorEastAsia" w:hAnsi="Arial" w:cstheme="majorBidi"/>
      <w:b/>
      <w:color w:val="000000" w:themeColor="text1"/>
      <w:spacing w:val="5"/>
      <w:kern w:val="28"/>
      <w:sz w:val="36"/>
      <w:szCs w:val="52"/>
      <w:lang w:val="es-ES"/>
    </w:rPr>
  </w:style>
  <w:style w:type="paragraph" w:customStyle="1" w:styleId="EBBNoSpaceNormal">
    <w:name w:val="EBB No Space Normal"/>
    <w:basedOn w:val="EBBNormalhalfafter"/>
    <w:link w:val="EBBNoSpaceNormalChar"/>
    <w:qFormat/>
    <w:rsid w:val="00BC2ADC"/>
    <w:pPr>
      <w:spacing w:after="0"/>
    </w:pPr>
  </w:style>
  <w:style w:type="character" w:customStyle="1" w:styleId="EBBNormalhalfafterChar">
    <w:name w:val="EBB Normal half after Char"/>
    <w:basedOn w:val="NoSpacingChar"/>
    <w:link w:val="EBBNormalhalfafter"/>
    <w:rsid w:val="00BC2ADC"/>
    <w:rPr>
      <w:rFonts w:ascii="Times New Roman" w:hAnsi="Times New Roman"/>
      <w:sz w:val="28"/>
      <w:szCs w:val="28"/>
      <w:lang w:val="es-ES_tradnl"/>
    </w:rPr>
  </w:style>
  <w:style w:type="paragraph" w:customStyle="1" w:styleId="Textopredeterminado">
    <w:name w:val="Texto predeterminado"/>
    <w:basedOn w:val="Normal"/>
    <w:uiPriority w:val="99"/>
    <w:rsid w:val="00913392"/>
    <w:rPr>
      <w:sz w:val="24"/>
      <w:szCs w:val="24"/>
    </w:rPr>
  </w:style>
  <w:style w:type="character" w:customStyle="1" w:styleId="EBBNoSpaceNormalChar">
    <w:name w:val="EBB No Space Normal Char"/>
    <w:basedOn w:val="EBBNormalhalfafterChar"/>
    <w:link w:val="EBBNoSpaceNormal"/>
    <w:rsid w:val="00BC2ADC"/>
    <w:rPr>
      <w:rFonts w:ascii="Times New Roman" w:hAnsi="Times New Roman"/>
      <w:sz w:val="28"/>
      <w:szCs w:val="28"/>
      <w:lang w:val="es-ES_tradnl"/>
    </w:rPr>
  </w:style>
  <w:style w:type="paragraph" w:styleId="Header">
    <w:name w:val="header"/>
    <w:basedOn w:val="Normal"/>
    <w:link w:val="HeaderChar"/>
    <w:uiPriority w:val="99"/>
    <w:semiHidden/>
    <w:unhideWhenUsed/>
    <w:rsid w:val="00737B01"/>
    <w:pPr>
      <w:tabs>
        <w:tab w:val="center" w:pos="4680"/>
        <w:tab w:val="right" w:pos="9360"/>
      </w:tabs>
    </w:pPr>
  </w:style>
  <w:style w:type="character" w:customStyle="1" w:styleId="HeaderChar">
    <w:name w:val="Header Char"/>
    <w:basedOn w:val="DefaultParagraphFont"/>
    <w:link w:val="Header"/>
    <w:uiPriority w:val="99"/>
    <w:semiHidden/>
    <w:rsid w:val="00737B01"/>
    <w:rPr>
      <w:rFonts w:ascii="Times New Roman" w:hAnsi="Times New Roman" w:cs="Times New Roman"/>
      <w:sz w:val="20"/>
      <w:szCs w:val="20"/>
    </w:rPr>
  </w:style>
  <w:style w:type="paragraph" w:styleId="Footer">
    <w:name w:val="footer"/>
    <w:basedOn w:val="Normal"/>
    <w:link w:val="FooterChar"/>
    <w:uiPriority w:val="99"/>
    <w:unhideWhenUsed/>
    <w:rsid w:val="00737B01"/>
    <w:pPr>
      <w:tabs>
        <w:tab w:val="center" w:pos="4680"/>
        <w:tab w:val="right" w:pos="9360"/>
      </w:tabs>
    </w:pPr>
  </w:style>
  <w:style w:type="character" w:customStyle="1" w:styleId="FooterChar">
    <w:name w:val="Footer Char"/>
    <w:basedOn w:val="DefaultParagraphFont"/>
    <w:link w:val="Footer"/>
    <w:uiPriority w:val="99"/>
    <w:rsid w:val="00737B01"/>
    <w:rPr>
      <w:rFonts w:ascii="Times New Roman" w:hAnsi="Times New Roman" w:cs="Times New Roman"/>
      <w:sz w:val="20"/>
      <w:szCs w:val="20"/>
    </w:rPr>
  </w:style>
  <w:style w:type="table" w:styleId="TableGrid">
    <w:name w:val="Table Grid"/>
    <w:basedOn w:val="TableNormal"/>
    <w:uiPriority w:val="59"/>
    <w:rsid w:val="008C77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Single">
    <w:name w:val="Body Single"/>
    <w:basedOn w:val="Normal"/>
    <w:uiPriority w:val="99"/>
    <w:rsid w:val="00FE1E2D"/>
    <w:pPr>
      <w:tabs>
        <w:tab w:val="left" w:pos="540"/>
        <w:tab w:val="left" w:pos="1080"/>
        <w:tab w:val="left" w:pos="1620"/>
        <w:tab w:val="right" w:pos="9360"/>
      </w:tabs>
      <w:ind w:left="540" w:hanging="540"/>
      <w:jc w:val="both"/>
    </w:pPr>
    <w:rPr>
      <w:sz w:val="28"/>
      <w:szCs w:val="28"/>
    </w:rPr>
  </w:style>
  <w:style w:type="paragraph" w:customStyle="1" w:styleId="Subhead">
    <w:name w:val="Subhead"/>
    <w:basedOn w:val="Normal"/>
    <w:uiPriority w:val="99"/>
    <w:rsid w:val="00DF6F74"/>
    <w:pPr>
      <w:spacing w:before="72" w:after="72"/>
    </w:pPr>
    <w:rPr>
      <w:b/>
      <w:bCs/>
      <w:i/>
      <w:iCs/>
      <w:sz w:val="24"/>
      <w:szCs w:val="24"/>
    </w:rPr>
  </w:style>
  <w:style w:type="paragraph" w:customStyle="1" w:styleId="NumberList">
    <w:name w:val="Number List"/>
    <w:basedOn w:val="Normal"/>
    <w:uiPriority w:val="99"/>
    <w:rsid w:val="00A5685A"/>
    <w:pPr>
      <w:tabs>
        <w:tab w:val="left" w:pos="540"/>
        <w:tab w:val="left" w:pos="1080"/>
        <w:tab w:val="left" w:pos="1620"/>
        <w:tab w:val="right" w:pos="9360"/>
      </w:tabs>
      <w:ind w:left="360" w:hanging="360"/>
      <w:jc w:val="both"/>
    </w:pPr>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70650">
      <w:bodyDiv w:val="1"/>
      <w:marLeft w:val="0"/>
      <w:marRight w:val="0"/>
      <w:marTop w:val="0"/>
      <w:marBottom w:val="0"/>
      <w:divBdr>
        <w:top w:val="none" w:sz="0" w:space="0" w:color="auto"/>
        <w:left w:val="none" w:sz="0" w:space="0" w:color="auto"/>
        <w:bottom w:val="none" w:sz="0" w:space="0" w:color="auto"/>
        <w:right w:val="none" w:sz="0" w:space="0" w:color="auto"/>
      </w:divBdr>
    </w:div>
    <w:div w:id="468086861">
      <w:bodyDiv w:val="1"/>
      <w:marLeft w:val="0"/>
      <w:marRight w:val="0"/>
      <w:marTop w:val="0"/>
      <w:marBottom w:val="0"/>
      <w:divBdr>
        <w:top w:val="none" w:sz="0" w:space="0" w:color="auto"/>
        <w:left w:val="none" w:sz="0" w:space="0" w:color="auto"/>
        <w:bottom w:val="none" w:sz="0" w:space="0" w:color="auto"/>
        <w:right w:val="none" w:sz="0" w:space="0" w:color="auto"/>
      </w:divBdr>
    </w:div>
    <w:div w:id="516579579">
      <w:bodyDiv w:val="1"/>
      <w:marLeft w:val="0"/>
      <w:marRight w:val="0"/>
      <w:marTop w:val="0"/>
      <w:marBottom w:val="0"/>
      <w:divBdr>
        <w:top w:val="none" w:sz="0" w:space="0" w:color="auto"/>
        <w:left w:val="none" w:sz="0" w:space="0" w:color="auto"/>
        <w:bottom w:val="none" w:sz="0" w:space="0" w:color="auto"/>
        <w:right w:val="none" w:sz="0" w:space="0" w:color="auto"/>
      </w:divBdr>
    </w:div>
    <w:div w:id="595208134">
      <w:bodyDiv w:val="1"/>
      <w:marLeft w:val="0"/>
      <w:marRight w:val="0"/>
      <w:marTop w:val="0"/>
      <w:marBottom w:val="0"/>
      <w:divBdr>
        <w:top w:val="none" w:sz="0" w:space="0" w:color="auto"/>
        <w:left w:val="none" w:sz="0" w:space="0" w:color="auto"/>
        <w:bottom w:val="none" w:sz="0" w:space="0" w:color="auto"/>
        <w:right w:val="none" w:sz="0" w:space="0" w:color="auto"/>
      </w:divBdr>
    </w:div>
    <w:div w:id="991637044">
      <w:bodyDiv w:val="1"/>
      <w:marLeft w:val="0"/>
      <w:marRight w:val="0"/>
      <w:marTop w:val="0"/>
      <w:marBottom w:val="0"/>
      <w:divBdr>
        <w:top w:val="none" w:sz="0" w:space="0" w:color="auto"/>
        <w:left w:val="none" w:sz="0" w:space="0" w:color="auto"/>
        <w:bottom w:val="none" w:sz="0" w:space="0" w:color="auto"/>
        <w:right w:val="none" w:sz="0" w:space="0" w:color="auto"/>
      </w:divBdr>
    </w:div>
    <w:div w:id="1133403877">
      <w:bodyDiv w:val="1"/>
      <w:marLeft w:val="0"/>
      <w:marRight w:val="0"/>
      <w:marTop w:val="0"/>
      <w:marBottom w:val="0"/>
      <w:divBdr>
        <w:top w:val="none" w:sz="0" w:space="0" w:color="auto"/>
        <w:left w:val="none" w:sz="0" w:space="0" w:color="auto"/>
        <w:bottom w:val="none" w:sz="0" w:space="0" w:color="auto"/>
        <w:right w:val="none" w:sz="0" w:space="0" w:color="auto"/>
      </w:divBdr>
    </w:div>
    <w:div w:id="1143735271">
      <w:bodyDiv w:val="1"/>
      <w:marLeft w:val="0"/>
      <w:marRight w:val="0"/>
      <w:marTop w:val="0"/>
      <w:marBottom w:val="0"/>
      <w:divBdr>
        <w:top w:val="none" w:sz="0" w:space="0" w:color="auto"/>
        <w:left w:val="none" w:sz="0" w:space="0" w:color="auto"/>
        <w:bottom w:val="none" w:sz="0" w:space="0" w:color="auto"/>
        <w:right w:val="none" w:sz="0" w:space="0" w:color="auto"/>
      </w:divBdr>
    </w:div>
    <w:div w:id="1266309687">
      <w:bodyDiv w:val="1"/>
      <w:marLeft w:val="0"/>
      <w:marRight w:val="0"/>
      <w:marTop w:val="0"/>
      <w:marBottom w:val="0"/>
      <w:divBdr>
        <w:top w:val="none" w:sz="0" w:space="0" w:color="auto"/>
        <w:left w:val="none" w:sz="0" w:space="0" w:color="auto"/>
        <w:bottom w:val="none" w:sz="0" w:space="0" w:color="auto"/>
        <w:right w:val="none" w:sz="0" w:space="0" w:color="auto"/>
      </w:divBdr>
    </w:div>
    <w:div w:id="1323269698">
      <w:bodyDiv w:val="1"/>
      <w:marLeft w:val="0"/>
      <w:marRight w:val="0"/>
      <w:marTop w:val="0"/>
      <w:marBottom w:val="0"/>
      <w:divBdr>
        <w:top w:val="none" w:sz="0" w:space="0" w:color="auto"/>
        <w:left w:val="none" w:sz="0" w:space="0" w:color="auto"/>
        <w:bottom w:val="none" w:sz="0" w:space="0" w:color="auto"/>
        <w:right w:val="none" w:sz="0" w:space="0" w:color="auto"/>
      </w:divBdr>
    </w:div>
    <w:div w:id="182342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image" Target="media/image17.png"/><Relationship Id="rId39" Type="http://schemas.openxmlformats.org/officeDocument/2006/relationships/image" Target="media/image30.tiff"/><Relationship Id="rId21" Type="http://schemas.openxmlformats.org/officeDocument/2006/relationships/image" Target="media/image12.wm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tiff"/><Relationship Id="rId50" Type="http://schemas.openxmlformats.org/officeDocument/2006/relationships/image" Target="media/image41.wmf"/><Relationship Id="rId55" Type="http://schemas.openxmlformats.org/officeDocument/2006/relationships/image" Target="media/image46.tiff"/><Relationship Id="rId63" Type="http://schemas.openxmlformats.org/officeDocument/2006/relationships/image" Target="media/image52.wmf"/><Relationship Id="rId68" Type="http://schemas.openxmlformats.org/officeDocument/2006/relationships/image" Target="media/image56.wmf"/><Relationship Id="rId76" Type="http://schemas.openxmlformats.org/officeDocument/2006/relationships/image" Target="media/image64.tiff"/><Relationship Id="rId84" Type="http://schemas.openxmlformats.org/officeDocument/2006/relationships/image" Target="media/image72.wmf"/><Relationship Id="rId89" Type="http://schemas.openxmlformats.org/officeDocument/2006/relationships/image" Target="media/image76.wmf"/><Relationship Id="rId7" Type="http://schemas.openxmlformats.org/officeDocument/2006/relationships/footnotes" Target="footnotes.xml"/><Relationship Id="rId71" Type="http://schemas.openxmlformats.org/officeDocument/2006/relationships/image" Target="media/image59.wmf"/><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20.png"/><Relationship Id="rId11" Type="http://schemas.openxmlformats.org/officeDocument/2006/relationships/image" Target="media/image2.tiff"/><Relationship Id="rId24" Type="http://schemas.openxmlformats.org/officeDocument/2006/relationships/image" Target="media/image15.w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tiff"/><Relationship Id="rId53" Type="http://schemas.openxmlformats.org/officeDocument/2006/relationships/image" Target="media/image44.wmf"/><Relationship Id="rId58" Type="http://schemas.openxmlformats.org/officeDocument/2006/relationships/image" Target="media/image49.wmf"/><Relationship Id="rId66" Type="http://schemas.openxmlformats.org/officeDocument/2006/relationships/image" Target="media/image54.wmf"/><Relationship Id="rId74" Type="http://schemas.openxmlformats.org/officeDocument/2006/relationships/image" Target="media/image62.wmf"/><Relationship Id="rId79" Type="http://schemas.openxmlformats.org/officeDocument/2006/relationships/image" Target="media/image67.wmf"/><Relationship Id="rId87" Type="http://schemas.openxmlformats.org/officeDocument/2006/relationships/image" Target="media/image74.wmf"/><Relationship Id="rId5" Type="http://schemas.openxmlformats.org/officeDocument/2006/relationships/settings" Target="settings.xml"/><Relationship Id="rId61" Type="http://schemas.openxmlformats.org/officeDocument/2006/relationships/oleObject" Target="embeddings/oleObject2.bin"/><Relationship Id="rId82" Type="http://schemas.openxmlformats.org/officeDocument/2006/relationships/image" Target="media/image70.png"/><Relationship Id="rId90" Type="http://schemas.openxmlformats.org/officeDocument/2006/relationships/footer" Target="footer2.xml"/><Relationship Id="rId19" Type="http://schemas.openxmlformats.org/officeDocument/2006/relationships/image" Target="media/image10.wmf"/><Relationship Id="rId14" Type="http://schemas.openxmlformats.org/officeDocument/2006/relationships/image" Target="media/image5.tiff"/><Relationship Id="rId22" Type="http://schemas.openxmlformats.org/officeDocument/2006/relationships/image" Target="media/image13.w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wmf"/><Relationship Id="rId43" Type="http://schemas.openxmlformats.org/officeDocument/2006/relationships/image" Target="media/image34.png"/><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oleObject" Target="embeddings/oleObject3.bin"/><Relationship Id="rId69" Type="http://schemas.openxmlformats.org/officeDocument/2006/relationships/image" Target="media/image57.wmf"/><Relationship Id="rId77"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image" Target="media/image42.wmf"/><Relationship Id="rId72" Type="http://schemas.openxmlformats.org/officeDocument/2006/relationships/image" Target="media/image60.tiff"/><Relationship Id="rId80" Type="http://schemas.openxmlformats.org/officeDocument/2006/relationships/image" Target="media/image68.wmf"/><Relationship Id="rId85" Type="http://schemas.openxmlformats.org/officeDocument/2006/relationships/image" Target="media/image73.w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tiff"/><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png"/><Relationship Id="rId38" Type="http://schemas.openxmlformats.org/officeDocument/2006/relationships/image" Target="media/image29.tiff"/><Relationship Id="rId46" Type="http://schemas.openxmlformats.org/officeDocument/2006/relationships/image" Target="media/image37.tiff"/><Relationship Id="rId59" Type="http://schemas.openxmlformats.org/officeDocument/2006/relationships/oleObject" Target="embeddings/oleObject1.bin"/><Relationship Id="rId67" Type="http://schemas.openxmlformats.org/officeDocument/2006/relationships/image" Target="media/image55.png"/><Relationship Id="rId20" Type="http://schemas.openxmlformats.org/officeDocument/2006/relationships/image" Target="media/image11.wmf"/><Relationship Id="rId41" Type="http://schemas.openxmlformats.org/officeDocument/2006/relationships/image" Target="media/image32.png"/><Relationship Id="rId54" Type="http://schemas.openxmlformats.org/officeDocument/2006/relationships/image" Target="media/image45.wmf"/><Relationship Id="rId62" Type="http://schemas.openxmlformats.org/officeDocument/2006/relationships/image" Target="media/image51.wmf"/><Relationship Id="rId70" Type="http://schemas.openxmlformats.org/officeDocument/2006/relationships/image" Target="media/image58.png"/><Relationship Id="rId75" Type="http://schemas.openxmlformats.org/officeDocument/2006/relationships/image" Target="media/image63.wmf"/><Relationship Id="rId83" Type="http://schemas.openxmlformats.org/officeDocument/2006/relationships/image" Target="media/image71.wmf"/><Relationship Id="rId88" Type="http://schemas.openxmlformats.org/officeDocument/2006/relationships/image" Target="media/image75.wmf"/><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emf"/><Relationship Id="rId52" Type="http://schemas.openxmlformats.org/officeDocument/2006/relationships/image" Target="media/image43.wmf"/><Relationship Id="rId60" Type="http://schemas.openxmlformats.org/officeDocument/2006/relationships/image" Target="media/image50.wmf"/><Relationship Id="rId65" Type="http://schemas.openxmlformats.org/officeDocument/2006/relationships/image" Target="media/image53.tiff"/><Relationship Id="rId73" Type="http://schemas.openxmlformats.org/officeDocument/2006/relationships/image" Target="media/image61.png"/><Relationship Id="rId78" Type="http://schemas.openxmlformats.org/officeDocument/2006/relationships/image" Target="media/image66.wmf"/><Relationship Id="rId81" Type="http://schemas.openxmlformats.org/officeDocument/2006/relationships/image" Target="media/image69.wmf"/><Relationship Id="rId86"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DocWPr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24A51-5D62-48F1-8A2C-024A0BF52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DocWPro</Template>
  <TotalTime>238</TotalTime>
  <Pages>68</Pages>
  <Words>12664</Words>
  <Characters>72187</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84682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Toshiba</cp:lastModifiedBy>
  <cp:revision>12</cp:revision>
  <cp:lastPrinted>2010-07-03T18:25:00Z</cp:lastPrinted>
  <dcterms:created xsi:type="dcterms:W3CDTF">2010-07-02T04:27:00Z</dcterms:created>
  <dcterms:modified xsi:type="dcterms:W3CDTF">2011-09-10T03:06:00Z</dcterms:modified>
</cp:coreProperties>
</file>