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71A" w:rsidRDefault="000C771A" w:rsidP="000C771A">
      <w:pPr>
        <w:pStyle w:val="Title"/>
        <w:spacing w:after="360"/>
        <w:contextualSpacing w:val="0"/>
        <w:rPr>
          <w:sz w:val="72"/>
          <w:szCs w:val="72"/>
          <w:lang w:val="es-ES"/>
        </w:rPr>
      </w:pPr>
      <w:r w:rsidRPr="000C771A">
        <w:rPr>
          <w:lang w:val="es-ES"/>
        </w:rPr>
        <w:br/>
      </w:r>
      <w:r w:rsidRPr="000C771A">
        <w:rPr>
          <w:lang w:val="es-ES"/>
        </w:rPr>
        <w:br/>
      </w:r>
      <w:r w:rsidRPr="000C771A">
        <w:rPr>
          <w:sz w:val="72"/>
          <w:szCs w:val="72"/>
          <w:lang w:val="es-ES"/>
        </w:rPr>
        <w:t>Enseñanzas Básicas</w:t>
      </w:r>
      <w:r w:rsidRPr="000C771A">
        <w:rPr>
          <w:sz w:val="72"/>
          <w:szCs w:val="72"/>
          <w:lang w:val="es-ES"/>
        </w:rPr>
        <w:br/>
        <w:t>de la Biblia</w:t>
      </w:r>
    </w:p>
    <w:p w:rsidR="003C2CF1" w:rsidRDefault="0041081B" w:rsidP="000C771A">
      <w:pPr>
        <w:pStyle w:val="Title"/>
        <w:spacing w:after="360"/>
        <w:rPr>
          <w:sz w:val="72"/>
          <w:szCs w:val="72"/>
          <w:lang w:val="es-ES"/>
        </w:rPr>
      </w:pPr>
      <w:r>
        <w:rPr>
          <w:sz w:val="72"/>
          <w:szCs w:val="72"/>
          <w:lang w:val="es-ES"/>
        </w:rPr>
        <w:t>Parte 3</w:t>
      </w:r>
    </w:p>
    <w:p w:rsidR="00391725" w:rsidRPr="003C2CF1" w:rsidRDefault="0041081B" w:rsidP="000C771A">
      <w:pPr>
        <w:pStyle w:val="Title"/>
        <w:spacing w:after="360"/>
        <w:rPr>
          <w:sz w:val="72"/>
          <w:szCs w:val="72"/>
          <w:lang w:val="es-ES"/>
        </w:rPr>
      </w:pPr>
      <w:r>
        <w:rPr>
          <w:sz w:val="72"/>
          <w:szCs w:val="72"/>
          <w:lang w:val="es-ES"/>
        </w:rPr>
        <w:t>El Evangelio</w:t>
      </w:r>
    </w:p>
    <w:p w:rsidR="003C2CF1" w:rsidRDefault="003C2CF1" w:rsidP="000C771A">
      <w:pPr>
        <w:rPr>
          <w:lang w:val="es-ES"/>
        </w:rPr>
      </w:pPr>
    </w:p>
    <w:p w:rsidR="000C771A" w:rsidRDefault="000C771A" w:rsidP="000C771A">
      <w:pPr>
        <w:rPr>
          <w:lang w:val="es-ES"/>
        </w:rPr>
      </w:pPr>
    </w:p>
    <w:p w:rsidR="000C771A" w:rsidRDefault="0041081B" w:rsidP="000C771A">
      <w:pPr>
        <w:rPr>
          <w:lang w:val="es-ES"/>
        </w:rPr>
      </w:pPr>
      <w:r>
        <w:rPr>
          <w:noProof/>
        </w:rPr>
        <w:drawing>
          <wp:anchor distT="0" distB="0" distL="114300" distR="114300" simplePos="0" relativeHeight="251686912" behindDoc="0" locked="0" layoutInCell="1" allowOverlap="1">
            <wp:simplePos x="0" y="0"/>
            <wp:positionH relativeFrom="column">
              <wp:posOffset>2095823</wp:posOffset>
            </wp:positionH>
            <wp:positionV relativeFrom="paragraph">
              <wp:posOffset>62424</wp:posOffset>
            </wp:positionV>
            <wp:extent cx="1887241" cy="2789695"/>
            <wp:effectExtent l="19050" t="0" r="0" b="0"/>
            <wp:wrapNone/>
            <wp:docPr id="2" name="Picture 1" descr="Prayer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02.wmf"/>
                    <pic:cNvPicPr/>
                  </pic:nvPicPr>
                  <pic:blipFill>
                    <a:blip r:embed="rId9" cstate="print"/>
                    <a:stretch>
                      <a:fillRect/>
                    </a:stretch>
                  </pic:blipFill>
                  <pic:spPr>
                    <a:xfrm>
                      <a:off x="0" y="0"/>
                      <a:ext cx="1887241" cy="2789695"/>
                    </a:xfrm>
                    <a:prstGeom prst="rect">
                      <a:avLst/>
                    </a:prstGeom>
                  </pic:spPr>
                </pic:pic>
              </a:graphicData>
            </a:graphic>
          </wp:anchor>
        </w:drawing>
      </w: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0C771A" w:rsidRDefault="000C771A" w:rsidP="000C771A">
      <w:pPr>
        <w:rPr>
          <w:lang w:val="es-ES"/>
        </w:rPr>
      </w:pPr>
    </w:p>
    <w:p w:rsidR="005C64F9" w:rsidRDefault="005C64F9" w:rsidP="000C771A">
      <w:pPr>
        <w:pStyle w:val="DefaultText"/>
        <w:jc w:val="center"/>
        <w:rPr>
          <w:i/>
          <w:iCs/>
          <w:sz w:val="48"/>
          <w:szCs w:val="48"/>
          <w:lang w:val="es-ES_tradnl"/>
        </w:rPr>
      </w:pPr>
    </w:p>
    <w:p w:rsidR="005C64F9" w:rsidRDefault="005C64F9" w:rsidP="000C771A">
      <w:pPr>
        <w:pStyle w:val="DefaultText"/>
        <w:jc w:val="center"/>
        <w:rPr>
          <w:i/>
          <w:iCs/>
          <w:sz w:val="48"/>
          <w:szCs w:val="48"/>
          <w:lang w:val="es-ES_tradnl"/>
        </w:rPr>
      </w:pPr>
    </w:p>
    <w:p w:rsidR="005C64F9" w:rsidRDefault="005C64F9" w:rsidP="000C771A">
      <w:pPr>
        <w:pStyle w:val="DefaultText"/>
        <w:jc w:val="center"/>
        <w:rPr>
          <w:i/>
          <w:iCs/>
          <w:sz w:val="48"/>
          <w:szCs w:val="48"/>
          <w:lang w:val="es-ES_tradnl"/>
        </w:rPr>
      </w:pPr>
    </w:p>
    <w:p w:rsidR="003C2CF1" w:rsidRDefault="003C2CF1" w:rsidP="000C771A">
      <w:pPr>
        <w:pStyle w:val="DefaultText"/>
        <w:jc w:val="center"/>
        <w:rPr>
          <w:i/>
          <w:iCs/>
          <w:sz w:val="48"/>
          <w:szCs w:val="48"/>
          <w:lang w:val="es-ES_tradnl"/>
        </w:rPr>
      </w:pPr>
    </w:p>
    <w:p w:rsidR="000C771A" w:rsidRDefault="000C771A" w:rsidP="000C771A">
      <w:pPr>
        <w:pStyle w:val="DefaultText"/>
        <w:jc w:val="center"/>
        <w:rPr>
          <w:sz w:val="48"/>
          <w:szCs w:val="48"/>
          <w:lang w:val="es-ES_tradnl"/>
        </w:rPr>
      </w:pPr>
      <w:r>
        <w:rPr>
          <w:i/>
          <w:iCs/>
          <w:sz w:val="48"/>
          <w:szCs w:val="48"/>
          <w:lang w:val="es-ES_tradnl"/>
        </w:rPr>
        <w:t>Un Curso de las Enseñanzas</w:t>
      </w:r>
    </w:p>
    <w:p w:rsidR="000C771A" w:rsidRDefault="000C771A" w:rsidP="000C771A">
      <w:pPr>
        <w:pStyle w:val="DefaultText"/>
        <w:jc w:val="center"/>
        <w:rPr>
          <w:i/>
          <w:iCs/>
          <w:sz w:val="48"/>
          <w:szCs w:val="48"/>
          <w:lang w:val="es-ES_tradnl"/>
        </w:rPr>
      </w:pPr>
      <w:r>
        <w:rPr>
          <w:i/>
          <w:iCs/>
          <w:sz w:val="48"/>
          <w:szCs w:val="48"/>
          <w:lang w:val="es-ES_tradnl"/>
        </w:rPr>
        <w:t>Principales de la Fe Cristiana</w:t>
      </w:r>
    </w:p>
    <w:p w:rsidR="007F6C2E" w:rsidRDefault="007F6C2E">
      <w:pPr>
        <w:autoSpaceDE/>
        <w:autoSpaceDN/>
        <w:adjustRightInd/>
        <w:spacing w:after="200" w:line="276" w:lineRule="auto"/>
        <w:rPr>
          <w:i/>
          <w:iCs/>
          <w:sz w:val="48"/>
          <w:szCs w:val="48"/>
          <w:lang w:val="es-ES_tradnl"/>
        </w:rPr>
      </w:pPr>
      <w:r>
        <w:rPr>
          <w:i/>
          <w:iCs/>
          <w:sz w:val="48"/>
          <w:szCs w:val="48"/>
          <w:lang w:val="es-ES_tradnl"/>
        </w:rPr>
        <w:br w:type="page"/>
      </w:r>
    </w:p>
    <w:p w:rsidR="007F6C2E" w:rsidRDefault="007F6C2E" w:rsidP="000C771A">
      <w:pPr>
        <w:pStyle w:val="DefaultText"/>
        <w:jc w:val="center"/>
        <w:rPr>
          <w:i/>
          <w:iCs/>
          <w:sz w:val="48"/>
          <w:szCs w:val="48"/>
          <w:lang w:val="es-ES_tradnl"/>
        </w:rPr>
      </w:pPr>
      <w:bookmarkStart w:id="0" w:name="_GoBack"/>
      <w:bookmarkEnd w:id="0"/>
    </w:p>
    <w:p w:rsidR="000C771A" w:rsidRDefault="000C771A" w:rsidP="000C771A">
      <w:pPr>
        <w:rPr>
          <w:lang w:val="es-ES_tradnl"/>
        </w:rPr>
      </w:pPr>
    </w:p>
    <w:p w:rsidR="000C771A" w:rsidRPr="003C2CF1" w:rsidRDefault="000C771A" w:rsidP="000C771A">
      <w:pPr>
        <w:rPr>
          <w:lang w:val="es-ES"/>
        </w:rPr>
      </w:pPr>
    </w:p>
    <w:p w:rsidR="000C771A" w:rsidRDefault="000C771A">
      <w:pPr>
        <w:spacing w:after="200" w:line="276" w:lineRule="auto"/>
        <w:rPr>
          <w:lang w:val="es-ES_tradnl"/>
        </w:rPr>
      </w:pPr>
      <w:r>
        <w:rPr>
          <w:lang w:val="es-ES_tradnl"/>
        </w:rPr>
        <w:br w:type="page"/>
      </w:r>
    </w:p>
    <w:sdt>
      <w:sdtPr>
        <w:rPr>
          <w:rFonts w:ascii="Times New Roman" w:eastAsiaTheme="minorHAnsi" w:hAnsi="Times New Roman" w:cs="Times New Roman"/>
          <w:b w:val="0"/>
          <w:bCs w:val="0"/>
          <w:color w:val="auto"/>
          <w:sz w:val="20"/>
          <w:szCs w:val="20"/>
        </w:rPr>
        <w:id w:val="905411"/>
        <w:docPartObj>
          <w:docPartGallery w:val="Table of Contents"/>
          <w:docPartUnique/>
        </w:docPartObj>
      </w:sdtPr>
      <w:sdtEndPr/>
      <w:sdtContent>
        <w:p w:rsidR="000C771A" w:rsidRPr="00232BCA" w:rsidRDefault="00737B01">
          <w:pPr>
            <w:pStyle w:val="TOCHeading"/>
            <w:rPr>
              <w:rFonts w:ascii="Arial" w:hAnsi="Arial" w:cs="Arial"/>
              <w:color w:val="auto"/>
              <w:lang w:val="es-ES"/>
            </w:rPr>
          </w:pPr>
          <w:r w:rsidRPr="00232BCA">
            <w:rPr>
              <w:rFonts w:ascii="Arial" w:hAnsi="Arial" w:cs="Arial"/>
              <w:color w:val="auto"/>
              <w:sz w:val="36"/>
              <w:szCs w:val="36"/>
              <w:lang w:val="es-ES"/>
            </w:rPr>
            <w:t>Índice</w:t>
          </w:r>
        </w:p>
        <w:p w:rsidR="000C771A" w:rsidRPr="00232BCA" w:rsidRDefault="00737B01" w:rsidP="008E6C03">
          <w:pPr>
            <w:pStyle w:val="TOC1"/>
            <w:spacing w:after="0" w:line="240" w:lineRule="auto"/>
          </w:pPr>
          <w:r w:rsidRPr="00232BCA">
            <w:t>Introducción</w:t>
          </w:r>
          <w:r w:rsidR="000C771A">
            <w:ptab w:relativeTo="margin" w:alignment="right" w:leader="dot"/>
          </w:r>
          <w:r w:rsidR="000C771A" w:rsidRPr="00232BCA">
            <w:t>1</w:t>
          </w:r>
          <w:r w:rsidR="007475F2">
            <w:t>09</w:t>
          </w:r>
        </w:p>
        <w:p w:rsidR="000C771A" w:rsidRPr="00E75FF4" w:rsidRDefault="0041081B" w:rsidP="008E6C03">
          <w:pPr>
            <w:pStyle w:val="TOC1"/>
            <w:spacing w:after="0" w:line="240" w:lineRule="auto"/>
          </w:pPr>
          <w:r>
            <w:t>El Evangelio</w:t>
          </w:r>
          <w:r w:rsidR="000C771A" w:rsidRPr="00E75FF4">
            <w:ptab w:relativeTo="margin" w:alignment="right" w:leader="dot"/>
          </w:r>
          <w:r w:rsidR="00410C9C">
            <w:t>11</w:t>
          </w:r>
          <w:r w:rsidR="00FC0D5A">
            <w:t>1</w:t>
          </w:r>
        </w:p>
        <w:p w:rsidR="000C771A" w:rsidRPr="000E4A8C" w:rsidRDefault="0041081B" w:rsidP="008E6C03">
          <w:pPr>
            <w:pStyle w:val="TOC2"/>
            <w:spacing w:after="0" w:line="240" w:lineRule="auto"/>
            <w:ind w:left="216"/>
            <w:rPr>
              <w:lang w:val="es-ES"/>
            </w:rPr>
          </w:pPr>
          <w:r w:rsidRPr="0041081B">
            <w:rPr>
              <w:lang w:val="es-ES"/>
            </w:rPr>
            <w:t>La Existencia de Dios</w:t>
          </w:r>
          <w:r w:rsidR="000C771A">
            <w:ptab w:relativeTo="margin" w:alignment="right" w:leader="dot"/>
          </w:r>
          <w:r w:rsidR="00FC0D5A">
            <w:rPr>
              <w:lang w:val="es-ES"/>
            </w:rPr>
            <w:t>112</w:t>
          </w:r>
        </w:p>
        <w:p w:rsidR="006B5F8A" w:rsidRDefault="006B5F8A" w:rsidP="008E6C03">
          <w:pPr>
            <w:pStyle w:val="TOC2"/>
            <w:spacing w:after="0" w:line="240" w:lineRule="auto"/>
            <w:ind w:left="216"/>
            <w:rPr>
              <w:lang w:val="es-ES"/>
            </w:rPr>
          </w:pPr>
          <w:r w:rsidRPr="006B5F8A">
            <w:rPr>
              <w:lang w:val="es-ES"/>
            </w:rPr>
            <w:t>Ejercicios</w:t>
          </w:r>
          <w:r>
            <w:ptab w:relativeTo="margin" w:alignment="right" w:leader="dot"/>
          </w:r>
          <w:r w:rsidR="00FC0D5A">
            <w:rPr>
              <w:lang w:val="es-ES"/>
            </w:rPr>
            <w:t>113</w:t>
          </w:r>
        </w:p>
        <w:p w:rsidR="00AA43AC" w:rsidRPr="006B5F8A" w:rsidRDefault="0041081B" w:rsidP="008E6C03">
          <w:pPr>
            <w:pStyle w:val="TOC1"/>
            <w:spacing w:after="0" w:line="240" w:lineRule="auto"/>
          </w:pPr>
          <w:r>
            <w:t>Las Características de Dios</w:t>
          </w:r>
          <w:r w:rsidR="00AA43AC">
            <w:ptab w:relativeTo="margin" w:alignment="right" w:leader="dot"/>
          </w:r>
          <w:r w:rsidR="00FC0D5A">
            <w:t>114</w:t>
          </w:r>
        </w:p>
        <w:p w:rsidR="00AA43AC" w:rsidRPr="00143D7C" w:rsidRDefault="0041081B" w:rsidP="008E6C03">
          <w:pPr>
            <w:pStyle w:val="TOC2"/>
            <w:spacing w:after="0" w:line="240" w:lineRule="auto"/>
            <w:ind w:left="216"/>
            <w:rPr>
              <w:lang w:val="es-ES"/>
            </w:rPr>
          </w:pPr>
          <w:r>
            <w:rPr>
              <w:lang w:val="es-ES"/>
            </w:rPr>
            <w:t>Su Poder</w:t>
          </w:r>
          <w:r w:rsidR="00AA43AC">
            <w:ptab w:relativeTo="margin" w:alignment="right" w:leader="dot"/>
          </w:r>
          <w:r w:rsidR="00FC0D5A">
            <w:rPr>
              <w:lang w:val="es-ES"/>
            </w:rPr>
            <w:t>114</w:t>
          </w:r>
        </w:p>
        <w:p w:rsidR="0041081B" w:rsidRPr="0041081B" w:rsidRDefault="0041081B" w:rsidP="008E6C03">
          <w:pPr>
            <w:pStyle w:val="TOC2"/>
            <w:spacing w:after="0" w:line="240" w:lineRule="auto"/>
            <w:ind w:left="216"/>
            <w:rPr>
              <w:lang w:val="es-ES"/>
            </w:rPr>
          </w:pPr>
          <w:r>
            <w:rPr>
              <w:lang w:val="es-ES"/>
            </w:rPr>
            <w:t>Su Carácter</w:t>
          </w:r>
          <w:r>
            <w:ptab w:relativeTo="margin" w:alignment="right" w:leader="dot"/>
          </w:r>
          <w:r w:rsidR="00FC0D5A">
            <w:rPr>
              <w:lang w:val="es-ES"/>
            </w:rPr>
            <w:t>116</w:t>
          </w:r>
        </w:p>
        <w:p w:rsidR="006B5F8A" w:rsidRPr="005C64F9" w:rsidRDefault="006B5F8A" w:rsidP="008E6C03">
          <w:pPr>
            <w:pStyle w:val="TOC2"/>
            <w:spacing w:after="0" w:line="240" w:lineRule="auto"/>
            <w:ind w:left="216"/>
            <w:rPr>
              <w:lang w:val="es-ES"/>
            </w:rPr>
          </w:pPr>
          <w:r w:rsidRPr="005C64F9">
            <w:rPr>
              <w:lang w:val="es-ES"/>
            </w:rPr>
            <w:t>Ejercicios</w:t>
          </w:r>
          <w:r>
            <w:ptab w:relativeTo="margin" w:alignment="right" w:leader="dot"/>
          </w:r>
          <w:r w:rsidR="00FC0D5A">
            <w:rPr>
              <w:lang w:val="es-ES"/>
            </w:rPr>
            <w:t>118</w:t>
          </w:r>
        </w:p>
        <w:p w:rsidR="00AA43AC" w:rsidRPr="00E94383" w:rsidRDefault="0041081B" w:rsidP="008E6C03">
          <w:pPr>
            <w:pStyle w:val="TOC1"/>
            <w:spacing w:after="0" w:line="240" w:lineRule="auto"/>
          </w:pPr>
          <w:r>
            <w:t>¿Quién es el Verdadero Dios</w:t>
          </w:r>
          <w:r w:rsidR="00E94383" w:rsidRPr="00E94383">
            <w:t>?</w:t>
          </w:r>
          <w:r w:rsidR="00AA43AC">
            <w:ptab w:relativeTo="margin" w:alignment="right" w:leader="dot"/>
          </w:r>
          <w:r w:rsidR="00FC0D5A">
            <w:t>119</w:t>
          </w:r>
        </w:p>
        <w:p w:rsidR="00AA43AC" w:rsidRPr="00E94383" w:rsidRDefault="006656BE" w:rsidP="008E6C03">
          <w:pPr>
            <w:pStyle w:val="TOC2"/>
            <w:spacing w:after="0" w:line="240" w:lineRule="auto"/>
            <w:ind w:left="216"/>
            <w:rPr>
              <w:lang w:val="es-ES"/>
            </w:rPr>
          </w:pPr>
          <w:r>
            <w:rPr>
              <w:lang w:val="es-ES"/>
            </w:rPr>
            <w:t>Dios es “Trinidad</w:t>
          </w:r>
          <w:r w:rsidR="0041081B" w:rsidRPr="00143D7C">
            <w:rPr>
              <w:lang w:val="es-ES"/>
            </w:rPr>
            <w:t>”</w:t>
          </w:r>
          <w:r w:rsidR="00AA43AC">
            <w:ptab w:relativeTo="margin" w:alignment="right" w:leader="dot"/>
          </w:r>
          <w:r w:rsidR="00FC0D5A">
            <w:rPr>
              <w:lang w:val="es-ES"/>
            </w:rPr>
            <w:t>120</w:t>
          </w:r>
        </w:p>
        <w:p w:rsidR="00E94383" w:rsidRPr="006B5F8A" w:rsidRDefault="00E94383" w:rsidP="008E6C03">
          <w:pPr>
            <w:pStyle w:val="TOC2"/>
            <w:spacing w:after="0" w:line="240" w:lineRule="auto"/>
            <w:ind w:left="216"/>
            <w:rPr>
              <w:lang w:val="es-ES"/>
            </w:rPr>
          </w:pPr>
          <w:r w:rsidRPr="00E94383">
            <w:rPr>
              <w:lang w:val="es-ES"/>
            </w:rPr>
            <w:t>Ejercicios</w:t>
          </w:r>
          <w:r>
            <w:ptab w:relativeTo="margin" w:alignment="right" w:leader="dot"/>
          </w:r>
          <w:r w:rsidR="00FC0D5A">
            <w:rPr>
              <w:lang w:val="es-ES"/>
            </w:rPr>
            <w:t>121</w:t>
          </w:r>
        </w:p>
        <w:p w:rsidR="006B5F8A" w:rsidRPr="00E94383" w:rsidRDefault="0041081B" w:rsidP="008E6C03">
          <w:pPr>
            <w:pStyle w:val="TOC1"/>
            <w:spacing w:after="0" w:line="240" w:lineRule="auto"/>
          </w:pPr>
          <w:r>
            <w:t>Dios es el Creador</w:t>
          </w:r>
          <w:r w:rsidR="006B5F8A">
            <w:ptab w:relativeTo="margin" w:alignment="right" w:leader="dot"/>
          </w:r>
          <w:r w:rsidR="00FC0D5A">
            <w:t>122</w:t>
          </w:r>
        </w:p>
        <w:p w:rsidR="006656BE" w:rsidRPr="00143D7C" w:rsidRDefault="006656BE" w:rsidP="008E6C03">
          <w:pPr>
            <w:pStyle w:val="TOC2"/>
            <w:spacing w:after="0" w:line="240" w:lineRule="auto"/>
            <w:ind w:left="216"/>
            <w:rPr>
              <w:lang w:val="es-ES"/>
            </w:rPr>
          </w:pPr>
          <w:r w:rsidRPr="00072BE0">
            <w:rPr>
              <w:lang w:val="es-ES"/>
            </w:rPr>
            <w:t>El Credo</w:t>
          </w:r>
          <w:r>
            <w:ptab w:relativeTo="margin" w:alignment="right" w:leader="dot"/>
          </w:r>
          <w:r w:rsidR="00FC0D5A">
            <w:rPr>
              <w:lang w:val="es-ES"/>
            </w:rPr>
            <w:t>123</w:t>
          </w:r>
        </w:p>
        <w:p w:rsidR="006B5F8A" w:rsidRPr="00143D7C" w:rsidRDefault="0041081B" w:rsidP="008E6C03">
          <w:pPr>
            <w:pStyle w:val="TOC2"/>
            <w:spacing w:after="0" w:line="240" w:lineRule="auto"/>
            <w:ind w:left="216"/>
            <w:rPr>
              <w:lang w:val="es-ES"/>
            </w:rPr>
          </w:pPr>
          <w:r>
            <w:rPr>
              <w:lang w:val="es-ES"/>
            </w:rPr>
            <w:t>¿Creación o Evolución?</w:t>
          </w:r>
          <w:r w:rsidR="006B5F8A">
            <w:ptab w:relativeTo="margin" w:alignment="right" w:leader="dot"/>
          </w:r>
          <w:r w:rsidR="00FC0D5A">
            <w:rPr>
              <w:lang w:val="es-ES"/>
            </w:rPr>
            <w:t>124</w:t>
          </w:r>
        </w:p>
        <w:p w:rsidR="00E94383" w:rsidRPr="006B5F8A" w:rsidRDefault="00E94383" w:rsidP="008E6C03">
          <w:pPr>
            <w:pStyle w:val="TOC2"/>
            <w:spacing w:after="0" w:line="240" w:lineRule="auto"/>
            <w:ind w:left="216"/>
            <w:rPr>
              <w:lang w:val="es-ES"/>
            </w:rPr>
          </w:pPr>
          <w:r w:rsidRPr="00E94383">
            <w:rPr>
              <w:lang w:val="es-ES"/>
            </w:rPr>
            <w:t>Ejercicios</w:t>
          </w:r>
          <w:r>
            <w:ptab w:relativeTo="margin" w:alignment="right" w:leader="dot"/>
          </w:r>
          <w:r w:rsidR="00FC0D5A">
            <w:rPr>
              <w:lang w:val="es-ES"/>
            </w:rPr>
            <w:t>125</w:t>
          </w:r>
        </w:p>
        <w:p w:rsidR="006656BE" w:rsidRPr="00E94383" w:rsidRDefault="006656BE" w:rsidP="008E6C03">
          <w:pPr>
            <w:pStyle w:val="TOC1"/>
            <w:spacing w:after="0" w:line="240" w:lineRule="auto"/>
          </w:pPr>
          <w:r>
            <w:t>Dios es Tu Padre</w:t>
          </w:r>
          <w:r>
            <w:ptab w:relativeTo="margin" w:alignment="right" w:leader="dot"/>
          </w:r>
          <w:r w:rsidR="00FC0D5A">
            <w:t>126</w:t>
          </w:r>
        </w:p>
        <w:p w:rsidR="006656BE" w:rsidRPr="006B5F8A" w:rsidRDefault="006656BE" w:rsidP="008E6C03">
          <w:pPr>
            <w:pStyle w:val="TOC2"/>
            <w:spacing w:after="0" w:line="240" w:lineRule="auto"/>
            <w:ind w:left="216"/>
            <w:rPr>
              <w:lang w:val="es-ES"/>
            </w:rPr>
          </w:pPr>
          <w:r w:rsidRPr="00E94383">
            <w:rPr>
              <w:lang w:val="es-ES"/>
            </w:rPr>
            <w:t>Ejercicios</w:t>
          </w:r>
          <w:r>
            <w:ptab w:relativeTo="margin" w:alignment="right" w:leader="dot"/>
          </w:r>
          <w:r w:rsidR="00FC0D5A">
            <w:rPr>
              <w:lang w:val="es-ES"/>
            </w:rPr>
            <w:t>128</w:t>
          </w:r>
        </w:p>
        <w:p w:rsidR="006B5F8A" w:rsidRPr="00E94383" w:rsidRDefault="0041081B" w:rsidP="008E6C03">
          <w:pPr>
            <w:pStyle w:val="TOC1"/>
            <w:spacing w:after="0" w:line="240" w:lineRule="auto"/>
          </w:pPr>
          <w:r>
            <w:t>Los Ángeles y los Demonios</w:t>
          </w:r>
          <w:r w:rsidR="006B5F8A">
            <w:ptab w:relativeTo="margin" w:alignment="right" w:leader="dot"/>
          </w:r>
          <w:r w:rsidR="00FC0D5A">
            <w:t>129</w:t>
          </w:r>
        </w:p>
        <w:p w:rsidR="00E94383" w:rsidRPr="006B5F8A" w:rsidRDefault="00E94383" w:rsidP="008E6C03">
          <w:pPr>
            <w:pStyle w:val="TOC2"/>
            <w:spacing w:after="0" w:line="240" w:lineRule="auto"/>
            <w:ind w:left="216"/>
            <w:rPr>
              <w:lang w:val="es-ES"/>
            </w:rPr>
          </w:pPr>
          <w:r w:rsidRPr="00E94383">
            <w:rPr>
              <w:lang w:val="es-ES"/>
            </w:rPr>
            <w:t>Ejercicios</w:t>
          </w:r>
          <w:r>
            <w:ptab w:relativeTo="margin" w:alignment="right" w:leader="dot"/>
          </w:r>
          <w:r w:rsidR="00FC0D5A">
            <w:rPr>
              <w:lang w:val="es-ES"/>
            </w:rPr>
            <w:t>131</w:t>
          </w:r>
        </w:p>
        <w:p w:rsidR="006B5F8A" w:rsidRPr="00E94383" w:rsidRDefault="00922A7C" w:rsidP="008E6C03">
          <w:pPr>
            <w:pStyle w:val="TOC1"/>
            <w:spacing w:after="0" w:line="240" w:lineRule="auto"/>
          </w:pPr>
          <w:r>
            <w:t>El Pecado Te Aleja del Padre</w:t>
          </w:r>
          <w:r w:rsidR="006B5F8A">
            <w:ptab w:relativeTo="margin" w:alignment="right" w:leader="dot"/>
          </w:r>
          <w:r w:rsidR="00FC0D5A">
            <w:t>132</w:t>
          </w:r>
        </w:p>
        <w:p w:rsidR="00E94383" w:rsidRPr="006B5F8A" w:rsidRDefault="00E94383" w:rsidP="008E6C03">
          <w:pPr>
            <w:pStyle w:val="TOC2"/>
            <w:spacing w:after="0" w:line="240" w:lineRule="auto"/>
            <w:ind w:left="216"/>
            <w:rPr>
              <w:lang w:val="es-ES"/>
            </w:rPr>
          </w:pPr>
          <w:r w:rsidRPr="00E94383">
            <w:rPr>
              <w:lang w:val="es-ES"/>
            </w:rPr>
            <w:t>Ejercicios</w:t>
          </w:r>
          <w:r>
            <w:ptab w:relativeTo="margin" w:alignment="right" w:leader="dot"/>
          </w:r>
          <w:r w:rsidR="00FC0D5A">
            <w:rPr>
              <w:lang w:val="es-ES"/>
            </w:rPr>
            <w:t>133</w:t>
          </w:r>
        </w:p>
        <w:p w:rsidR="006B5F8A" w:rsidRPr="00E94383" w:rsidRDefault="00922A7C" w:rsidP="008E6C03">
          <w:pPr>
            <w:pStyle w:val="TOC1"/>
            <w:spacing w:after="0" w:line="240" w:lineRule="auto"/>
          </w:pPr>
          <w:r>
            <w:t>Jesucristo, el Hijo de Dios</w:t>
          </w:r>
          <w:r w:rsidR="006B5F8A">
            <w:ptab w:relativeTo="margin" w:alignment="right" w:leader="dot"/>
          </w:r>
          <w:r w:rsidR="00FC0D5A">
            <w:t>134</w:t>
          </w:r>
        </w:p>
        <w:p w:rsidR="006B5F8A" w:rsidRPr="00E94383" w:rsidRDefault="00922A7C" w:rsidP="008E6C03">
          <w:pPr>
            <w:pStyle w:val="TOC2"/>
            <w:spacing w:after="0" w:line="240" w:lineRule="auto"/>
            <w:ind w:left="216"/>
            <w:rPr>
              <w:lang w:val="es-ES"/>
            </w:rPr>
          </w:pPr>
          <w:r>
            <w:rPr>
              <w:lang w:val="es-ES"/>
            </w:rPr>
            <w:t>El Nombre de Jesucristo</w:t>
          </w:r>
          <w:r w:rsidR="006B5F8A">
            <w:ptab w:relativeTo="margin" w:alignment="right" w:leader="dot"/>
          </w:r>
          <w:r w:rsidR="00FC0D5A" w:rsidRPr="00FC0D5A">
            <w:rPr>
              <w:lang w:val="es-ES"/>
            </w:rPr>
            <w:t>135</w:t>
          </w:r>
        </w:p>
        <w:p w:rsidR="00E94383" w:rsidRPr="006B5F8A" w:rsidRDefault="00922A7C" w:rsidP="008E6C03">
          <w:pPr>
            <w:pStyle w:val="TOC2"/>
            <w:spacing w:after="0" w:line="240" w:lineRule="auto"/>
            <w:ind w:left="216"/>
            <w:rPr>
              <w:lang w:val="es-ES"/>
            </w:rPr>
          </w:pPr>
          <w:r w:rsidRPr="00922A7C">
            <w:rPr>
              <w:lang w:val="es-ES"/>
            </w:rPr>
            <w:t>Jesucristo es Verdadero Dios</w:t>
          </w:r>
          <w:r w:rsidR="00E94383">
            <w:ptab w:relativeTo="margin" w:alignment="right" w:leader="dot"/>
          </w:r>
          <w:r w:rsidR="00FC0D5A" w:rsidRPr="00FC0D5A">
            <w:rPr>
              <w:lang w:val="es-ES"/>
            </w:rPr>
            <w:t>136</w:t>
          </w:r>
        </w:p>
        <w:p w:rsidR="00E94383" w:rsidRPr="006B5F8A" w:rsidRDefault="00922A7C" w:rsidP="008E6C03">
          <w:pPr>
            <w:pStyle w:val="TOC2"/>
            <w:spacing w:after="0" w:line="240" w:lineRule="auto"/>
            <w:ind w:left="216"/>
            <w:rPr>
              <w:lang w:val="es-ES"/>
            </w:rPr>
          </w:pPr>
          <w:r>
            <w:rPr>
              <w:lang w:val="es-ES"/>
            </w:rPr>
            <w:t>Jesucristo es Verdadero Hombre</w:t>
          </w:r>
          <w:r w:rsidR="00E94383">
            <w:ptab w:relativeTo="margin" w:alignment="right" w:leader="dot"/>
          </w:r>
          <w:r w:rsidR="00FC0D5A" w:rsidRPr="00FC0D5A">
            <w:rPr>
              <w:lang w:val="es-ES"/>
            </w:rPr>
            <w:t>137</w:t>
          </w:r>
        </w:p>
        <w:p w:rsidR="00E94383" w:rsidRPr="006B5F8A" w:rsidRDefault="00E94383" w:rsidP="008E6C03">
          <w:pPr>
            <w:pStyle w:val="TOC2"/>
            <w:spacing w:after="0" w:line="240" w:lineRule="auto"/>
            <w:ind w:left="216"/>
            <w:rPr>
              <w:lang w:val="es-ES"/>
            </w:rPr>
          </w:pPr>
          <w:r w:rsidRPr="00E94383">
            <w:rPr>
              <w:lang w:val="es-ES"/>
            </w:rPr>
            <w:t>Ejercicios</w:t>
          </w:r>
          <w:r>
            <w:ptab w:relativeTo="margin" w:alignment="right" w:leader="dot"/>
          </w:r>
          <w:r w:rsidR="00FC0D5A" w:rsidRPr="00FC0D5A">
            <w:rPr>
              <w:lang w:val="es-ES"/>
            </w:rPr>
            <w:t>139</w:t>
          </w:r>
        </w:p>
        <w:p w:rsidR="006B5F8A" w:rsidRPr="005C64F9" w:rsidRDefault="00922A7C" w:rsidP="008E6C03">
          <w:pPr>
            <w:pStyle w:val="TOC1"/>
            <w:spacing w:after="0" w:line="240" w:lineRule="auto"/>
          </w:pPr>
          <w:r>
            <w:t>Jesucristo se Humilló</w:t>
          </w:r>
          <w:r w:rsidR="006B5F8A">
            <w:ptab w:relativeTo="margin" w:alignment="right" w:leader="dot"/>
          </w:r>
          <w:r w:rsidR="00FC0D5A">
            <w:t>140</w:t>
          </w:r>
        </w:p>
        <w:p w:rsidR="008E6C03" w:rsidRDefault="001728C6" w:rsidP="008E6C03">
          <w:pPr>
            <w:pStyle w:val="TOC2"/>
            <w:spacing w:after="0" w:line="240" w:lineRule="auto"/>
            <w:ind w:left="216"/>
            <w:rPr>
              <w:lang w:val="es-ES"/>
            </w:rPr>
          </w:pPr>
          <w:r w:rsidRPr="001728C6">
            <w:rPr>
              <w:lang w:val="es-ES"/>
            </w:rPr>
            <w:t>Ejercicios</w:t>
          </w:r>
          <w:r>
            <w:ptab w:relativeTo="margin" w:alignment="right" w:leader="dot"/>
          </w:r>
          <w:r w:rsidR="00FC0D5A" w:rsidRPr="00FC0D5A">
            <w:rPr>
              <w:lang w:val="es-ES"/>
            </w:rPr>
            <w:t>143</w:t>
          </w:r>
        </w:p>
        <w:p w:rsidR="008E6C03" w:rsidRPr="005C64F9" w:rsidRDefault="008E6C03" w:rsidP="008E6C03">
          <w:pPr>
            <w:pStyle w:val="TOC1"/>
            <w:spacing w:after="0" w:line="240" w:lineRule="auto"/>
          </w:pPr>
          <w:r>
            <w:t>Jesucristo Nos Redimió</w:t>
          </w:r>
          <w:r>
            <w:ptab w:relativeTo="margin" w:alignment="right" w:leader="dot"/>
          </w:r>
          <w:r>
            <w:t>144</w:t>
          </w:r>
        </w:p>
        <w:p w:rsidR="00FC0D5A" w:rsidRPr="007B1AB5" w:rsidRDefault="00FC0D5A" w:rsidP="008E6C03">
          <w:pPr>
            <w:pStyle w:val="TOC2"/>
            <w:spacing w:after="0" w:line="240" w:lineRule="auto"/>
            <w:ind w:left="216"/>
            <w:rPr>
              <w:lang w:val="es-ES"/>
            </w:rPr>
          </w:pPr>
          <w:r w:rsidRPr="00FC0D5A">
            <w:rPr>
              <w:lang w:val="es-ES"/>
            </w:rPr>
            <w:t>El Precio de la Redención</w:t>
          </w:r>
          <w:r>
            <w:ptab w:relativeTo="margin" w:alignment="right" w:leader="dot"/>
          </w:r>
          <w:r w:rsidRPr="00FC0D5A">
            <w:rPr>
              <w:lang w:val="es-ES"/>
            </w:rPr>
            <w:t>145</w:t>
          </w:r>
        </w:p>
        <w:p w:rsidR="00FC0D5A" w:rsidRPr="007B1AB5" w:rsidRDefault="00FC0D5A" w:rsidP="008E6C03">
          <w:pPr>
            <w:pStyle w:val="TOC2"/>
            <w:spacing w:after="0" w:line="240" w:lineRule="auto"/>
            <w:ind w:left="216"/>
            <w:rPr>
              <w:lang w:val="es-ES"/>
            </w:rPr>
          </w:pPr>
          <w:r w:rsidRPr="00FC0D5A">
            <w:rPr>
              <w:lang w:val="es-ES"/>
            </w:rPr>
            <w:t>La Redención para Todos</w:t>
          </w:r>
          <w:r>
            <w:ptab w:relativeTo="margin" w:alignment="right" w:leader="dot"/>
          </w:r>
          <w:r w:rsidRPr="00FC0D5A">
            <w:rPr>
              <w:lang w:val="es-ES"/>
            </w:rPr>
            <w:t>146</w:t>
          </w:r>
        </w:p>
        <w:p w:rsidR="00922A7C" w:rsidRPr="007B1AB5" w:rsidRDefault="00922A7C" w:rsidP="008E6C03">
          <w:pPr>
            <w:pStyle w:val="TOC2"/>
            <w:spacing w:after="0" w:line="240" w:lineRule="auto"/>
            <w:ind w:left="216"/>
            <w:rPr>
              <w:lang w:val="es-ES"/>
            </w:rPr>
          </w:pPr>
          <w:r w:rsidRPr="001728C6">
            <w:rPr>
              <w:lang w:val="es-ES"/>
            </w:rPr>
            <w:t>Ejercicios</w:t>
          </w:r>
          <w:r>
            <w:ptab w:relativeTo="margin" w:alignment="right" w:leader="dot"/>
          </w:r>
          <w:r w:rsidR="00FC0D5A" w:rsidRPr="00FC0D5A">
            <w:rPr>
              <w:lang w:val="es-ES"/>
            </w:rPr>
            <w:t>147</w:t>
          </w:r>
        </w:p>
        <w:p w:rsidR="00922A7C" w:rsidRPr="005C64F9" w:rsidRDefault="00922A7C" w:rsidP="008E6C03">
          <w:pPr>
            <w:pStyle w:val="TOC1"/>
            <w:spacing w:after="0" w:line="240" w:lineRule="auto"/>
          </w:pPr>
          <w:r>
            <w:t>Jesucristo se Exaltó</w:t>
          </w:r>
          <w:r>
            <w:ptab w:relativeTo="margin" w:alignment="right" w:leader="dot"/>
          </w:r>
          <w:r w:rsidR="00FC0D5A">
            <w:t>148</w:t>
          </w:r>
        </w:p>
        <w:p w:rsidR="00922A7C" w:rsidRPr="007B1AB5" w:rsidRDefault="00922A7C" w:rsidP="008E6C03">
          <w:pPr>
            <w:pStyle w:val="TOC2"/>
            <w:spacing w:after="0" w:line="240" w:lineRule="auto"/>
            <w:ind w:left="216"/>
            <w:rPr>
              <w:lang w:val="es-ES"/>
            </w:rPr>
          </w:pPr>
          <w:r w:rsidRPr="001728C6">
            <w:rPr>
              <w:lang w:val="es-ES"/>
            </w:rPr>
            <w:t>Ejercicios</w:t>
          </w:r>
          <w:r>
            <w:ptab w:relativeTo="margin" w:alignment="right" w:leader="dot"/>
          </w:r>
          <w:r w:rsidR="00FC0D5A" w:rsidRPr="00FC0D5A">
            <w:rPr>
              <w:lang w:val="es-ES"/>
            </w:rPr>
            <w:t>151</w:t>
          </w:r>
        </w:p>
        <w:p w:rsidR="00922A7C" w:rsidRPr="005C64F9" w:rsidRDefault="00922A7C" w:rsidP="008E6C03">
          <w:pPr>
            <w:pStyle w:val="TOC1"/>
            <w:spacing w:after="0" w:line="240" w:lineRule="auto"/>
          </w:pPr>
          <w:r>
            <w:t>El Espíritu Santo</w:t>
          </w:r>
          <w:r>
            <w:ptab w:relativeTo="margin" w:alignment="right" w:leader="dot"/>
          </w:r>
          <w:r w:rsidR="00FC0D5A">
            <w:t>152</w:t>
          </w:r>
        </w:p>
        <w:p w:rsidR="001728C6" w:rsidRPr="007B1AB5" w:rsidRDefault="00922A7C" w:rsidP="008E6C03">
          <w:pPr>
            <w:pStyle w:val="TOC2"/>
            <w:spacing w:after="0" w:line="240" w:lineRule="auto"/>
            <w:ind w:left="216"/>
            <w:rPr>
              <w:lang w:val="es-ES"/>
            </w:rPr>
          </w:pPr>
          <w:r w:rsidRPr="00922A7C">
            <w:rPr>
              <w:lang w:val="es-ES"/>
            </w:rPr>
            <w:t>El Espíritu Santo es Dios Mismo</w:t>
          </w:r>
          <w:r w:rsidR="001728C6">
            <w:ptab w:relativeTo="margin" w:alignment="right" w:leader="dot"/>
          </w:r>
          <w:r w:rsidR="00FC0D5A" w:rsidRPr="00FC0D5A">
            <w:rPr>
              <w:lang w:val="es-ES"/>
            </w:rPr>
            <w:t>153</w:t>
          </w:r>
        </w:p>
        <w:p w:rsidR="00FC0D5A" w:rsidRPr="007B1AB5" w:rsidRDefault="00FC0D5A" w:rsidP="008E6C03">
          <w:pPr>
            <w:pStyle w:val="TOC2"/>
            <w:spacing w:after="0" w:line="240" w:lineRule="auto"/>
            <w:ind w:left="216"/>
            <w:rPr>
              <w:lang w:val="es-ES"/>
            </w:rPr>
          </w:pPr>
          <w:r w:rsidRPr="001728C6">
            <w:rPr>
              <w:lang w:val="es-ES"/>
            </w:rPr>
            <w:t>Ejercicios</w:t>
          </w:r>
          <w:r>
            <w:ptab w:relativeTo="margin" w:alignment="right" w:leader="dot"/>
          </w:r>
          <w:r w:rsidRPr="00FC0D5A">
            <w:rPr>
              <w:lang w:val="es-ES"/>
            </w:rPr>
            <w:t>154</w:t>
          </w:r>
        </w:p>
        <w:p w:rsidR="001728C6" w:rsidRPr="007B1AB5" w:rsidRDefault="00922A7C" w:rsidP="008E6C03">
          <w:pPr>
            <w:pStyle w:val="TOC2"/>
            <w:spacing w:after="0" w:line="240" w:lineRule="auto"/>
            <w:ind w:left="216"/>
            <w:rPr>
              <w:lang w:val="es-ES"/>
            </w:rPr>
          </w:pPr>
          <w:r>
            <w:rPr>
              <w:lang w:val="es-ES"/>
            </w:rPr>
            <w:t>El Espíritu Santo Nos Trae a la Fe</w:t>
          </w:r>
          <w:r w:rsidR="001728C6">
            <w:ptab w:relativeTo="margin" w:alignment="right" w:leader="dot"/>
          </w:r>
          <w:r w:rsidR="00FC0D5A" w:rsidRPr="00FC0D5A">
            <w:rPr>
              <w:lang w:val="es-ES"/>
            </w:rPr>
            <w:t>155</w:t>
          </w:r>
        </w:p>
        <w:p w:rsidR="001728C6" w:rsidRPr="00143D7C" w:rsidRDefault="00922A7C" w:rsidP="008E6C03">
          <w:pPr>
            <w:pStyle w:val="TOC2"/>
            <w:spacing w:after="0" w:line="240" w:lineRule="auto"/>
            <w:ind w:left="216"/>
            <w:rPr>
              <w:lang w:val="es-ES"/>
            </w:rPr>
          </w:pPr>
          <w:r w:rsidRPr="00922A7C">
            <w:rPr>
              <w:lang w:val="es-ES"/>
            </w:rPr>
            <w:t xml:space="preserve">El Espíritu Santo </w:t>
          </w:r>
          <w:r w:rsidR="00FC0D5A">
            <w:rPr>
              <w:lang w:val="es-ES"/>
            </w:rPr>
            <w:t>Nos Transforma</w:t>
          </w:r>
          <w:r w:rsidR="001728C6">
            <w:ptab w:relativeTo="margin" w:alignment="right" w:leader="dot"/>
          </w:r>
          <w:r w:rsidR="00FC0D5A" w:rsidRPr="00FC0D5A">
            <w:rPr>
              <w:lang w:val="es-ES"/>
            </w:rPr>
            <w:t>156</w:t>
          </w:r>
        </w:p>
        <w:p w:rsidR="00922A7C" w:rsidRPr="007B1AB5" w:rsidRDefault="00922A7C" w:rsidP="008E6C03">
          <w:pPr>
            <w:pStyle w:val="TOC2"/>
            <w:spacing w:after="0" w:line="240" w:lineRule="auto"/>
            <w:ind w:left="216"/>
            <w:rPr>
              <w:lang w:val="es-ES"/>
            </w:rPr>
          </w:pPr>
          <w:r w:rsidRPr="00922A7C">
            <w:rPr>
              <w:lang w:val="es-ES"/>
            </w:rPr>
            <w:t xml:space="preserve">El </w:t>
          </w:r>
          <w:r>
            <w:rPr>
              <w:lang w:val="es-ES"/>
            </w:rPr>
            <w:t>Fruto del Espíritu Santo</w:t>
          </w:r>
          <w:r>
            <w:ptab w:relativeTo="margin" w:alignment="right" w:leader="dot"/>
          </w:r>
          <w:r w:rsidR="00FC0D5A" w:rsidRPr="00FC0D5A">
            <w:rPr>
              <w:lang w:val="es-ES"/>
            </w:rPr>
            <w:t>157</w:t>
          </w:r>
        </w:p>
        <w:p w:rsidR="001728C6" w:rsidRPr="007B1AB5" w:rsidRDefault="001728C6" w:rsidP="008E6C03">
          <w:pPr>
            <w:pStyle w:val="TOC2"/>
            <w:spacing w:after="0" w:line="240" w:lineRule="auto"/>
            <w:ind w:left="216"/>
            <w:rPr>
              <w:lang w:val="es-ES"/>
            </w:rPr>
          </w:pPr>
          <w:r w:rsidRPr="001728C6">
            <w:rPr>
              <w:lang w:val="es-ES"/>
            </w:rPr>
            <w:t>Ejercicios</w:t>
          </w:r>
          <w:r>
            <w:ptab w:relativeTo="margin" w:alignment="right" w:leader="dot"/>
          </w:r>
          <w:r w:rsidR="00FC0D5A" w:rsidRPr="00FC0D5A">
            <w:rPr>
              <w:lang w:val="es-ES"/>
            </w:rPr>
            <w:t>158</w:t>
          </w:r>
        </w:p>
        <w:p w:rsidR="001728C6" w:rsidRPr="00143D7C" w:rsidRDefault="00922A7C" w:rsidP="008E6C03">
          <w:pPr>
            <w:pStyle w:val="TOC2"/>
            <w:spacing w:after="0" w:line="240" w:lineRule="auto"/>
            <w:ind w:left="216"/>
            <w:rPr>
              <w:lang w:val="es-ES"/>
            </w:rPr>
          </w:pPr>
          <w:r w:rsidRPr="00922A7C">
            <w:rPr>
              <w:lang w:val="es-ES"/>
            </w:rPr>
            <w:t>La Espada del Espíritu Santo</w:t>
          </w:r>
          <w:r w:rsidR="001728C6">
            <w:ptab w:relativeTo="margin" w:alignment="right" w:leader="dot"/>
          </w:r>
          <w:r w:rsidR="00FC0D5A" w:rsidRPr="00FC0D5A">
            <w:rPr>
              <w:lang w:val="es-ES"/>
            </w:rPr>
            <w:t>159</w:t>
          </w:r>
        </w:p>
        <w:p w:rsidR="00922A7C" w:rsidRPr="007B1AB5" w:rsidRDefault="00922A7C" w:rsidP="008E6C03">
          <w:pPr>
            <w:pStyle w:val="TOC2"/>
            <w:spacing w:after="0" w:line="240" w:lineRule="auto"/>
            <w:ind w:left="216"/>
            <w:rPr>
              <w:lang w:val="es-ES"/>
            </w:rPr>
          </w:pPr>
          <w:r>
            <w:rPr>
              <w:lang w:val="es-ES"/>
            </w:rPr>
            <w:t>Experiencias Espirituales</w:t>
          </w:r>
          <w:r>
            <w:ptab w:relativeTo="margin" w:alignment="right" w:leader="dot"/>
          </w:r>
          <w:r w:rsidR="00FC0D5A" w:rsidRPr="00FC0D5A">
            <w:rPr>
              <w:lang w:val="es-ES"/>
            </w:rPr>
            <w:t>160</w:t>
          </w:r>
        </w:p>
        <w:p w:rsidR="00922A7C" w:rsidRPr="007B1AB5" w:rsidRDefault="00922A7C" w:rsidP="008E6C03">
          <w:pPr>
            <w:pStyle w:val="TOC2"/>
            <w:spacing w:after="0" w:line="240" w:lineRule="auto"/>
            <w:ind w:left="216"/>
            <w:rPr>
              <w:lang w:val="es-ES"/>
            </w:rPr>
          </w:pPr>
          <w:r w:rsidRPr="00922A7C">
            <w:rPr>
              <w:lang w:val="es-ES"/>
            </w:rPr>
            <w:t>Los Dones del Espíritu Santo</w:t>
          </w:r>
          <w:r>
            <w:ptab w:relativeTo="margin" w:alignment="right" w:leader="dot"/>
          </w:r>
          <w:r w:rsidR="00FC0D5A" w:rsidRPr="00FC0D5A">
            <w:rPr>
              <w:lang w:val="es-ES"/>
            </w:rPr>
            <w:t>161</w:t>
          </w:r>
        </w:p>
        <w:p w:rsidR="00922A7C" w:rsidRPr="007B1AB5" w:rsidRDefault="00922A7C" w:rsidP="008E6C03">
          <w:pPr>
            <w:pStyle w:val="TOC2"/>
            <w:spacing w:after="0" w:line="240" w:lineRule="auto"/>
            <w:ind w:left="216"/>
            <w:rPr>
              <w:lang w:val="es-ES"/>
            </w:rPr>
          </w:pPr>
          <w:r>
            <w:rPr>
              <w:lang w:val="es-ES"/>
            </w:rPr>
            <w:t>Ejercicios</w:t>
          </w:r>
          <w:r>
            <w:ptab w:relativeTo="margin" w:alignment="right" w:leader="dot"/>
          </w:r>
          <w:r w:rsidR="00FC0D5A" w:rsidRPr="00FC0D5A">
            <w:rPr>
              <w:lang w:val="es-ES"/>
            </w:rPr>
            <w:t>162</w:t>
          </w:r>
        </w:p>
        <w:p w:rsidR="00936D14" w:rsidRPr="005C64F9" w:rsidRDefault="00936D14" w:rsidP="008E6C03">
          <w:pPr>
            <w:pStyle w:val="TOC1"/>
            <w:spacing w:after="0" w:line="240" w:lineRule="auto"/>
          </w:pPr>
          <w:r>
            <w:lastRenderedPageBreak/>
            <w:t>La Iglesia</w:t>
          </w:r>
          <w:r>
            <w:ptab w:relativeTo="margin" w:alignment="right" w:leader="dot"/>
          </w:r>
          <w:r w:rsidR="00FC0D5A">
            <w:t>163</w:t>
          </w:r>
        </w:p>
        <w:p w:rsidR="00936D14" w:rsidRPr="007B1AB5" w:rsidRDefault="00005438" w:rsidP="008E6C03">
          <w:pPr>
            <w:pStyle w:val="TOC2"/>
            <w:spacing w:after="0" w:line="240" w:lineRule="auto"/>
            <w:ind w:left="216"/>
            <w:rPr>
              <w:lang w:val="es-ES"/>
            </w:rPr>
          </w:pPr>
          <w:r w:rsidRPr="00005438">
            <w:rPr>
              <w:lang w:val="es-ES"/>
            </w:rPr>
            <w:t>La Familia de Dios</w:t>
          </w:r>
          <w:r w:rsidR="00936D14">
            <w:ptab w:relativeTo="margin" w:alignment="right" w:leader="dot"/>
          </w:r>
          <w:r w:rsidR="00FC0D5A" w:rsidRPr="00FC0D5A">
            <w:rPr>
              <w:lang w:val="es-ES"/>
            </w:rPr>
            <w:t>164</w:t>
          </w:r>
        </w:p>
        <w:p w:rsidR="00936D14" w:rsidRPr="00005438" w:rsidRDefault="00005438" w:rsidP="008E6C03">
          <w:pPr>
            <w:pStyle w:val="TOC2"/>
            <w:spacing w:after="0" w:line="240" w:lineRule="auto"/>
            <w:ind w:left="216"/>
            <w:rPr>
              <w:lang w:val="es-ES"/>
            </w:rPr>
          </w:pPr>
          <w:r w:rsidRPr="00005438">
            <w:rPr>
              <w:lang w:val="es-ES"/>
            </w:rPr>
            <w:t>¿Por Qué Hay Tantas Iglesias?</w:t>
          </w:r>
          <w:r w:rsidR="00936D14">
            <w:ptab w:relativeTo="margin" w:alignment="right" w:leader="dot"/>
          </w:r>
          <w:r w:rsidR="00FC0D5A" w:rsidRPr="008E6C03">
            <w:rPr>
              <w:lang w:val="es-ES"/>
            </w:rPr>
            <w:t>165</w:t>
          </w:r>
        </w:p>
        <w:p w:rsidR="00005438" w:rsidRPr="008E6C03" w:rsidRDefault="00005438" w:rsidP="008E6C03">
          <w:pPr>
            <w:pStyle w:val="TOC2"/>
            <w:spacing w:after="0" w:line="240" w:lineRule="auto"/>
            <w:ind w:left="216"/>
            <w:rPr>
              <w:lang w:val="es-ES"/>
            </w:rPr>
          </w:pPr>
          <w:r>
            <w:rPr>
              <w:lang w:val="es-ES"/>
            </w:rPr>
            <w:t>Cuidado con las Sectas</w:t>
          </w:r>
          <w:r>
            <w:ptab w:relativeTo="margin" w:alignment="right" w:leader="dot"/>
          </w:r>
          <w:r w:rsidR="00FC0D5A" w:rsidRPr="008E6C03">
            <w:rPr>
              <w:lang w:val="es-ES"/>
            </w:rPr>
            <w:t>167</w:t>
          </w:r>
        </w:p>
        <w:p w:rsidR="00FC0D5A" w:rsidRPr="007B1AB5" w:rsidRDefault="00FC0D5A" w:rsidP="008E6C03">
          <w:pPr>
            <w:pStyle w:val="TOC2"/>
            <w:spacing w:after="0" w:line="240" w:lineRule="auto"/>
            <w:ind w:left="216"/>
            <w:rPr>
              <w:lang w:val="es-ES"/>
            </w:rPr>
          </w:pPr>
          <w:r w:rsidRPr="001728C6">
            <w:rPr>
              <w:lang w:val="es-ES"/>
            </w:rPr>
            <w:t>Ejercicios</w:t>
          </w:r>
          <w:r>
            <w:ptab w:relativeTo="margin" w:alignment="right" w:leader="dot"/>
          </w:r>
          <w:r w:rsidRPr="00FC0D5A">
            <w:rPr>
              <w:lang w:val="es-ES"/>
            </w:rPr>
            <w:t>168</w:t>
          </w:r>
        </w:p>
        <w:p w:rsidR="00936D14" w:rsidRPr="005C64F9" w:rsidRDefault="00936D14" w:rsidP="008E6C03">
          <w:pPr>
            <w:pStyle w:val="TOC1"/>
            <w:spacing w:after="0" w:line="240" w:lineRule="auto"/>
          </w:pPr>
          <w:r>
            <w:t>La Congregación</w:t>
          </w:r>
          <w:r>
            <w:ptab w:relativeTo="margin" w:alignment="right" w:leader="dot"/>
          </w:r>
          <w:r w:rsidR="00FC0D5A">
            <w:t>169</w:t>
          </w:r>
        </w:p>
        <w:p w:rsidR="00936D14" w:rsidRPr="007B1AB5" w:rsidRDefault="00005438" w:rsidP="008E6C03">
          <w:pPr>
            <w:pStyle w:val="TOC2"/>
            <w:spacing w:after="0" w:line="240" w:lineRule="auto"/>
            <w:ind w:left="216"/>
            <w:rPr>
              <w:lang w:val="es-ES"/>
            </w:rPr>
          </w:pPr>
          <w:r w:rsidRPr="00005438">
            <w:rPr>
              <w:lang w:val="es-ES"/>
            </w:rPr>
            <w:t>La Misión de la Congregación</w:t>
          </w:r>
          <w:r w:rsidR="00936D14">
            <w:ptab w:relativeTo="margin" w:alignment="right" w:leader="dot"/>
          </w:r>
          <w:r w:rsidR="00FC0D5A" w:rsidRPr="00FC0D5A">
            <w:rPr>
              <w:lang w:val="es-ES"/>
            </w:rPr>
            <w:t>170</w:t>
          </w:r>
        </w:p>
        <w:p w:rsidR="00936D14" w:rsidRPr="007B1AB5" w:rsidRDefault="00936D14" w:rsidP="008E6C03">
          <w:pPr>
            <w:pStyle w:val="TOC2"/>
            <w:spacing w:after="0" w:line="240" w:lineRule="auto"/>
            <w:ind w:left="216"/>
            <w:rPr>
              <w:lang w:val="es-ES"/>
            </w:rPr>
          </w:pPr>
          <w:r w:rsidRPr="00936D14">
            <w:rPr>
              <w:lang w:val="es-ES"/>
            </w:rPr>
            <w:t>Mi Compromiso en la Congregación</w:t>
          </w:r>
          <w:r>
            <w:ptab w:relativeTo="margin" w:alignment="right" w:leader="dot"/>
          </w:r>
          <w:r w:rsidR="00FC0D5A" w:rsidRPr="00FC0D5A">
            <w:rPr>
              <w:lang w:val="es-ES"/>
            </w:rPr>
            <w:t>171</w:t>
          </w:r>
        </w:p>
        <w:p w:rsidR="00936D14" w:rsidRPr="007B1AB5" w:rsidRDefault="00936D14" w:rsidP="008E6C03">
          <w:pPr>
            <w:pStyle w:val="TOC2"/>
            <w:spacing w:after="0" w:line="240" w:lineRule="auto"/>
            <w:ind w:left="216"/>
            <w:rPr>
              <w:lang w:val="es-ES"/>
            </w:rPr>
          </w:pPr>
          <w:r w:rsidRPr="00936D14">
            <w:rPr>
              <w:lang w:val="es-ES"/>
            </w:rPr>
            <w:t>Ejercicios</w:t>
          </w:r>
          <w:r>
            <w:ptab w:relativeTo="margin" w:alignment="right" w:leader="dot"/>
          </w:r>
          <w:r w:rsidR="00FC0D5A" w:rsidRPr="00FC0D5A">
            <w:rPr>
              <w:lang w:val="es-ES"/>
            </w:rPr>
            <w:t>172</w:t>
          </w:r>
        </w:p>
        <w:p w:rsidR="00936D14" w:rsidRPr="007B1AB5" w:rsidRDefault="00936D14" w:rsidP="008E6C03">
          <w:pPr>
            <w:pStyle w:val="TOC2"/>
            <w:spacing w:after="0" w:line="240" w:lineRule="auto"/>
            <w:ind w:left="216"/>
            <w:rPr>
              <w:lang w:val="es-ES"/>
            </w:rPr>
          </w:pPr>
          <w:r w:rsidRPr="00936D14">
            <w:rPr>
              <w:lang w:val="es-ES"/>
            </w:rPr>
            <w:t>La Ofrenda</w:t>
          </w:r>
          <w:r>
            <w:ptab w:relativeTo="margin" w:alignment="right" w:leader="dot"/>
          </w:r>
          <w:r w:rsidR="00FC0D5A" w:rsidRPr="008E6C03">
            <w:rPr>
              <w:lang w:val="es-ES"/>
            </w:rPr>
            <w:t>173</w:t>
          </w:r>
        </w:p>
        <w:p w:rsidR="009D17F9" w:rsidRPr="008E6C03" w:rsidRDefault="00936D14" w:rsidP="008E6C03">
          <w:pPr>
            <w:pStyle w:val="TOC2"/>
            <w:spacing w:after="0" w:line="240" w:lineRule="auto"/>
            <w:ind w:left="216"/>
            <w:rPr>
              <w:lang w:val="es-ES"/>
            </w:rPr>
          </w:pPr>
          <w:r>
            <w:rPr>
              <w:lang w:val="es-ES"/>
            </w:rPr>
            <w:t>Ejercicios</w:t>
          </w:r>
          <w:r>
            <w:ptab w:relativeTo="margin" w:alignment="right" w:leader="dot"/>
          </w:r>
          <w:r w:rsidR="00FC0D5A" w:rsidRPr="008E6C03">
            <w:rPr>
              <w:lang w:val="es-ES"/>
            </w:rPr>
            <w:t>174</w:t>
          </w:r>
        </w:p>
        <w:p w:rsidR="00FC0D5A" w:rsidRPr="005C64F9" w:rsidRDefault="00FC0D5A" w:rsidP="008E6C03">
          <w:pPr>
            <w:pStyle w:val="TOC1"/>
            <w:spacing w:after="0" w:line="240" w:lineRule="auto"/>
          </w:pPr>
          <w:r>
            <w:t>El Perdón de los Pecados</w:t>
          </w:r>
          <w:r>
            <w:ptab w:relativeTo="margin" w:alignment="right" w:leader="dot"/>
          </w:r>
          <w:r>
            <w:t>175</w:t>
          </w:r>
        </w:p>
        <w:p w:rsidR="00FC0D5A" w:rsidRPr="007B1AB5" w:rsidRDefault="00FC0D5A" w:rsidP="008E6C03">
          <w:pPr>
            <w:pStyle w:val="TOC2"/>
            <w:spacing w:after="0" w:line="240" w:lineRule="auto"/>
            <w:ind w:left="216"/>
            <w:rPr>
              <w:lang w:val="es-ES"/>
            </w:rPr>
          </w:pPr>
          <w:r w:rsidRPr="00FC0D5A">
            <w:rPr>
              <w:lang w:val="es-ES"/>
            </w:rPr>
            <w:t>Solamente por Cristo, Solamente por Gracia, Solamente por Fe</w:t>
          </w:r>
          <w:r>
            <w:ptab w:relativeTo="margin" w:alignment="right" w:leader="dot"/>
          </w:r>
          <w:r>
            <w:rPr>
              <w:lang w:val="es-ES"/>
            </w:rPr>
            <w:t>176</w:t>
          </w:r>
        </w:p>
        <w:p w:rsidR="00FC0D5A" w:rsidRPr="007B1AB5" w:rsidRDefault="00FC0D5A" w:rsidP="008E6C03">
          <w:pPr>
            <w:pStyle w:val="TOC2"/>
            <w:spacing w:after="0" w:line="240" w:lineRule="auto"/>
            <w:ind w:left="216"/>
            <w:rPr>
              <w:lang w:val="es-ES"/>
            </w:rPr>
          </w:pPr>
          <w:r>
            <w:rPr>
              <w:lang w:val="es-ES"/>
            </w:rPr>
            <w:t>El Punto Más Importante de la Fe</w:t>
          </w:r>
          <w:r>
            <w:ptab w:relativeTo="margin" w:alignment="right" w:leader="dot"/>
          </w:r>
          <w:r>
            <w:rPr>
              <w:lang w:val="es-ES"/>
            </w:rPr>
            <w:t>178</w:t>
          </w:r>
        </w:p>
        <w:p w:rsidR="00FC0D5A" w:rsidRDefault="00FC0D5A" w:rsidP="008E6C03">
          <w:pPr>
            <w:pStyle w:val="TOC2"/>
            <w:spacing w:after="0" w:line="240" w:lineRule="auto"/>
            <w:ind w:left="216"/>
            <w:rPr>
              <w:lang w:val="es-ES"/>
            </w:rPr>
          </w:pPr>
          <w:r w:rsidRPr="00936D14">
            <w:rPr>
              <w:lang w:val="es-ES"/>
            </w:rPr>
            <w:t>Ejercicios</w:t>
          </w:r>
          <w:r>
            <w:ptab w:relativeTo="margin" w:alignment="right" w:leader="dot"/>
          </w:r>
          <w:r>
            <w:rPr>
              <w:lang w:val="es-ES"/>
            </w:rPr>
            <w:t>179</w:t>
          </w:r>
        </w:p>
        <w:p w:rsidR="00FC0D5A" w:rsidRPr="005C64F9" w:rsidRDefault="00FC0D5A" w:rsidP="008E6C03">
          <w:pPr>
            <w:pStyle w:val="TOC1"/>
            <w:spacing w:after="0" w:line="240" w:lineRule="auto"/>
          </w:pPr>
          <w:r>
            <w:t>La Vida Eterna</w:t>
          </w:r>
          <w:r>
            <w:ptab w:relativeTo="margin" w:alignment="right" w:leader="dot"/>
          </w:r>
          <w:r>
            <w:t>180</w:t>
          </w:r>
        </w:p>
        <w:p w:rsidR="00FC0D5A" w:rsidRPr="007B1AB5" w:rsidRDefault="00FC0D5A" w:rsidP="008E6C03">
          <w:pPr>
            <w:pStyle w:val="TOC2"/>
            <w:spacing w:after="0" w:line="240" w:lineRule="auto"/>
            <w:ind w:left="216"/>
            <w:rPr>
              <w:lang w:val="es-ES"/>
            </w:rPr>
          </w:pPr>
          <w:r w:rsidRPr="00FC0D5A">
            <w:rPr>
              <w:lang w:val="es-ES"/>
            </w:rPr>
            <w:t>Ideas Falsas Acerca de la Muerte</w:t>
          </w:r>
          <w:r>
            <w:ptab w:relativeTo="margin" w:alignment="right" w:leader="dot"/>
          </w:r>
          <w:r>
            <w:rPr>
              <w:lang w:val="es-ES"/>
            </w:rPr>
            <w:t>182</w:t>
          </w:r>
        </w:p>
        <w:p w:rsidR="00FC0D5A" w:rsidRDefault="00FC0D5A" w:rsidP="008E6C03">
          <w:pPr>
            <w:pStyle w:val="TOC2"/>
            <w:spacing w:after="0" w:line="240" w:lineRule="auto"/>
            <w:ind w:left="216"/>
            <w:rPr>
              <w:lang w:val="es-ES"/>
            </w:rPr>
          </w:pPr>
          <w:r w:rsidRPr="00936D14">
            <w:rPr>
              <w:lang w:val="es-ES"/>
            </w:rPr>
            <w:t>Ejercicios</w:t>
          </w:r>
          <w:r>
            <w:ptab w:relativeTo="margin" w:alignment="right" w:leader="dot"/>
          </w:r>
          <w:r>
            <w:rPr>
              <w:lang w:val="es-ES"/>
            </w:rPr>
            <w:t>183</w:t>
          </w:r>
        </w:p>
        <w:p w:rsidR="00FC0D5A" w:rsidRPr="005C64F9" w:rsidRDefault="00FC0D5A" w:rsidP="008E6C03">
          <w:pPr>
            <w:pStyle w:val="TOC1"/>
            <w:spacing w:after="0" w:line="240" w:lineRule="auto"/>
          </w:pPr>
          <w:r>
            <w:t>La Resurrección del Cuerpo</w:t>
          </w:r>
          <w:r>
            <w:ptab w:relativeTo="margin" w:alignment="right" w:leader="dot"/>
          </w:r>
          <w:r>
            <w:t>184</w:t>
          </w:r>
        </w:p>
        <w:p w:rsidR="00FC0D5A" w:rsidRPr="007B1AB5" w:rsidRDefault="00FC0D5A" w:rsidP="008E6C03">
          <w:pPr>
            <w:pStyle w:val="TOC2"/>
            <w:spacing w:after="0" w:line="240" w:lineRule="auto"/>
            <w:ind w:left="216"/>
            <w:rPr>
              <w:lang w:val="es-ES"/>
            </w:rPr>
          </w:pPr>
          <w:r>
            <w:rPr>
              <w:lang w:val="es-ES"/>
            </w:rPr>
            <w:t>Cuerpos Transformados</w:t>
          </w:r>
          <w:r>
            <w:ptab w:relativeTo="margin" w:alignment="right" w:leader="dot"/>
          </w:r>
          <w:r>
            <w:rPr>
              <w:lang w:val="es-ES"/>
            </w:rPr>
            <w:t>185</w:t>
          </w:r>
        </w:p>
        <w:p w:rsidR="00FC0D5A" w:rsidRPr="007B1AB5" w:rsidRDefault="00FC0D5A" w:rsidP="008E6C03">
          <w:pPr>
            <w:pStyle w:val="TOC2"/>
            <w:spacing w:after="0" w:line="240" w:lineRule="auto"/>
            <w:ind w:left="216"/>
            <w:rPr>
              <w:lang w:val="es-ES"/>
            </w:rPr>
          </w:pPr>
          <w:r w:rsidRPr="00FC0D5A">
            <w:rPr>
              <w:lang w:val="es-ES"/>
            </w:rPr>
            <w:t>¿Cómo Será el Cielo?</w:t>
          </w:r>
          <w:r>
            <w:ptab w:relativeTo="margin" w:alignment="right" w:leader="dot"/>
          </w:r>
          <w:r>
            <w:rPr>
              <w:lang w:val="es-ES"/>
            </w:rPr>
            <w:t>186</w:t>
          </w:r>
        </w:p>
        <w:p w:rsidR="00FC0D5A" w:rsidRDefault="00FC0D5A" w:rsidP="008E6C03">
          <w:pPr>
            <w:pStyle w:val="TOC2"/>
            <w:spacing w:after="0" w:line="240" w:lineRule="auto"/>
            <w:ind w:left="216"/>
            <w:rPr>
              <w:lang w:val="es-ES"/>
            </w:rPr>
          </w:pPr>
          <w:r w:rsidRPr="00FC0D5A">
            <w:rPr>
              <w:lang w:val="es-ES"/>
            </w:rPr>
            <w:t>El Día Final</w:t>
          </w:r>
          <w:r>
            <w:ptab w:relativeTo="margin" w:alignment="right" w:leader="dot"/>
          </w:r>
          <w:r>
            <w:rPr>
              <w:lang w:val="es-ES"/>
            </w:rPr>
            <w:t>187</w:t>
          </w:r>
        </w:p>
        <w:p w:rsidR="00FC0D5A" w:rsidRPr="007B1AB5" w:rsidRDefault="00FC0D5A" w:rsidP="008E6C03">
          <w:pPr>
            <w:pStyle w:val="TOC2"/>
            <w:spacing w:after="0" w:line="240" w:lineRule="auto"/>
            <w:ind w:left="216"/>
            <w:rPr>
              <w:lang w:val="es-ES"/>
            </w:rPr>
          </w:pPr>
          <w:r w:rsidRPr="00936D14">
            <w:rPr>
              <w:lang w:val="es-ES"/>
            </w:rPr>
            <w:t>Ejercicios</w:t>
          </w:r>
          <w:r>
            <w:ptab w:relativeTo="margin" w:alignment="right" w:leader="dot"/>
          </w:r>
          <w:r>
            <w:rPr>
              <w:lang w:val="es-ES"/>
            </w:rPr>
            <w:t>188</w:t>
          </w:r>
        </w:p>
        <w:p w:rsidR="00FC0D5A" w:rsidRPr="005C64F9" w:rsidRDefault="00FC0D5A" w:rsidP="008E6C03">
          <w:pPr>
            <w:pStyle w:val="TOC1"/>
            <w:spacing w:after="0" w:line="240" w:lineRule="auto"/>
          </w:pPr>
          <w:r>
            <w:t>Repaso de la Memorización</w:t>
          </w:r>
          <w:r>
            <w:ptab w:relativeTo="margin" w:alignment="right" w:leader="dot"/>
          </w:r>
          <w:r>
            <w:t>189</w:t>
          </w:r>
        </w:p>
        <w:p w:rsidR="00FC0D5A" w:rsidRPr="00FC0D5A" w:rsidRDefault="00FC0D5A" w:rsidP="008E6C03">
          <w:pPr>
            <w:rPr>
              <w:lang w:val="es-ES"/>
            </w:rPr>
          </w:pPr>
        </w:p>
        <w:p w:rsidR="00E94383" w:rsidRPr="001728C6" w:rsidRDefault="001728C6" w:rsidP="008E6C03">
          <w:pPr>
            <w:pStyle w:val="TOC1"/>
            <w:spacing w:after="0" w:line="240" w:lineRule="auto"/>
          </w:pPr>
          <w:r>
            <w:t>Derechos de Copiado para las Ilustraciones</w:t>
          </w:r>
        </w:p>
        <w:p w:rsidR="00E94383" w:rsidRPr="00D9527F" w:rsidRDefault="00E94383" w:rsidP="001728C6">
          <w:pPr>
            <w:pStyle w:val="TOC2"/>
            <w:ind w:left="216"/>
            <w:rPr>
              <w:lang w:val="es-ES"/>
            </w:rPr>
          </w:pPr>
        </w:p>
        <w:p w:rsidR="000C771A" w:rsidRPr="00AA43AC" w:rsidRDefault="004A5E7F" w:rsidP="00AA43AC"/>
      </w:sdtContent>
    </w:sdt>
    <w:p w:rsidR="000C771A" w:rsidRDefault="000C771A" w:rsidP="000C771A">
      <w:pPr>
        <w:rPr>
          <w:lang w:val="es-ES_tradnl"/>
        </w:rPr>
      </w:pPr>
    </w:p>
    <w:p w:rsidR="00737B01" w:rsidRDefault="00737B01" w:rsidP="000C771A">
      <w:pPr>
        <w:rPr>
          <w:lang w:val="es-ES_tradnl"/>
        </w:rPr>
      </w:pPr>
    </w:p>
    <w:p w:rsidR="00737B01" w:rsidRDefault="00737B01" w:rsidP="000C771A">
      <w:pPr>
        <w:rPr>
          <w:lang w:val="es-ES_tradnl"/>
        </w:rPr>
      </w:pPr>
    </w:p>
    <w:p w:rsidR="00737B01" w:rsidRDefault="00737B01" w:rsidP="000C771A">
      <w:pPr>
        <w:rPr>
          <w:lang w:val="es-ES_tradnl"/>
        </w:rPr>
        <w:sectPr w:rsidR="00737B01" w:rsidSect="00737B01">
          <w:footerReference w:type="default" r:id="rId10"/>
          <w:pgSz w:w="12240" w:h="15840"/>
          <w:pgMar w:top="1440" w:right="1440" w:bottom="1440" w:left="1440" w:header="720" w:footer="720" w:gutter="0"/>
          <w:cols w:space="720"/>
          <w:docGrid w:linePitch="360"/>
        </w:sectPr>
      </w:pPr>
    </w:p>
    <w:p w:rsidR="00BC2EFC" w:rsidRDefault="00BC2EFC" w:rsidP="00BC2EFC">
      <w:pPr>
        <w:pStyle w:val="EBBTitle"/>
      </w:pPr>
      <w:r>
        <w:lastRenderedPageBreak/>
        <w:t>Introducción</w:t>
      </w:r>
      <w:r w:rsidR="00D42964">
        <w:t xml:space="preserve"> a la Tercera Parte</w:t>
      </w:r>
    </w:p>
    <w:p w:rsidR="00D42964" w:rsidRDefault="004A5E7F" w:rsidP="00410C9C">
      <w:pPr>
        <w:pStyle w:val="EBBNoSpaceNormal"/>
        <w:spacing w:after="240"/>
      </w:pPr>
      <w:r>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8" type="#_x0000_t176" style="position:absolute;margin-left:-.5pt;margin-top:94pt;width:209.75pt;height:30.3pt;z-index:251771904;mso-height-percent:200;mso-height-percent:200;mso-width-relative:margin;mso-height-relative:margin" strokecolor="black [3213]">
            <v:textbox style="mso-fit-shape-to-text:t">
              <w:txbxContent>
                <w:p w:rsidR="00E46E4F" w:rsidRDefault="00E46E4F" w:rsidP="00410C9C">
                  <w:pPr>
                    <w:pStyle w:val="EBBTitle"/>
                    <w:spacing w:after="0"/>
                    <w:jc w:val="left"/>
                  </w:pPr>
                  <w:r>
                    <w:t>La Biblia y la Oración</w:t>
                  </w:r>
                </w:p>
              </w:txbxContent>
            </v:textbox>
            <w10:wrap type="topAndBottom"/>
          </v:shape>
        </w:pict>
      </w:r>
      <w:r w:rsidR="00410C9C">
        <w:br/>
      </w:r>
      <w:r w:rsidR="00D42964">
        <w:t xml:space="preserve">En tus manos tienes la </w:t>
      </w:r>
      <w:r w:rsidR="00D42964" w:rsidRPr="00D42964">
        <w:rPr>
          <w:b/>
        </w:rPr>
        <w:t>tercer</w:t>
      </w:r>
      <w:r w:rsidR="00D42964">
        <w:rPr>
          <w:b/>
        </w:rPr>
        <w:t>a parte</w:t>
      </w:r>
      <w:r w:rsidR="00D42964">
        <w:t xml:space="preserve"> del curso “Enseñanzas Básicas de la Biblia.” Para aprovechar de esta tercera parte, debes haber cursado ya las primeras dos partes del curso.</w:t>
      </w:r>
      <w:r w:rsidR="009F4403">
        <w:t xml:space="preserve"> Si no has estudiado esas dos partes, por lo menos debes saber lo básico de la Biblia, la Oración y la Ley:</w:t>
      </w:r>
    </w:p>
    <w:p w:rsidR="009F4403" w:rsidRDefault="009F4403" w:rsidP="009F4403">
      <w:pPr>
        <w:pStyle w:val="EBBNoSpaceNormal"/>
        <w:spacing w:after="120"/>
      </w:pPr>
      <w:r>
        <w:t xml:space="preserve">En la </w:t>
      </w:r>
      <w:r>
        <w:rPr>
          <w:b/>
        </w:rPr>
        <w:t xml:space="preserve">primera parte </w:t>
      </w:r>
      <w:r>
        <w:t xml:space="preserve">del curso estudiamos acerca de la </w:t>
      </w:r>
      <w:r>
        <w:rPr>
          <w:b/>
        </w:rPr>
        <w:t>Biblia</w:t>
      </w:r>
      <w:r>
        <w:t xml:space="preserve"> y la </w:t>
      </w:r>
      <w:r>
        <w:rPr>
          <w:b/>
        </w:rPr>
        <w:t>Oración</w:t>
      </w:r>
      <w:r>
        <w:t xml:space="preserve">. La Biblia es la Palabra de Dios. Es sumamente importante para nosotros </w:t>
      </w:r>
      <w:r>
        <w:rPr>
          <w:b/>
        </w:rPr>
        <w:t>leer, entender y poner en práctica</w:t>
      </w:r>
      <w:r>
        <w:t xml:space="preserve"> lo que dice la Biblia. Además, necesitamos </w:t>
      </w:r>
      <w:r>
        <w:rPr>
          <w:b/>
        </w:rPr>
        <w:t>hablar con Dios</w:t>
      </w:r>
      <w:r>
        <w:t xml:space="preserve"> constantemente en la oración. Más que nada, la Biblia enseña que Jesucristo es el Salvador y solamente por fe en él podemos ser salvos. En el nombre de Jesucristo, Dios contesta nuestras oraciones.</w:t>
      </w:r>
    </w:p>
    <w:p w:rsidR="009F4403" w:rsidRDefault="009F4403" w:rsidP="009F4403">
      <w:pPr>
        <w:pStyle w:val="EBBNoSpaceNormal"/>
        <w:tabs>
          <w:tab w:val="left" w:pos="5040"/>
        </w:tabs>
        <w:spacing w:after="120"/>
      </w:pPr>
      <w:r>
        <w:t>¿Sabes cómo buscar una cita en tu Biblia?</w:t>
      </w:r>
      <w:r>
        <w:tab/>
        <w:t>____</w:t>
      </w:r>
    </w:p>
    <w:p w:rsidR="009F4403" w:rsidRDefault="009F4403" w:rsidP="009F4403">
      <w:pPr>
        <w:pStyle w:val="EBBNoSpaceNormal"/>
        <w:tabs>
          <w:tab w:val="left" w:pos="5040"/>
        </w:tabs>
        <w:spacing w:after="120"/>
      </w:pPr>
      <w:r>
        <w:t>¿Sabes cómo memorizar una cita bíblica?</w:t>
      </w:r>
      <w:r>
        <w:tab/>
        <w:t>____</w:t>
      </w:r>
    </w:p>
    <w:p w:rsidR="009F4403" w:rsidRDefault="009F4403" w:rsidP="009F4403">
      <w:pPr>
        <w:pStyle w:val="EBBNoSpaceNormal"/>
        <w:tabs>
          <w:tab w:val="left" w:pos="5040"/>
        </w:tabs>
        <w:spacing w:after="120"/>
      </w:pPr>
      <w:r>
        <w:t>¿Estás leyendo la Biblia todos los días?</w:t>
      </w:r>
      <w:r>
        <w:tab/>
        <w:t>____</w:t>
      </w:r>
    </w:p>
    <w:p w:rsidR="009F4403" w:rsidRDefault="009F4403" w:rsidP="009F4403">
      <w:pPr>
        <w:pStyle w:val="EBBNoSpaceNormal"/>
        <w:tabs>
          <w:tab w:val="left" w:pos="5040"/>
        </w:tabs>
        <w:spacing w:after="120"/>
      </w:pPr>
      <w:r>
        <w:t>¿Estás orando todos los días?</w:t>
      </w:r>
      <w:r>
        <w:tab/>
        <w:t>____</w:t>
      </w:r>
    </w:p>
    <w:p w:rsidR="009F4403" w:rsidRDefault="004A5E7F" w:rsidP="009F4403">
      <w:pPr>
        <w:pStyle w:val="EBBNoSpaceNormal"/>
        <w:tabs>
          <w:tab w:val="left" w:pos="5040"/>
        </w:tabs>
        <w:spacing w:after="120"/>
      </w:pPr>
      <w:r>
        <w:rPr>
          <w:noProof/>
          <w:lang w:val="en-US"/>
        </w:rPr>
        <w:pict>
          <v:shape id="_x0000_s1089" type="#_x0000_t176" style="position:absolute;margin-left:-.1pt;margin-top:31.7pt;width:76.9pt;height:30.3pt;z-index:251772928;mso-height-percent:200;mso-height-percent:200;mso-width-relative:margin;mso-height-relative:margin" strokecolor="black [3213]">
            <v:textbox style="mso-fit-shape-to-text:t">
              <w:txbxContent>
                <w:p w:rsidR="00E46E4F" w:rsidRDefault="00E46E4F" w:rsidP="00410C9C">
                  <w:pPr>
                    <w:pStyle w:val="EBBTitle"/>
                    <w:spacing w:after="0"/>
                    <w:jc w:val="left"/>
                  </w:pPr>
                  <w:r>
                    <w:t>La Ley</w:t>
                  </w:r>
                </w:p>
              </w:txbxContent>
            </v:textbox>
            <w10:wrap type="topAndBottom"/>
          </v:shape>
        </w:pict>
      </w:r>
      <w:r w:rsidR="009F4403">
        <w:t>¿Sabes el significado del Padrenuestro?</w:t>
      </w:r>
      <w:r w:rsidR="009F4403">
        <w:tab/>
        <w:t>____</w:t>
      </w:r>
    </w:p>
    <w:p w:rsidR="009F4403" w:rsidRDefault="009F4403" w:rsidP="009F4403">
      <w:pPr>
        <w:pStyle w:val="EBBNoSpaceNormal"/>
        <w:tabs>
          <w:tab w:val="left" w:pos="5040"/>
        </w:tabs>
        <w:spacing w:after="120"/>
      </w:pPr>
      <w:r>
        <w:t xml:space="preserve">En la </w:t>
      </w:r>
      <w:r>
        <w:rPr>
          <w:b/>
        </w:rPr>
        <w:t>segunda parte</w:t>
      </w:r>
      <w:r>
        <w:t xml:space="preserve"> del curso estudiamos acerca de la </w:t>
      </w:r>
      <w:r>
        <w:rPr>
          <w:b/>
        </w:rPr>
        <w:t>Ley</w:t>
      </w:r>
      <w:r>
        <w:t xml:space="preserve"> de Dios. La Ley es lo que Dios nos manda hacer. Dios quiere que amemos a él sobre todas las cosas, y que amemos unos a otros. Dios nos da su Ley por escrito en la Biblia, en los </w:t>
      </w:r>
      <w:r w:rsidRPr="009F4403">
        <w:rPr>
          <w:b/>
        </w:rPr>
        <w:t>Diez Mandamientos</w:t>
      </w:r>
      <w:r>
        <w:t xml:space="preserve">. Sin embargo, </w:t>
      </w:r>
      <w:r>
        <w:rPr>
          <w:b/>
        </w:rPr>
        <w:t>nadie</w:t>
      </w:r>
      <w:r>
        <w:t xml:space="preserve"> va al cielo por haber cumplido la Ley, porque </w:t>
      </w:r>
      <w:r>
        <w:rPr>
          <w:b/>
        </w:rPr>
        <w:t>todos fallamos</w:t>
      </w:r>
      <w:r>
        <w:t xml:space="preserve">, es decir, todos </w:t>
      </w:r>
      <w:r>
        <w:rPr>
          <w:b/>
        </w:rPr>
        <w:t>pecamos</w:t>
      </w:r>
      <w:r>
        <w:t>. La Ley nos hace ver nuestros pecados y nos enseña que necesitamos un Salvador.</w:t>
      </w:r>
    </w:p>
    <w:p w:rsidR="009F4403" w:rsidRDefault="009F4403" w:rsidP="009F4403">
      <w:pPr>
        <w:pStyle w:val="EBBNoSpaceNormal"/>
        <w:tabs>
          <w:tab w:val="left" w:pos="5040"/>
          <w:tab w:val="left" w:pos="6480"/>
        </w:tabs>
        <w:spacing w:after="120"/>
      </w:pPr>
      <w:r>
        <w:t>¿Conoces el significado de los 10 Mandamientos?</w:t>
      </w:r>
      <w:r>
        <w:tab/>
        <w:t>____</w:t>
      </w:r>
    </w:p>
    <w:p w:rsidR="009F4403" w:rsidRDefault="009F4403" w:rsidP="009F4403">
      <w:pPr>
        <w:pStyle w:val="EBBNoSpaceNormal"/>
        <w:tabs>
          <w:tab w:val="left" w:pos="5040"/>
          <w:tab w:val="left" w:pos="6480"/>
        </w:tabs>
        <w:spacing w:after="120"/>
      </w:pPr>
      <w:r>
        <w:t>Al darte cuenta que has fallado, ¿qué debes hacer?</w:t>
      </w:r>
    </w:p>
    <w:p w:rsidR="009F4403" w:rsidRDefault="009F4403" w:rsidP="009F4403">
      <w:pPr>
        <w:pStyle w:val="EBBNoSpaceNormal"/>
        <w:tabs>
          <w:tab w:val="left" w:pos="720"/>
          <w:tab w:val="left" w:pos="1260"/>
          <w:tab w:val="left" w:pos="5040"/>
          <w:tab w:val="left" w:pos="6480"/>
        </w:tabs>
        <w:spacing w:after="120"/>
      </w:pPr>
      <w:r>
        <w:tab/>
        <w:t>1.</w:t>
      </w:r>
      <w:r>
        <w:tab/>
        <w:t>______________ (es decir, reconocer tu pecado)</w:t>
      </w:r>
    </w:p>
    <w:p w:rsidR="009F4403" w:rsidRDefault="009F4403" w:rsidP="009F4403">
      <w:pPr>
        <w:pStyle w:val="EBBNoSpaceNormal"/>
        <w:tabs>
          <w:tab w:val="left" w:pos="720"/>
          <w:tab w:val="left" w:pos="1260"/>
          <w:tab w:val="left" w:pos="5040"/>
          <w:tab w:val="left" w:pos="6480"/>
        </w:tabs>
        <w:spacing w:after="120"/>
      </w:pPr>
      <w:r>
        <w:tab/>
        <w:t>2.</w:t>
      </w:r>
      <w:r>
        <w:tab/>
        <w:t>______________ en Jesucristo para el perdón</w:t>
      </w:r>
    </w:p>
    <w:p w:rsidR="009F4403" w:rsidRDefault="009F4403" w:rsidP="009F4403">
      <w:pPr>
        <w:pStyle w:val="EBBNoSpaceNormal"/>
        <w:tabs>
          <w:tab w:val="left" w:pos="720"/>
          <w:tab w:val="left" w:pos="1260"/>
          <w:tab w:val="left" w:pos="5040"/>
          <w:tab w:val="left" w:pos="6480"/>
        </w:tabs>
        <w:spacing w:after="120"/>
      </w:pPr>
      <w:r>
        <w:tab/>
        <w:t>3.</w:t>
      </w:r>
      <w:r>
        <w:tab/>
        <w:t>______________ atrás ese pecado con la ayuda de Cristo</w:t>
      </w:r>
    </w:p>
    <w:p w:rsidR="00410C9C" w:rsidRDefault="00410C9C" w:rsidP="00410C9C">
      <w:pPr>
        <w:pStyle w:val="EBBNoSpaceNormal"/>
        <w:spacing w:after="240"/>
      </w:pPr>
      <w:r>
        <w:lastRenderedPageBreak/>
        <w:t xml:space="preserve">Para estudiar este curso, necesitas una Biblia </w:t>
      </w:r>
      <w:r w:rsidRPr="009A2128">
        <w:rPr>
          <w:b/>
        </w:rPr>
        <w:t>V</w:t>
      </w:r>
      <w:r>
        <w:rPr>
          <w:b/>
        </w:rPr>
        <w:t>ersión Popular</w:t>
      </w:r>
      <w:r>
        <w:t xml:space="preserve"> (“Dios Habla Hoy”). Esta Biblia se puede conseguir en las librerías cristianas o por medio de la Sociedad Bíblica. Algunas iglesias también venden la Biblia Versión Popular. Todas las Biblias son buenas; pero esta Biblia en particular es más fácil de entender y será muy útil para cumplir con los ejercicios en este curso.</w:t>
      </w:r>
    </w:p>
    <w:p w:rsidR="00410C9C" w:rsidRDefault="00410C9C" w:rsidP="00410C9C">
      <w:pPr>
        <w:pStyle w:val="EBBNoSpaceNormal"/>
      </w:pPr>
      <w:r>
        <w:t xml:space="preserve">Junto con este curso, se puede consultar el </w:t>
      </w:r>
      <w:r>
        <w:rPr>
          <w:i/>
        </w:rPr>
        <w:t>Catecismo Menor</w:t>
      </w:r>
      <w:r>
        <w:t xml:space="preserve"> de Martín Lutero. El </w:t>
      </w:r>
      <w:r>
        <w:rPr>
          <w:i/>
        </w:rPr>
        <w:t>Catecismo Menor</w:t>
      </w:r>
      <w:r>
        <w:t xml:space="preserve"> contiene más detalles y más citas bíblicas con respecto a las enseñanzas cristianas.</w:t>
      </w:r>
    </w:p>
    <w:p w:rsidR="00410C9C" w:rsidRDefault="00410C9C" w:rsidP="00410C9C">
      <w:pPr>
        <w:pStyle w:val="EBBNoSpaceNormal"/>
      </w:pPr>
    </w:p>
    <w:p w:rsidR="00410C9C" w:rsidRPr="00712A5E" w:rsidRDefault="00410C9C" w:rsidP="00410C9C">
      <w:pPr>
        <w:pStyle w:val="EBBNoSpaceNormal"/>
      </w:pPr>
      <w:r>
        <w:t>Y ahora, ¡adelante! ¡Dios quiere hablar contigo por medio de la Biblia!</w:t>
      </w:r>
    </w:p>
    <w:p w:rsidR="009A2128" w:rsidRDefault="009A2128" w:rsidP="00BC2EFC">
      <w:pPr>
        <w:pStyle w:val="EBBNoSpaceNormal"/>
      </w:pPr>
    </w:p>
    <w:p w:rsidR="009A2128" w:rsidRDefault="009A2128" w:rsidP="00BC2EFC">
      <w:pPr>
        <w:pStyle w:val="EBBNoSpaceNormal"/>
      </w:pPr>
    </w:p>
    <w:p w:rsidR="009A2128" w:rsidRDefault="009A2128" w:rsidP="00BC2EFC">
      <w:pPr>
        <w:pStyle w:val="EBBNoSpaceNormal"/>
      </w:pPr>
    </w:p>
    <w:p w:rsidR="009A2128" w:rsidRDefault="004A5E7F" w:rsidP="00BC2EFC">
      <w:pPr>
        <w:pStyle w:val="EBBNoSpaceNormal"/>
      </w:pPr>
      <w:r>
        <w:rPr>
          <w:noProof/>
          <w:lang w:eastAsia="zh-TW"/>
        </w:rPr>
        <w:pict>
          <v:shapetype id="_x0000_t202" coordsize="21600,21600" o:spt="202" path="m,l,21600r21600,l21600,xe">
            <v:stroke joinstyle="miter"/>
            <v:path gradientshapeok="t" o:connecttype="rect"/>
          </v:shapetype>
          <v:shape id="_x0000_s1054" type="#_x0000_t202" style="position:absolute;margin-left:110pt;margin-top:14.45pt;width:240pt;height:90.75pt;z-index:251709440;mso-height-percent:200;mso-height-percent:200;mso-width-relative:margin;mso-height-relative:margin">
            <v:textbox style="mso-fit-shape-to-text:t">
              <w:txbxContent>
                <w:p w:rsidR="00E46E4F" w:rsidRPr="00F037CE" w:rsidRDefault="00E46E4F" w:rsidP="00F037CE">
                  <w:pPr>
                    <w:jc w:val="center"/>
                    <w:rPr>
                      <w:sz w:val="24"/>
                      <w:szCs w:val="24"/>
                      <w:lang w:val="es-ES"/>
                    </w:rPr>
                  </w:pPr>
                  <w:r w:rsidRPr="00F037CE">
                    <w:rPr>
                      <w:sz w:val="24"/>
                      <w:szCs w:val="24"/>
                      <w:lang w:val="es-ES"/>
                    </w:rPr>
                    <w:t>Esta es la tercera edición.</w:t>
                  </w:r>
                </w:p>
                <w:p w:rsidR="00E46E4F" w:rsidRPr="00F037CE" w:rsidRDefault="00E46E4F" w:rsidP="00F037CE">
                  <w:pPr>
                    <w:jc w:val="center"/>
                    <w:rPr>
                      <w:sz w:val="24"/>
                      <w:szCs w:val="24"/>
                      <w:lang w:val="es-ES"/>
                    </w:rPr>
                  </w:pPr>
                  <w:r w:rsidRPr="00F037CE">
                    <w:rPr>
                      <w:sz w:val="24"/>
                      <w:szCs w:val="24"/>
                      <w:lang w:val="es-ES"/>
                    </w:rPr>
                    <w:t>© 2010 por Rev. Richard Schlak</w:t>
                  </w:r>
                </w:p>
                <w:p w:rsidR="00E46E4F" w:rsidRPr="00F037CE" w:rsidRDefault="00E46E4F" w:rsidP="00F037CE">
                  <w:pPr>
                    <w:rPr>
                      <w:sz w:val="24"/>
                      <w:szCs w:val="24"/>
                      <w:lang w:val="es-ES"/>
                    </w:rPr>
                  </w:pPr>
                  <w:r w:rsidRPr="00F037CE">
                    <w:rPr>
                      <w:sz w:val="24"/>
                      <w:szCs w:val="24"/>
                      <w:lang w:val="es-ES"/>
                    </w:rPr>
                    <w:t>Se puede reproducir con toda libertad, citando el autor, siempre que se utilice con propósitos educativos (sin fines de lucro)</w:t>
                  </w:r>
                  <w:r>
                    <w:rPr>
                      <w:sz w:val="24"/>
                      <w:szCs w:val="24"/>
                      <w:lang w:val="es-ES"/>
                    </w:rPr>
                    <w:t>.</w:t>
                  </w:r>
                </w:p>
              </w:txbxContent>
            </v:textbox>
          </v:shape>
        </w:pict>
      </w:r>
    </w:p>
    <w:p w:rsidR="009A2128" w:rsidRDefault="009A2128" w:rsidP="00BC2EFC">
      <w:pPr>
        <w:pStyle w:val="EBBNoSpaceNormal"/>
      </w:pPr>
    </w:p>
    <w:p w:rsidR="009A2128" w:rsidRPr="00BC2EFC" w:rsidRDefault="009A2128" w:rsidP="00BC2EFC">
      <w:pPr>
        <w:pStyle w:val="EBBNoSpaceNormal"/>
      </w:pPr>
    </w:p>
    <w:p w:rsidR="00BC2EFC" w:rsidRDefault="00BC2EFC" w:rsidP="000C771A">
      <w:pPr>
        <w:rPr>
          <w:lang w:val="es-ES_tradnl"/>
        </w:rPr>
      </w:pPr>
    </w:p>
    <w:p w:rsidR="00410C9C" w:rsidRPr="00410C9C" w:rsidRDefault="00410C9C" w:rsidP="00410C9C">
      <w:pPr>
        <w:spacing w:after="200" w:line="276" w:lineRule="auto"/>
        <w:rPr>
          <w:lang w:val="es-ES_tradnl"/>
        </w:rPr>
      </w:pPr>
      <w:r w:rsidRPr="00143D7C">
        <w:rPr>
          <w:lang w:val="es-ES"/>
        </w:rPr>
        <w:br w:type="page"/>
      </w:r>
    </w:p>
    <w:p w:rsidR="000C771A" w:rsidRPr="00BC2ADC" w:rsidRDefault="00410C9C" w:rsidP="00BC2ADC">
      <w:pPr>
        <w:pStyle w:val="EBBTitle"/>
      </w:pPr>
      <w:r>
        <w:lastRenderedPageBreak/>
        <w:t>El Evangelio</w:t>
      </w:r>
    </w:p>
    <w:p w:rsidR="00BC2ADC" w:rsidRDefault="004A5E7F" w:rsidP="00410C9C">
      <w:pPr>
        <w:pStyle w:val="EBBNoSpaceNormal"/>
        <w:spacing w:after="120"/>
      </w:pPr>
      <w:r>
        <w:rPr>
          <w:noProof/>
          <w:lang w:val="en-US"/>
        </w:rPr>
        <w:pict>
          <v:shape id="_x0000_s1091" type="#_x0000_t202" style="position:absolute;margin-left:232.8pt;margin-top:64.9pt;width:214.1pt;height:56.25pt;z-index:251776000;mso-height-percent:200;mso-height-percent:200;mso-width-relative:margin;mso-height-relative:margin">
            <v:textbox style="mso-fit-shape-to-text:t">
              <w:txbxContent>
                <w:p w:rsidR="00E46E4F" w:rsidRPr="00410C9C" w:rsidRDefault="00E46E4F" w:rsidP="00BC492F">
                  <w:pPr>
                    <w:rPr>
                      <w:sz w:val="28"/>
                      <w:szCs w:val="28"/>
                      <w:lang w:val="es-ES"/>
                    </w:rPr>
                  </w:pPr>
                  <w:r>
                    <w:rPr>
                      <w:b/>
                      <w:sz w:val="28"/>
                      <w:szCs w:val="28"/>
                      <w:lang w:val="es-ES"/>
                    </w:rPr>
                    <w:t>El Evangelio</w:t>
                  </w:r>
                  <w:r w:rsidRPr="00410C9C">
                    <w:rPr>
                      <w:sz w:val="28"/>
                      <w:szCs w:val="28"/>
                      <w:lang w:val="es-ES"/>
                    </w:rPr>
                    <w:t xml:space="preserve"> nos </w:t>
                  </w:r>
                  <w:r>
                    <w:rPr>
                      <w:sz w:val="28"/>
                      <w:szCs w:val="28"/>
                      <w:lang w:val="es-ES"/>
                    </w:rPr>
                    <w:t>consuela y nos hace ver cómo podemos ser salvos</w:t>
                  </w:r>
                  <w:r w:rsidRPr="00410C9C">
                    <w:rPr>
                      <w:sz w:val="28"/>
                      <w:szCs w:val="28"/>
                      <w:lang w:val="es-ES"/>
                    </w:rPr>
                    <w:t>.</w:t>
                  </w:r>
                </w:p>
              </w:txbxContent>
            </v:textbox>
            <w10:wrap type="topAndBottom"/>
          </v:shape>
        </w:pict>
      </w:r>
      <w:r>
        <w:rPr>
          <w:noProof/>
          <w:lang w:eastAsia="zh-TW"/>
        </w:rPr>
        <w:pict>
          <v:shape id="_x0000_s1090" type="#_x0000_t202" style="position:absolute;margin-left:1.2pt;margin-top:64.1pt;width:200.4pt;height:40.15pt;z-index:251774976;mso-height-percent:200;mso-height-percent:200;mso-width-relative:margin;mso-height-relative:margin">
            <v:textbox style="mso-fit-shape-to-text:t">
              <w:txbxContent>
                <w:p w:rsidR="00E46E4F" w:rsidRPr="00410C9C" w:rsidRDefault="00E46E4F">
                  <w:pPr>
                    <w:rPr>
                      <w:sz w:val="28"/>
                      <w:szCs w:val="28"/>
                      <w:lang w:val="es-ES"/>
                    </w:rPr>
                  </w:pPr>
                  <w:r w:rsidRPr="00BC492F">
                    <w:rPr>
                      <w:b/>
                      <w:sz w:val="28"/>
                      <w:szCs w:val="28"/>
                      <w:lang w:val="es-ES"/>
                    </w:rPr>
                    <w:t>La Ley</w:t>
                  </w:r>
                  <w:r w:rsidRPr="00410C9C">
                    <w:rPr>
                      <w:sz w:val="28"/>
                      <w:szCs w:val="28"/>
                      <w:lang w:val="es-ES"/>
                    </w:rPr>
                    <w:t xml:space="preserve"> nos acusa y nos hace ver dónde hemos fallado.</w:t>
                  </w:r>
                </w:p>
              </w:txbxContent>
            </v:textbox>
            <w10:wrap type="topAndBottom"/>
          </v:shape>
        </w:pict>
      </w:r>
      <w:r w:rsidR="00410C9C">
        <w:t xml:space="preserve">En esta </w:t>
      </w:r>
      <w:r w:rsidR="00410C9C">
        <w:rPr>
          <w:b/>
        </w:rPr>
        <w:t>tercera parte</w:t>
      </w:r>
      <w:r w:rsidR="00410C9C">
        <w:t xml:space="preserve"> del curso, vamos a aprender acerca del </w:t>
      </w:r>
      <w:r w:rsidR="00410C9C">
        <w:rPr>
          <w:b/>
        </w:rPr>
        <w:t>Evangelio</w:t>
      </w:r>
      <w:r w:rsidR="00410C9C">
        <w:t xml:space="preserve"> de Dios. </w:t>
      </w:r>
      <w:r w:rsidR="00410C9C">
        <w:rPr>
          <w:b/>
        </w:rPr>
        <w:t>El Evangelio es lo que Dios hace a nuestro favor</w:t>
      </w:r>
      <w:r w:rsidR="00410C9C">
        <w:t>. Dios nos ama y nos promete muchas cosas bellas en la Biblia.</w:t>
      </w:r>
    </w:p>
    <w:p w:rsidR="00410C9C" w:rsidRDefault="00410C9C" w:rsidP="0085081F">
      <w:pPr>
        <w:pStyle w:val="EBBNoSpaceNormal"/>
      </w:pPr>
    </w:p>
    <w:p w:rsidR="00BC492F" w:rsidRDefault="0085081F" w:rsidP="0085081F">
      <w:pPr>
        <w:pStyle w:val="EBBNoSpaceNormal"/>
      </w:pPr>
      <w:r>
        <w:rPr>
          <w:noProof/>
          <w:lang w:val="en-US"/>
        </w:rPr>
        <w:drawing>
          <wp:anchor distT="0" distB="0" distL="114300" distR="114300" simplePos="0" relativeHeight="251779072" behindDoc="0" locked="0" layoutInCell="1" allowOverlap="1">
            <wp:simplePos x="0" y="0"/>
            <wp:positionH relativeFrom="column">
              <wp:posOffset>3474720</wp:posOffset>
            </wp:positionH>
            <wp:positionV relativeFrom="paragraph">
              <wp:posOffset>961390</wp:posOffset>
            </wp:positionV>
            <wp:extent cx="1905000" cy="2164080"/>
            <wp:effectExtent l="0" t="0" r="0" b="0"/>
            <wp:wrapNone/>
            <wp:docPr id="35" name="Picture 34" descr="Reading Bible 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Bible 5.wmf"/>
                    <pic:cNvPicPr/>
                  </pic:nvPicPr>
                  <pic:blipFill>
                    <a:blip r:embed="rId11" cstate="print"/>
                    <a:stretch>
                      <a:fillRect/>
                    </a:stretch>
                  </pic:blipFill>
                  <pic:spPr>
                    <a:xfrm>
                      <a:off x="0" y="0"/>
                      <a:ext cx="1905000" cy="2164080"/>
                    </a:xfrm>
                    <a:prstGeom prst="rect">
                      <a:avLst/>
                    </a:prstGeom>
                  </pic:spPr>
                </pic:pic>
              </a:graphicData>
            </a:graphic>
          </wp:anchor>
        </w:drawing>
      </w:r>
      <w:r>
        <w:rPr>
          <w:noProof/>
          <w:lang w:val="en-US"/>
        </w:rPr>
        <w:drawing>
          <wp:anchor distT="0" distB="0" distL="114300" distR="114300" simplePos="0" relativeHeight="251780096" behindDoc="0" locked="0" layoutInCell="1" allowOverlap="1">
            <wp:simplePos x="0" y="0"/>
            <wp:positionH relativeFrom="column">
              <wp:posOffset>533400</wp:posOffset>
            </wp:positionH>
            <wp:positionV relativeFrom="paragraph">
              <wp:posOffset>946150</wp:posOffset>
            </wp:positionV>
            <wp:extent cx="1600200" cy="2194560"/>
            <wp:effectExtent l="0" t="0" r="0" b="0"/>
            <wp:wrapNone/>
            <wp:docPr id="36" name="Picture 35" descr="Reading News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News 10.wmf"/>
                    <pic:cNvPicPr/>
                  </pic:nvPicPr>
                  <pic:blipFill>
                    <a:blip r:embed="rId12" cstate="print"/>
                    <a:stretch>
                      <a:fillRect/>
                    </a:stretch>
                  </pic:blipFill>
                  <pic:spPr>
                    <a:xfrm>
                      <a:off x="0" y="0"/>
                      <a:ext cx="1600200" cy="2194560"/>
                    </a:xfrm>
                    <a:prstGeom prst="rect">
                      <a:avLst/>
                    </a:prstGeom>
                  </pic:spPr>
                </pic:pic>
              </a:graphicData>
            </a:graphic>
          </wp:anchor>
        </w:drawing>
      </w:r>
      <w:r w:rsidR="004A5E7F">
        <w:rPr>
          <w:noProof/>
          <w:lang w:val="en-US"/>
        </w:rPr>
        <w:pict>
          <v:shape id="_x0000_s1093" type="#_x0000_t202" style="position:absolute;margin-left:246.9pt;margin-top:62.9pt;width:200.4pt;height:208.4pt;z-index:251778048;mso-position-horizontal-relative:text;mso-position-vertical-relative:text;mso-width-relative:margin;mso-height-relative:margin;v-text-anchor:bottom">
            <v:textbox>
              <w:txbxContent>
                <w:p w:rsidR="00E46E4F" w:rsidRPr="00BC492F" w:rsidRDefault="00E46E4F" w:rsidP="00BC492F">
                  <w:pPr>
                    <w:jc w:val="center"/>
                    <w:rPr>
                      <w:sz w:val="28"/>
                      <w:szCs w:val="28"/>
                      <w:lang w:val="es-ES"/>
                    </w:rPr>
                  </w:pPr>
                  <w:r>
                    <w:rPr>
                      <w:sz w:val="28"/>
                      <w:szCs w:val="28"/>
                      <w:lang w:val="es-ES"/>
                    </w:rPr>
                    <w:t>Buenas noticias en la Biblia</w:t>
                  </w:r>
                </w:p>
              </w:txbxContent>
            </v:textbox>
            <w10:wrap type="topAndBottom"/>
          </v:shape>
        </w:pict>
      </w:r>
      <w:r w:rsidR="004A5E7F">
        <w:rPr>
          <w:noProof/>
          <w:lang w:val="en-US"/>
        </w:rPr>
        <w:pict>
          <v:shape id="_x0000_s1092" type="#_x0000_t202" style="position:absolute;margin-left:2pt;margin-top:64.1pt;width:200.4pt;height:208.4pt;z-index:251777024;mso-position-horizontal-relative:text;mso-position-vertical-relative:text;mso-width-relative:margin;mso-height-relative:margin;v-text-anchor:bottom">
            <v:textbox>
              <w:txbxContent>
                <w:p w:rsidR="00E46E4F" w:rsidRPr="00BC492F" w:rsidRDefault="00E46E4F" w:rsidP="00BC492F">
                  <w:pPr>
                    <w:jc w:val="center"/>
                    <w:rPr>
                      <w:sz w:val="28"/>
                      <w:szCs w:val="28"/>
                      <w:lang w:val="es-ES"/>
                    </w:rPr>
                  </w:pPr>
                  <w:r>
                    <w:rPr>
                      <w:sz w:val="28"/>
                      <w:szCs w:val="28"/>
                      <w:lang w:val="es-ES"/>
                    </w:rPr>
                    <w:t>Malas noticias en cada periódico</w:t>
                  </w:r>
                </w:p>
              </w:txbxContent>
            </v:textbox>
            <w10:wrap type="topAndBottom"/>
          </v:shape>
        </w:pict>
      </w:r>
      <w:r w:rsidR="00BC492F">
        <w:t>La palabra “Evangelio” quiere decir “Buenas Nuevas.” Hay muchas malas noticias en el mundo. Pero las Buenas Nuevas son que Dios nos ama y quiere que seamos salvos.</w:t>
      </w:r>
    </w:p>
    <w:p w:rsidR="00BC492F" w:rsidRDefault="00BC492F" w:rsidP="0085081F">
      <w:pPr>
        <w:pStyle w:val="EBBNoSpaceNormal"/>
      </w:pPr>
    </w:p>
    <w:p w:rsidR="00BC492F" w:rsidRDefault="00BC492F" w:rsidP="00410C9C">
      <w:pPr>
        <w:pStyle w:val="EBBNoSpaceNormal"/>
        <w:spacing w:after="120"/>
      </w:pPr>
      <w:r>
        <w:t xml:space="preserve">Dios nos ama como un </w:t>
      </w:r>
      <w:r>
        <w:rPr>
          <w:b/>
        </w:rPr>
        <w:t>Padre</w:t>
      </w:r>
      <w:r>
        <w:t>: nos hizo y nos da lo necesario para vivir.</w:t>
      </w:r>
    </w:p>
    <w:p w:rsidR="00BC492F" w:rsidRDefault="00BC492F" w:rsidP="00410C9C">
      <w:pPr>
        <w:pStyle w:val="EBBNoSpaceNormal"/>
        <w:spacing w:after="120"/>
      </w:pPr>
      <w:r>
        <w:t xml:space="preserve">Dios nos ama como </w:t>
      </w:r>
      <w:r>
        <w:rPr>
          <w:b/>
        </w:rPr>
        <w:t>Salvador</w:t>
      </w:r>
      <w:r>
        <w:t>: nos perdona y nos da la vida eterna.</w:t>
      </w:r>
    </w:p>
    <w:p w:rsidR="00BC492F" w:rsidRDefault="00BC492F" w:rsidP="00410C9C">
      <w:pPr>
        <w:pStyle w:val="EBBNoSpaceNormal"/>
        <w:spacing w:after="120"/>
      </w:pPr>
      <w:r>
        <w:t xml:space="preserve">Dios nos ama como </w:t>
      </w:r>
      <w:r>
        <w:rPr>
          <w:b/>
        </w:rPr>
        <w:t>Consolador</w:t>
      </w:r>
      <w:r>
        <w:t>: nos acompaña y nos ayuda y nos consuela.</w:t>
      </w:r>
    </w:p>
    <w:p w:rsidR="00BC492F" w:rsidRPr="00BC492F" w:rsidRDefault="00BC492F" w:rsidP="00410C9C">
      <w:pPr>
        <w:pStyle w:val="EBBNoSpaceNormal"/>
        <w:spacing w:after="120"/>
      </w:pPr>
    </w:p>
    <w:p w:rsidR="00BC2ADC" w:rsidRDefault="004A5E7F" w:rsidP="00BC2ADC">
      <w:pPr>
        <w:pStyle w:val="EBBNoSpaceNormal"/>
      </w:pPr>
      <w:r>
        <w:rPr>
          <w:noProof/>
          <w:lang w:val="en-US"/>
        </w:rPr>
        <w:pict>
          <v:shape id="_x0000_s1094" type="#_x0000_t176" style="position:absolute;margin-left:10.15pt;margin-top:3.4pt;width:464.4pt;height:82.95pt;z-index:251781120;mso-width-relative:margin;mso-height-relative:margin" strokecolor="black [3213]">
            <v:shadow color="black [3213]" offset="6pt,6pt"/>
            <v:textbox>
              <w:txbxContent>
                <w:p w:rsidR="00E46E4F" w:rsidRPr="00D3265C" w:rsidRDefault="00E46E4F" w:rsidP="00E33431">
                  <w:pPr>
                    <w:spacing w:after="120"/>
                    <w:rPr>
                      <w:sz w:val="24"/>
                      <w:szCs w:val="24"/>
                      <w:lang w:val="es-ES"/>
                    </w:rPr>
                  </w:pPr>
                  <w:r>
                    <w:rPr>
                      <w:b/>
                      <w:sz w:val="24"/>
                      <w:szCs w:val="24"/>
                      <w:lang w:val="es-ES"/>
                    </w:rPr>
                    <w:t>Repaso</w:t>
                  </w:r>
                  <w:r w:rsidRPr="00D3265C">
                    <w:rPr>
                      <w:b/>
                      <w:sz w:val="24"/>
                      <w:szCs w:val="24"/>
                      <w:lang w:val="es-ES"/>
                    </w:rPr>
                    <w:t xml:space="preserve"> de Memorización: </w:t>
                  </w:r>
                  <w:r>
                    <w:rPr>
                      <w:sz w:val="24"/>
                      <w:szCs w:val="24"/>
                      <w:lang w:val="es-ES"/>
                    </w:rPr>
                    <w:t xml:space="preserve">En la parte 2 de este curso, </w:t>
                  </w:r>
                  <w:r w:rsidRPr="00D3265C">
                    <w:rPr>
                      <w:sz w:val="24"/>
                      <w:szCs w:val="24"/>
                      <w:lang w:val="es-ES"/>
                    </w:rPr>
                    <w:t xml:space="preserve">aprendiste los primeros </w:t>
                  </w:r>
                  <w:r>
                    <w:rPr>
                      <w:sz w:val="24"/>
                      <w:szCs w:val="24"/>
                      <w:lang w:val="es-ES"/>
                    </w:rPr>
                    <w:t>8</w:t>
                  </w:r>
                  <w:r w:rsidRPr="00D3265C">
                    <w:rPr>
                      <w:sz w:val="24"/>
                      <w:szCs w:val="24"/>
                      <w:lang w:val="es-ES"/>
                    </w:rPr>
                    <w:t xml:space="preserve"> libros del </w:t>
                  </w:r>
                  <w:r>
                    <w:rPr>
                      <w:sz w:val="24"/>
                      <w:szCs w:val="24"/>
                      <w:lang w:val="es-ES"/>
                    </w:rPr>
                    <w:t>Antigu</w:t>
                  </w:r>
                  <w:r w:rsidRPr="00D3265C">
                    <w:rPr>
                      <w:sz w:val="24"/>
                      <w:szCs w:val="24"/>
                      <w:lang w:val="es-ES"/>
                    </w:rPr>
                    <w:t xml:space="preserve">o Testamento. </w:t>
                  </w:r>
                  <w:r>
                    <w:rPr>
                      <w:sz w:val="24"/>
                      <w:szCs w:val="24"/>
                      <w:lang w:val="es-ES"/>
                    </w:rPr>
                    <w:t>Repasa esos 8 libros y escríbelos aquí, de memoria:</w:t>
                  </w:r>
                  <w:r w:rsidRPr="00D3265C">
                    <w:rPr>
                      <w:sz w:val="24"/>
                      <w:szCs w:val="24"/>
                      <w:lang w:val="es-ES"/>
                    </w:rPr>
                    <w:t xml:space="preserve"> __________________________________________________________</w:t>
                  </w:r>
                  <w:r>
                    <w:rPr>
                      <w:sz w:val="24"/>
                      <w:szCs w:val="24"/>
                      <w:lang w:val="es-ES"/>
                    </w:rPr>
                    <w:t>____________</w:t>
                  </w:r>
                  <w:r w:rsidRPr="00D3265C">
                    <w:rPr>
                      <w:sz w:val="24"/>
                      <w:szCs w:val="24"/>
                      <w:lang w:val="es-ES"/>
                    </w:rPr>
                    <w:t>___</w:t>
                  </w:r>
                </w:p>
                <w:p w:rsidR="00E46E4F" w:rsidRPr="00D3265C" w:rsidRDefault="00E46E4F" w:rsidP="00E33431">
                  <w:pPr>
                    <w:spacing w:after="120"/>
                    <w:rPr>
                      <w:sz w:val="24"/>
                      <w:szCs w:val="24"/>
                      <w:lang w:val="es-ES"/>
                    </w:rPr>
                  </w:pPr>
                  <w:r w:rsidRPr="00D3265C">
                    <w:rPr>
                      <w:sz w:val="24"/>
                      <w:szCs w:val="24"/>
                      <w:lang w:val="es-ES"/>
                    </w:rPr>
                    <w:t>_____________________________________________________________</w:t>
                  </w:r>
                  <w:r>
                    <w:rPr>
                      <w:sz w:val="24"/>
                      <w:szCs w:val="24"/>
                      <w:lang w:val="es-ES"/>
                    </w:rPr>
                    <w:t>____________</w:t>
                  </w:r>
                </w:p>
              </w:txbxContent>
            </v:textbox>
          </v:shape>
        </w:pict>
      </w:r>
    </w:p>
    <w:p w:rsidR="00BC2ADC" w:rsidRDefault="00BC2ADC" w:rsidP="00BC2ADC">
      <w:pPr>
        <w:pStyle w:val="EBBNoSpaceNormal"/>
      </w:pPr>
    </w:p>
    <w:p w:rsidR="00BC2ADC" w:rsidRDefault="00BC2ADC" w:rsidP="00BC2ADC">
      <w:pPr>
        <w:pStyle w:val="EBBNoSpaceNormal"/>
      </w:pPr>
    </w:p>
    <w:p w:rsidR="00BC2ADC" w:rsidRDefault="00BC2ADC" w:rsidP="00BC2ADC">
      <w:pPr>
        <w:pStyle w:val="EBBNoSpaceNormal"/>
      </w:pPr>
    </w:p>
    <w:p w:rsidR="00BC2ADC" w:rsidRDefault="00BC2ADC" w:rsidP="00BC2ADC">
      <w:pPr>
        <w:pStyle w:val="EBBNoSpaceNormal"/>
      </w:pPr>
    </w:p>
    <w:p w:rsidR="002F4D49" w:rsidRDefault="002F4D49">
      <w:pPr>
        <w:autoSpaceDE/>
        <w:autoSpaceDN/>
        <w:adjustRightInd/>
        <w:spacing w:after="200" w:line="276" w:lineRule="auto"/>
        <w:rPr>
          <w:rFonts w:cstheme="minorBidi"/>
          <w:sz w:val="28"/>
          <w:szCs w:val="28"/>
          <w:lang w:val="es-ES_tradnl"/>
        </w:rPr>
      </w:pPr>
      <w:r w:rsidRPr="00232BCA">
        <w:rPr>
          <w:lang w:val="es-ES"/>
        </w:rPr>
        <w:br w:type="page"/>
      </w:r>
    </w:p>
    <w:p w:rsidR="00232BCA" w:rsidRDefault="00E33431" w:rsidP="00807421">
      <w:pPr>
        <w:pStyle w:val="EBBTitle"/>
        <w:spacing w:after="240"/>
      </w:pPr>
      <w:r>
        <w:lastRenderedPageBreak/>
        <w:t>“Creo en Dios…”</w:t>
      </w:r>
      <w:r>
        <w:br/>
        <w:t>¿Existe Dios de Verdad?</w:t>
      </w:r>
    </w:p>
    <w:p w:rsidR="00807421" w:rsidRPr="00807421" w:rsidRDefault="00807421" w:rsidP="00807421">
      <w:pPr>
        <w:pStyle w:val="EBBNormalhalfafter"/>
        <w:spacing w:after="240"/>
      </w:pPr>
      <w:r w:rsidRPr="00807421">
        <w:t>¿Cómo sabes tú que Dios existe?  ¿Acaso lo has visto?  ¿Por qué hay tanta maldad en el mundo, si Dios existe de verdad?</w:t>
      </w:r>
    </w:p>
    <w:p w:rsidR="00807421" w:rsidRPr="00807421" w:rsidRDefault="00807421" w:rsidP="00807421">
      <w:pPr>
        <w:pStyle w:val="DefaultText"/>
        <w:rPr>
          <w:sz w:val="32"/>
          <w:szCs w:val="32"/>
          <w:lang w:val="es-ES"/>
        </w:rPr>
      </w:pPr>
      <w:r w:rsidRPr="00807421">
        <w:rPr>
          <w:sz w:val="32"/>
          <w:szCs w:val="32"/>
          <w:lang w:val="es-ES"/>
        </w:rPr>
        <w:tab/>
      </w:r>
      <w:r w:rsidRPr="00807421">
        <w:rPr>
          <w:sz w:val="32"/>
          <w:szCs w:val="32"/>
          <w:lang w:val="es-ES"/>
        </w:rPr>
        <w:tab/>
      </w:r>
      <w:r w:rsidRPr="00807421">
        <w:rPr>
          <w:sz w:val="32"/>
          <w:szCs w:val="32"/>
          <w:lang w:val="es-ES"/>
        </w:rPr>
        <w:tab/>
      </w:r>
      <w:r>
        <w:rPr>
          <w:sz w:val="32"/>
          <w:szCs w:val="32"/>
          <w:u w:val="single"/>
          <w:lang w:val="es-ES"/>
        </w:rPr>
        <w:t>Puedes estar seguro de que Dios existe, porque:</w:t>
      </w:r>
    </w:p>
    <w:p w:rsidR="00807421" w:rsidRPr="00807421" w:rsidRDefault="00807421" w:rsidP="00807421">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rPr>
          <w:sz w:val="20"/>
          <w:szCs w:val="20"/>
          <w:lang w:val="es-ES"/>
        </w:rPr>
      </w:pPr>
    </w:p>
    <w:p w:rsidR="00807421" w:rsidRPr="00807421" w:rsidRDefault="00807421" w:rsidP="00807421">
      <w:pPr>
        <w:pStyle w:val="EBBNormalhalfafter"/>
        <w:ind w:left="720" w:hanging="720"/>
      </w:pPr>
      <w:r w:rsidRPr="00807421">
        <w:t>1.</w:t>
      </w:r>
      <w:r w:rsidRPr="00807421">
        <w:tab/>
      </w:r>
      <w:r w:rsidRPr="00807421">
        <w:rPr>
          <w:b/>
          <w:bCs/>
        </w:rPr>
        <w:t>La Creación</w:t>
      </w:r>
      <w:r w:rsidRPr="00807421">
        <w:t xml:space="preserve"> muestra que Dios la hizo.  Los planetas, el sol, la tierra, los animales, las plantas, las leyes naturales que los científicos descubren, todo muestra claramente que tiene que existir un </w:t>
      </w:r>
      <w:r w:rsidRPr="00807421">
        <w:rPr>
          <w:b/>
          <w:bCs/>
        </w:rPr>
        <w:t>Creador</w:t>
      </w:r>
      <w:r w:rsidRPr="00807421">
        <w:t>.  Busca Romanos 1:20 en tu Biblia</w:t>
      </w:r>
      <w:proofErr w:type="gramStart"/>
      <w:r w:rsidRPr="00807421">
        <w:t>:  "</w:t>
      </w:r>
      <w:proofErr w:type="gramEnd"/>
      <w:r w:rsidRPr="00807421">
        <w:t xml:space="preserve">Pues lo  </w:t>
      </w:r>
      <w:r>
        <w:t>_________________</w:t>
      </w:r>
      <w:r w:rsidRPr="00807421">
        <w:t xml:space="preserve">  de Dios se puede llegar a conocer, si se reflexiona en lo que él ha  </w:t>
      </w:r>
      <w:r>
        <w:t>______________</w:t>
      </w:r>
      <w:r w:rsidRPr="00807421">
        <w:t xml:space="preserve"> ."</w:t>
      </w:r>
    </w:p>
    <w:p w:rsidR="00807421" w:rsidRPr="00807421" w:rsidRDefault="00807421" w:rsidP="00807421">
      <w:pPr>
        <w:pStyle w:val="EBBNormalhalfafter"/>
        <w:ind w:left="720" w:hanging="720"/>
      </w:pPr>
      <w:r w:rsidRPr="00807421">
        <w:t>2.</w:t>
      </w:r>
      <w:r w:rsidRPr="00807421">
        <w:tab/>
      </w:r>
      <w:r w:rsidRPr="00807421">
        <w:rPr>
          <w:b/>
          <w:bCs/>
        </w:rPr>
        <w:t>Nuestras Conciencias</w:t>
      </w:r>
      <w:r w:rsidRPr="00807421">
        <w:t xml:space="preserve"> muestran que Dios puso su ley en nuestros corazones.  ¿Cómo podríamos saber la diferencia entre el bien y el mal, si Dios no existe?  Busca Romanos 2:15 en tu Biblia</w:t>
      </w:r>
      <w:proofErr w:type="gramStart"/>
      <w:r w:rsidRPr="00807421">
        <w:t>:  "</w:t>
      </w:r>
      <w:proofErr w:type="gramEnd"/>
      <w:r w:rsidRPr="00807421">
        <w:t xml:space="preserve">Pues muestran por su  </w:t>
      </w:r>
      <w:r>
        <w:t>_________________ que llevan la ________</w:t>
      </w:r>
      <w:r w:rsidRPr="00807421">
        <w:t xml:space="preserve"> escrita en el </w:t>
      </w:r>
      <w:r>
        <w:t>____________.</w:t>
      </w:r>
      <w:r w:rsidRPr="00807421">
        <w:t xml:space="preserve">  Su propia </w:t>
      </w:r>
      <w:r>
        <w:t xml:space="preserve">_______________ </w:t>
      </w:r>
      <w:r w:rsidRPr="00807421">
        <w:t>lo comprueba."</w:t>
      </w:r>
    </w:p>
    <w:p w:rsidR="00807421" w:rsidRPr="00807421" w:rsidRDefault="00807421" w:rsidP="00807421">
      <w:pPr>
        <w:pStyle w:val="EBBNormalhalfafter"/>
        <w:ind w:left="720" w:hanging="720"/>
      </w:pPr>
      <w:r w:rsidRPr="00807421">
        <w:t>3.</w:t>
      </w:r>
      <w:r w:rsidRPr="00807421">
        <w:tab/>
      </w:r>
      <w:r w:rsidRPr="00807421">
        <w:rPr>
          <w:b/>
          <w:bCs/>
        </w:rPr>
        <w:t>La Biblia</w:t>
      </w:r>
      <w:r w:rsidRPr="00807421">
        <w:t xml:space="preserve"> muestra que Dios existe.  En la Biblia Dios habla a nosotros.  Las profecías y promesas cumplidas en la Biblia comprueban que en ella Dios mismo nos habla.</w:t>
      </w:r>
    </w:p>
    <w:p w:rsidR="00807421" w:rsidRPr="00807421" w:rsidRDefault="00807421" w:rsidP="00807421">
      <w:pPr>
        <w:pStyle w:val="EBBNormalhalfafter"/>
        <w:ind w:left="720" w:hanging="720"/>
      </w:pPr>
      <w:r w:rsidRPr="00807421">
        <w:t>4.</w:t>
      </w:r>
      <w:r w:rsidRPr="00807421">
        <w:tab/>
      </w:r>
      <w:r w:rsidRPr="00807421">
        <w:rPr>
          <w:b/>
          <w:bCs/>
        </w:rPr>
        <w:t>Jesucristo</w:t>
      </w:r>
      <w:r w:rsidRPr="00807421">
        <w:t xml:space="preserve"> muestra que Dios existe.  Jesucristo es Dios, pero bajó del cielo para salvarnos.  En Jesucristo, Dios mismo pasó un tiempo entre nosotros.  Busca Juan 1:14 e</w:t>
      </w:r>
      <w:r>
        <w:t>n tu Biblia</w:t>
      </w:r>
      <w:proofErr w:type="gramStart"/>
      <w:r>
        <w:t>:  "</w:t>
      </w:r>
      <w:proofErr w:type="gramEnd"/>
      <w:r>
        <w:t xml:space="preserve">Aquel que es la _______________ </w:t>
      </w:r>
      <w:r w:rsidRPr="00807421">
        <w:t xml:space="preserve">se hizo </w:t>
      </w:r>
      <w:r>
        <w:t xml:space="preserve">_____________ </w:t>
      </w:r>
      <w:r w:rsidRPr="00807421">
        <w:t>y vivió entre nosotros, lleno de amor y verdad."</w:t>
      </w:r>
    </w:p>
    <w:p w:rsidR="00807421" w:rsidRPr="00807421" w:rsidRDefault="00807421" w:rsidP="00807421">
      <w:pPr>
        <w:pStyle w:val="EBBNormalhalfafter"/>
        <w:ind w:left="720" w:hanging="720"/>
      </w:pPr>
      <w:r w:rsidRPr="00807421">
        <w:t>5.</w:t>
      </w:r>
      <w:r w:rsidRPr="00807421">
        <w:tab/>
      </w:r>
      <w:r w:rsidRPr="00807421">
        <w:rPr>
          <w:b/>
          <w:bCs/>
        </w:rPr>
        <w:t>Muchas Personas</w:t>
      </w:r>
      <w:r w:rsidRPr="00807421">
        <w:t xml:space="preserve"> dan testimonio de que Dios ha hecho milagros en sus vidas.  Jesucristo dijo a sus discípulos</w:t>
      </w:r>
      <w:proofErr w:type="gramStart"/>
      <w:r w:rsidRPr="00807421">
        <w:t>:  "</w:t>
      </w:r>
      <w:proofErr w:type="gramEnd"/>
      <w:r w:rsidRPr="00807421">
        <w:t>Ustedes serán mis testigos."  (Juan 15:27)</w:t>
      </w:r>
    </w:p>
    <w:p w:rsidR="00807421" w:rsidRPr="00807421" w:rsidRDefault="00807421" w:rsidP="00807421">
      <w:pPr>
        <w:pStyle w:val="EBBNormalhalfafter"/>
        <w:spacing w:before="240"/>
      </w:pPr>
      <w:r w:rsidRPr="00807421">
        <w:t>La Biblia dice que los que piensan que no hay Dios son necios.  Es claro que Dios existe.  Pero no hay nadie tan ciego como aquel que no quiere ver.  Muchas personas no qui</w:t>
      </w:r>
      <w:r>
        <w:t>eren seguir lo que Dios dice</w:t>
      </w:r>
      <w:r w:rsidRPr="00807421">
        <w:t xml:space="preserve">, y por eso tapan sus ojos a la realidad.  </w:t>
      </w:r>
    </w:p>
    <w:p w:rsidR="00E33431" w:rsidRDefault="00807421" w:rsidP="00807421">
      <w:pPr>
        <w:pStyle w:val="EBBNormalhalfafter"/>
        <w:spacing w:after="120"/>
      </w:pPr>
      <w:r>
        <w:t>Dios sí existe.  Lo más importante en la vida es conocerle.</w:t>
      </w:r>
    </w:p>
    <w:p w:rsidR="00E33431" w:rsidRDefault="00E33431" w:rsidP="00E33431">
      <w:pPr>
        <w:pStyle w:val="EBBNormalhalfafter"/>
        <w:spacing w:after="120"/>
      </w:pPr>
    </w:p>
    <w:p w:rsidR="00E33431" w:rsidRDefault="00E33431" w:rsidP="00E33431">
      <w:pPr>
        <w:pStyle w:val="EBBNormalhalfafter"/>
        <w:spacing w:after="120"/>
      </w:pPr>
    </w:p>
    <w:p w:rsidR="00E33431" w:rsidRDefault="00E33431" w:rsidP="00E33431">
      <w:pPr>
        <w:pStyle w:val="EBBNormalhalfafter"/>
        <w:spacing w:after="120"/>
      </w:pPr>
    </w:p>
    <w:p w:rsidR="004D3848" w:rsidRDefault="00232BCA" w:rsidP="00807421">
      <w:pPr>
        <w:pStyle w:val="EBBTitle"/>
        <w:spacing w:after="240"/>
      </w:pPr>
      <w:r>
        <w:lastRenderedPageBreak/>
        <w:t>Ejercicios</w:t>
      </w:r>
    </w:p>
    <w:p w:rsidR="00807421" w:rsidRPr="00807421" w:rsidRDefault="00807421" w:rsidP="00807421">
      <w:pPr>
        <w:pStyle w:val="EBBNormalhalfafter"/>
        <w:rPr>
          <w:lang w:val="es-ES"/>
        </w:rPr>
      </w:pPr>
      <w:r w:rsidRPr="00807421">
        <w:rPr>
          <w:lang w:val="es-ES"/>
        </w:rPr>
        <w:t>1.</w:t>
      </w:r>
      <w:r w:rsidRPr="00807421">
        <w:rPr>
          <w:lang w:val="es-ES"/>
        </w:rPr>
        <w:tab/>
        <w:t>¿Qué es el Evangelio?  _______________________________________</w:t>
      </w:r>
    </w:p>
    <w:p w:rsidR="00807421" w:rsidRPr="00807421" w:rsidRDefault="00807421" w:rsidP="00807421">
      <w:pPr>
        <w:pStyle w:val="EBBNormalhalfafter"/>
        <w:rPr>
          <w:lang w:val="es-ES"/>
        </w:rPr>
      </w:pPr>
      <w:r w:rsidRPr="00807421">
        <w:rPr>
          <w:lang w:val="es-ES"/>
        </w:rPr>
        <w:t>2.</w:t>
      </w:r>
      <w:r w:rsidRPr="00807421">
        <w:rPr>
          <w:lang w:val="es-ES"/>
        </w:rPr>
        <w:tab/>
        <w:t xml:space="preserve">La palabra "Evangelio" quiere decir  </w:t>
      </w:r>
      <w:r>
        <w:rPr>
          <w:lang w:val="es-ES"/>
        </w:rPr>
        <w:t>_____________  _____________</w:t>
      </w:r>
    </w:p>
    <w:p w:rsidR="00807421" w:rsidRPr="00807421" w:rsidRDefault="00807421" w:rsidP="00807421">
      <w:pPr>
        <w:pStyle w:val="EBBNormalhalfafter"/>
        <w:rPr>
          <w:lang w:val="es-ES"/>
        </w:rPr>
      </w:pPr>
      <w:r w:rsidRPr="00807421">
        <w:rPr>
          <w:lang w:val="es-ES"/>
        </w:rPr>
        <w:t>3.</w:t>
      </w:r>
      <w:r w:rsidRPr="00807421">
        <w:rPr>
          <w:lang w:val="es-ES"/>
        </w:rPr>
        <w:tab/>
        <w:t xml:space="preserve">El Evangelio nos hace ver cómo podemos ser  </w:t>
      </w:r>
      <w:r>
        <w:rPr>
          <w:lang w:val="es-ES"/>
        </w:rPr>
        <w:t>_________________</w:t>
      </w:r>
    </w:p>
    <w:p w:rsidR="00807421" w:rsidRPr="00807421" w:rsidRDefault="00807421" w:rsidP="00372495">
      <w:pPr>
        <w:pStyle w:val="EBBNormalhalfafter"/>
        <w:spacing w:after="120"/>
        <w:rPr>
          <w:lang w:val="es-ES"/>
        </w:rPr>
      </w:pPr>
      <w:r w:rsidRPr="00807421">
        <w:rPr>
          <w:lang w:val="es-ES"/>
        </w:rPr>
        <w:t>4.</w:t>
      </w:r>
      <w:r w:rsidRPr="00807421">
        <w:rPr>
          <w:lang w:val="es-ES"/>
        </w:rPr>
        <w:tab/>
        <w:t>¿Cómo sabes que Dios de verdad existe?</w:t>
      </w:r>
    </w:p>
    <w:p w:rsidR="00807421" w:rsidRPr="00807421" w:rsidRDefault="00807421" w:rsidP="00372495">
      <w:pPr>
        <w:pStyle w:val="EBBNormalhalfafter"/>
        <w:tabs>
          <w:tab w:val="left" w:pos="720"/>
        </w:tabs>
        <w:spacing w:after="120"/>
        <w:ind w:left="1260" w:hanging="1260"/>
        <w:rPr>
          <w:lang w:val="es-ES"/>
        </w:rPr>
      </w:pPr>
      <w:r w:rsidRPr="00807421">
        <w:rPr>
          <w:lang w:val="es-ES"/>
        </w:rPr>
        <w:tab/>
        <w:t xml:space="preserve">1)  </w:t>
      </w:r>
      <w:r>
        <w:rPr>
          <w:lang w:val="es-ES"/>
        </w:rPr>
        <w:tab/>
      </w:r>
      <w:r w:rsidRPr="00807421">
        <w:rPr>
          <w:lang w:val="es-ES"/>
        </w:rPr>
        <w:t xml:space="preserve">La </w:t>
      </w:r>
      <w:r>
        <w:rPr>
          <w:lang w:val="es-ES"/>
        </w:rPr>
        <w:t>_____________________</w:t>
      </w:r>
      <w:r w:rsidRPr="00807421">
        <w:rPr>
          <w:lang w:val="es-ES"/>
        </w:rPr>
        <w:t xml:space="preserve"> muestra que tiene que existir un Creador.</w:t>
      </w:r>
    </w:p>
    <w:p w:rsidR="00807421" w:rsidRPr="00807421" w:rsidRDefault="00807421" w:rsidP="00372495">
      <w:pPr>
        <w:pStyle w:val="EBBNormalhalfafter"/>
        <w:tabs>
          <w:tab w:val="left" w:pos="720"/>
        </w:tabs>
        <w:spacing w:after="120"/>
        <w:ind w:left="1260" w:hanging="1260"/>
        <w:rPr>
          <w:lang w:val="es-ES"/>
        </w:rPr>
      </w:pPr>
      <w:r w:rsidRPr="00807421">
        <w:rPr>
          <w:lang w:val="es-ES"/>
        </w:rPr>
        <w:tab/>
        <w:t xml:space="preserve">2)  </w:t>
      </w:r>
      <w:r>
        <w:rPr>
          <w:lang w:val="es-ES"/>
        </w:rPr>
        <w:tab/>
        <w:t xml:space="preserve">Nuestras _____________________ </w:t>
      </w:r>
      <w:r w:rsidRPr="00807421">
        <w:rPr>
          <w:lang w:val="es-ES"/>
        </w:rPr>
        <w:t xml:space="preserve">muestran que Dios puso su ley en </w:t>
      </w:r>
      <w:r w:rsidRPr="00807421">
        <w:rPr>
          <w:lang w:val="es-ES"/>
        </w:rPr>
        <w:tab/>
        <w:t xml:space="preserve">      nuestros corazones.</w:t>
      </w:r>
    </w:p>
    <w:p w:rsidR="00807421" w:rsidRPr="00807421" w:rsidRDefault="00807421" w:rsidP="00372495">
      <w:pPr>
        <w:pStyle w:val="EBBNormalhalfafter"/>
        <w:tabs>
          <w:tab w:val="left" w:pos="720"/>
        </w:tabs>
        <w:spacing w:after="120"/>
        <w:ind w:left="1260" w:hanging="1260"/>
        <w:rPr>
          <w:lang w:val="es-ES"/>
        </w:rPr>
      </w:pPr>
      <w:r w:rsidRPr="00807421">
        <w:rPr>
          <w:lang w:val="es-ES"/>
        </w:rPr>
        <w:tab/>
        <w:t xml:space="preserve">3)  </w:t>
      </w:r>
      <w:r>
        <w:rPr>
          <w:lang w:val="es-ES"/>
        </w:rPr>
        <w:tab/>
        <w:t>La _______________</w:t>
      </w:r>
      <w:r w:rsidRPr="00807421">
        <w:rPr>
          <w:lang w:val="es-ES"/>
        </w:rPr>
        <w:t xml:space="preserve"> muestra que Dios existe.</w:t>
      </w:r>
    </w:p>
    <w:p w:rsidR="00807421" w:rsidRPr="00807421" w:rsidRDefault="00807421" w:rsidP="00372495">
      <w:pPr>
        <w:pStyle w:val="EBBNormalhalfafter"/>
        <w:tabs>
          <w:tab w:val="left" w:pos="720"/>
        </w:tabs>
        <w:spacing w:after="120"/>
        <w:ind w:left="1260" w:hanging="1260"/>
        <w:rPr>
          <w:lang w:val="es-ES"/>
        </w:rPr>
      </w:pPr>
      <w:r>
        <w:rPr>
          <w:lang w:val="es-ES"/>
        </w:rPr>
        <w:tab/>
        <w:t>4)</w:t>
      </w:r>
      <w:r>
        <w:rPr>
          <w:lang w:val="es-ES"/>
        </w:rPr>
        <w:tab/>
        <w:t>__________________</w:t>
      </w:r>
      <w:r w:rsidRPr="00807421">
        <w:rPr>
          <w:lang w:val="es-ES"/>
        </w:rPr>
        <w:t xml:space="preserve">  es Dios hecho un ser humano.</w:t>
      </w:r>
    </w:p>
    <w:p w:rsidR="00807421" w:rsidRPr="00807421" w:rsidRDefault="00807421" w:rsidP="00807421">
      <w:pPr>
        <w:pStyle w:val="EBBNormalhalfafter"/>
        <w:tabs>
          <w:tab w:val="left" w:pos="720"/>
        </w:tabs>
        <w:ind w:left="1260" w:hanging="1260"/>
        <w:rPr>
          <w:lang w:val="es-ES"/>
        </w:rPr>
      </w:pPr>
      <w:r w:rsidRPr="00807421">
        <w:rPr>
          <w:lang w:val="es-ES"/>
        </w:rPr>
        <w:tab/>
        <w:t xml:space="preserve">5)  </w:t>
      </w:r>
      <w:r>
        <w:rPr>
          <w:lang w:val="es-ES"/>
        </w:rPr>
        <w:tab/>
      </w:r>
      <w:r w:rsidRPr="00807421">
        <w:rPr>
          <w:lang w:val="es-ES"/>
        </w:rPr>
        <w:t xml:space="preserve">Muchas </w:t>
      </w:r>
      <w:r>
        <w:rPr>
          <w:lang w:val="es-ES"/>
        </w:rPr>
        <w:t>________________</w:t>
      </w:r>
      <w:r w:rsidRPr="00807421">
        <w:rPr>
          <w:lang w:val="es-ES"/>
        </w:rPr>
        <w:t xml:space="preserve"> testifican que Dios ha cambiado sus vidas. </w:t>
      </w:r>
    </w:p>
    <w:p w:rsidR="00807421" w:rsidRPr="00807421" w:rsidRDefault="00807421" w:rsidP="00372495">
      <w:pPr>
        <w:pStyle w:val="EBBNormalhalfafter"/>
        <w:spacing w:after="120"/>
        <w:rPr>
          <w:lang w:val="es-ES"/>
        </w:rPr>
      </w:pPr>
      <w:r w:rsidRPr="00807421">
        <w:rPr>
          <w:lang w:val="es-ES"/>
        </w:rPr>
        <w:t>5.</w:t>
      </w:r>
      <w:r w:rsidRPr="00807421">
        <w:rPr>
          <w:lang w:val="es-ES"/>
        </w:rPr>
        <w:tab/>
        <w:t>Escribe "V" si es verdadero o "F" si es falso:</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proofErr w:type="gramStart"/>
      <w:r w:rsidR="00B51D40">
        <w:rPr>
          <w:lang w:val="es-ES"/>
        </w:rPr>
        <w:t>a</w:t>
      </w:r>
      <w:proofErr w:type="gramEnd"/>
      <w:r w:rsidR="00B51D40">
        <w:rPr>
          <w:lang w:val="es-ES"/>
        </w:rPr>
        <w:t>.</w:t>
      </w:r>
      <w:r w:rsidR="00B51D40">
        <w:rPr>
          <w:lang w:val="es-ES"/>
        </w:rPr>
        <w:tab/>
      </w:r>
      <w:r w:rsidRPr="00807421">
        <w:rPr>
          <w:lang w:val="es-ES"/>
        </w:rPr>
        <w:t>Nadie puede saber si Dios existe o no.</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r w:rsidR="00B51D40">
        <w:rPr>
          <w:lang w:val="es-ES"/>
        </w:rPr>
        <w:t>b.</w:t>
      </w:r>
      <w:r w:rsidR="00B51D40">
        <w:rPr>
          <w:lang w:val="es-ES"/>
        </w:rPr>
        <w:tab/>
      </w:r>
      <w:r w:rsidRPr="00807421">
        <w:rPr>
          <w:lang w:val="es-ES"/>
        </w:rPr>
        <w:t>Al ver las maravillas de la naturaleza, uno sabe que existe un Creador.</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proofErr w:type="gramStart"/>
      <w:r w:rsidR="00B51D40">
        <w:rPr>
          <w:lang w:val="es-ES"/>
        </w:rPr>
        <w:t>c</w:t>
      </w:r>
      <w:proofErr w:type="gramEnd"/>
      <w:r w:rsidR="00B51D40">
        <w:rPr>
          <w:lang w:val="es-ES"/>
        </w:rPr>
        <w:t>.</w:t>
      </w:r>
      <w:r w:rsidR="00B51D40">
        <w:rPr>
          <w:lang w:val="es-ES"/>
        </w:rPr>
        <w:tab/>
      </w:r>
      <w:r w:rsidRPr="00807421">
        <w:rPr>
          <w:lang w:val="es-ES"/>
        </w:rPr>
        <w:t>Los seres humanos saben en sus corazones lo que es bueno y malo.</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r w:rsidR="00B51D40">
        <w:rPr>
          <w:lang w:val="es-ES"/>
        </w:rPr>
        <w:t>d.</w:t>
      </w:r>
      <w:r w:rsidR="00B51D40">
        <w:rPr>
          <w:lang w:val="es-ES"/>
        </w:rPr>
        <w:tab/>
      </w:r>
      <w:r w:rsidRPr="00807421">
        <w:rPr>
          <w:lang w:val="es-ES"/>
        </w:rPr>
        <w:t>Dios habla a nosotros a través de la Biblia.</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r w:rsidR="00B51D40">
        <w:rPr>
          <w:lang w:val="es-ES"/>
        </w:rPr>
        <w:t>e.</w:t>
      </w:r>
      <w:r w:rsidR="00B51D40">
        <w:rPr>
          <w:lang w:val="es-ES"/>
        </w:rPr>
        <w:tab/>
      </w:r>
      <w:r w:rsidRPr="00807421">
        <w:rPr>
          <w:lang w:val="es-ES"/>
        </w:rPr>
        <w:t>Dios es tan lejos allá en los cielos, es imposible conocerlo.</w:t>
      </w:r>
    </w:p>
    <w:p w:rsidR="00807421" w:rsidRPr="00807421" w:rsidRDefault="00807421" w:rsidP="00372495">
      <w:pPr>
        <w:pStyle w:val="EBBNormalhalfafter"/>
        <w:tabs>
          <w:tab w:val="left" w:pos="720"/>
          <w:tab w:val="left" w:pos="1440"/>
        </w:tabs>
        <w:spacing w:after="120"/>
        <w:ind w:left="1800" w:hanging="1800"/>
        <w:rPr>
          <w:lang w:val="es-ES"/>
        </w:rPr>
      </w:pPr>
      <w:r w:rsidRPr="00807421">
        <w:rPr>
          <w:lang w:val="es-ES"/>
        </w:rPr>
        <w:tab/>
        <w:t>____</w:t>
      </w:r>
      <w:r w:rsidRPr="00807421">
        <w:rPr>
          <w:lang w:val="es-ES"/>
        </w:rPr>
        <w:tab/>
      </w:r>
      <w:proofErr w:type="gramStart"/>
      <w:r w:rsidR="00B51D40">
        <w:rPr>
          <w:lang w:val="es-ES"/>
        </w:rPr>
        <w:t>f</w:t>
      </w:r>
      <w:proofErr w:type="gramEnd"/>
      <w:r w:rsidR="00B51D40">
        <w:rPr>
          <w:lang w:val="es-ES"/>
        </w:rPr>
        <w:t>.</w:t>
      </w:r>
      <w:r w:rsidR="00B51D40">
        <w:rPr>
          <w:lang w:val="es-ES"/>
        </w:rPr>
        <w:tab/>
      </w:r>
      <w:r w:rsidRPr="00807421">
        <w:rPr>
          <w:lang w:val="es-ES"/>
        </w:rPr>
        <w:t>Hoy en día, no hay milagros.</w:t>
      </w:r>
    </w:p>
    <w:p w:rsidR="00807421" w:rsidRDefault="00807421" w:rsidP="00B51D40">
      <w:pPr>
        <w:pStyle w:val="EBBNormalhalfafter"/>
        <w:tabs>
          <w:tab w:val="left" w:pos="720"/>
          <w:tab w:val="left" w:pos="1440"/>
        </w:tabs>
        <w:ind w:left="1800" w:hanging="1800"/>
        <w:rPr>
          <w:lang w:val="es-ES"/>
        </w:rPr>
      </w:pPr>
      <w:r w:rsidRPr="00807421">
        <w:rPr>
          <w:lang w:val="es-ES"/>
        </w:rPr>
        <w:tab/>
        <w:t>____</w:t>
      </w:r>
      <w:r w:rsidRPr="00807421">
        <w:rPr>
          <w:lang w:val="es-ES"/>
        </w:rPr>
        <w:tab/>
      </w:r>
      <w:r w:rsidR="00B51D40">
        <w:rPr>
          <w:lang w:val="es-ES"/>
        </w:rPr>
        <w:t>g.</w:t>
      </w:r>
      <w:r w:rsidR="00B51D40">
        <w:rPr>
          <w:lang w:val="es-ES"/>
        </w:rPr>
        <w:tab/>
      </w:r>
      <w:r w:rsidRPr="00807421">
        <w:rPr>
          <w:lang w:val="es-ES"/>
        </w:rPr>
        <w:t>Dios es muy duro y falta amor para con nosotros.</w:t>
      </w:r>
    </w:p>
    <w:p w:rsidR="00B51D40" w:rsidRDefault="00372495" w:rsidP="00372495">
      <w:pPr>
        <w:pStyle w:val="EBBNormalhalfafter"/>
        <w:ind w:left="720" w:hanging="720"/>
        <w:rPr>
          <w:lang w:val="es-ES"/>
        </w:rPr>
      </w:pPr>
      <w:r>
        <w:rPr>
          <w:lang w:val="es-ES"/>
        </w:rPr>
        <w:t>6.</w:t>
      </w:r>
      <w:r>
        <w:rPr>
          <w:lang w:val="es-ES"/>
        </w:rPr>
        <w:tab/>
        <w:t>En las primeras dos partes de este curso, aprendiste 3 versículos bíblicos de memoria. Escríbelos abajo:</w:t>
      </w:r>
    </w:p>
    <w:p w:rsidR="00372495" w:rsidRDefault="00372495" w:rsidP="00372495">
      <w:pPr>
        <w:pStyle w:val="EBBNormalhalfafter"/>
        <w:spacing w:after="120"/>
        <w:ind w:left="720" w:hanging="720"/>
        <w:rPr>
          <w:lang w:val="es-ES"/>
        </w:rPr>
      </w:pPr>
      <w:r>
        <w:rPr>
          <w:lang w:val="es-ES"/>
        </w:rPr>
        <w:tab/>
        <w:t>1 Timoteo 1:15: ________________________________________________</w:t>
      </w:r>
    </w:p>
    <w:p w:rsidR="00372495" w:rsidRDefault="00372495" w:rsidP="00372495">
      <w:pPr>
        <w:pStyle w:val="EBBNormalhalfafter"/>
        <w:spacing w:after="120"/>
        <w:ind w:left="720" w:hanging="720"/>
        <w:rPr>
          <w:lang w:val="es-ES"/>
        </w:rPr>
      </w:pPr>
      <w:r>
        <w:rPr>
          <w:lang w:val="es-ES"/>
        </w:rPr>
        <w:tab/>
        <w:t>_____________________________________________________________</w:t>
      </w:r>
    </w:p>
    <w:p w:rsidR="00372495" w:rsidRDefault="00372495" w:rsidP="00372495">
      <w:pPr>
        <w:pStyle w:val="EBBNormalhalfafter"/>
        <w:spacing w:after="120"/>
        <w:ind w:left="720" w:hanging="720"/>
        <w:rPr>
          <w:lang w:val="es-ES"/>
        </w:rPr>
      </w:pPr>
      <w:r>
        <w:rPr>
          <w:lang w:val="es-ES"/>
        </w:rPr>
        <w:tab/>
        <w:t>_____________________________________________________________</w:t>
      </w:r>
    </w:p>
    <w:p w:rsidR="00372495" w:rsidRPr="00807421" w:rsidRDefault="00372495" w:rsidP="00372495">
      <w:pPr>
        <w:pStyle w:val="EBBNormalhalfafter"/>
        <w:spacing w:after="120"/>
        <w:ind w:left="720" w:hanging="720"/>
        <w:rPr>
          <w:lang w:val="es-ES"/>
        </w:rPr>
      </w:pPr>
      <w:r>
        <w:rPr>
          <w:lang w:val="es-ES"/>
        </w:rPr>
        <w:tab/>
        <w:t>Mateo 22:37: __________________________________________________</w:t>
      </w:r>
    </w:p>
    <w:p w:rsidR="00372495" w:rsidRDefault="00372495" w:rsidP="00372495">
      <w:pPr>
        <w:pStyle w:val="EBBNormalhalfafter"/>
        <w:spacing w:after="120"/>
        <w:ind w:left="720" w:hanging="720"/>
        <w:rPr>
          <w:lang w:val="es-ES"/>
        </w:rPr>
      </w:pPr>
      <w:r>
        <w:rPr>
          <w:lang w:val="es-ES"/>
        </w:rPr>
        <w:tab/>
        <w:t>_____________________________________________________________</w:t>
      </w:r>
    </w:p>
    <w:p w:rsidR="00372495" w:rsidRDefault="00372495" w:rsidP="00372495">
      <w:pPr>
        <w:pStyle w:val="EBBNormalhalfafter"/>
        <w:spacing w:after="120"/>
        <w:rPr>
          <w:lang w:val="es-ES"/>
        </w:rPr>
      </w:pPr>
      <w:r>
        <w:rPr>
          <w:lang w:val="es-ES"/>
        </w:rPr>
        <w:tab/>
        <w:t>Mateo 22:39: __________________________________________________</w:t>
      </w:r>
    </w:p>
    <w:p w:rsidR="00372495" w:rsidRDefault="00372495" w:rsidP="00372495">
      <w:pPr>
        <w:pStyle w:val="EBBNormalhalfafter"/>
        <w:spacing w:after="120"/>
        <w:ind w:left="720" w:hanging="720"/>
        <w:rPr>
          <w:lang w:val="es-ES"/>
        </w:rPr>
      </w:pPr>
      <w:r>
        <w:rPr>
          <w:lang w:val="es-ES"/>
        </w:rPr>
        <w:tab/>
        <w:t>_____________________________________________________________</w:t>
      </w:r>
    </w:p>
    <w:p w:rsidR="00372495" w:rsidRDefault="00372495" w:rsidP="00372495">
      <w:pPr>
        <w:pStyle w:val="EBBTitle"/>
        <w:spacing w:after="240"/>
      </w:pPr>
      <w:r>
        <w:lastRenderedPageBreak/>
        <w:t>Cómo es Dios: Su Poder</w:t>
      </w:r>
    </w:p>
    <w:p w:rsidR="00372495" w:rsidRDefault="00372495" w:rsidP="00807421">
      <w:pPr>
        <w:pStyle w:val="EBBNormalhalfafter"/>
        <w:rPr>
          <w:lang w:val="es-ES"/>
        </w:rPr>
      </w:pPr>
      <w:r>
        <w:t>Nosotros tenemos muchas limitaciones. Dios no. Dios puede hacer cualquier cosa que Él quiere. "Para Dios, no hay nada imposible." (Lucas 1:37)</w:t>
      </w:r>
    </w:p>
    <w:p w:rsidR="00372495" w:rsidRDefault="004A5E7F" w:rsidP="00305C19">
      <w:pPr>
        <w:pStyle w:val="EBBNormalhalfafter"/>
        <w:ind w:left="720" w:right="3960" w:hanging="720"/>
        <w:rPr>
          <w:lang w:val="es-ES"/>
        </w:rPr>
      </w:pPr>
      <w:r>
        <w:rPr>
          <w:noProof/>
          <w:lang w:eastAsia="zh-TW"/>
        </w:rPr>
        <w:pict>
          <v:shape id="_x0000_s1095" type="#_x0000_t202" style="position:absolute;left:0;text-align:left;margin-left:305.6pt;margin-top:11.1pt;width:146.35pt;height:138.8pt;z-index:251783168;mso-width-relative:margin;mso-height-relative:margin" strokeweight="6pt">
            <v:textbox>
              <w:txbxContent>
                <w:p w:rsidR="00E46E4F" w:rsidRDefault="00E46E4F"/>
              </w:txbxContent>
            </v:textbox>
          </v:shape>
        </w:pict>
      </w:r>
      <w:r>
        <w:rPr>
          <w:noProof/>
          <w:lang w:val="es-ES" w:eastAsia="zh-TW"/>
        </w:rPr>
        <w:pict>
          <v:shape id="_x0000_s1096" type="#_x0000_t202" style="position:absolute;left:0;text-align:left;margin-left:305.6pt;margin-top:153.5pt;width:146.35pt;height:24.4pt;z-index:251785216;mso-width-relative:margin;mso-height-relative:margin" stroked="f">
            <v:textbox>
              <w:txbxContent>
                <w:p w:rsidR="00E46E4F" w:rsidRPr="00305C19" w:rsidRDefault="00E46E4F" w:rsidP="00305C19">
                  <w:pPr>
                    <w:jc w:val="center"/>
                    <w:rPr>
                      <w:sz w:val="24"/>
                      <w:szCs w:val="24"/>
                    </w:rPr>
                  </w:pPr>
                  <w:proofErr w:type="spellStart"/>
                  <w:r w:rsidRPr="00305C19">
                    <w:rPr>
                      <w:sz w:val="24"/>
                      <w:szCs w:val="24"/>
                    </w:rPr>
                    <w:t>Retrato</w:t>
                  </w:r>
                  <w:proofErr w:type="spellEnd"/>
                  <w:r w:rsidRPr="00305C19">
                    <w:rPr>
                      <w:sz w:val="24"/>
                      <w:szCs w:val="24"/>
                    </w:rPr>
                    <w:t xml:space="preserve"> de </w:t>
                  </w:r>
                  <w:proofErr w:type="gramStart"/>
                  <w:r w:rsidRPr="00305C19">
                    <w:rPr>
                      <w:sz w:val="24"/>
                      <w:szCs w:val="24"/>
                    </w:rPr>
                    <w:t>un</w:t>
                  </w:r>
                  <w:proofErr w:type="gramEnd"/>
                  <w:r w:rsidRPr="00305C19">
                    <w:rPr>
                      <w:sz w:val="24"/>
                      <w:szCs w:val="24"/>
                    </w:rPr>
                    <w:t xml:space="preserve"> </w:t>
                  </w:r>
                  <w:proofErr w:type="spellStart"/>
                  <w:r w:rsidRPr="00305C19">
                    <w:rPr>
                      <w:sz w:val="24"/>
                      <w:szCs w:val="24"/>
                    </w:rPr>
                    <w:t>Esíritu</w:t>
                  </w:r>
                  <w:proofErr w:type="spellEnd"/>
                </w:p>
              </w:txbxContent>
            </v:textbox>
          </v:shape>
        </w:pict>
      </w:r>
      <w:r w:rsidR="00372495">
        <w:rPr>
          <w:b/>
          <w:lang w:val="es-ES"/>
        </w:rPr>
        <w:t>1.</w:t>
      </w:r>
      <w:r w:rsidR="00372495">
        <w:rPr>
          <w:b/>
          <w:lang w:val="es-ES"/>
        </w:rPr>
        <w:tab/>
        <w:t>Dios es Espíritu</w:t>
      </w:r>
      <w:r w:rsidR="00372495">
        <w:rPr>
          <w:lang w:val="es-ES"/>
        </w:rPr>
        <w:t xml:space="preserve">. (Juan 4:24) Dios no está limitado a un cuerpo físico. Una puerta cerrada no impide a Dios. Sin embargo, cuando Dios quiere, puede aparecer a los hombres en la forma que él desea. Muchas personas han visto a Dios en una </w:t>
      </w:r>
      <w:r w:rsidR="00372495">
        <w:rPr>
          <w:b/>
          <w:lang w:val="es-ES"/>
        </w:rPr>
        <w:t>visión</w:t>
      </w:r>
      <w:r w:rsidR="00372495">
        <w:rPr>
          <w:lang w:val="es-ES"/>
        </w:rPr>
        <w:t xml:space="preserve">. Pero nadie ha visto a Dios en su ser como </w:t>
      </w:r>
      <w:r w:rsidR="00372495">
        <w:rPr>
          <w:b/>
          <w:lang w:val="es-ES"/>
        </w:rPr>
        <w:t>espíritu</w:t>
      </w:r>
      <w:r w:rsidR="00372495">
        <w:rPr>
          <w:lang w:val="es-ES"/>
        </w:rPr>
        <w:t>. En Jesucristo, el Espíritu que es Dios se hizo hombre, y se dejó ver (Juan 6:46).</w:t>
      </w:r>
    </w:p>
    <w:p w:rsidR="00C05608" w:rsidRDefault="00C05608" w:rsidP="00C05608">
      <w:pPr>
        <w:pStyle w:val="EBBNormalhalfafter"/>
        <w:spacing w:after="360"/>
        <w:ind w:left="720" w:right="3960" w:hanging="720"/>
        <w:rPr>
          <w:lang w:val="es-ES"/>
        </w:rPr>
      </w:pPr>
      <w:r>
        <w:rPr>
          <w:b/>
          <w:noProof/>
          <w:lang w:val="en-US"/>
        </w:rPr>
        <w:drawing>
          <wp:anchor distT="0" distB="0" distL="114300" distR="114300" simplePos="0" relativeHeight="251786240" behindDoc="0" locked="0" layoutInCell="1" allowOverlap="1">
            <wp:simplePos x="0" y="0"/>
            <wp:positionH relativeFrom="column">
              <wp:posOffset>3966210</wp:posOffset>
            </wp:positionH>
            <wp:positionV relativeFrom="paragraph">
              <wp:posOffset>600710</wp:posOffset>
            </wp:positionV>
            <wp:extent cx="1718310" cy="1706880"/>
            <wp:effectExtent l="19050" t="0" r="0" b="0"/>
            <wp:wrapNone/>
            <wp:docPr id="37" name="Picture 36" descr="Clock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02.wmf"/>
                    <pic:cNvPicPr/>
                  </pic:nvPicPr>
                  <pic:blipFill>
                    <a:blip r:embed="rId13" cstate="print"/>
                    <a:stretch>
                      <a:fillRect/>
                    </a:stretch>
                  </pic:blipFill>
                  <pic:spPr>
                    <a:xfrm>
                      <a:off x="0" y="0"/>
                      <a:ext cx="1718310" cy="1706880"/>
                    </a:xfrm>
                    <a:prstGeom prst="rect">
                      <a:avLst/>
                    </a:prstGeom>
                  </pic:spPr>
                </pic:pic>
              </a:graphicData>
            </a:graphic>
          </wp:anchor>
        </w:drawing>
      </w:r>
      <w:r w:rsidR="00372495">
        <w:rPr>
          <w:b/>
          <w:lang w:val="es-ES"/>
        </w:rPr>
        <w:tab/>
      </w:r>
      <w:r w:rsidR="00372495">
        <w:rPr>
          <w:lang w:val="es-ES"/>
        </w:rPr>
        <w:t>Por eso, aunque no lo vemos, Dios está presente con nosotros.</w:t>
      </w:r>
    </w:p>
    <w:p w:rsidR="00372495" w:rsidRDefault="00372495" w:rsidP="00305C19">
      <w:pPr>
        <w:pStyle w:val="EBBNormalhalfafter"/>
        <w:ind w:left="720" w:right="3960" w:hanging="720"/>
        <w:rPr>
          <w:lang w:val="es-ES"/>
        </w:rPr>
      </w:pPr>
      <w:r>
        <w:rPr>
          <w:b/>
          <w:lang w:val="es-ES"/>
        </w:rPr>
        <w:t>2.</w:t>
      </w:r>
      <w:r>
        <w:rPr>
          <w:b/>
          <w:lang w:val="es-ES"/>
        </w:rPr>
        <w:tab/>
        <w:t>Dios es eterno</w:t>
      </w:r>
      <w:r>
        <w:rPr>
          <w:lang w:val="es-ES"/>
        </w:rPr>
        <w:t>. (Isaías 40:28) Dios no está limitado por el tiempo. Él no tiene principio ni fin. Para Dios, mil años son como un día, y un día como mil años. (2 Pedro 3:8)</w:t>
      </w:r>
    </w:p>
    <w:p w:rsidR="00E94383" w:rsidRDefault="00C05608" w:rsidP="00C05608">
      <w:pPr>
        <w:pStyle w:val="EBBNormalhalfafter"/>
        <w:spacing w:after="600"/>
        <w:ind w:left="720" w:right="3960"/>
        <w:rPr>
          <w:lang w:val="es-ES"/>
        </w:rPr>
      </w:pPr>
      <w:r>
        <w:rPr>
          <w:noProof/>
          <w:lang w:val="en-US"/>
        </w:rPr>
        <w:drawing>
          <wp:anchor distT="0" distB="0" distL="114300" distR="114300" simplePos="0" relativeHeight="251787264" behindDoc="0" locked="0" layoutInCell="1" allowOverlap="1">
            <wp:simplePos x="0" y="0"/>
            <wp:positionH relativeFrom="column">
              <wp:posOffset>3859530</wp:posOffset>
            </wp:positionH>
            <wp:positionV relativeFrom="paragraph">
              <wp:posOffset>927735</wp:posOffset>
            </wp:positionV>
            <wp:extent cx="2007870" cy="1965960"/>
            <wp:effectExtent l="19050" t="0" r="0" b="0"/>
            <wp:wrapNone/>
            <wp:docPr id="38" name="Picture 37" descr="North &amp; South America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amp; South America 2.wmf"/>
                    <pic:cNvPicPr/>
                  </pic:nvPicPr>
                  <pic:blipFill>
                    <a:blip r:embed="rId14" cstate="print">
                      <a:lum bright="24000"/>
                    </a:blip>
                    <a:stretch>
                      <a:fillRect/>
                    </a:stretch>
                  </pic:blipFill>
                  <pic:spPr>
                    <a:xfrm>
                      <a:off x="0" y="0"/>
                      <a:ext cx="2007870" cy="1965960"/>
                    </a:xfrm>
                    <a:prstGeom prst="rect">
                      <a:avLst/>
                    </a:prstGeom>
                  </pic:spPr>
                </pic:pic>
              </a:graphicData>
            </a:graphic>
          </wp:anchor>
        </w:drawing>
      </w:r>
      <w:r w:rsidR="00372495" w:rsidRPr="00305C19">
        <w:rPr>
          <w:lang w:val="es-ES"/>
        </w:rPr>
        <w:t xml:space="preserve">Por eso, Dios siempre tiene tiempo para </w:t>
      </w:r>
      <w:proofErr w:type="gramStart"/>
      <w:r w:rsidR="00372495" w:rsidRPr="00305C19">
        <w:rPr>
          <w:lang w:val="es-ES"/>
        </w:rPr>
        <w:t>mi</w:t>
      </w:r>
      <w:proofErr w:type="gramEnd"/>
      <w:r w:rsidR="00372495" w:rsidRPr="00305C19">
        <w:rPr>
          <w:lang w:val="es-ES"/>
        </w:rPr>
        <w:t>.</w:t>
      </w:r>
      <w:r w:rsidR="00305C19">
        <w:rPr>
          <w:lang w:val="es-ES"/>
        </w:rPr>
        <w:t xml:space="preserve"> Por eso, Dios hace las cosas en </w:t>
      </w:r>
      <w:r w:rsidR="00305C19">
        <w:rPr>
          <w:u w:val="single"/>
          <w:lang w:val="es-ES"/>
        </w:rPr>
        <w:t>su</w:t>
      </w:r>
      <w:r w:rsidR="00305C19">
        <w:rPr>
          <w:lang w:val="es-ES"/>
        </w:rPr>
        <w:t xml:space="preserve"> tiempo, no en </w:t>
      </w:r>
      <w:r w:rsidR="00305C19">
        <w:rPr>
          <w:u w:val="single"/>
          <w:lang w:val="es-ES"/>
        </w:rPr>
        <w:t>mi</w:t>
      </w:r>
      <w:r w:rsidR="00305C19">
        <w:rPr>
          <w:lang w:val="es-ES"/>
        </w:rPr>
        <w:t xml:space="preserve"> tiempo.</w:t>
      </w:r>
    </w:p>
    <w:p w:rsidR="00305C19" w:rsidRDefault="00305C19" w:rsidP="009E0BC1">
      <w:pPr>
        <w:pStyle w:val="EBBNormalhalfafter"/>
        <w:spacing w:before="240"/>
        <w:ind w:left="720" w:right="3960" w:hanging="720"/>
        <w:rPr>
          <w:lang w:val="es-ES"/>
        </w:rPr>
      </w:pPr>
      <w:r>
        <w:rPr>
          <w:b/>
          <w:lang w:val="es-ES"/>
        </w:rPr>
        <w:t>3.</w:t>
      </w:r>
      <w:r>
        <w:rPr>
          <w:b/>
          <w:lang w:val="es-ES"/>
        </w:rPr>
        <w:tab/>
        <w:t>Dios es omnipresente</w:t>
      </w:r>
      <w:r>
        <w:rPr>
          <w:lang w:val="es-ES"/>
        </w:rPr>
        <w:t>. (Jeremías 23:23-24) Dios no está limitado por el espacio. El Señor está en todas partes en todo momento. No hay lugar donde puedas escaparte de Dios (Salmo 139:7-12).</w:t>
      </w:r>
    </w:p>
    <w:p w:rsidR="00305C19" w:rsidRPr="00305C19" w:rsidRDefault="00305C19" w:rsidP="00305C19">
      <w:pPr>
        <w:pStyle w:val="EBBNormalhalfafter"/>
        <w:ind w:left="720" w:right="3960" w:hanging="720"/>
        <w:rPr>
          <w:lang w:val="es-ES"/>
        </w:rPr>
      </w:pPr>
      <w:r>
        <w:rPr>
          <w:b/>
          <w:lang w:val="es-ES"/>
        </w:rPr>
        <w:tab/>
      </w:r>
      <w:r>
        <w:rPr>
          <w:lang w:val="es-ES"/>
        </w:rPr>
        <w:t>Por eso, Dios me acompaña dondequiera que voy. Por eso, no puedo escaparme de la presencia del Señor.</w:t>
      </w:r>
    </w:p>
    <w:p w:rsidR="00C05608" w:rsidRDefault="00C05608" w:rsidP="00C05608">
      <w:pPr>
        <w:pStyle w:val="EBBNormalhalfafter"/>
        <w:ind w:right="4320"/>
      </w:pPr>
    </w:p>
    <w:p w:rsidR="00C05608" w:rsidRDefault="00C05608">
      <w:pPr>
        <w:autoSpaceDE/>
        <w:autoSpaceDN/>
        <w:adjustRightInd/>
        <w:spacing w:after="200" w:line="276" w:lineRule="auto"/>
        <w:rPr>
          <w:rFonts w:cstheme="minorBidi"/>
          <w:sz w:val="28"/>
          <w:szCs w:val="28"/>
          <w:lang w:val="es-ES_tradnl"/>
        </w:rPr>
      </w:pPr>
      <w:r w:rsidRPr="00143D7C">
        <w:rPr>
          <w:lang w:val="es-ES"/>
        </w:rPr>
        <w:br w:type="page"/>
      </w:r>
    </w:p>
    <w:p w:rsidR="00C05608" w:rsidRDefault="00483D7F" w:rsidP="00C05608">
      <w:pPr>
        <w:pStyle w:val="EBBNormalhalfafter"/>
        <w:ind w:left="720" w:right="4320" w:hanging="720"/>
      </w:pPr>
      <w:r>
        <w:rPr>
          <w:b/>
          <w:noProof/>
          <w:lang w:val="en-US"/>
        </w:rPr>
        <w:lastRenderedPageBreak/>
        <w:drawing>
          <wp:anchor distT="0" distB="0" distL="114300" distR="114300" simplePos="0" relativeHeight="251788288" behindDoc="0" locked="0" layoutInCell="1" allowOverlap="1">
            <wp:simplePos x="0" y="0"/>
            <wp:positionH relativeFrom="column">
              <wp:posOffset>3661410</wp:posOffset>
            </wp:positionH>
            <wp:positionV relativeFrom="paragraph">
              <wp:posOffset>-60960</wp:posOffset>
            </wp:positionV>
            <wp:extent cx="2266950" cy="1920240"/>
            <wp:effectExtent l="19050" t="0" r="0" b="0"/>
            <wp:wrapNone/>
            <wp:docPr id="40" name="Picture 39" descr="Weight Lifting 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 Lifting 66.wmf"/>
                    <pic:cNvPicPr/>
                  </pic:nvPicPr>
                  <pic:blipFill>
                    <a:blip r:embed="rId15" cstate="print"/>
                    <a:stretch>
                      <a:fillRect/>
                    </a:stretch>
                  </pic:blipFill>
                  <pic:spPr>
                    <a:xfrm>
                      <a:off x="0" y="0"/>
                      <a:ext cx="2266950" cy="1920240"/>
                    </a:xfrm>
                    <a:prstGeom prst="rect">
                      <a:avLst/>
                    </a:prstGeom>
                  </pic:spPr>
                </pic:pic>
              </a:graphicData>
            </a:graphic>
          </wp:anchor>
        </w:drawing>
      </w:r>
      <w:r w:rsidR="00C05608">
        <w:rPr>
          <w:b/>
        </w:rPr>
        <w:t>4.</w:t>
      </w:r>
      <w:r w:rsidR="00C05608">
        <w:rPr>
          <w:b/>
        </w:rPr>
        <w:tab/>
        <w:t>Dios es todopoderoso</w:t>
      </w:r>
      <w:r w:rsidR="00C05608">
        <w:t>. (Salmo 135:6) Dios no está limitado por debilidad. El Señor puede hacer cualquier cosa. Dios es más fuerte que cualquier enemigo, aún el mismo diablo. (Efesios 3:20)</w:t>
      </w:r>
    </w:p>
    <w:p w:rsidR="00C05608" w:rsidRDefault="004A5E7F" w:rsidP="00483D7F">
      <w:pPr>
        <w:pStyle w:val="EBBNormalhalfafter"/>
        <w:spacing w:after="360"/>
        <w:ind w:left="720" w:right="4320" w:hanging="720"/>
      </w:pPr>
      <w:r>
        <w:rPr>
          <w:b/>
          <w:noProof/>
          <w:lang w:val="en-US"/>
        </w:rPr>
        <w:pict>
          <v:shape id="_x0000_s1097" type="#_x0000_t202" style="position:absolute;left:0;text-align:left;margin-left:302.7pt;margin-top:41.8pt;width:146.35pt;height:24.4pt;z-index:251789312;mso-width-relative:margin;mso-height-relative:margin" stroked="f">
            <v:textbox>
              <w:txbxContent>
                <w:p w:rsidR="00E46E4F" w:rsidRPr="00483D7F" w:rsidRDefault="00E46E4F" w:rsidP="00483D7F">
                  <w:pPr>
                    <w:jc w:val="center"/>
                    <w:rPr>
                      <w:sz w:val="24"/>
                      <w:szCs w:val="24"/>
                      <w:lang w:val="es-ES"/>
                    </w:rPr>
                  </w:pPr>
                  <w:r>
                    <w:rPr>
                      <w:sz w:val="24"/>
                      <w:szCs w:val="24"/>
                      <w:lang w:val="es-ES"/>
                    </w:rPr>
                    <w:t>Dios es más fuerte todavía</w:t>
                  </w:r>
                </w:p>
              </w:txbxContent>
            </v:textbox>
          </v:shape>
        </w:pict>
      </w:r>
      <w:r w:rsidR="00C05608" w:rsidRPr="00C05608">
        <w:tab/>
        <w:t>Por eso, Dios puede resolver</w:t>
      </w:r>
      <w:r w:rsidR="00C05608">
        <w:t xml:space="preserve"> cualquier problema. Por eso, no hay nada imposible para Dios.</w:t>
      </w:r>
    </w:p>
    <w:p w:rsidR="00C05608" w:rsidRDefault="004A5E7F" w:rsidP="00C05608">
      <w:pPr>
        <w:pStyle w:val="EBBNormalhalfafter"/>
        <w:ind w:left="720" w:right="4320" w:hanging="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343.2pt;margin-top:12.35pt;width:72.9pt;height:145.55pt;z-index:251791360">
            <v:imagedata r:id="rId16" o:title=""/>
          </v:shape>
          <o:OLEObject Type="Embed" ProgID="WordPro.Document" ShapeID="_x0000_s1098" DrawAspect="Content" ObjectID="_1407040640" r:id="rId17">
            <o:FieldCodes>\s</o:FieldCodes>
          </o:OLEObject>
        </w:pict>
      </w:r>
    </w:p>
    <w:p w:rsidR="00C05608" w:rsidRDefault="00C05608" w:rsidP="00C05608">
      <w:pPr>
        <w:pStyle w:val="EBBNormalhalfafter"/>
        <w:ind w:left="720" w:right="4320" w:hanging="720"/>
      </w:pPr>
      <w:r>
        <w:rPr>
          <w:b/>
        </w:rPr>
        <w:t>5.</w:t>
      </w:r>
      <w:r>
        <w:rPr>
          <w:b/>
        </w:rPr>
        <w:tab/>
        <w:t>Dios es omnisciente</w:t>
      </w:r>
      <w:r>
        <w:t>. (Hebreos 4:13) Dios lo sabe todo. Nada está oculto de él.</w:t>
      </w:r>
    </w:p>
    <w:p w:rsidR="00C05608" w:rsidRDefault="00C05608" w:rsidP="00C05608">
      <w:pPr>
        <w:pStyle w:val="EBBNormalhalfafter"/>
        <w:ind w:left="720" w:right="4320" w:hanging="720"/>
      </w:pPr>
      <w:r>
        <w:rPr>
          <w:b/>
        </w:rPr>
        <w:tab/>
      </w:r>
      <w:r>
        <w:t>Por eso, Dios sabe los secretos de mi corazón. Por eso, Dios sabe quiénes son hipócritas y quienes tienen fe de verdad.</w:t>
      </w:r>
    </w:p>
    <w:p w:rsidR="00C05608" w:rsidRDefault="004A5E7F" w:rsidP="00C05608">
      <w:pPr>
        <w:pStyle w:val="EBBNormalhalfafter"/>
        <w:ind w:left="720" w:right="4320" w:hanging="720"/>
      </w:pPr>
      <w:r>
        <w:rPr>
          <w:rFonts w:cs="Times New Roman"/>
          <w:sz w:val="24"/>
          <w:szCs w:val="24"/>
        </w:rPr>
        <w:pict>
          <v:shape id="_x0000_s1099" type="#_x0000_t202" style="position:absolute;left:0;text-align:left;margin-left:302.7pt;margin-top:11.1pt;width:154.95pt;height:24.4pt;z-index:251793408;mso-width-relative:margin;mso-height-relative:margin" stroked="f">
            <v:textbox>
              <w:txbxContent>
                <w:p w:rsidR="00E46E4F" w:rsidRPr="00D0582D" w:rsidRDefault="00E46E4F" w:rsidP="00D0582D">
                  <w:pPr>
                    <w:jc w:val="center"/>
                    <w:rPr>
                      <w:sz w:val="24"/>
                      <w:szCs w:val="24"/>
                      <w:lang w:val="es-ES"/>
                    </w:rPr>
                  </w:pPr>
                  <w:r>
                    <w:rPr>
                      <w:sz w:val="24"/>
                      <w:szCs w:val="24"/>
                      <w:lang w:val="es-ES"/>
                    </w:rPr>
                    <w:t>Dios sabe más que nosotros</w:t>
                  </w:r>
                </w:p>
              </w:txbxContent>
            </v:textbox>
          </v:shape>
        </w:pict>
      </w:r>
    </w:p>
    <w:p w:rsidR="00193DD8" w:rsidRDefault="00193DD8" w:rsidP="00C05608">
      <w:pPr>
        <w:pStyle w:val="EBBNormalhalfafter"/>
        <w:ind w:left="720" w:hanging="720"/>
      </w:pPr>
    </w:p>
    <w:p w:rsidR="00C05608" w:rsidRDefault="00C05608" w:rsidP="00C05608">
      <w:pPr>
        <w:pStyle w:val="EBBNormalhalfafter"/>
        <w:ind w:left="720" w:hanging="720"/>
      </w:pPr>
      <w:r>
        <w:t xml:space="preserve">En fin, </w:t>
      </w:r>
      <w:r>
        <w:rPr>
          <w:b/>
        </w:rPr>
        <w:t>Dios no tiene límites</w:t>
      </w:r>
      <w:r>
        <w:t xml:space="preserve">. Dios es </w:t>
      </w:r>
      <w:r>
        <w:rPr>
          <w:b/>
        </w:rPr>
        <w:t>infinito</w:t>
      </w:r>
      <w:r>
        <w:t>.</w:t>
      </w:r>
    </w:p>
    <w:p w:rsidR="00C05608" w:rsidRDefault="00C05608" w:rsidP="00C05608">
      <w:pPr>
        <w:pStyle w:val="EBBNormalhalfafter"/>
      </w:pPr>
      <w:r>
        <w:t>¡Qué bueno es saber que Dios no está limitado! Dios no me falla por no saber, ni porque esté ocupado, ni porque no tenga fuerzas. ¡Dios siempre cumple su Palabra!</w:t>
      </w:r>
    </w:p>
    <w:p w:rsidR="00D0582D" w:rsidRDefault="00D0582D" w:rsidP="00C05608">
      <w:pPr>
        <w:pStyle w:val="EBBNormalhalfafter"/>
      </w:pPr>
    </w:p>
    <w:p w:rsidR="00D0582D" w:rsidRDefault="00D0582D">
      <w:pPr>
        <w:autoSpaceDE/>
        <w:autoSpaceDN/>
        <w:adjustRightInd/>
        <w:spacing w:after="200" w:line="276" w:lineRule="auto"/>
        <w:rPr>
          <w:rFonts w:cstheme="minorBidi"/>
          <w:sz w:val="28"/>
          <w:szCs w:val="28"/>
          <w:lang w:val="es-ES_tradnl"/>
        </w:rPr>
      </w:pPr>
      <w:r w:rsidRPr="00143D7C">
        <w:rPr>
          <w:lang w:val="es-ES"/>
        </w:rPr>
        <w:br w:type="page"/>
      </w:r>
    </w:p>
    <w:p w:rsidR="00D0582D" w:rsidRDefault="00D0582D" w:rsidP="00D0582D">
      <w:pPr>
        <w:pStyle w:val="EBBTitle"/>
        <w:spacing w:after="240"/>
      </w:pPr>
      <w:r>
        <w:lastRenderedPageBreak/>
        <w:t>Cómo es Dios: Su Carácter</w:t>
      </w:r>
    </w:p>
    <w:p w:rsidR="00D0582D" w:rsidRDefault="006E4A80" w:rsidP="00D0582D">
      <w:pPr>
        <w:pStyle w:val="EBBNormalhalfafter"/>
        <w:rPr>
          <w:lang w:val="es-ES"/>
        </w:rPr>
      </w:pPr>
      <w:r>
        <w:rPr>
          <w:noProof/>
          <w:lang w:val="en-US"/>
        </w:rPr>
        <w:drawing>
          <wp:anchor distT="0" distB="0" distL="114300" distR="114300" simplePos="0" relativeHeight="251794432" behindDoc="0" locked="0" layoutInCell="1" allowOverlap="1">
            <wp:simplePos x="0" y="0"/>
            <wp:positionH relativeFrom="column">
              <wp:posOffset>4438650</wp:posOffset>
            </wp:positionH>
            <wp:positionV relativeFrom="paragraph">
              <wp:posOffset>468630</wp:posOffset>
            </wp:positionV>
            <wp:extent cx="1093470" cy="1402080"/>
            <wp:effectExtent l="19050" t="0" r="0" b="0"/>
            <wp:wrapNone/>
            <wp:docPr id="41" name="Picture 40" descr="Lightning 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 10.wmf"/>
                    <pic:cNvPicPr/>
                  </pic:nvPicPr>
                  <pic:blipFill>
                    <a:blip r:embed="rId18" cstate="print"/>
                    <a:stretch>
                      <a:fillRect/>
                    </a:stretch>
                  </pic:blipFill>
                  <pic:spPr>
                    <a:xfrm>
                      <a:off x="0" y="0"/>
                      <a:ext cx="1093470" cy="1402080"/>
                    </a:xfrm>
                    <a:prstGeom prst="rect">
                      <a:avLst/>
                    </a:prstGeom>
                  </pic:spPr>
                </pic:pic>
              </a:graphicData>
            </a:graphic>
          </wp:anchor>
        </w:drawing>
      </w:r>
      <w:r w:rsidR="00D0582D">
        <w:t>Dios no es como nosotros. Él no miente ni traiciona. Él es perfecto en todo sentido.</w:t>
      </w:r>
      <w:r w:rsidR="00143D7C">
        <w:br/>
      </w:r>
    </w:p>
    <w:p w:rsidR="00D0582D" w:rsidRDefault="00D0582D" w:rsidP="00D0582D">
      <w:pPr>
        <w:pStyle w:val="EBBNormalhalfafter"/>
        <w:ind w:left="720" w:right="4320" w:hanging="720"/>
        <w:rPr>
          <w:lang w:val="es-ES"/>
        </w:rPr>
      </w:pPr>
      <w:r>
        <w:rPr>
          <w:b/>
          <w:lang w:val="es-ES"/>
        </w:rPr>
        <w:t>1.</w:t>
      </w:r>
      <w:r>
        <w:rPr>
          <w:b/>
          <w:lang w:val="es-ES"/>
        </w:rPr>
        <w:tab/>
        <w:t>Dios es santo.</w:t>
      </w:r>
      <w:r>
        <w:rPr>
          <w:lang w:val="es-ES"/>
        </w:rPr>
        <w:t xml:space="preserve"> (1 Pedro 1:15-16) Dios </w:t>
      </w:r>
      <w:r w:rsidR="006E4A80">
        <w:rPr>
          <w:lang w:val="es-ES"/>
        </w:rPr>
        <w:t xml:space="preserve"> </w:t>
      </w:r>
      <w:r>
        <w:rPr>
          <w:lang w:val="es-ES"/>
        </w:rPr>
        <w:t>mismo no comete ninguna maldad. Tampoco aguanta la maldad de parte de otros. Dios castiga el pecado. (Romanos 1:18)</w:t>
      </w:r>
    </w:p>
    <w:p w:rsidR="00D0582D" w:rsidRDefault="004A5E7F" w:rsidP="00D0582D">
      <w:pPr>
        <w:pStyle w:val="EBBNormalhalfafter"/>
        <w:ind w:left="720" w:right="4320" w:hanging="720"/>
        <w:rPr>
          <w:lang w:val="es-ES"/>
        </w:rPr>
      </w:pPr>
      <w:r>
        <w:rPr>
          <w:rFonts w:cs="Times New Roman"/>
          <w:sz w:val="24"/>
          <w:szCs w:val="24"/>
        </w:rPr>
        <w:pict>
          <v:shape id="_x0000_s1102" type="#_x0000_t202" style="position:absolute;left:0;text-align:left;margin-left:301.2pt;margin-top:5.9pt;width:94.05pt;height:33.6pt;z-index:251796480;mso-width-relative:margin;mso-height-relative:margin" filled="f" stroked="f">
            <v:textbox style="mso-next-textbox:#_x0000_s1102">
              <w:txbxContent>
                <w:p w:rsidR="00E46E4F" w:rsidRPr="006E4A80" w:rsidRDefault="00E46E4F" w:rsidP="006E4A80">
                  <w:pPr>
                    <w:jc w:val="center"/>
                    <w:rPr>
                      <w:b/>
                      <w:sz w:val="44"/>
                      <w:szCs w:val="44"/>
                      <w:lang w:val="es-ES"/>
                    </w:rPr>
                  </w:pPr>
                  <w:r w:rsidRPr="006E4A80">
                    <w:rPr>
                      <w:b/>
                      <w:sz w:val="44"/>
                      <w:szCs w:val="44"/>
                      <w:lang w:val="es-ES"/>
                    </w:rPr>
                    <w:t>Pecado</w:t>
                  </w:r>
                </w:p>
              </w:txbxContent>
            </v:textbox>
          </v:shape>
        </w:pict>
      </w:r>
      <w:r w:rsidR="00D0582D">
        <w:rPr>
          <w:lang w:val="es-ES"/>
        </w:rPr>
        <w:tab/>
        <w:t>Por eso debo evitar el pecado. Por eso habrá un juicio final al fin del mundo.</w:t>
      </w:r>
    </w:p>
    <w:p w:rsidR="006E4A80" w:rsidRDefault="002E7A81" w:rsidP="00143D7C">
      <w:pPr>
        <w:pStyle w:val="EBBNormalhalfafter"/>
        <w:spacing w:after="0"/>
        <w:ind w:left="720" w:right="4320" w:hanging="720"/>
        <w:rPr>
          <w:b/>
          <w:lang w:val="es-ES"/>
        </w:rPr>
      </w:pPr>
      <w:r>
        <w:rPr>
          <w:b/>
          <w:noProof/>
          <w:lang w:val="en-US"/>
        </w:rPr>
        <w:drawing>
          <wp:anchor distT="0" distB="0" distL="114300" distR="114300" simplePos="0" relativeHeight="251798528" behindDoc="0" locked="0" layoutInCell="1" allowOverlap="1">
            <wp:simplePos x="0" y="0"/>
            <wp:positionH relativeFrom="column">
              <wp:posOffset>4240530</wp:posOffset>
            </wp:positionH>
            <wp:positionV relativeFrom="paragraph">
              <wp:posOffset>265430</wp:posOffset>
            </wp:positionV>
            <wp:extent cx="1550670" cy="1447800"/>
            <wp:effectExtent l="19050" t="0" r="0" b="0"/>
            <wp:wrapNone/>
            <wp:docPr id="44" name="Picture 43" descr="Judicial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cial 1.wmf"/>
                    <pic:cNvPicPr/>
                  </pic:nvPicPr>
                  <pic:blipFill>
                    <a:blip r:embed="rId19" cstate="print"/>
                    <a:stretch>
                      <a:fillRect/>
                    </a:stretch>
                  </pic:blipFill>
                  <pic:spPr>
                    <a:xfrm>
                      <a:off x="0" y="0"/>
                      <a:ext cx="1550670" cy="1447800"/>
                    </a:xfrm>
                    <a:prstGeom prst="rect">
                      <a:avLst/>
                    </a:prstGeom>
                  </pic:spPr>
                </pic:pic>
              </a:graphicData>
            </a:graphic>
          </wp:anchor>
        </w:drawing>
      </w:r>
    </w:p>
    <w:p w:rsidR="00D0582D" w:rsidRDefault="002E7A81" w:rsidP="00D0582D">
      <w:pPr>
        <w:pStyle w:val="EBBNormalhalfafter"/>
        <w:ind w:left="720" w:right="4320" w:hanging="720"/>
        <w:rPr>
          <w:lang w:val="es-ES"/>
        </w:rPr>
      </w:pPr>
      <w:r>
        <w:rPr>
          <w:b/>
          <w:noProof/>
          <w:lang w:val="en-US"/>
        </w:rPr>
        <w:drawing>
          <wp:anchor distT="0" distB="0" distL="114300" distR="114300" simplePos="0" relativeHeight="251799552" behindDoc="0" locked="0" layoutInCell="1" allowOverlap="1">
            <wp:simplePos x="0" y="0"/>
            <wp:positionH relativeFrom="column">
              <wp:posOffset>3935730</wp:posOffset>
            </wp:positionH>
            <wp:positionV relativeFrom="paragraph">
              <wp:posOffset>1391920</wp:posOffset>
            </wp:positionV>
            <wp:extent cx="1504950" cy="1036320"/>
            <wp:effectExtent l="19050" t="0" r="0" b="0"/>
            <wp:wrapNone/>
            <wp:docPr id="43" name="Picture 42" descr="Justi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wmf"/>
                    <pic:cNvPicPr/>
                  </pic:nvPicPr>
                  <pic:blipFill>
                    <a:blip r:embed="rId20" cstate="print"/>
                    <a:stretch>
                      <a:fillRect/>
                    </a:stretch>
                  </pic:blipFill>
                  <pic:spPr>
                    <a:xfrm>
                      <a:off x="0" y="0"/>
                      <a:ext cx="1504950" cy="1036320"/>
                    </a:xfrm>
                    <a:prstGeom prst="rect">
                      <a:avLst/>
                    </a:prstGeom>
                  </pic:spPr>
                </pic:pic>
              </a:graphicData>
            </a:graphic>
          </wp:anchor>
        </w:drawing>
      </w:r>
      <w:r w:rsidR="00D0582D">
        <w:rPr>
          <w:b/>
          <w:lang w:val="es-ES"/>
        </w:rPr>
        <w:t>2.</w:t>
      </w:r>
      <w:r w:rsidR="00D0582D">
        <w:rPr>
          <w:b/>
          <w:lang w:val="es-ES"/>
        </w:rPr>
        <w:tab/>
        <w:t>Dios es justo</w:t>
      </w:r>
      <w:r w:rsidR="00D0582D">
        <w:rPr>
          <w:lang w:val="es-ES"/>
        </w:rPr>
        <w:t>. (Salmo 19:9) Dios es imparcial. No es corrupto. No se puede comprar a Dios ni chantajear a Dios. ¡Cuántas personas tratan de comprar favores de Dios con una vela o con un “Ave María!” Esto no funciona. Tampoco Dios hace distinción de personas. (1 Pedro 1:17)</w:t>
      </w:r>
    </w:p>
    <w:p w:rsidR="00D0582D" w:rsidRDefault="00D0582D" w:rsidP="009356DA">
      <w:pPr>
        <w:pStyle w:val="EBBNormalhalfafter"/>
        <w:spacing w:after="240"/>
        <w:ind w:left="720" w:right="4320" w:hanging="720"/>
        <w:rPr>
          <w:lang w:val="es-ES"/>
        </w:rPr>
      </w:pPr>
      <w:r>
        <w:rPr>
          <w:lang w:val="es-ES"/>
        </w:rPr>
        <w:tab/>
        <w:t>Por eso, aunque Dios tarda, siempre hará justicia. Por eso, los ricos y los pobres son iguales delante de Dios. Por eso, Dios siempre nos trata con justicia.</w:t>
      </w:r>
    </w:p>
    <w:p w:rsidR="006E4A80" w:rsidRDefault="009356DA" w:rsidP="00D0582D">
      <w:pPr>
        <w:pStyle w:val="EBBNormalhalfafter"/>
        <w:ind w:left="720" w:right="4320" w:hanging="720"/>
        <w:rPr>
          <w:b/>
          <w:lang w:val="es-ES"/>
        </w:rPr>
      </w:pPr>
      <w:r>
        <w:rPr>
          <w:b/>
          <w:noProof/>
          <w:lang w:val="en-US"/>
        </w:rPr>
        <w:drawing>
          <wp:anchor distT="0" distB="0" distL="114300" distR="114300" simplePos="0" relativeHeight="251800576" behindDoc="0" locked="0" layoutInCell="1" allowOverlap="1">
            <wp:simplePos x="0" y="0"/>
            <wp:positionH relativeFrom="column">
              <wp:posOffset>3737610</wp:posOffset>
            </wp:positionH>
            <wp:positionV relativeFrom="paragraph">
              <wp:posOffset>19685</wp:posOffset>
            </wp:positionV>
            <wp:extent cx="2160270" cy="1813560"/>
            <wp:effectExtent l="19050" t="0" r="0" b="0"/>
            <wp:wrapNone/>
            <wp:docPr id="45" name="Picture 44" descr="False prom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e promise.tif"/>
                    <pic:cNvPicPr/>
                  </pic:nvPicPr>
                  <pic:blipFill>
                    <a:blip r:embed="rId21" cstate="print"/>
                    <a:stretch>
                      <a:fillRect/>
                    </a:stretch>
                  </pic:blipFill>
                  <pic:spPr>
                    <a:xfrm>
                      <a:off x="0" y="0"/>
                      <a:ext cx="2160270" cy="1813560"/>
                    </a:xfrm>
                    <a:prstGeom prst="rect">
                      <a:avLst/>
                    </a:prstGeom>
                  </pic:spPr>
                </pic:pic>
              </a:graphicData>
            </a:graphic>
          </wp:anchor>
        </w:drawing>
      </w:r>
    </w:p>
    <w:p w:rsidR="00D0582D" w:rsidRDefault="00D0582D" w:rsidP="00D0582D">
      <w:pPr>
        <w:pStyle w:val="EBBNormalhalfafter"/>
        <w:ind w:left="720" w:right="4320" w:hanging="720"/>
        <w:rPr>
          <w:lang w:val="es-ES"/>
        </w:rPr>
      </w:pPr>
      <w:r>
        <w:rPr>
          <w:b/>
          <w:lang w:val="es-ES"/>
        </w:rPr>
        <w:t>3.</w:t>
      </w:r>
      <w:r>
        <w:rPr>
          <w:b/>
          <w:lang w:val="es-ES"/>
        </w:rPr>
        <w:tab/>
        <w:t>Dios es verdadero</w:t>
      </w:r>
      <w:r>
        <w:rPr>
          <w:lang w:val="es-ES"/>
        </w:rPr>
        <w:t>. (Números 23:19) Dios siempre cumple lo que dice. Nunca dice mentiras. ¡Podemos confiar en sus promesas! (Salmo 33:4)</w:t>
      </w:r>
    </w:p>
    <w:p w:rsidR="00D0582D" w:rsidRDefault="004A5E7F" w:rsidP="00D0582D">
      <w:pPr>
        <w:pStyle w:val="EBBNormalhalfafter"/>
        <w:ind w:left="720" w:right="4320" w:hanging="720"/>
        <w:rPr>
          <w:lang w:val="es-ES"/>
        </w:rPr>
      </w:pPr>
      <w:r>
        <w:rPr>
          <w:rFonts w:cs="Times New Roman"/>
          <w:sz w:val="24"/>
          <w:szCs w:val="24"/>
        </w:rPr>
        <w:pict>
          <v:shape id="_x0000_s1105" type="#_x0000_t202" style="position:absolute;left:0;text-align:left;margin-left:295.2pt;margin-top:42.95pt;width:172.8pt;height:24.4pt;z-index:251802624;mso-width-relative:margin;mso-height-relative:margin" filled="f" stroked="f">
            <v:textbox>
              <w:txbxContent>
                <w:p w:rsidR="00E46E4F" w:rsidRPr="009356DA" w:rsidRDefault="00E46E4F" w:rsidP="009356DA">
                  <w:pPr>
                    <w:jc w:val="center"/>
                    <w:rPr>
                      <w:sz w:val="24"/>
                      <w:szCs w:val="24"/>
                      <w:lang w:val="es-ES"/>
                    </w:rPr>
                  </w:pPr>
                  <w:r w:rsidRPr="009356DA">
                    <w:rPr>
                      <w:sz w:val="24"/>
                      <w:szCs w:val="24"/>
                      <w:lang w:val="es-ES"/>
                    </w:rPr>
                    <w:t>La gente dice mentiras; Dios no</w:t>
                  </w:r>
                </w:p>
              </w:txbxContent>
            </v:textbox>
          </v:shape>
        </w:pict>
      </w:r>
      <w:r w:rsidR="00D0582D">
        <w:rPr>
          <w:b/>
          <w:lang w:val="es-ES"/>
        </w:rPr>
        <w:tab/>
      </w:r>
      <w:r w:rsidR="00D0582D">
        <w:rPr>
          <w:lang w:val="es-ES"/>
        </w:rPr>
        <w:t>Por eso debemos creer lo que Dios dice. Por eso confiamos que Dios cumplirá sus promesas.</w:t>
      </w:r>
    </w:p>
    <w:p w:rsidR="009356DA" w:rsidRDefault="009356DA" w:rsidP="00D0582D">
      <w:pPr>
        <w:pStyle w:val="EBBNormalhalfafter"/>
        <w:ind w:left="720" w:right="4320" w:hanging="720"/>
        <w:rPr>
          <w:lang w:val="es-ES"/>
        </w:rPr>
      </w:pPr>
    </w:p>
    <w:p w:rsidR="009356DA" w:rsidRDefault="009356DA">
      <w:pPr>
        <w:autoSpaceDE/>
        <w:autoSpaceDN/>
        <w:adjustRightInd/>
        <w:spacing w:after="200" w:line="276" w:lineRule="auto"/>
        <w:rPr>
          <w:rFonts w:cstheme="minorBidi"/>
          <w:sz w:val="28"/>
          <w:szCs w:val="28"/>
          <w:lang w:val="es-ES"/>
        </w:rPr>
      </w:pPr>
      <w:r>
        <w:rPr>
          <w:lang w:val="es-ES"/>
        </w:rPr>
        <w:br w:type="page"/>
      </w:r>
    </w:p>
    <w:p w:rsidR="009356DA" w:rsidRDefault="00D118E8" w:rsidP="00D0582D">
      <w:pPr>
        <w:pStyle w:val="EBBNormalhalfafter"/>
        <w:ind w:left="720" w:right="4320" w:hanging="720"/>
      </w:pPr>
      <w:r>
        <w:rPr>
          <w:b/>
          <w:noProof/>
          <w:lang w:val="en-US"/>
        </w:rPr>
        <w:lastRenderedPageBreak/>
        <w:drawing>
          <wp:anchor distT="0" distB="0" distL="114300" distR="114300" simplePos="0" relativeHeight="251804672" behindDoc="0" locked="0" layoutInCell="1" allowOverlap="1">
            <wp:simplePos x="0" y="0"/>
            <wp:positionH relativeFrom="column">
              <wp:posOffset>3509010</wp:posOffset>
            </wp:positionH>
            <wp:positionV relativeFrom="paragraph">
              <wp:posOffset>91440</wp:posOffset>
            </wp:positionV>
            <wp:extent cx="2266950" cy="1813560"/>
            <wp:effectExtent l="19050" t="0" r="0" b="0"/>
            <wp:wrapNone/>
            <wp:docPr id="48" name="Picture 45" descr="Jesus with Lam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with Lamb.wmf"/>
                    <pic:cNvPicPr/>
                  </pic:nvPicPr>
                  <pic:blipFill>
                    <a:blip r:embed="rId22" cstate="print"/>
                    <a:stretch>
                      <a:fillRect/>
                    </a:stretch>
                  </pic:blipFill>
                  <pic:spPr>
                    <a:xfrm>
                      <a:off x="0" y="0"/>
                      <a:ext cx="2266950" cy="1813560"/>
                    </a:xfrm>
                    <a:prstGeom prst="rect">
                      <a:avLst/>
                    </a:prstGeom>
                  </pic:spPr>
                </pic:pic>
              </a:graphicData>
            </a:graphic>
          </wp:anchor>
        </w:drawing>
      </w:r>
      <w:r w:rsidR="009356DA">
        <w:rPr>
          <w:b/>
        </w:rPr>
        <w:t>4.</w:t>
      </w:r>
      <w:r w:rsidR="009356DA">
        <w:rPr>
          <w:b/>
        </w:rPr>
        <w:tab/>
        <w:t>Dios es bueno</w:t>
      </w:r>
      <w:r w:rsidR="009356DA">
        <w:t>. (Tito 3:4-7) A pesar de nuestras fallas, Dios tiene compasión y buena voluntad para con nosotros. Él es el Buen Pastor que busca a nosotros las ovejas extraviadas. Dios nos perdona. (Salmo 103:10)</w:t>
      </w:r>
    </w:p>
    <w:p w:rsidR="009356DA" w:rsidRDefault="009356DA" w:rsidP="00D0582D">
      <w:pPr>
        <w:pStyle w:val="EBBNormalhalfafter"/>
        <w:ind w:left="720" w:right="4320" w:hanging="720"/>
      </w:pPr>
      <w:r>
        <w:rPr>
          <w:b/>
        </w:rPr>
        <w:tab/>
      </w:r>
      <w:r>
        <w:t>Por eso, sabemos que Dios quiere nuestro bien. Por eso, Dios tiene compasión y nos busca.</w:t>
      </w:r>
    </w:p>
    <w:p w:rsidR="009356DA" w:rsidRDefault="00D118E8" w:rsidP="00D0582D">
      <w:pPr>
        <w:pStyle w:val="EBBNormalhalfafter"/>
        <w:ind w:left="720" w:right="4320" w:hanging="720"/>
      </w:pPr>
      <w:r>
        <w:rPr>
          <w:noProof/>
          <w:lang w:val="en-US"/>
        </w:rPr>
        <w:drawing>
          <wp:anchor distT="0" distB="0" distL="114300" distR="114300" simplePos="0" relativeHeight="251805696" behindDoc="0" locked="0" layoutInCell="1" allowOverlap="1">
            <wp:simplePos x="0" y="0"/>
            <wp:positionH relativeFrom="column">
              <wp:posOffset>3661410</wp:posOffset>
            </wp:positionH>
            <wp:positionV relativeFrom="paragraph">
              <wp:posOffset>236220</wp:posOffset>
            </wp:positionV>
            <wp:extent cx="1946910" cy="1906880"/>
            <wp:effectExtent l="19050" t="0" r="0" b="0"/>
            <wp:wrapNone/>
            <wp:docPr id="50" name="Picture 49" descr="05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B.TIF"/>
                    <pic:cNvPicPr/>
                  </pic:nvPicPr>
                  <pic:blipFill>
                    <a:blip r:embed="rId23" cstate="print"/>
                    <a:stretch>
                      <a:fillRect/>
                    </a:stretch>
                  </pic:blipFill>
                  <pic:spPr>
                    <a:xfrm>
                      <a:off x="0" y="0"/>
                      <a:ext cx="1946910" cy="1906880"/>
                    </a:xfrm>
                    <a:prstGeom prst="rect">
                      <a:avLst/>
                    </a:prstGeom>
                  </pic:spPr>
                </pic:pic>
              </a:graphicData>
            </a:graphic>
          </wp:anchor>
        </w:drawing>
      </w:r>
    </w:p>
    <w:p w:rsidR="009356DA" w:rsidRDefault="009356DA" w:rsidP="00D0582D">
      <w:pPr>
        <w:pStyle w:val="EBBNormalhalfafter"/>
        <w:ind w:left="720" w:right="4320" w:hanging="720"/>
      </w:pPr>
      <w:r>
        <w:rPr>
          <w:b/>
        </w:rPr>
        <w:t>5.</w:t>
      </w:r>
      <w:r>
        <w:rPr>
          <w:b/>
        </w:rPr>
        <w:tab/>
        <w:t>Dios es amor</w:t>
      </w:r>
      <w:r>
        <w:t>. (1 Juan 4:7-10) No merecemos nada de Dios. Hemos pecado. Sin embargo, Dios nos ama. Jesucristo vino para pagar el castigo del pecado. ¡No hay amor tan grande como el amor de Dios! (Juan 3:16)</w:t>
      </w:r>
    </w:p>
    <w:p w:rsidR="009356DA" w:rsidRDefault="009356DA" w:rsidP="00D0582D">
      <w:pPr>
        <w:pStyle w:val="EBBNormalhalfafter"/>
        <w:ind w:left="720" w:right="4320" w:hanging="720"/>
      </w:pPr>
      <w:r>
        <w:rPr>
          <w:b/>
        </w:rPr>
        <w:tab/>
      </w:r>
      <w:r>
        <w:t>Por eso, a pesar de nuestros pecados, Dios nos ama y nos perdona por nuestra fe en Cristo.</w:t>
      </w:r>
    </w:p>
    <w:p w:rsidR="009356DA" w:rsidRDefault="009356DA" w:rsidP="00D0582D">
      <w:pPr>
        <w:pStyle w:val="EBBNormalhalfafter"/>
        <w:ind w:left="720" w:right="4320" w:hanging="720"/>
      </w:pPr>
    </w:p>
    <w:p w:rsidR="009356DA" w:rsidRPr="009356DA" w:rsidRDefault="009356DA" w:rsidP="009356DA">
      <w:pPr>
        <w:pStyle w:val="EBBNormalhalfafter"/>
        <w:ind w:left="720" w:hanging="720"/>
      </w:pPr>
      <w:r>
        <w:t>¡Qué bueno es saber que Dios nos ama!</w:t>
      </w:r>
    </w:p>
    <w:p w:rsidR="00D0582D" w:rsidRDefault="00D0582D" w:rsidP="00C05608">
      <w:pPr>
        <w:pStyle w:val="EBBNormalhalfafter"/>
      </w:pPr>
    </w:p>
    <w:p w:rsidR="00143D7C" w:rsidRDefault="004A5E7F" w:rsidP="00C05608">
      <w:pPr>
        <w:pStyle w:val="EBBNormalhalfafter"/>
      </w:pPr>
      <w:r>
        <w:rPr>
          <w:noProof/>
          <w:lang w:val="en-US"/>
        </w:rPr>
        <w:pict>
          <v:shape id="_x0000_s1108" type="#_x0000_t176" style="position:absolute;margin-left:6.75pt;margin-top:22.95pt;width:464.4pt;height:160.8pt;z-index:251806720;mso-width-relative:margin;mso-height-relative:margin" strokecolor="black [3213]">
            <v:shadow color="black [3213]" offset="6pt,6pt"/>
            <v:textbox>
              <w:txbxContent>
                <w:p w:rsidR="00E46E4F" w:rsidRDefault="00E46E4F" w:rsidP="008B19CB">
                  <w:pPr>
                    <w:spacing w:after="160"/>
                    <w:rPr>
                      <w:sz w:val="24"/>
                      <w:szCs w:val="24"/>
                      <w:lang w:val="es-ES"/>
                    </w:rPr>
                  </w:pPr>
                  <w:r w:rsidRPr="00143D7C">
                    <w:rPr>
                      <w:b/>
                      <w:sz w:val="24"/>
                      <w:szCs w:val="24"/>
                      <w:lang w:val="es-ES"/>
                    </w:rPr>
                    <w:t>Ta</w:t>
                  </w:r>
                  <w:r>
                    <w:rPr>
                      <w:b/>
                      <w:sz w:val="24"/>
                      <w:szCs w:val="24"/>
                      <w:lang w:val="es-ES"/>
                    </w:rPr>
                    <w:t>rea</w:t>
                  </w:r>
                  <w:r w:rsidRPr="00D3265C">
                    <w:rPr>
                      <w:b/>
                      <w:sz w:val="24"/>
                      <w:szCs w:val="24"/>
                      <w:lang w:val="es-ES"/>
                    </w:rPr>
                    <w:t xml:space="preserve"> de Memorización: </w:t>
                  </w:r>
                  <w:r>
                    <w:rPr>
                      <w:sz w:val="24"/>
                      <w:szCs w:val="24"/>
                      <w:lang w:val="es-ES"/>
                    </w:rPr>
                    <w:t xml:space="preserve">Ya </w:t>
                  </w:r>
                  <w:r w:rsidRPr="00D3265C">
                    <w:rPr>
                      <w:sz w:val="24"/>
                      <w:szCs w:val="24"/>
                      <w:lang w:val="es-ES"/>
                    </w:rPr>
                    <w:t xml:space="preserve">aprendiste los primeros </w:t>
                  </w:r>
                  <w:r>
                    <w:rPr>
                      <w:sz w:val="24"/>
                      <w:szCs w:val="24"/>
                      <w:lang w:val="es-ES"/>
                    </w:rPr>
                    <w:t>8</w:t>
                  </w:r>
                  <w:r w:rsidRPr="00D3265C">
                    <w:rPr>
                      <w:sz w:val="24"/>
                      <w:szCs w:val="24"/>
                      <w:lang w:val="es-ES"/>
                    </w:rPr>
                    <w:t xml:space="preserve"> libros del </w:t>
                  </w:r>
                  <w:r>
                    <w:rPr>
                      <w:sz w:val="24"/>
                      <w:szCs w:val="24"/>
                      <w:lang w:val="es-ES"/>
                    </w:rPr>
                    <w:t>Antigu</w:t>
                  </w:r>
                  <w:r w:rsidRPr="00D3265C">
                    <w:rPr>
                      <w:sz w:val="24"/>
                      <w:szCs w:val="24"/>
                      <w:lang w:val="es-ES"/>
                    </w:rPr>
                    <w:t xml:space="preserve">o Testamento. </w:t>
                  </w:r>
                  <w:r>
                    <w:rPr>
                      <w:sz w:val="24"/>
                      <w:szCs w:val="24"/>
                      <w:lang w:val="es-ES"/>
                    </w:rPr>
                    <w:t xml:space="preserve">Ahora aprende de memoria los próximos 6 libros: </w:t>
                  </w:r>
                  <w:r>
                    <w:rPr>
                      <w:b/>
                      <w:sz w:val="24"/>
                      <w:szCs w:val="24"/>
                      <w:lang w:val="es-ES"/>
                    </w:rPr>
                    <w:t>1 Samuel, 2 Samuel, 1 Reyes, 2 Reyes, 1 Crónicas, 2 Crónicas</w:t>
                  </w:r>
                  <w:r>
                    <w:rPr>
                      <w:sz w:val="24"/>
                      <w:szCs w:val="24"/>
                      <w:lang w:val="es-ES"/>
                    </w:rPr>
                    <w:t>. Estos seis libros tratan del tiempo cuando hubo reyes en Israel y Judá. Hubo reyes buenos y malos – pero la idolatría creció hasta el punto que Dios tuvo que castigar al pueblo. Escribe aquí los 14 libros que has aprendido hasta ahora:</w:t>
                  </w:r>
                  <w:r w:rsidRPr="00D3265C">
                    <w:rPr>
                      <w:sz w:val="24"/>
                      <w:szCs w:val="24"/>
                      <w:lang w:val="es-ES"/>
                    </w:rPr>
                    <w:t xml:space="preserve"> </w:t>
                  </w:r>
                </w:p>
                <w:p w:rsidR="00E46E4F" w:rsidRPr="00D3265C" w:rsidRDefault="00E46E4F" w:rsidP="008B19CB">
                  <w:pPr>
                    <w:spacing w:after="120"/>
                    <w:rPr>
                      <w:sz w:val="24"/>
                      <w:szCs w:val="24"/>
                      <w:lang w:val="es-ES"/>
                    </w:rPr>
                  </w:pPr>
                  <w:r w:rsidRPr="00D3265C">
                    <w:rPr>
                      <w:sz w:val="24"/>
                      <w:szCs w:val="24"/>
                      <w:lang w:val="es-ES"/>
                    </w:rPr>
                    <w:t>__________________________________________________________</w:t>
                  </w:r>
                  <w:r>
                    <w:rPr>
                      <w:sz w:val="24"/>
                      <w:szCs w:val="24"/>
                      <w:lang w:val="es-ES"/>
                    </w:rPr>
                    <w:t>____________</w:t>
                  </w:r>
                  <w:r w:rsidRPr="00D3265C">
                    <w:rPr>
                      <w:sz w:val="24"/>
                      <w:szCs w:val="24"/>
                      <w:lang w:val="es-ES"/>
                    </w:rPr>
                    <w:t>___</w:t>
                  </w:r>
                </w:p>
                <w:p w:rsidR="00E46E4F" w:rsidRDefault="00E46E4F" w:rsidP="008B19CB">
                  <w:pPr>
                    <w:spacing w:after="120"/>
                    <w:rPr>
                      <w:sz w:val="24"/>
                      <w:szCs w:val="24"/>
                      <w:lang w:val="es-ES"/>
                    </w:rPr>
                  </w:pPr>
                  <w:r w:rsidRPr="00D3265C">
                    <w:rPr>
                      <w:sz w:val="24"/>
                      <w:szCs w:val="24"/>
                      <w:lang w:val="es-ES"/>
                    </w:rPr>
                    <w:t>_____________________________________________________________</w:t>
                  </w:r>
                  <w:r>
                    <w:rPr>
                      <w:sz w:val="24"/>
                      <w:szCs w:val="24"/>
                      <w:lang w:val="es-ES"/>
                    </w:rPr>
                    <w:t>____________</w:t>
                  </w:r>
                </w:p>
                <w:p w:rsidR="00E46E4F" w:rsidRPr="00D3265C" w:rsidRDefault="00E46E4F" w:rsidP="008B19CB">
                  <w:pPr>
                    <w:spacing w:after="120"/>
                    <w:rPr>
                      <w:sz w:val="24"/>
                      <w:szCs w:val="24"/>
                      <w:lang w:val="es-ES"/>
                    </w:rPr>
                  </w:pPr>
                  <w:r w:rsidRPr="00D3265C">
                    <w:rPr>
                      <w:sz w:val="24"/>
                      <w:szCs w:val="24"/>
                      <w:lang w:val="es-ES"/>
                    </w:rPr>
                    <w:t>_____________________________________________________________</w:t>
                  </w:r>
                  <w:r>
                    <w:rPr>
                      <w:sz w:val="24"/>
                      <w:szCs w:val="24"/>
                      <w:lang w:val="es-ES"/>
                    </w:rPr>
                    <w:t>____________</w:t>
                  </w:r>
                </w:p>
                <w:p w:rsidR="00E46E4F" w:rsidRPr="00D3265C" w:rsidRDefault="00E46E4F" w:rsidP="008B19CB">
                  <w:pPr>
                    <w:spacing w:after="120"/>
                    <w:rPr>
                      <w:sz w:val="24"/>
                      <w:szCs w:val="24"/>
                      <w:lang w:val="es-ES"/>
                    </w:rPr>
                  </w:pPr>
                </w:p>
              </w:txbxContent>
            </v:textbox>
          </v:shape>
        </w:pict>
      </w:r>
    </w:p>
    <w:p w:rsidR="00143D7C" w:rsidRDefault="00143D7C">
      <w:pPr>
        <w:autoSpaceDE/>
        <w:autoSpaceDN/>
        <w:adjustRightInd/>
        <w:spacing w:after="200" w:line="276" w:lineRule="auto"/>
        <w:rPr>
          <w:rFonts w:cstheme="minorBidi"/>
          <w:sz w:val="28"/>
          <w:szCs w:val="28"/>
          <w:lang w:val="es-ES_tradnl"/>
        </w:rPr>
      </w:pPr>
      <w:r w:rsidRPr="00707B00">
        <w:rPr>
          <w:lang w:val="es-ES"/>
        </w:rPr>
        <w:br w:type="page"/>
      </w:r>
    </w:p>
    <w:p w:rsidR="00143D7C" w:rsidRDefault="00143D7C" w:rsidP="00143D7C">
      <w:pPr>
        <w:pStyle w:val="EBBTitle"/>
        <w:spacing w:after="240"/>
      </w:pPr>
      <w:r>
        <w:lastRenderedPageBreak/>
        <w:t>Ejercicios: Cómo es Dios</w:t>
      </w:r>
    </w:p>
    <w:p w:rsidR="00143D7C" w:rsidRDefault="00143D7C" w:rsidP="008B19CB">
      <w:pPr>
        <w:pStyle w:val="EBBNormalhalfafter"/>
        <w:spacing w:after="0" w:line="440" w:lineRule="exact"/>
        <w:ind w:left="720" w:hanging="720"/>
      </w:pPr>
      <w:r w:rsidRPr="00143D7C">
        <w:t>1.</w:t>
      </w:r>
      <w:r w:rsidRPr="00143D7C">
        <w:tab/>
      </w:r>
      <w:r w:rsidR="0024218B">
        <w:t xml:space="preserve">Ana dice: </w:t>
      </w:r>
      <w:r>
        <w:t>"Ver para creer.  Yo no creo en Dios porque no lo veo."  Ella no entiende que Dios es __________________, y por eso no se ve.</w:t>
      </w:r>
    </w:p>
    <w:p w:rsidR="00143D7C" w:rsidRDefault="008B19CB" w:rsidP="008B19CB">
      <w:pPr>
        <w:pStyle w:val="EBBNormalhalfafter"/>
        <w:spacing w:after="0" w:line="440" w:lineRule="exact"/>
        <w:ind w:left="720" w:hanging="720"/>
      </w:pPr>
      <w:r>
        <w:t>2.</w:t>
      </w:r>
      <w:r w:rsidR="00143D7C">
        <w:tab/>
        <w:t>Cristina dice: "¿Qué existía antes que Dios?"  Ella no comprende que Dios es ________________ y por eso no tiene principio ni fin.</w:t>
      </w:r>
    </w:p>
    <w:p w:rsidR="00143D7C" w:rsidRDefault="008B19CB" w:rsidP="008B19CB">
      <w:pPr>
        <w:pStyle w:val="EBBNormalhalfafter"/>
        <w:spacing w:after="0" w:line="440" w:lineRule="exact"/>
        <w:ind w:left="720" w:hanging="720"/>
      </w:pPr>
      <w:r>
        <w:t>3.</w:t>
      </w:r>
      <w:r w:rsidR="00143D7C">
        <w:tab/>
        <w:t>Jonás el profeta trató de escaparse de Dios, huyendo al último rincón de la tierra.  Él no tomó en cuenta que Dios es _________________.</w:t>
      </w:r>
    </w:p>
    <w:p w:rsidR="00143D7C" w:rsidRDefault="008B19CB" w:rsidP="008B19CB">
      <w:pPr>
        <w:pStyle w:val="EBBNormalhalfafter"/>
        <w:spacing w:after="0" w:line="440" w:lineRule="exact"/>
        <w:ind w:left="720" w:hanging="720"/>
      </w:pPr>
      <w:r>
        <w:t>4.</w:t>
      </w:r>
      <w:r w:rsidR="00143D7C">
        <w:tab/>
        <w:t>David se angustia mucho por sus graves problemas y no siente que la oración ayuda mucho.  Él no comprende que Dios es _______________ y por eso le puede ayudar con cualquier problema.</w:t>
      </w:r>
    </w:p>
    <w:p w:rsidR="00143D7C" w:rsidRDefault="008B19CB" w:rsidP="008B19CB">
      <w:pPr>
        <w:pStyle w:val="EBBNormalhalfafter"/>
        <w:spacing w:after="0" w:line="440" w:lineRule="exact"/>
        <w:ind w:left="720" w:hanging="720"/>
      </w:pPr>
      <w:r>
        <w:t>5.</w:t>
      </w:r>
      <w:r w:rsidR="00143D7C">
        <w:tab/>
        <w:t>Enrique va a la iglesia todos los domingos, pero guarda mucho resentimiento en su corazón.  Él se olvida que Dios es ______________ y por eso sabe lo que hay en nuestros corazones.</w:t>
      </w:r>
    </w:p>
    <w:p w:rsidR="00143D7C" w:rsidRDefault="008B19CB" w:rsidP="008B19CB">
      <w:pPr>
        <w:pStyle w:val="EBBNormalhalfafter"/>
        <w:spacing w:after="0" w:line="440" w:lineRule="exact"/>
        <w:ind w:left="720" w:hanging="720"/>
      </w:pPr>
      <w:r>
        <w:t>6</w:t>
      </w:r>
      <w:r w:rsidR="00143D7C">
        <w:t>.</w:t>
      </w:r>
      <w:r w:rsidR="00143D7C">
        <w:tab/>
        <w:t>Freddy dice: "No puedo creer que Dios enviaría a alguien al infierno."  Él no entiende que Dios es ___________ y por eso no aguanta la maldad.</w:t>
      </w:r>
    </w:p>
    <w:p w:rsidR="00143D7C" w:rsidRDefault="008B19CB" w:rsidP="008B19CB">
      <w:pPr>
        <w:pStyle w:val="EBBNormalhalfafter"/>
        <w:spacing w:after="0" w:line="440" w:lineRule="exact"/>
        <w:ind w:left="720" w:hanging="720"/>
      </w:pPr>
      <w:r>
        <w:t>7.</w:t>
      </w:r>
      <w:r w:rsidR="00143D7C">
        <w:tab/>
        <w:t>Geraldine dice: "En esta vida</w:t>
      </w:r>
      <w:r>
        <w:t>, uno no debe ser tan inocente</w:t>
      </w:r>
      <w:r w:rsidR="00143D7C">
        <w:t>, pues los malos prosperan y los inocentes a menudo sufren."  Ella se olvida que Dios es ____________ y por eso tarde o temprano todos serán juzgados.</w:t>
      </w:r>
    </w:p>
    <w:p w:rsidR="00143D7C" w:rsidRDefault="008B19CB" w:rsidP="008B19CB">
      <w:pPr>
        <w:pStyle w:val="EBBNormalhalfafter"/>
        <w:spacing w:after="0" w:line="440" w:lineRule="exact"/>
        <w:ind w:left="720" w:hanging="720"/>
      </w:pPr>
      <w:r>
        <w:t>8.</w:t>
      </w:r>
      <w:r w:rsidR="00143D7C">
        <w:tab/>
        <w:t>Iris duda de que Dios de verdad le puede perdonar y que de verdad le dará la vida eterna.  Ella no comprende que Dios es ______________ y por eso siempre cumple sus promesas.</w:t>
      </w:r>
    </w:p>
    <w:p w:rsidR="00143D7C" w:rsidRDefault="008B19CB" w:rsidP="008B19CB">
      <w:pPr>
        <w:pStyle w:val="EBBNormalhalfafter"/>
        <w:spacing w:after="0" w:line="440" w:lineRule="exact"/>
        <w:ind w:left="720" w:hanging="720"/>
      </w:pPr>
      <w:r>
        <w:t>9.</w:t>
      </w:r>
      <w:r w:rsidR="00143D7C">
        <w:tab/>
        <w:t>Juan siente que él no es importante para Dios.  Él no toma en cuenta que Dios es _____________ y por eso siempre nos busca y nos quiere.</w:t>
      </w:r>
    </w:p>
    <w:p w:rsidR="00143D7C" w:rsidRDefault="008B19CB" w:rsidP="008B19CB">
      <w:pPr>
        <w:pStyle w:val="EBBNormalhalfafter"/>
        <w:spacing w:after="120" w:line="440" w:lineRule="exact"/>
        <w:ind w:left="720" w:hanging="720"/>
      </w:pPr>
      <w:r w:rsidRPr="008B19CB">
        <w:t>10.</w:t>
      </w:r>
      <w:r w:rsidR="00143D7C">
        <w:tab/>
        <w:t>Lilia se siente rechazada y sola.  Ella necesita saber que Dios es __________ y por eso envió a Jesucristo para nuestra salvación.</w:t>
      </w:r>
    </w:p>
    <w:p w:rsidR="00143D7C" w:rsidRPr="00143D7C" w:rsidRDefault="008B19CB" w:rsidP="00143D7C">
      <w:pPr>
        <w:pStyle w:val="EBBNormalhalfafter"/>
        <w:ind w:left="720" w:hanging="720"/>
      </w:pPr>
      <w:r>
        <w:t>11.</w:t>
      </w:r>
      <w:r>
        <w:tab/>
        <w:t>Escribe aquí los primeros 14</w:t>
      </w:r>
      <w:r w:rsidR="00143D7C" w:rsidRPr="00143D7C">
        <w:t xml:space="preserve"> libros del </w:t>
      </w:r>
      <w:r w:rsidR="00143D7C" w:rsidRPr="00143D7C">
        <w:rPr>
          <w:b/>
          <w:bCs/>
        </w:rPr>
        <w:t>Antiguo Testamento</w:t>
      </w:r>
      <w:r w:rsidR="00143D7C" w:rsidRPr="00143D7C">
        <w:t>, en orden:</w:t>
      </w:r>
    </w:p>
    <w:p w:rsidR="00143D7C" w:rsidRDefault="00143D7C" w:rsidP="00143D7C">
      <w:pPr>
        <w:pStyle w:val="EBBNormalhalfafter"/>
        <w:ind w:left="720" w:hanging="720"/>
      </w:pPr>
      <w:r w:rsidRPr="00143D7C">
        <w:tab/>
      </w:r>
      <w:r>
        <w:t>_____________________________________________________________</w:t>
      </w:r>
    </w:p>
    <w:p w:rsidR="00D0582D" w:rsidRDefault="00143D7C" w:rsidP="00143D7C">
      <w:pPr>
        <w:pStyle w:val="EBBNormalhalfafter"/>
      </w:pPr>
      <w:r>
        <w:tab/>
        <w:t>____________________________________________________________</w:t>
      </w:r>
    </w:p>
    <w:p w:rsidR="00D0582D" w:rsidRDefault="0024218B" w:rsidP="0024218B">
      <w:pPr>
        <w:pStyle w:val="EBBTitle"/>
        <w:spacing w:after="240"/>
      </w:pPr>
      <w:r>
        <w:lastRenderedPageBreak/>
        <w:t>¿Quién es el Verdadero Dios?</w:t>
      </w:r>
    </w:p>
    <w:p w:rsidR="0024218B" w:rsidRPr="0024218B" w:rsidRDefault="0024218B" w:rsidP="0024218B">
      <w:pPr>
        <w:pStyle w:val="EBBNormalhalfafter"/>
      </w:pPr>
      <w:r w:rsidRPr="0024218B">
        <w:t xml:space="preserve">Hay muchas religiones en el mundo, y todas tienen su dios.  </w:t>
      </w:r>
      <w:r>
        <w:t>Hay muchos dioses falsos.  Sin embargo, hay un solo Dios que es verdadero - el Dios de la Biblia.</w:t>
      </w:r>
    </w:p>
    <w:p w:rsidR="0024218B" w:rsidRPr="0024218B" w:rsidRDefault="0024218B" w:rsidP="0024218B">
      <w:pPr>
        <w:pStyle w:val="EBBNormalhalfafter"/>
        <w:ind w:left="720" w:hanging="720"/>
        <w:jc w:val="center"/>
        <w:rPr>
          <w:sz w:val="32"/>
          <w:szCs w:val="32"/>
        </w:rPr>
      </w:pPr>
      <w:r w:rsidRPr="0024218B">
        <w:rPr>
          <w:sz w:val="32"/>
          <w:szCs w:val="32"/>
          <w:u w:val="single"/>
        </w:rPr>
        <w:t xml:space="preserve">Nuestro Dios es el </w:t>
      </w:r>
      <w:r>
        <w:rPr>
          <w:sz w:val="32"/>
          <w:szCs w:val="32"/>
          <w:u w:val="single"/>
        </w:rPr>
        <w:t xml:space="preserve">único </w:t>
      </w:r>
      <w:r w:rsidRPr="0024218B">
        <w:rPr>
          <w:sz w:val="32"/>
          <w:szCs w:val="32"/>
          <w:u w:val="single"/>
        </w:rPr>
        <w:t>Verdadero Dios</w:t>
      </w:r>
      <w:r>
        <w:rPr>
          <w:sz w:val="32"/>
          <w:szCs w:val="32"/>
          <w:u w:val="single"/>
        </w:rPr>
        <w:t xml:space="preserve"> porque:</w:t>
      </w:r>
    </w:p>
    <w:p w:rsidR="0024218B" w:rsidRPr="0024218B" w:rsidRDefault="0024218B" w:rsidP="0024218B">
      <w:pPr>
        <w:pStyle w:val="EBBNormalhalfafter"/>
        <w:spacing w:after="120" w:line="440" w:lineRule="exact"/>
        <w:ind w:left="720" w:hanging="720"/>
      </w:pPr>
      <w:r w:rsidRPr="0024218B">
        <w:t>1.</w:t>
      </w:r>
      <w:r w:rsidRPr="0024218B">
        <w:tab/>
      </w:r>
      <w:r w:rsidRPr="0024218B">
        <w:rPr>
          <w:b/>
          <w:bCs/>
        </w:rPr>
        <w:t>Dios mismo, en la Biblia</w:t>
      </w:r>
      <w:r w:rsidRPr="0024218B">
        <w:t xml:space="preserve"> dice que Él es Dios y no hay otro.  </w:t>
      </w:r>
      <w:r>
        <w:br/>
      </w:r>
      <w:r w:rsidRPr="0024218B">
        <w:t>Busca Isaías</w:t>
      </w:r>
      <w:r>
        <w:t xml:space="preserve"> 42:8 en tu Biblia: "Yo soy el ____________</w:t>
      </w:r>
      <w:r w:rsidRPr="0024218B">
        <w:t>, ese es mi nombre, y no</w:t>
      </w:r>
      <w:r>
        <w:t xml:space="preserve"> permitiré que den mi gloria a ____________  ____________ni que honren a ____________</w:t>
      </w:r>
      <w:r w:rsidRPr="0024218B">
        <w:t xml:space="preserve"> en vez de mí."</w:t>
      </w:r>
    </w:p>
    <w:p w:rsidR="0024218B" w:rsidRPr="0024218B" w:rsidRDefault="0024218B" w:rsidP="0024218B">
      <w:pPr>
        <w:pStyle w:val="EBBNormalhalfafter"/>
        <w:spacing w:after="120" w:line="440" w:lineRule="exact"/>
        <w:ind w:left="720" w:hanging="720"/>
      </w:pPr>
      <w:r w:rsidRPr="0024218B">
        <w:t>2.</w:t>
      </w:r>
      <w:r w:rsidRPr="0024218B">
        <w:tab/>
      </w:r>
      <w:r w:rsidRPr="0024218B">
        <w:rPr>
          <w:b/>
          <w:bCs/>
        </w:rPr>
        <w:t>Jesucristo</w:t>
      </w:r>
      <w:r w:rsidRPr="0024218B">
        <w:t xml:space="preserve"> </w:t>
      </w:r>
      <w:r>
        <w:t>nos dice que Dios es Padre, Hijo y Espíritu Santo</w:t>
      </w:r>
      <w:r w:rsidRPr="0024218B">
        <w:t xml:space="preserve">.  </w:t>
      </w:r>
      <w:r>
        <w:br/>
      </w:r>
      <w:r w:rsidRPr="0024218B">
        <w:t>B</w:t>
      </w:r>
      <w:r>
        <w:t xml:space="preserve">usca Mateo 28:19 en tu Biblia: </w:t>
      </w:r>
      <w:r w:rsidRPr="0024218B">
        <w:t>"Vayan, pues, a las gentes de todas las naciones y háganlas mis discípulos.</w:t>
      </w:r>
      <w:r>
        <w:t xml:space="preserve">  Bautícenlas en el nombre del ___________, del __________ y el ____________  ____________</w:t>
      </w:r>
      <w:r w:rsidRPr="0024218B">
        <w:t>."</w:t>
      </w:r>
    </w:p>
    <w:p w:rsidR="0024218B" w:rsidRPr="0024218B" w:rsidRDefault="0024218B" w:rsidP="0024218B">
      <w:pPr>
        <w:pStyle w:val="EBBNormalhalfafter"/>
        <w:spacing w:after="120" w:line="440" w:lineRule="exact"/>
        <w:ind w:left="720" w:hanging="720"/>
      </w:pPr>
      <w:r w:rsidRPr="0024218B">
        <w:t>3.</w:t>
      </w:r>
      <w:r w:rsidRPr="0024218B">
        <w:tab/>
      </w:r>
      <w:r w:rsidRPr="0024218B">
        <w:rPr>
          <w:b/>
          <w:bCs/>
        </w:rPr>
        <w:t>Las profecías y promesas</w:t>
      </w:r>
      <w:r w:rsidRPr="0024218B">
        <w:t xml:space="preserve"> de nuestro Dios se han cumplido.  Otras religiones no pueden decir lo mismo.  (</w:t>
      </w:r>
      <w:r>
        <w:t>Deuteronomio 18:20-22</w:t>
      </w:r>
      <w:r w:rsidRPr="0024218B">
        <w:t>)</w:t>
      </w:r>
    </w:p>
    <w:p w:rsidR="0024218B" w:rsidRPr="0024218B" w:rsidRDefault="0024218B" w:rsidP="0024218B">
      <w:pPr>
        <w:pStyle w:val="EBBNormalhalfafter"/>
        <w:spacing w:after="120" w:line="440" w:lineRule="exact"/>
        <w:ind w:left="720" w:hanging="720"/>
      </w:pPr>
      <w:r w:rsidRPr="0024218B">
        <w:t>4.</w:t>
      </w:r>
      <w:r w:rsidRPr="0024218B">
        <w:tab/>
      </w:r>
      <w:r w:rsidRPr="0024218B">
        <w:rPr>
          <w:b/>
          <w:bCs/>
        </w:rPr>
        <w:t>Muchas personas</w:t>
      </w:r>
      <w:r w:rsidRPr="0024218B">
        <w:t xml:space="preserve"> testifican que han conocido a este Dios Padre, Hijo y Espíritu Santo.  Dios ha cambiado sus vidas y ha hecho milagros.  (Por ejemplo, San Pablo</w:t>
      </w:r>
      <w:proofErr w:type="gramStart"/>
      <w:r w:rsidRPr="0024218B">
        <w:t>:  I</w:t>
      </w:r>
      <w:proofErr w:type="gramEnd"/>
      <w:r w:rsidRPr="0024218B">
        <w:t xml:space="preserve"> Timoteo 1:15-16)</w:t>
      </w:r>
    </w:p>
    <w:p w:rsidR="0024218B" w:rsidRPr="0024218B" w:rsidRDefault="0024218B" w:rsidP="0024218B">
      <w:pPr>
        <w:pStyle w:val="EBBNormalhalfafter"/>
        <w:spacing w:after="120" w:line="440" w:lineRule="exact"/>
        <w:ind w:left="720" w:hanging="720"/>
      </w:pPr>
      <w:r w:rsidRPr="0024218B">
        <w:t>5.</w:t>
      </w:r>
      <w:r w:rsidRPr="0024218B">
        <w:tab/>
      </w:r>
      <w:r w:rsidRPr="0024218B">
        <w:rPr>
          <w:b/>
          <w:bCs/>
        </w:rPr>
        <w:t xml:space="preserve">Tu propia vida </w:t>
      </w:r>
      <w:r w:rsidRPr="0024218B">
        <w:t>da testimonio del Dios verdadero, ya que Él te ha llamado y te ha salvado y cambiado.  Cuando abres tus ojos, te darás cuenta de muchas cosas que Dios ha hecho en tu vida.  Él es Dios, y no otro.  (Salmo 115:1-8, Isaías 44:6-8)</w:t>
      </w:r>
    </w:p>
    <w:p w:rsidR="0024218B" w:rsidRPr="0024218B" w:rsidRDefault="0024218B" w:rsidP="0024218B">
      <w:pPr>
        <w:pStyle w:val="EBBNormalhalfafter"/>
        <w:ind w:left="720" w:hanging="720"/>
      </w:pPr>
    </w:p>
    <w:p w:rsidR="0024218B" w:rsidRDefault="0024218B" w:rsidP="0024218B">
      <w:pPr>
        <w:pStyle w:val="EBBNormalhalfafter"/>
        <w:ind w:left="720" w:hanging="720"/>
      </w:pPr>
      <w:r w:rsidRPr="0024218B">
        <w:t xml:space="preserve">Busca </w:t>
      </w:r>
      <w:r w:rsidRPr="0024218B">
        <w:rPr>
          <w:b/>
          <w:bCs/>
        </w:rPr>
        <w:t>Juan 14:6</w:t>
      </w:r>
      <w:r w:rsidRPr="0024218B">
        <w:t xml:space="preserve"> en tu Biblia.  </w:t>
      </w:r>
      <w:r>
        <w:t>Contesta la pregunta:</w:t>
      </w:r>
    </w:p>
    <w:p w:rsidR="0024218B" w:rsidRDefault="0024218B" w:rsidP="0024218B">
      <w:pPr>
        <w:pStyle w:val="EBBNormalhalfafter"/>
        <w:ind w:left="720" w:hanging="720"/>
      </w:pPr>
      <w:r>
        <w:t xml:space="preserve">¿Cuál es la </w:t>
      </w:r>
      <w:r>
        <w:rPr>
          <w:b/>
          <w:bCs/>
        </w:rPr>
        <w:t>única</w:t>
      </w:r>
      <w:r>
        <w:t xml:space="preserve"> forma de llegar a Dios?   Por medio de  __________________</w:t>
      </w:r>
    </w:p>
    <w:p w:rsidR="0024218B" w:rsidRPr="0024218B" w:rsidRDefault="0024218B">
      <w:pPr>
        <w:autoSpaceDE/>
        <w:autoSpaceDN/>
        <w:adjustRightInd/>
        <w:spacing w:after="200" w:line="276" w:lineRule="auto"/>
        <w:rPr>
          <w:rFonts w:cstheme="minorBidi"/>
          <w:sz w:val="28"/>
          <w:szCs w:val="28"/>
          <w:lang w:val="es-ES"/>
        </w:rPr>
      </w:pPr>
      <w:r w:rsidRPr="0024218B">
        <w:rPr>
          <w:lang w:val="es-ES"/>
        </w:rPr>
        <w:br w:type="page"/>
      </w:r>
    </w:p>
    <w:p w:rsidR="0024218B" w:rsidRDefault="0024218B" w:rsidP="0024218B">
      <w:pPr>
        <w:pStyle w:val="EBBTitle"/>
        <w:spacing w:after="240"/>
      </w:pPr>
      <w:r>
        <w:lastRenderedPageBreak/>
        <w:t>Dios es “Trinidad”</w:t>
      </w:r>
    </w:p>
    <w:p w:rsidR="0024218B" w:rsidRDefault="0024218B" w:rsidP="00C05608">
      <w:pPr>
        <w:pStyle w:val="EBBNormalhalfafter"/>
      </w:pPr>
      <w:r>
        <w:t>La Biblia enseña claramente que el verdadero Dios es “tres en uno.”  Dios es Padre, Hijo y Espíritu Santo. Sin embargo, no son tres dioses sino un solo Dios.</w:t>
      </w:r>
    </w:p>
    <w:p w:rsidR="0024218B" w:rsidRDefault="004A5E7F" w:rsidP="00C05608">
      <w:pPr>
        <w:pStyle w:val="EBBNormalhalfafter"/>
      </w:pPr>
      <w:r>
        <w:rPr>
          <w:noProof/>
          <w:lang w:val="en-US"/>
        </w:rPr>
        <w:pict>
          <v:shape id="_x0000_s1111" type="#_x0000_t202" style="position:absolute;margin-left:231pt;margin-top:5.85pt;width:31.15pt;height:21pt;z-index:251810816;mso-height-percent:200;mso-height-percent:200;mso-width-relative:margin;mso-height-relative:margin" stroked="f">
            <v:textbox style="mso-fit-shape-to-text:t">
              <w:txbxContent>
                <w:p w:rsidR="00E46E4F" w:rsidRPr="00972E47" w:rsidRDefault="00E46E4F" w:rsidP="00972E47">
                  <w:pPr>
                    <w:jc w:val="center"/>
                    <w:rPr>
                      <w:sz w:val="28"/>
                      <w:szCs w:val="28"/>
                      <w:lang w:val="es-ES"/>
                    </w:rPr>
                  </w:pPr>
                  <w:proofErr w:type="gramStart"/>
                  <w:r w:rsidRPr="00972E47">
                    <w:rPr>
                      <w:sz w:val="28"/>
                      <w:szCs w:val="28"/>
                      <w:lang w:val="es-ES"/>
                    </w:rPr>
                    <w:t>en</w:t>
                  </w:r>
                  <w:proofErr w:type="gramEnd"/>
                </w:p>
              </w:txbxContent>
            </v:textbox>
          </v:shape>
        </w:pict>
      </w:r>
      <w:r>
        <w:rPr>
          <w:noProof/>
          <w:lang w:val="en-US"/>
        </w:rPr>
        <w:pict>
          <v:shape id="_x0000_s1110" type="#_x0000_t202" style="position:absolute;margin-left:254.95pt;margin-top:5.85pt;width:187.2pt;height:21pt;z-index:251809792;mso-width-percent:400;mso-height-percent:200;mso-width-percent:400;mso-height-percent:200;mso-width-relative:margin;mso-height-relative:margin" stroked="f">
            <v:textbox style="mso-fit-shape-to-text:t">
              <w:txbxContent>
                <w:p w:rsidR="00E46E4F" w:rsidRPr="00972E47" w:rsidRDefault="00E46E4F" w:rsidP="00972E47">
                  <w:pPr>
                    <w:jc w:val="center"/>
                    <w:rPr>
                      <w:sz w:val="28"/>
                      <w:szCs w:val="28"/>
                      <w:lang w:val="es-ES"/>
                    </w:rPr>
                  </w:pPr>
                  <w:r w:rsidRPr="00972E47">
                    <w:rPr>
                      <w:sz w:val="28"/>
                      <w:szCs w:val="28"/>
                      <w:lang w:val="es-ES"/>
                    </w:rPr>
                    <w:t>Un solo ser divino</w:t>
                  </w:r>
                </w:p>
              </w:txbxContent>
            </v:textbox>
          </v:shape>
        </w:pict>
      </w:r>
      <w:r>
        <w:rPr>
          <w:noProof/>
          <w:lang w:eastAsia="zh-TW"/>
        </w:rPr>
        <w:pict>
          <v:shape id="_x0000_s1109" type="#_x0000_t202" style="position:absolute;margin-left:27.15pt;margin-top:5.85pt;width:187.15pt;height:21pt;z-index:251808768;mso-width-percent:400;mso-height-percent:200;mso-width-percent:400;mso-height-percent:200;mso-width-relative:margin;mso-height-relative:margin" stroked="f">
            <v:textbox style="mso-fit-shape-to-text:t">
              <w:txbxContent>
                <w:p w:rsidR="00E46E4F" w:rsidRPr="00972E47" w:rsidRDefault="00E46E4F" w:rsidP="0024218B">
                  <w:pPr>
                    <w:jc w:val="center"/>
                    <w:rPr>
                      <w:sz w:val="28"/>
                      <w:szCs w:val="28"/>
                    </w:rPr>
                  </w:pPr>
                  <w:r w:rsidRPr="00972E47">
                    <w:rPr>
                      <w:sz w:val="28"/>
                      <w:szCs w:val="28"/>
                    </w:rPr>
                    <w:t xml:space="preserve">Hay 3 personas </w:t>
                  </w:r>
                  <w:proofErr w:type="spellStart"/>
                  <w:r w:rsidRPr="00972E47">
                    <w:rPr>
                      <w:sz w:val="28"/>
                      <w:szCs w:val="28"/>
                    </w:rPr>
                    <w:t>distintas</w:t>
                  </w:r>
                  <w:proofErr w:type="spellEnd"/>
                </w:p>
              </w:txbxContent>
            </v:textbox>
          </v:shape>
        </w:pict>
      </w:r>
    </w:p>
    <w:p w:rsidR="0024218B" w:rsidRDefault="004A5E7F" w:rsidP="00C05608">
      <w:pPr>
        <w:pStyle w:val="EBBNormalhalfafter"/>
      </w:pPr>
      <w:r>
        <w:rPr>
          <w:noProof/>
          <w:lang w:val="en-US"/>
        </w:rPr>
        <w:pict>
          <v:roundrect id="_x0000_s1113" style="position:absolute;margin-left:262.15pt;margin-top:10.25pt;width:182.85pt;height:81pt;z-index:251812864" arcsize=".5">
            <v:textbox>
              <w:txbxContent>
                <w:p w:rsidR="00E46E4F" w:rsidRDefault="00E46E4F" w:rsidP="00972E47">
                  <w:pPr>
                    <w:jc w:val="center"/>
                    <w:rPr>
                      <w:b/>
                      <w:sz w:val="28"/>
                      <w:szCs w:val="28"/>
                      <w:lang w:val="es-ES"/>
                    </w:rPr>
                  </w:pPr>
                  <w:r>
                    <w:rPr>
                      <w:b/>
                      <w:sz w:val="28"/>
                      <w:szCs w:val="28"/>
                      <w:lang w:val="es-ES"/>
                    </w:rPr>
                    <w:t>Un</w:t>
                  </w:r>
                </w:p>
                <w:p w:rsidR="00E46E4F" w:rsidRDefault="00E46E4F" w:rsidP="00972E47">
                  <w:pPr>
                    <w:jc w:val="center"/>
                    <w:rPr>
                      <w:b/>
                      <w:sz w:val="28"/>
                      <w:szCs w:val="28"/>
                      <w:lang w:val="es-ES"/>
                    </w:rPr>
                  </w:pPr>
                  <w:r>
                    <w:rPr>
                      <w:b/>
                      <w:sz w:val="28"/>
                      <w:szCs w:val="28"/>
                      <w:lang w:val="es-ES"/>
                    </w:rPr>
                    <w:t>Solo</w:t>
                  </w:r>
                </w:p>
                <w:p w:rsidR="00E46E4F" w:rsidRPr="00972E47" w:rsidRDefault="00E46E4F" w:rsidP="00972E47">
                  <w:pPr>
                    <w:jc w:val="center"/>
                    <w:rPr>
                      <w:b/>
                      <w:sz w:val="28"/>
                      <w:szCs w:val="28"/>
                      <w:lang w:val="es-ES"/>
                    </w:rPr>
                  </w:pPr>
                  <w:r>
                    <w:rPr>
                      <w:b/>
                      <w:sz w:val="28"/>
                      <w:szCs w:val="28"/>
                      <w:lang w:val="es-ES"/>
                    </w:rPr>
                    <w:t>Dios</w:t>
                  </w:r>
                </w:p>
              </w:txbxContent>
            </v:textbox>
          </v:roundrect>
        </w:pict>
      </w:r>
      <w:r>
        <w:rPr>
          <w:noProof/>
          <w:lang w:val="en-US"/>
        </w:rPr>
        <w:pict>
          <v:roundrect id="_x0000_s1112" style="position:absolute;margin-left:31.5pt;margin-top:10.25pt;width:182.85pt;height:81pt;z-index:251811840" arcsize=".5">
            <v:textbox>
              <w:txbxContent>
                <w:p w:rsidR="00E46E4F" w:rsidRPr="00972E47" w:rsidRDefault="00E46E4F" w:rsidP="00972E47">
                  <w:pPr>
                    <w:jc w:val="center"/>
                    <w:rPr>
                      <w:b/>
                      <w:sz w:val="28"/>
                      <w:szCs w:val="28"/>
                      <w:lang w:val="es-ES"/>
                    </w:rPr>
                  </w:pPr>
                  <w:r w:rsidRPr="00972E47">
                    <w:rPr>
                      <w:b/>
                      <w:sz w:val="28"/>
                      <w:szCs w:val="28"/>
                      <w:lang w:val="es-ES"/>
                    </w:rPr>
                    <w:t>Padre</w:t>
                  </w:r>
                </w:p>
                <w:p w:rsidR="00E46E4F" w:rsidRPr="00972E47" w:rsidRDefault="00E46E4F" w:rsidP="00972E47">
                  <w:pPr>
                    <w:jc w:val="center"/>
                    <w:rPr>
                      <w:b/>
                      <w:sz w:val="28"/>
                      <w:szCs w:val="28"/>
                      <w:lang w:val="es-ES"/>
                    </w:rPr>
                  </w:pPr>
                  <w:r w:rsidRPr="00972E47">
                    <w:rPr>
                      <w:b/>
                      <w:sz w:val="28"/>
                      <w:szCs w:val="28"/>
                      <w:lang w:val="es-ES"/>
                    </w:rPr>
                    <w:t>Hijo</w:t>
                  </w:r>
                </w:p>
                <w:p w:rsidR="00E46E4F" w:rsidRPr="00972E47" w:rsidRDefault="00E46E4F" w:rsidP="00972E47">
                  <w:pPr>
                    <w:jc w:val="center"/>
                    <w:rPr>
                      <w:b/>
                      <w:sz w:val="28"/>
                      <w:szCs w:val="28"/>
                      <w:lang w:val="es-ES"/>
                    </w:rPr>
                  </w:pPr>
                  <w:r w:rsidRPr="00972E47">
                    <w:rPr>
                      <w:b/>
                      <w:sz w:val="28"/>
                      <w:szCs w:val="28"/>
                      <w:lang w:val="es-ES"/>
                    </w:rPr>
                    <w:t>Espíritu Santo</w:t>
                  </w:r>
                </w:p>
              </w:txbxContent>
            </v:textbox>
          </v:roundrect>
        </w:pict>
      </w:r>
    </w:p>
    <w:p w:rsidR="0024218B" w:rsidRDefault="0024218B" w:rsidP="00C05608">
      <w:pPr>
        <w:pStyle w:val="EBBNormalhalfafter"/>
      </w:pPr>
    </w:p>
    <w:p w:rsidR="0024218B" w:rsidRDefault="0024218B" w:rsidP="00C05608">
      <w:pPr>
        <w:pStyle w:val="EBBNormalhalfafter"/>
      </w:pPr>
    </w:p>
    <w:p w:rsidR="0024218B" w:rsidRPr="00C05608" w:rsidRDefault="00817F2C" w:rsidP="00C05608">
      <w:pPr>
        <w:pStyle w:val="EBBNormalhalfafter"/>
      </w:pPr>
      <w:r>
        <w:rPr>
          <w:noProof/>
          <w:lang w:val="en-US"/>
        </w:rPr>
        <w:drawing>
          <wp:anchor distT="0" distB="0" distL="114300" distR="114300" simplePos="0" relativeHeight="251813888" behindDoc="0" locked="0" layoutInCell="1" allowOverlap="1">
            <wp:simplePos x="0" y="0"/>
            <wp:positionH relativeFrom="column">
              <wp:posOffset>847725</wp:posOffset>
            </wp:positionH>
            <wp:positionV relativeFrom="paragraph">
              <wp:posOffset>564515</wp:posOffset>
            </wp:positionV>
            <wp:extent cx="1400175" cy="1095375"/>
            <wp:effectExtent l="19050" t="0" r="9525" b="0"/>
            <wp:wrapTopAndBottom/>
            <wp:docPr id="1" name="Picture 0" descr="Triangle 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01.wmf"/>
                    <pic:cNvPicPr/>
                  </pic:nvPicPr>
                  <pic:blipFill>
                    <a:blip r:embed="rId24" cstate="print"/>
                    <a:stretch>
                      <a:fillRect/>
                    </a:stretch>
                  </pic:blipFill>
                  <pic:spPr>
                    <a:xfrm>
                      <a:off x="0" y="0"/>
                      <a:ext cx="1400175" cy="1095375"/>
                    </a:xfrm>
                    <a:prstGeom prst="rect">
                      <a:avLst/>
                    </a:prstGeom>
                  </pic:spPr>
                </pic:pic>
              </a:graphicData>
            </a:graphic>
          </wp:anchor>
        </w:drawing>
      </w:r>
      <w:r w:rsidR="00972E47">
        <w:rPr>
          <w:noProof/>
          <w:lang w:val="en-US"/>
        </w:rPr>
        <w:drawing>
          <wp:anchor distT="0" distB="0" distL="114300" distR="114300" simplePos="0" relativeHeight="251814912" behindDoc="0" locked="0" layoutInCell="1" allowOverlap="1">
            <wp:simplePos x="0" y="0"/>
            <wp:positionH relativeFrom="column">
              <wp:posOffset>3952875</wp:posOffset>
            </wp:positionH>
            <wp:positionV relativeFrom="paragraph">
              <wp:posOffset>564515</wp:posOffset>
            </wp:positionV>
            <wp:extent cx="1076325" cy="1133475"/>
            <wp:effectExtent l="19050" t="0" r="9525" b="0"/>
            <wp:wrapTopAndBottom/>
            <wp:docPr id="3" name="Picture 2" descr="Three-D 2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D 248.wmf"/>
                    <pic:cNvPicPr/>
                  </pic:nvPicPr>
                  <pic:blipFill>
                    <a:blip r:embed="rId25" cstate="print">
                      <a:lum bright="21000"/>
                    </a:blip>
                    <a:stretch>
                      <a:fillRect/>
                    </a:stretch>
                  </pic:blipFill>
                  <pic:spPr>
                    <a:xfrm>
                      <a:off x="0" y="0"/>
                      <a:ext cx="1076325" cy="1133475"/>
                    </a:xfrm>
                    <a:prstGeom prst="rect">
                      <a:avLst/>
                    </a:prstGeom>
                  </pic:spPr>
                </pic:pic>
              </a:graphicData>
            </a:graphic>
          </wp:anchor>
        </w:drawing>
      </w:r>
    </w:p>
    <w:p w:rsidR="00972E47" w:rsidRDefault="004A5E7F" w:rsidP="00972E47">
      <w:pPr>
        <w:pStyle w:val="EBBNormalhalfafter"/>
      </w:pPr>
      <w:r>
        <w:rPr>
          <w:noProof/>
          <w:lang w:val="en-US"/>
        </w:rPr>
        <w:pict>
          <v:shape id="_x0000_s1115" type="#_x0000_t202" style="position:absolute;margin-left:254.95pt;margin-top:121.6pt;width:212.85pt;height:39.4pt;z-index:251816960;mso-height-percent:200;mso-height-percent:200;mso-width-relative:margin;mso-height-relative:margin" stroked="f">
            <v:textbox style="mso-fit-shape-to-text:t">
              <w:txbxContent>
                <w:p w:rsidR="00E46E4F" w:rsidRPr="00817F2C" w:rsidRDefault="00E46E4F" w:rsidP="00817F2C">
                  <w:pPr>
                    <w:jc w:val="center"/>
                    <w:rPr>
                      <w:sz w:val="28"/>
                      <w:szCs w:val="28"/>
                      <w:lang w:val="es-ES"/>
                    </w:rPr>
                  </w:pPr>
                  <w:r>
                    <w:rPr>
                      <w:sz w:val="28"/>
                      <w:szCs w:val="28"/>
                      <w:lang w:val="es-ES"/>
                    </w:rPr>
                    <w:t>Una caja tiene 3 dimensiones: largo, ancho y hondo</w:t>
                  </w:r>
                </w:p>
              </w:txbxContent>
            </v:textbox>
          </v:shape>
        </w:pict>
      </w:r>
      <w:r>
        <w:rPr>
          <w:noProof/>
          <w:lang w:val="en-US"/>
        </w:rPr>
        <w:pict>
          <v:shape id="_x0000_s1114" type="#_x0000_t202" style="position:absolute;margin-left:18.15pt;margin-top:123.1pt;width:212.85pt;height:55.5pt;z-index:251815936;mso-height-percent:200;mso-height-percent:200;mso-width-relative:margin;mso-height-relative:margin" stroked="f">
            <v:textbox style="mso-fit-shape-to-text:t">
              <w:txbxContent>
                <w:p w:rsidR="00E46E4F" w:rsidRPr="00817F2C" w:rsidRDefault="00E46E4F" w:rsidP="00817F2C">
                  <w:pPr>
                    <w:jc w:val="center"/>
                    <w:rPr>
                      <w:sz w:val="28"/>
                      <w:szCs w:val="28"/>
                      <w:lang w:val="es-ES"/>
                    </w:rPr>
                  </w:pPr>
                  <w:r>
                    <w:rPr>
                      <w:sz w:val="28"/>
                      <w:szCs w:val="28"/>
                      <w:lang w:val="es-ES"/>
                    </w:rPr>
                    <w:t>Un triángulo tiene 3 ángulos</w:t>
                  </w:r>
                  <w:r>
                    <w:rPr>
                      <w:sz w:val="28"/>
                      <w:szCs w:val="28"/>
                      <w:lang w:val="es-ES"/>
                    </w:rPr>
                    <w:br/>
                    <w:t>pero es una sola figura geométrica</w:t>
                  </w:r>
                </w:p>
              </w:txbxContent>
            </v:textbox>
          </v:shape>
        </w:pict>
      </w:r>
    </w:p>
    <w:p w:rsidR="00972E47" w:rsidRDefault="00972E47" w:rsidP="00972E47">
      <w:pPr>
        <w:pStyle w:val="EBBNormalhalfafter"/>
      </w:pPr>
    </w:p>
    <w:p w:rsidR="00972E47" w:rsidRDefault="00972E47" w:rsidP="00972E47">
      <w:pPr>
        <w:pStyle w:val="EBBNormalhalfafter"/>
      </w:pPr>
    </w:p>
    <w:p w:rsidR="00817F2C" w:rsidRPr="00817F2C" w:rsidRDefault="004A5E7F" w:rsidP="00817F2C">
      <w:pPr>
        <w:pStyle w:val="EBBNormalhalfafter"/>
        <w:jc w:val="center"/>
        <w:rPr>
          <w:rFonts w:ascii="Arial" w:hAnsi="Arial" w:cs="Arial"/>
          <w:lang w:val="es-ES"/>
        </w:rPr>
      </w:pPr>
      <w:r>
        <w:rPr>
          <w:noProof/>
        </w:rPr>
        <w:pict>
          <v:shape id="_x0000_s1117" type="#_x0000_t75" style="position:absolute;left:0;text-align:left;margin-left:297.35pt;margin-top:37.95pt;width:102.35pt;height:56.95pt;z-index:251821056">
            <v:imagedata r:id="rId26" o:title=""/>
          </v:shape>
          <o:OLEObject Type="Embed" ProgID="WordPro.Document" ShapeID="_x0000_s1117" DrawAspect="Content" ObjectID="_1407040641" r:id="rId27">
            <o:FieldCodes>\s</o:FieldCodes>
          </o:OLEObject>
        </w:pict>
      </w:r>
      <w:r>
        <w:rPr>
          <w:noProof/>
        </w:rPr>
        <w:pict>
          <v:shape id="_x0000_s1116" type="#_x0000_t75" style="position:absolute;left:0;text-align:left;margin-left:169.5pt;margin-top:37.95pt;width:142.4pt;height:160pt;z-index:251819008">
            <v:imagedata r:id="rId28" o:title=""/>
          </v:shape>
          <o:OLEObject Type="Embed" ProgID="WordPro.Document" ShapeID="_x0000_s1116" DrawAspect="Content" ObjectID="_1407040642" r:id="rId29">
            <o:FieldCodes>\s</o:FieldCodes>
          </o:OLEObject>
        </w:pict>
      </w:r>
      <w:r w:rsidR="00817F2C">
        <w:rPr>
          <w:rFonts w:ascii="Arial" w:hAnsi="Arial" w:cs="Arial"/>
        </w:rPr>
        <w:t>TRINO</w:t>
      </w:r>
      <w:r w:rsidR="00817F2C" w:rsidRPr="00817F2C">
        <w:rPr>
          <w:rFonts w:ascii="Arial" w:hAnsi="Arial" w:cs="Arial"/>
          <w:lang w:val="es-ES"/>
        </w:rPr>
        <w:t xml:space="preserve"> = TRES EN UNO</w:t>
      </w:r>
      <w:r w:rsidR="00737233" w:rsidRPr="00737233">
        <w:rPr>
          <w:rFonts w:cs="Times New Roman"/>
          <w:sz w:val="24"/>
          <w:szCs w:val="24"/>
        </w:rPr>
        <w:t xml:space="preserve"> </w:t>
      </w:r>
      <w:r w:rsidR="00817F2C" w:rsidRPr="00817F2C">
        <w:rPr>
          <w:rFonts w:ascii="Arial" w:hAnsi="Arial" w:cs="Arial"/>
          <w:lang w:val="es-ES"/>
        </w:rPr>
        <w:br/>
        <w:t>TR</w:t>
      </w:r>
      <w:r w:rsidR="00817F2C">
        <w:rPr>
          <w:rFonts w:ascii="Arial" w:hAnsi="Arial" w:cs="Arial"/>
          <w:lang w:val="es-ES"/>
        </w:rPr>
        <w:t>INIDAD</w:t>
      </w:r>
      <w:r w:rsidR="00817F2C" w:rsidRPr="00817F2C">
        <w:rPr>
          <w:rFonts w:ascii="Arial" w:hAnsi="Arial" w:cs="Arial"/>
          <w:lang w:val="es-ES"/>
        </w:rPr>
        <w:t xml:space="preserve"> =</w:t>
      </w:r>
      <w:r w:rsidR="00817F2C">
        <w:rPr>
          <w:rFonts w:ascii="Arial" w:hAnsi="Arial" w:cs="Arial"/>
          <w:lang w:val="es-ES"/>
        </w:rPr>
        <w:t xml:space="preserve"> TRES EN UNIDAD</w:t>
      </w:r>
      <w:r w:rsidR="00737233" w:rsidRPr="00737233">
        <w:t xml:space="preserve"> </w:t>
      </w:r>
    </w:p>
    <w:p w:rsidR="00972E47" w:rsidRDefault="004A5E7F" w:rsidP="00972E47">
      <w:pPr>
        <w:pStyle w:val="EBBNormalhalfafter"/>
      </w:pPr>
      <w:r>
        <w:rPr>
          <w:rFonts w:cs="Times New Roman"/>
          <w:sz w:val="24"/>
          <w:szCs w:val="24"/>
        </w:rPr>
        <w:pict>
          <v:shape id="_x0000_s1119" type="#_x0000_t202" style="position:absolute;margin-left:319.1pt;margin-top:10.5pt;width:62.5pt;height:34.8pt;z-index:251825152;mso-height-percent:200;mso-height-percent:200;mso-width-relative:margin;mso-height-relative:margin" filled="f" stroked="f">
            <v:textbox style="mso-fit-shape-to-text:t">
              <w:txbxContent>
                <w:p w:rsidR="00E46E4F" w:rsidRPr="00737233" w:rsidRDefault="00E46E4F" w:rsidP="00737233">
                  <w:pPr>
                    <w:jc w:val="center"/>
                    <w:rPr>
                      <w:rFonts w:ascii="Arial" w:hAnsi="Arial" w:cs="Arial"/>
                      <w:sz w:val="24"/>
                      <w:szCs w:val="24"/>
                      <w:lang w:val="es-ES"/>
                    </w:rPr>
                  </w:pPr>
                  <w:r>
                    <w:rPr>
                      <w:rFonts w:ascii="Arial" w:hAnsi="Arial" w:cs="Arial"/>
                      <w:sz w:val="24"/>
                      <w:szCs w:val="24"/>
                      <w:lang w:val="es-ES"/>
                    </w:rPr>
                    <w:t>Este es mi Hijo</w:t>
                  </w:r>
                </w:p>
              </w:txbxContent>
            </v:textbox>
          </v:shape>
        </w:pict>
      </w:r>
    </w:p>
    <w:p w:rsidR="00972E47" w:rsidRDefault="004A5E7F" w:rsidP="00972E47">
      <w:pPr>
        <w:pStyle w:val="EBBNormalhalfafter"/>
      </w:pPr>
      <w:r>
        <w:rPr>
          <w:rFonts w:cs="Times New Roman"/>
          <w:sz w:val="24"/>
          <w:szCs w:val="24"/>
        </w:rPr>
        <w:pict>
          <v:shape id="_x0000_s1118" type="#_x0000_t202" style="position:absolute;margin-left:7.65pt;margin-top:18.65pt;width:178.35pt;height:62.4pt;z-index:251823104;mso-height-percent:200;mso-height-percent:200;mso-width-relative:margin;mso-height-relative:margin" stroked="f">
            <v:textbox style="mso-fit-shape-to-text:t">
              <w:txbxContent>
                <w:p w:rsidR="00E46E4F" w:rsidRPr="00737233" w:rsidRDefault="00E46E4F" w:rsidP="00737233">
                  <w:pPr>
                    <w:jc w:val="center"/>
                    <w:rPr>
                      <w:sz w:val="24"/>
                      <w:szCs w:val="24"/>
                      <w:lang w:val="es-ES"/>
                    </w:rPr>
                  </w:pPr>
                  <w:r>
                    <w:rPr>
                      <w:sz w:val="24"/>
                      <w:szCs w:val="24"/>
                      <w:lang w:val="es-ES"/>
                    </w:rPr>
                    <w:t>En el Bautismo de Jesús se ven el Padre, el Hijo y el Espíritu Santo en acción (Mateo 3:16-17)</w:t>
                  </w:r>
                </w:p>
              </w:txbxContent>
            </v:textbox>
          </v:shape>
        </w:pict>
      </w:r>
    </w:p>
    <w:p w:rsidR="00972E47" w:rsidRDefault="00972E47" w:rsidP="00972E47">
      <w:pPr>
        <w:pStyle w:val="EBBNormalhalfafter"/>
      </w:pPr>
    </w:p>
    <w:p w:rsidR="00972E47" w:rsidRDefault="00972E47" w:rsidP="00972E47">
      <w:pPr>
        <w:pStyle w:val="EBBNormalhalfafter"/>
      </w:pPr>
    </w:p>
    <w:p w:rsidR="00972E47" w:rsidRDefault="00972E47" w:rsidP="00972E47">
      <w:pPr>
        <w:pStyle w:val="EBBNormalhalfafter"/>
      </w:pPr>
    </w:p>
    <w:p w:rsidR="00972E47" w:rsidRDefault="00972E47" w:rsidP="00972E47">
      <w:pPr>
        <w:pStyle w:val="EBBNormalhalfafter"/>
      </w:pPr>
    </w:p>
    <w:p w:rsidR="00972E47" w:rsidRDefault="00972E47" w:rsidP="00972E47">
      <w:pPr>
        <w:pStyle w:val="EBBNormalhalfafter"/>
      </w:pPr>
    </w:p>
    <w:p w:rsidR="00737233" w:rsidRDefault="00737233" w:rsidP="00972E47">
      <w:pPr>
        <w:pStyle w:val="EBBNormalhalfafter"/>
      </w:pPr>
      <w:r>
        <w:t>¿Cómo puede ser? Acuérdate que Dios puede hacer lo imposible. Nuestras mentes son limitadas y pecaminosas. No siempre comprendemos todo lo que hay de Dios, porque él es infinito y santo. Sin embargo lo aceptamos por la fe.</w:t>
      </w:r>
    </w:p>
    <w:p w:rsidR="00737233" w:rsidRDefault="00B26564" w:rsidP="00B26564">
      <w:pPr>
        <w:pStyle w:val="EBBTitle"/>
        <w:spacing w:after="240"/>
      </w:pPr>
      <w:r>
        <w:lastRenderedPageBreak/>
        <w:t>Ejercicios: El Verdadero Dios</w:t>
      </w:r>
    </w:p>
    <w:p w:rsidR="00B26564" w:rsidRPr="00B26564" w:rsidRDefault="00B26564" w:rsidP="00DD43EE">
      <w:pPr>
        <w:pStyle w:val="EBBNormalhalfafter"/>
        <w:spacing w:after="120"/>
      </w:pPr>
      <w:r w:rsidRPr="00B26564">
        <w:t>1.</w:t>
      </w:r>
      <w:r w:rsidRPr="00B26564">
        <w:tab/>
        <w:t>¿Cómo sabes que el Dios de la Biblia es el verdadero Dios?</w:t>
      </w:r>
    </w:p>
    <w:p w:rsidR="00B26564" w:rsidRPr="00B26564" w:rsidRDefault="00B26564" w:rsidP="00DD43EE">
      <w:pPr>
        <w:pStyle w:val="EBBNormalhalfafter"/>
        <w:tabs>
          <w:tab w:val="left" w:pos="720"/>
          <w:tab w:val="left" w:pos="1260"/>
        </w:tabs>
        <w:spacing w:after="120"/>
      </w:pPr>
      <w:r w:rsidRPr="00B26564">
        <w:tab/>
        <w:t>1)</w:t>
      </w:r>
      <w:r w:rsidR="00DD43EE">
        <w:tab/>
        <w:t>__________</w:t>
      </w:r>
      <w:r w:rsidRPr="00B26564">
        <w:t xml:space="preserve"> mismo dice en la Biblia que Él es el único Dios.</w:t>
      </w:r>
    </w:p>
    <w:p w:rsidR="00B26564" w:rsidRPr="00B26564" w:rsidRDefault="00DD43EE" w:rsidP="00DD43EE">
      <w:pPr>
        <w:pStyle w:val="EBBNormalhalfafter"/>
        <w:tabs>
          <w:tab w:val="left" w:pos="720"/>
          <w:tab w:val="left" w:pos="1260"/>
        </w:tabs>
        <w:spacing w:after="120"/>
      </w:pPr>
      <w:r>
        <w:tab/>
        <w:t>2)</w:t>
      </w:r>
      <w:r>
        <w:tab/>
        <w:t>________________</w:t>
      </w:r>
      <w:r w:rsidR="00B26564" w:rsidRPr="00B26564">
        <w:t xml:space="preserve"> indica que nuestro Dios es el Dios verdadero.</w:t>
      </w:r>
    </w:p>
    <w:p w:rsidR="00B26564" w:rsidRPr="00B26564" w:rsidRDefault="00DD43EE" w:rsidP="00DD43EE">
      <w:pPr>
        <w:pStyle w:val="EBBNormalhalfafter"/>
        <w:tabs>
          <w:tab w:val="left" w:pos="720"/>
          <w:tab w:val="left" w:pos="1260"/>
        </w:tabs>
        <w:spacing w:after="120"/>
      </w:pPr>
      <w:r>
        <w:tab/>
        <w:t xml:space="preserve">3) </w:t>
      </w:r>
      <w:r>
        <w:tab/>
      </w:r>
      <w:r w:rsidR="00B26564" w:rsidRPr="00B26564">
        <w:t xml:space="preserve">Nuestro Dios ha cumplido sus </w:t>
      </w:r>
      <w:r>
        <w:t xml:space="preserve">_____________ </w:t>
      </w:r>
      <w:r w:rsidR="00B26564" w:rsidRPr="00B26564">
        <w:t xml:space="preserve">y </w:t>
      </w:r>
      <w:r>
        <w:t>______________.</w:t>
      </w:r>
    </w:p>
    <w:p w:rsidR="00B26564" w:rsidRPr="00B26564" w:rsidRDefault="00B26564" w:rsidP="00DD43EE">
      <w:pPr>
        <w:pStyle w:val="EBBNormalhalfafter"/>
        <w:tabs>
          <w:tab w:val="left" w:pos="720"/>
          <w:tab w:val="left" w:pos="1260"/>
        </w:tabs>
        <w:spacing w:after="120"/>
      </w:pPr>
      <w:r w:rsidRPr="00B26564">
        <w:tab/>
        <w:t xml:space="preserve">4)  </w:t>
      </w:r>
      <w:r w:rsidR="00DD43EE">
        <w:tab/>
      </w:r>
      <w:r w:rsidRPr="00B26564">
        <w:t xml:space="preserve">Muchas </w:t>
      </w:r>
      <w:r w:rsidR="00DD43EE">
        <w:t xml:space="preserve">______________ </w:t>
      </w:r>
      <w:r w:rsidRPr="00B26564">
        <w:t>testifican que Dios cambió sus vidas.</w:t>
      </w:r>
    </w:p>
    <w:p w:rsidR="00B26564" w:rsidRPr="00B26564" w:rsidRDefault="00B26564" w:rsidP="00DD43EE">
      <w:pPr>
        <w:pStyle w:val="EBBNormalhalfafter"/>
        <w:tabs>
          <w:tab w:val="left" w:pos="720"/>
          <w:tab w:val="left" w:pos="1260"/>
        </w:tabs>
      </w:pPr>
      <w:r w:rsidRPr="00B26564">
        <w:tab/>
        <w:t xml:space="preserve">5)  </w:t>
      </w:r>
      <w:r w:rsidR="00DD43EE">
        <w:tab/>
      </w:r>
      <w:r w:rsidRPr="00B26564">
        <w:t xml:space="preserve">Dios ha mostrado su poder en tu propia </w:t>
      </w:r>
      <w:r w:rsidR="00DD43EE">
        <w:t>______________</w:t>
      </w:r>
      <w:r w:rsidRPr="00B26564">
        <w:t>.</w:t>
      </w:r>
    </w:p>
    <w:p w:rsidR="00DD43EE" w:rsidRPr="00DD43EE" w:rsidRDefault="00B26564" w:rsidP="00DD43EE">
      <w:pPr>
        <w:pStyle w:val="EBBNormalhalfafter"/>
        <w:spacing w:after="0" w:line="360" w:lineRule="auto"/>
        <w:ind w:left="720" w:hanging="720"/>
      </w:pPr>
      <w:r w:rsidRPr="00B26564">
        <w:t>2.</w:t>
      </w:r>
      <w:r w:rsidRPr="00B26564">
        <w:tab/>
      </w:r>
      <w:r w:rsidR="00DD43EE">
        <w:t xml:space="preserve">María dice: “Todas las religiones son buenas. Hay muchos caminos hacia Dios.” Ella no entiende que la </w:t>
      </w:r>
      <w:r w:rsidR="00DD43EE">
        <w:rPr>
          <w:b/>
        </w:rPr>
        <w:t>única</w:t>
      </w:r>
      <w:r w:rsidR="00DD43EE">
        <w:t xml:space="preserve"> forma de llegar a Dios es por medio de ________________.</w:t>
      </w:r>
    </w:p>
    <w:p w:rsidR="00B26564" w:rsidRPr="00B26564" w:rsidRDefault="00B26564" w:rsidP="00DD43EE">
      <w:pPr>
        <w:pStyle w:val="EBBNormalhalfafter"/>
        <w:spacing w:after="120"/>
      </w:pPr>
      <w:r w:rsidRPr="00B26564">
        <w:t>3.</w:t>
      </w:r>
      <w:r w:rsidRPr="00B26564">
        <w:tab/>
        <w:t>¿Por qué un musulmán o un hindú no va a llegar al cielo?</w:t>
      </w:r>
    </w:p>
    <w:p w:rsidR="00B26564" w:rsidRPr="00B26564" w:rsidRDefault="00DD43EE" w:rsidP="00DD43EE">
      <w:pPr>
        <w:pStyle w:val="EBBNormalhalfafter"/>
      </w:pPr>
      <w:r>
        <w:tab/>
        <w:t>Porque no cree en _________________</w:t>
      </w:r>
      <w:r w:rsidR="00B26564" w:rsidRPr="00B26564">
        <w:t>.</w:t>
      </w:r>
    </w:p>
    <w:p w:rsidR="00B26564" w:rsidRPr="00B26564" w:rsidRDefault="00B26564" w:rsidP="00DD43EE">
      <w:pPr>
        <w:pStyle w:val="EBBNormalhalfafter"/>
        <w:spacing w:after="0" w:line="360" w:lineRule="auto"/>
        <w:ind w:left="720" w:hanging="720"/>
      </w:pPr>
      <w:r w:rsidRPr="00B26564">
        <w:t>4.</w:t>
      </w:r>
      <w:r w:rsidRPr="00B26564">
        <w:tab/>
        <w:t>El verdadero Dios es</w:t>
      </w:r>
      <w:r w:rsidR="00DD43EE">
        <w:t xml:space="preserve"> "tres en uno", es decir, tres _____________ distintas en un solo _________  ____________</w:t>
      </w:r>
      <w:r w:rsidRPr="00B26564">
        <w:t>.</w:t>
      </w:r>
    </w:p>
    <w:p w:rsidR="00B26564" w:rsidRPr="00B26564" w:rsidRDefault="00B26564" w:rsidP="00DD43EE">
      <w:pPr>
        <w:pStyle w:val="EBBNormalhalfafter"/>
        <w:spacing w:after="120"/>
      </w:pPr>
      <w:r w:rsidRPr="00B26564">
        <w:t>5.</w:t>
      </w:r>
      <w:r w:rsidRPr="00B26564">
        <w:tab/>
        <w:t>La palabra "Trino" quiere decir</w:t>
      </w:r>
      <w:proofErr w:type="gramStart"/>
      <w:r w:rsidRPr="00B26564">
        <w:t>:  _</w:t>
      </w:r>
      <w:proofErr w:type="gramEnd"/>
      <w:r w:rsidRPr="00B26564">
        <w:t>_____________________</w:t>
      </w:r>
    </w:p>
    <w:p w:rsidR="00B26564" w:rsidRPr="00B26564" w:rsidRDefault="00B26564" w:rsidP="00DD43EE">
      <w:pPr>
        <w:pStyle w:val="EBBNormalhalfafter"/>
        <w:spacing w:after="120"/>
      </w:pPr>
      <w:r w:rsidRPr="00B26564">
        <w:tab/>
        <w:t>La palabra "Trinidad" quiere decir</w:t>
      </w:r>
      <w:proofErr w:type="gramStart"/>
      <w:r w:rsidRPr="00B26564">
        <w:t>:  _</w:t>
      </w:r>
      <w:proofErr w:type="gramEnd"/>
      <w:r w:rsidRPr="00B26564">
        <w:t>______________________</w:t>
      </w:r>
    </w:p>
    <w:p w:rsidR="00B26564" w:rsidRPr="00B26564" w:rsidRDefault="00B26564" w:rsidP="00DD43EE">
      <w:pPr>
        <w:pStyle w:val="EBBNormalhalfafter"/>
        <w:spacing w:after="0"/>
        <w:ind w:left="720" w:hanging="720"/>
      </w:pPr>
      <w:r w:rsidRPr="00B26564">
        <w:t>6.</w:t>
      </w:r>
      <w:r w:rsidRPr="00B26564">
        <w:tab/>
        <w:t>La Biblia dice que el Padre es Dios, el Hijo es Dios, y el Espíritu Santo es Dios.  Sin embargo, no hay tres dioses sino un solo Dios.  ¿Cómo puede ser?</w:t>
      </w:r>
      <w:r w:rsidR="00DD43EE">
        <w:t xml:space="preserve"> </w:t>
      </w:r>
      <w:r w:rsidRPr="00B26564">
        <w:t>(marca las respuestas correctas)</w:t>
      </w:r>
    </w:p>
    <w:p w:rsidR="00B26564" w:rsidRPr="00B26564" w:rsidRDefault="00B26564" w:rsidP="00DD43EE">
      <w:pPr>
        <w:pStyle w:val="EBBNormalhalfafter"/>
        <w:spacing w:after="0" w:line="440" w:lineRule="exact"/>
      </w:pPr>
      <w:r w:rsidRPr="00B26564">
        <w:tab/>
        <w:t>____</w:t>
      </w:r>
      <w:r w:rsidRPr="00B26564">
        <w:tab/>
        <w:t>Dios puede hacer lo imposible.</w:t>
      </w:r>
    </w:p>
    <w:p w:rsidR="00B26564" w:rsidRPr="00B26564" w:rsidRDefault="00B26564" w:rsidP="00DD43EE">
      <w:pPr>
        <w:pStyle w:val="EBBNormalhalfafter"/>
        <w:spacing w:after="0" w:line="440" w:lineRule="exact"/>
      </w:pPr>
      <w:r w:rsidRPr="00B26564">
        <w:tab/>
        <w:t>____</w:t>
      </w:r>
      <w:r w:rsidRPr="00B26564">
        <w:tab/>
        <w:t>Dios es más grande de lo que podemos comprender.</w:t>
      </w:r>
    </w:p>
    <w:p w:rsidR="00B26564" w:rsidRPr="00B26564" w:rsidRDefault="00B26564" w:rsidP="00DD43EE">
      <w:pPr>
        <w:pStyle w:val="EBBNormalhalfafter"/>
        <w:spacing w:after="0" w:line="440" w:lineRule="exact"/>
      </w:pPr>
      <w:r w:rsidRPr="00B26564">
        <w:tab/>
        <w:t>____</w:t>
      </w:r>
      <w:r w:rsidRPr="00B26564">
        <w:tab/>
        <w:t>Solamente el Padre es Dios; el Hijo y el Espíritu no lo son.</w:t>
      </w:r>
    </w:p>
    <w:p w:rsidR="00B26564" w:rsidRPr="00B26564" w:rsidRDefault="00B26564" w:rsidP="00DD43EE">
      <w:pPr>
        <w:pStyle w:val="EBBNormalhalfafter"/>
        <w:spacing w:after="0" w:line="440" w:lineRule="exact"/>
      </w:pPr>
      <w:r w:rsidRPr="00B26564">
        <w:t>7.</w:t>
      </w:r>
      <w:r w:rsidRPr="00B26564">
        <w:tab/>
        <w:t>¿Crees en Dios Padre, Hijo y Espíritu Santo?   ____</w:t>
      </w:r>
    </w:p>
    <w:p w:rsidR="00B26564" w:rsidRPr="00B26564" w:rsidRDefault="00B26564" w:rsidP="00DD43EE">
      <w:pPr>
        <w:pStyle w:val="EBBNormalhalfafter"/>
        <w:spacing w:after="0" w:line="440" w:lineRule="exact"/>
      </w:pPr>
      <w:r w:rsidRPr="00B26564">
        <w:tab/>
        <w:t>¿Crees que Dios puede hacer cualquier cosa?  ____</w:t>
      </w:r>
    </w:p>
    <w:p w:rsidR="00B26564" w:rsidRPr="00B26564" w:rsidRDefault="00B26564" w:rsidP="00DD43EE">
      <w:pPr>
        <w:pStyle w:val="EBBNormalhalfafter"/>
        <w:spacing w:after="0" w:line="440" w:lineRule="exact"/>
      </w:pPr>
      <w:r w:rsidRPr="00B26564">
        <w:tab/>
        <w:t>¿Crees que Dios te ama?   ____</w:t>
      </w:r>
    </w:p>
    <w:p w:rsidR="00B26564" w:rsidRPr="00B26564" w:rsidRDefault="00B26564" w:rsidP="00DD43EE">
      <w:pPr>
        <w:pStyle w:val="EBBNormalhalfafter"/>
        <w:spacing w:before="80" w:after="0"/>
        <w:ind w:left="720" w:hanging="720"/>
      </w:pPr>
      <w:r w:rsidRPr="00B26564">
        <w:tab/>
        <w:t>¿Por qué piensas tú que tantas personas viven tristes y amargadas, si hay un Dios tan grande y tan bueno que nos ama?</w:t>
      </w:r>
    </w:p>
    <w:p w:rsidR="00B26564" w:rsidRPr="00B26564" w:rsidRDefault="00B26564" w:rsidP="00DD43EE">
      <w:pPr>
        <w:pStyle w:val="EBBNormalhalfafter"/>
        <w:spacing w:after="0" w:line="440" w:lineRule="exact"/>
      </w:pPr>
      <w:r w:rsidRPr="00B26564">
        <w:tab/>
        <w:t>_____________________________________________________________</w:t>
      </w:r>
    </w:p>
    <w:p w:rsidR="00707B00" w:rsidRPr="00707B00" w:rsidRDefault="00B26564" w:rsidP="00AD24E0">
      <w:pPr>
        <w:pStyle w:val="EBBNormalhalfafter"/>
        <w:spacing w:after="0" w:line="440" w:lineRule="exact"/>
      </w:pPr>
      <w:r w:rsidRPr="00B26564">
        <w:tab/>
        <w:t>_____________________________________________________________</w:t>
      </w:r>
    </w:p>
    <w:p w:rsidR="00DD43EE" w:rsidRDefault="00D72865" w:rsidP="00D72865">
      <w:pPr>
        <w:pStyle w:val="EBBTitle"/>
        <w:spacing w:after="240"/>
      </w:pPr>
      <w:r>
        <w:lastRenderedPageBreak/>
        <w:t>Dios es el Creador</w:t>
      </w:r>
    </w:p>
    <w:p w:rsidR="00DD43EE" w:rsidRDefault="00D72865" w:rsidP="00DD43EE">
      <w:pPr>
        <w:pStyle w:val="EBBNormalhalfafter"/>
      </w:pPr>
      <w:r>
        <w:t xml:space="preserve">Busca </w:t>
      </w:r>
      <w:r>
        <w:rPr>
          <w:b/>
        </w:rPr>
        <w:t>Génesis 1:1</w:t>
      </w:r>
      <w:r>
        <w:t xml:space="preserve"> en tu Biblia. Escribe aquí lo que dice:</w:t>
      </w:r>
    </w:p>
    <w:p w:rsidR="00D72865" w:rsidRDefault="00D72865" w:rsidP="00DD43EE">
      <w:pPr>
        <w:pStyle w:val="EBBNormalhalfafter"/>
      </w:pPr>
      <w:r>
        <w:t>__________________________________________________________________</w:t>
      </w:r>
    </w:p>
    <w:p w:rsidR="00D72865" w:rsidRDefault="00D72865" w:rsidP="00D72865">
      <w:pPr>
        <w:pStyle w:val="EBBNormalhalfafter"/>
      </w:pPr>
      <w:r>
        <w:t>__________________________________________________________________</w:t>
      </w:r>
    </w:p>
    <w:p w:rsidR="00D72865" w:rsidRDefault="00C9015B" w:rsidP="00C9015B">
      <w:pPr>
        <w:pStyle w:val="EBBNormalhalfafter"/>
        <w:spacing w:after="0"/>
      </w:pPr>
      <w:r>
        <w:rPr>
          <w:noProof/>
          <w:lang w:val="en-US"/>
        </w:rPr>
        <w:drawing>
          <wp:anchor distT="0" distB="0" distL="114300" distR="114300" simplePos="0" relativeHeight="251827200" behindDoc="0" locked="0" layoutInCell="1" allowOverlap="1">
            <wp:simplePos x="0" y="0"/>
            <wp:positionH relativeFrom="column">
              <wp:posOffset>4210050</wp:posOffset>
            </wp:positionH>
            <wp:positionV relativeFrom="paragraph">
              <wp:posOffset>175260</wp:posOffset>
            </wp:positionV>
            <wp:extent cx="1489710" cy="1813560"/>
            <wp:effectExtent l="19050" t="0" r="0" b="0"/>
            <wp:wrapSquare wrapText="left"/>
            <wp:docPr id="5" name="Picture 4" descr="ISDES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DES081.WMF"/>
                    <pic:cNvPicPr/>
                  </pic:nvPicPr>
                  <pic:blipFill>
                    <a:blip r:embed="rId30" cstate="print"/>
                    <a:stretch>
                      <a:fillRect/>
                    </a:stretch>
                  </pic:blipFill>
                  <pic:spPr>
                    <a:xfrm>
                      <a:off x="0" y="0"/>
                      <a:ext cx="1489710" cy="1813560"/>
                    </a:xfrm>
                    <a:prstGeom prst="rect">
                      <a:avLst/>
                    </a:prstGeom>
                  </pic:spPr>
                </pic:pic>
              </a:graphicData>
            </a:graphic>
          </wp:anchor>
        </w:drawing>
      </w:r>
    </w:p>
    <w:p w:rsidR="00D72865" w:rsidRDefault="00D72865" w:rsidP="00DD43EE">
      <w:pPr>
        <w:pStyle w:val="EBBNormalhalfafter"/>
      </w:pPr>
      <w:r>
        <w:rPr>
          <w:b/>
        </w:rPr>
        <w:t>¡Cuán grande es Dios!</w:t>
      </w:r>
    </w:p>
    <w:p w:rsidR="00D72865" w:rsidRDefault="00D72865" w:rsidP="00D72865">
      <w:pPr>
        <w:pStyle w:val="EBBNormalhalfafter"/>
        <w:ind w:left="720" w:hanging="720"/>
      </w:pPr>
      <w:r>
        <w:tab/>
        <w:t>No existía nada.</w:t>
      </w:r>
      <w:r>
        <w:br/>
        <w:t xml:space="preserve">De la </w:t>
      </w:r>
      <w:r>
        <w:rPr>
          <w:b/>
        </w:rPr>
        <w:t>nada</w:t>
      </w:r>
      <w:r>
        <w:t xml:space="preserve">, Dios hizo </w:t>
      </w:r>
      <w:r>
        <w:rPr>
          <w:b/>
        </w:rPr>
        <w:t>todo</w:t>
      </w:r>
      <w:r>
        <w:t>. (Génesis 2:1)</w:t>
      </w:r>
      <w:r>
        <w:br/>
        <w:t xml:space="preserve">Dios lo hizo por su </w:t>
      </w:r>
      <w:r>
        <w:rPr>
          <w:b/>
        </w:rPr>
        <w:t>Palabra</w:t>
      </w:r>
      <w:r>
        <w:t>. (Génesis 1:3)</w:t>
      </w:r>
    </w:p>
    <w:p w:rsidR="00D72865" w:rsidRDefault="00D72865" w:rsidP="00C9015B">
      <w:pPr>
        <w:pStyle w:val="EBBNormalhalfafter"/>
        <w:spacing w:after="240"/>
        <w:ind w:right="3600"/>
      </w:pPr>
      <w:r>
        <w:t xml:space="preserve">Piensa en todo lo que Dios ha hecho, desde el pequeño átomo hasta </w:t>
      </w:r>
      <w:proofErr w:type="gramStart"/>
      <w:r>
        <w:t>las</w:t>
      </w:r>
      <w:proofErr w:type="gramEnd"/>
      <w:r>
        <w:t xml:space="preserve"> gigantes planetas y galaxias. Con razón decimos que </w:t>
      </w:r>
      <w:r>
        <w:rPr>
          <w:b/>
        </w:rPr>
        <w:t>Dios es todopoderoso</w:t>
      </w:r>
      <w:r>
        <w:t>.</w:t>
      </w:r>
    </w:p>
    <w:p w:rsidR="00D72865" w:rsidRDefault="00D72865" w:rsidP="00C9015B">
      <w:pPr>
        <w:pStyle w:val="EBBNormalhalfafter"/>
        <w:spacing w:after="0"/>
      </w:pPr>
      <w:r>
        <w:t xml:space="preserve">Busca </w:t>
      </w:r>
      <w:r>
        <w:rPr>
          <w:b/>
        </w:rPr>
        <w:t>Génesis 1:31</w:t>
      </w:r>
      <w:r>
        <w:t xml:space="preserve"> en </w:t>
      </w:r>
      <w:proofErr w:type="gramStart"/>
      <w:r>
        <w:t>tu</w:t>
      </w:r>
      <w:proofErr w:type="gramEnd"/>
      <w:r>
        <w:t xml:space="preserve"> Biblia y contesta la pregunta:</w:t>
      </w:r>
    </w:p>
    <w:p w:rsidR="00D72865" w:rsidRDefault="00D72865" w:rsidP="00D72865">
      <w:pPr>
        <w:pStyle w:val="EBBNormalhalfafter"/>
      </w:pPr>
      <w:r>
        <w:t>Después de que Dios terminó la creación, ¿cómo quedó todo? ¿Bien o mal? _____</w:t>
      </w:r>
    </w:p>
    <w:p w:rsidR="00D72865" w:rsidRDefault="00D72865" w:rsidP="00D72865">
      <w:pPr>
        <w:pStyle w:val="EBBNormalhalfafter"/>
      </w:pPr>
      <w:r>
        <w:t xml:space="preserve">Dios hizo todo </w:t>
      </w:r>
      <w:r>
        <w:rPr>
          <w:b/>
        </w:rPr>
        <w:t>bien</w:t>
      </w:r>
      <w:r>
        <w:t>. No hubo enfermedades ni problemas ni muerte. Las cosas malas comenzaron cuando el ser humano pecó y desobedeció a Dios.</w:t>
      </w:r>
    </w:p>
    <w:p w:rsidR="00D72865" w:rsidRDefault="00D72865" w:rsidP="00D72865">
      <w:pPr>
        <w:pStyle w:val="EBBNormalhalfafter"/>
      </w:pPr>
      <w:r>
        <w:t>¿Cuáles de las siguientes cosas creó Dios?</w:t>
      </w:r>
    </w:p>
    <w:p w:rsidR="00D72865" w:rsidRDefault="00D72865" w:rsidP="00D72865">
      <w:pPr>
        <w:pStyle w:val="EBBNormalhalfafter"/>
        <w:tabs>
          <w:tab w:val="left" w:pos="720"/>
          <w:tab w:val="left" w:pos="1440"/>
          <w:tab w:val="left" w:pos="3600"/>
          <w:tab w:val="left" w:pos="4320"/>
          <w:tab w:val="left" w:pos="6480"/>
          <w:tab w:val="left" w:pos="7200"/>
        </w:tabs>
      </w:pPr>
      <w:r>
        <w:tab/>
        <w:t>____</w:t>
      </w:r>
      <w:r>
        <w:tab/>
        <w:t>animales</w:t>
      </w:r>
      <w:r>
        <w:tab/>
        <w:t>____</w:t>
      </w:r>
      <w:r>
        <w:tab/>
        <w:t>odio</w:t>
      </w:r>
      <w:r>
        <w:tab/>
        <w:t>____</w:t>
      </w:r>
      <w:r>
        <w:tab/>
        <w:t>estrellas</w:t>
      </w:r>
    </w:p>
    <w:p w:rsidR="00D72865" w:rsidRDefault="00D72865" w:rsidP="00D72865">
      <w:pPr>
        <w:pStyle w:val="EBBNormalhalfafter"/>
        <w:tabs>
          <w:tab w:val="left" w:pos="720"/>
          <w:tab w:val="left" w:pos="1440"/>
          <w:tab w:val="left" w:pos="3600"/>
          <w:tab w:val="left" w:pos="4320"/>
          <w:tab w:val="left" w:pos="6480"/>
          <w:tab w:val="left" w:pos="7200"/>
        </w:tabs>
      </w:pPr>
      <w:r>
        <w:tab/>
        <w:t>____</w:t>
      </w:r>
      <w:r>
        <w:tab/>
        <w:t>plantas</w:t>
      </w:r>
      <w:r>
        <w:tab/>
        <w:t>____</w:t>
      </w:r>
      <w:r>
        <w:tab/>
        <w:t>dolor</w:t>
      </w:r>
      <w:r>
        <w:tab/>
        <w:t>____</w:t>
      </w:r>
      <w:r>
        <w:tab/>
        <w:t>planetas</w:t>
      </w:r>
    </w:p>
    <w:p w:rsidR="00D72865" w:rsidRDefault="00D72865" w:rsidP="00D72865">
      <w:pPr>
        <w:pStyle w:val="EBBNormalhalfafter"/>
        <w:tabs>
          <w:tab w:val="left" w:pos="720"/>
          <w:tab w:val="left" w:pos="1440"/>
          <w:tab w:val="left" w:pos="3600"/>
          <w:tab w:val="left" w:pos="4320"/>
          <w:tab w:val="left" w:pos="6480"/>
          <w:tab w:val="left" w:pos="7200"/>
        </w:tabs>
      </w:pPr>
      <w:r>
        <w:tab/>
        <w:t>____</w:t>
      </w:r>
      <w:r>
        <w:tab/>
      </w:r>
      <w:proofErr w:type="gramStart"/>
      <w:r>
        <w:t>seres</w:t>
      </w:r>
      <w:proofErr w:type="gramEnd"/>
      <w:r>
        <w:t xml:space="preserve"> humanos</w:t>
      </w:r>
      <w:r>
        <w:tab/>
        <w:t>____</w:t>
      </w:r>
      <w:r>
        <w:tab/>
        <w:t>pecado</w:t>
      </w:r>
      <w:r>
        <w:tab/>
        <w:t>____</w:t>
      </w:r>
      <w:r>
        <w:tab/>
        <w:t>ángeles</w:t>
      </w:r>
    </w:p>
    <w:p w:rsidR="008F7C67" w:rsidRPr="008F7C67" w:rsidRDefault="008F7C67" w:rsidP="00D72865">
      <w:pPr>
        <w:pStyle w:val="EBBNormalhalfafter"/>
        <w:tabs>
          <w:tab w:val="left" w:pos="720"/>
          <w:tab w:val="left" w:pos="1440"/>
          <w:tab w:val="left" w:pos="3600"/>
          <w:tab w:val="left" w:pos="4320"/>
          <w:tab w:val="left" w:pos="6480"/>
          <w:tab w:val="left" w:pos="7200"/>
        </w:tabs>
        <w:rPr>
          <w:lang w:val="es-ES"/>
        </w:rPr>
      </w:pPr>
      <w:r>
        <w:tab/>
      </w:r>
      <w:r>
        <w:rPr>
          <w:lang w:val="es-ES"/>
        </w:rPr>
        <w:t>____</w:t>
      </w:r>
      <w:r>
        <w:rPr>
          <w:lang w:val="es-ES"/>
        </w:rPr>
        <w:tab/>
        <w:t>agua</w:t>
      </w:r>
      <w:r>
        <w:rPr>
          <w:lang w:val="es-ES"/>
        </w:rPr>
        <w:tab/>
        <w:t>____</w:t>
      </w:r>
      <w:r>
        <w:rPr>
          <w:lang w:val="es-ES"/>
        </w:rPr>
        <w:tab/>
        <w:t>montañas</w:t>
      </w:r>
      <w:r>
        <w:rPr>
          <w:lang w:val="es-ES"/>
        </w:rPr>
        <w:tab/>
        <w:t>____</w:t>
      </w:r>
      <w:r>
        <w:rPr>
          <w:lang w:val="es-ES"/>
        </w:rPr>
        <w:tab/>
        <w:t>el sol</w:t>
      </w:r>
    </w:p>
    <w:p w:rsidR="008F7C67" w:rsidRDefault="008F7C67" w:rsidP="00D72865">
      <w:pPr>
        <w:pStyle w:val="EBBNormalhalfafter"/>
        <w:ind w:left="3960"/>
        <w:rPr>
          <w:b/>
        </w:rPr>
      </w:pPr>
      <w:r>
        <w:rPr>
          <w:b/>
          <w:noProof/>
          <w:lang w:val="en-US"/>
        </w:rPr>
        <w:drawing>
          <wp:anchor distT="0" distB="0" distL="114300" distR="114300" simplePos="0" relativeHeight="251826176" behindDoc="0" locked="0" layoutInCell="1" allowOverlap="1">
            <wp:simplePos x="0" y="0"/>
            <wp:positionH relativeFrom="column">
              <wp:posOffset>354330</wp:posOffset>
            </wp:positionH>
            <wp:positionV relativeFrom="paragraph">
              <wp:posOffset>184785</wp:posOffset>
            </wp:positionV>
            <wp:extent cx="1779270" cy="1706880"/>
            <wp:effectExtent l="19050" t="0" r="0" b="0"/>
            <wp:wrapSquare wrapText="bothSides"/>
            <wp:docPr id="4" name="Picture 3" descr="Heart 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6.wmf"/>
                    <pic:cNvPicPr/>
                  </pic:nvPicPr>
                  <pic:blipFill>
                    <a:blip r:embed="rId31" cstate="print"/>
                    <a:stretch>
                      <a:fillRect/>
                    </a:stretch>
                  </pic:blipFill>
                  <pic:spPr>
                    <a:xfrm>
                      <a:off x="0" y="0"/>
                      <a:ext cx="1779270" cy="1706880"/>
                    </a:xfrm>
                    <a:prstGeom prst="rect">
                      <a:avLst/>
                    </a:prstGeom>
                  </pic:spPr>
                </pic:pic>
              </a:graphicData>
            </a:graphic>
          </wp:anchor>
        </w:drawing>
      </w:r>
    </w:p>
    <w:p w:rsidR="00DD43EE" w:rsidRDefault="00D72865" w:rsidP="00D72865">
      <w:pPr>
        <w:pStyle w:val="EBBNormalhalfafter"/>
        <w:ind w:left="3960"/>
      </w:pPr>
      <w:r>
        <w:rPr>
          <w:b/>
        </w:rPr>
        <w:t>¿Por qué hizo Dios todo esto?</w:t>
      </w:r>
    </w:p>
    <w:p w:rsidR="00D72865" w:rsidRDefault="00D72865" w:rsidP="00D72865">
      <w:pPr>
        <w:pStyle w:val="EBBNormalhalfafter"/>
        <w:ind w:left="3960"/>
      </w:pPr>
      <w:r>
        <w:t xml:space="preserve">Dios lo hizo porque </w:t>
      </w:r>
      <w:r>
        <w:rPr>
          <w:b/>
        </w:rPr>
        <w:t>nos ama</w:t>
      </w:r>
      <w:r>
        <w:t>. Él quiso darnos la vida y muchas cosas más.</w:t>
      </w:r>
    </w:p>
    <w:p w:rsidR="00D72865" w:rsidRPr="00D72865" w:rsidRDefault="00D72865" w:rsidP="00D72865">
      <w:pPr>
        <w:pStyle w:val="EBBNormalhalfafter"/>
        <w:ind w:left="3960"/>
      </w:pPr>
      <w:r>
        <w:t>¡Gracias, Señor, por todo lo bueno que nos has dado!</w:t>
      </w:r>
    </w:p>
    <w:p w:rsidR="00AD24E0" w:rsidRDefault="00AD24E0">
      <w:pPr>
        <w:autoSpaceDE/>
        <w:autoSpaceDN/>
        <w:adjustRightInd/>
        <w:spacing w:after="200" w:line="276" w:lineRule="auto"/>
        <w:rPr>
          <w:rFonts w:cstheme="minorBidi"/>
          <w:sz w:val="28"/>
          <w:szCs w:val="28"/>
          <w:lang w:val="es-ES_tradnl"/>
        </w:rPr>
      </w:pPr>
      <w:r w:rsidRPr="00072BE0">
        <w:rPr>
          <w:lang w:val="es-ES"/>
        </w:rPr>
        <w:br w:type="page"/>
      </w:r>
    </w:p>
    <w:p w:rsidR="00AD24E0" w:rsidRDefault="00AD24E0" w:rsidP="00AD24E0">
      <w:pPr>
        <w:pStyle w:val="EBBTitle"/>
        <w:spacing w:after="240"/>
      </w:pPr>
      <w:r>
        <w:lastRenderedPageBreak/>
        <w:t>El Credo</w:t>
      </w:r>
    </w:p>
    <w:p w:rsidR="00AD24E0" w:rsidRDefault="00AD24E0" w:rsidP="00AD24E0">
      <w:pPr>
        <w:pStyle w:val="EBBNoSpaceNormal"/>
      </w:pPr>
      <w:r>
        <w:t xml:space="preserve">Busca </w:t>
      </w:r>
      <w:r>
        <w:rPr>
          <w:b/>
        </w:rPr>
        <w:t>Mateo 10:32</w:t>
      </w:r>
      <w:r>
        <w:t xml:space="preserve"> en tu Biblia. Llena los espacios:</w:t>
      </w:r>
    </w:p>
    <w:p w:rsidR="00AD24E0" w:rsidRDefault="00AD24E0" w:rsidP="00AD24E0">
      <w:pPr>
        <w:pStyle w:val="EBBNormalhalfafter"/>
        <w:spacing w:after="120" w:line="440" w:lineRule="exact"/>
      </w:pPr>
      <w:r>
        <w:tab/>
        <w:t>Jesús dijo: “Si alguien se ___________ a mi favor delante de los ___________, yo también me ____________ a favor de él delante de mi ___________ que está en el cielo.”</w:t>
      </w:r>
    </w:p>
    <w:p w:rsidR="00AD24E0" w:rsidRDefault="00AD24E0" w:rsidP="00AD24E0">
      <w:pPr>
        <w:pStyle w:val="EBBNormalhalfafter"/>
        <w:spacing w:after="120"/>
        <w:rPr>
          <w:lang w:val="es-ES"/>
        </w:rPr>
      </w:pPr>
      <w:r>
        <w:rPr>
          <w:lang w:val="es-ES"/>
        </w:rPr>
        <w:t xml:space="preserve">Dios quiere que declaremos nuestra fe en él delante del mundo. Un </w:t>
      </w:r>
      <w:r>
        <w:rPr>
          <w:b/>
          <w:lang w:val="es-ES"/>
        </w:rPr>
        <w:t>“credo”</w:t>
      </w:r>
      <w:r>
        <w:rPr>
          <w:lang w:val="es-ES"/>
        </w:rPr>
        <w:t xml:space="preserve"> es una </w:t>
      </w:r>
      <w:r>
        <w:rPr>
          <w:b/>
          <w:lang w:val="es-ES"/>
        </w:rPr>
        <w:t>declaración de lo que uno cree</w:t>
      </w:r>
      <w:r>
        <w:rPr>
          <w:lang w:val="es-ES"/>
        </w:rPr>
        <w:t>. La palabra “credo” significa “yo creo.”</w:t>
      </w:r>
    </w:p>
    <w:p w:rsidR="00AD24E0" w:rsidRPr="00485506" w:rsidRDefault="004A5E7F" w:rsidP="009A7810">
      <w:pPr>
        <w:pStyle w:val="EBBTitle"/>
        <w:ind w:right="3240"/>
        <w:rPr>
          <w:outline/>
          <w:szCs w:val="36"/>
        </w:rPr>
      </w:pPr>
      <w:r>
        <w:rPr>
          <w:outline/>
          <w:noProof/>
          <w:szCs w:val="36"/>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25" type="#_x0000_t62" style="position:absolute;left:0;text-align:left;margin-left:314.4pt;margin-top:4.2pt;width:62.4pt;height:67.2pt;z-index:251832320" adj="21479,23914">
            <v:textbox>
              <w:txbxContent>
                <w:p w:rsidR="00E46E4F" w:rsidRDefault="00E46E4F" w:rsidP="009A7810">
                  <w:pPr>
                    <w:jc w:val="center"/>
                    <w:rPr>
                      <w:sz w:val="24"/>
                      <w:szCs w:val="24"/>
                      <w:lang w:val="es-ES"/>
                    </w:rPr>
                  </w:pPr>
                  <w:r w:rsidRPr="009A7810">
                    <w:rPr>
                      <w:sz w:val="24"/>
                      <w:szCs w:val="24"/>
                      <w:lang w:val="es-ES"/>
                    </w:rPr>
                    <w:t xml:space="preserve">Por mi parte, </w:t>
                  </w:r>
                </w:p>
                <w:p w:rsidR="00E46E4F" w:rsidRPr="009A7810" w:rsidRDefault="00E46E4F" w:rsidP="009A7810">
                  <w:pPr>
                    <w:jc w:val="center"/>
                    <w:rPr>
                      <w:sz w:val="24"/>
                      <w:szCs w:val="24"/>
                      <w:lang w:val="es-ES"/>
                    </w:rPr>
                  </w:pPr>
                  <w:r w:rsidRPr="009A7810">
                    <w:rPr>
                      <w:sz w:val="24"/>
                      <w:szCs w:val="24"/>
                      <w:lang w:val="es-ES"/>
                    </w:rPr>
                    <w:t>¡</w:t>
                  </w:r>
                  <w:proofErr w:type="gramStart"/>
                  <w:r w:rsidRPr="009A7810">
                    <w:rPr>
                      <w:sz w:val="24"/>
                      <w:szCs w:val="24"/>
                      <w:lang w:val="es-ES"/>
                    </w:rPr>
                    <w:t>yo</w:t>
                  </w:r>
                  <w:proofErr w:type="gramEnd"/>
                  <w:r w:rsidRPr="009A7810">
                    <w:rPr>
                      <w:sz w:val="24"/>
                      <w:szCs w:val="24"/>
                      <w:lang w:val="es-ES"/>
                    </w:rPr>
                    <w:t xml:space="preserve"> creo en Dios!</w:t>
                  </w:r>
                </w:p>
              </w:txbxContent>
            </v:textbox>
          </v:shape>
        </w:pict>
      </w:r>
      <w:r w:rsidR="009A7810">
        <w:rPr>
          <w:outline/>
          <w:noProof/>
          <w:szCs w:val="36"/>
          <w:lang w:val="en-US"/>
        </w:rPr>
        <w:drawing>
          <wp:anchor distT="0" distB="0" distL="114300" distR="114300" simplePos="0" relativeHeight="251831296" behindDoc="0" locked="0" layoutInCell="1" allowOverlap="1">
            <wp:simplePos x="0" y="0"/>
            <wp:positionH relativeFrom="column">
              <wp:posOffset>4423410</wp:posOffset>
            </wp:positionH>
            <wp:positionV relativeFrom="paragraph">
              <wp:posOffset>114300</wp:posOffset>
            </wp:positionV>
            <wp:extent cx="1503680" cy="2133600"/>
            <wp:effectExtent l="19050" t="0" r="1270" b="0"/>
            <wp:wrapSquare wrapText="left"/>
            <wp:docPr id="6" name="Picture 5" descr="People 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38.tif"/>
                    <pic:cNvPicPr/>
                  </pic:nvPicPr>
                  <pic:blipFill>
                    <a:blip r:embed="rId32" cstate="print"/>
                    <a:stretch>
                      <a:fillRect/>
                    </a:stretch>
                  </pic:blipFill>
                  <pic:spPr>
                    <a:xfrm>
                      <a:off x="0" y="0"/>
                      <a:ext cx="1503680" cy="2133600"/>
                    </a:xfrm>
                    <a:prstGeom prst="rect">
                      <a:avLst/>
                    </a:prstGeom>
                  </pic:spPr>
                </pic:pic>
              </a:graphicData>
            </a:graphic>
          </wp:anchor>
        </w:drawing>
      </w:r>
      <w:r w:rsidR="00AD24E0" w:rsidRPr="00485506">
        <w:rPr>
          <w:outline/>
          <w:szCs w:val="36"/>
        </w:rPr>
        <w:t>“Credo” = “Yo Creo”</w:t>
      </w:r>
    </w:p>
    <w:p w:rsidR="00AD24E0" w:rsidRDefault="00AD24E0" w:rsidP="009A7810">
      <w:pPr>
        <w:pStyle w:val="EBBNormalhalfafter"/>
        <w:spacing w:after="120"/>
        <w:ind w:right="3240"/>
        <w:rPr>
          <w:lang w:val="es-ES"/>
        </w:rPr>
      </w:pPr>
      <w:r>
        <w:rPr>
          <w:lang w:val="es-ES"/>
        </w:rPr>
        <w:t>Cuando se dice el Credo durante el servicio de adoración, en realidad estamos declarando nuestra fe en el verdadero Dios. Lamentablemente, a menudo decimos el credo sin pensar en lo que estamos diciendo. Algunas personas inclusive piensan que el credo es una oración o una fórmula mágica para estar más cerca de Dios. ¡No es así! Al contrario, es un momento para anunciar ante todos lo que creemos, y debemos decirlo con fuerzas y firmeza.</w:t>
      </w:r>
    </w:p>
    <w:p w:rsidR="00D72865" w:rsidRPr="009D5DC8" w:rsidRDefault="009D5DC8" w:rsidP="00AD24E0">
      <w:pPr>
        <w:pStyle w:val="EBBNormalhalfafter"/>
      </w:pPr>
      <w:r>
        <w:rPr>
          <w:lang w:val="es-ES"/>
        </w:rPr>
        <w:t>E</w:t>
      </w:r>
      <w:r w:rsidR="00AD24E0">
        <w:rPr>
          <w:lang w:val="es-ES"/>
        </w:rPr>
        <w:t>l credo más conocido y más memorizado es el Credo Apostólico. El Credo Apostólico resume las enseñanzas de los apóstoles en la Biblia, que hasta hoy en día todavía creemos.</w:t>
      </w:r>
      <w:r>
        <w:rPr>
          <w:lang w:val="es-ES"/>
        </w:rPr>
        <w:t xml:space="preserve"> El Credo Apostólico tiene </w:t>
      </w:r>
      <w:r>
        <w:rPr>
          <w:b/>
          <w:lang w:val="es-ES"/>
        </w:rPr>
        <w:t>3 partes</w:t>
      </w:r>
      <w:r>
        <w:rPr>
          <w:lang w:val="es-ES"/>
        </w:rPr>
        <w:t xml:space="preserve">, que hablan del </w:t>
      </w:r>
      <w:r>
        <w:rPr>
          <w:b/>
          <w:lang w:val="es-ES"/>
        </w:rPr>
        <w:t>Padre, Hijo y Espíritu Santo</w:t>
      </w:r>
      <w:r>
        <w:rPr>
          <w:lang w:val="es-ES"/>
        </w:rPr>
        <w:t>.</w:t>
      </w:r>
    </w:p>
    <w:p w:rsidR="00737233" w:rsidRDefault="004A5E7F" w:rsidP="00DD43EE">
      <w:pPr>
        <w:pStyle w:val="EBBNormalhalfafter"/>
      </w:pPr>
      <w:r>
        <w:rPr>
          <w:noProof/>
          <w:lang w:val="en-US"/>
        </w:rPr>
        <w:pict>
          <v:rect id="_x0000_s1124" style="position:absolute;margin-left:6.45pt;margin-top:7.45pt;width:464.4pt;height:220.45pt;z-index:251830272;mso-width-relative:margin;mso-height-relative:margin" strokecolor="black [3213]">
            <v:shadow on="t" color="black [3213]" opacity=".5" offset="6pt,6pt"/>
            <v:textbox>
              <w:txbxContent>
                <w:p w:rsidR="00E46E4F" w:rsidRPr="00473D7D" w:rsidRDefault="00E46E4F" w:rsidP="00AD24E0">
                  <w:pPr>
                    <w:spacing w:after="120"/>
                    <w:jc w:val="center"/>
                    <w:rPr>
                      <w:sz w:val="28"/>
                      <w:szCs w:val="28"/>
                      <w:lang w:val="es-ES"/>
                    </w:rPr>
                  </w:pPr>
                  <w:r>
                    <w:rPr>
                      <w:b/>
                      <w:i/>
                      <w:sz w:val="28"/>
                      <w:szCs w:val="28"/>
                      <w:lang w:val="es-ES"/>
                    </w:rPr>
                    <w:t>La Primera Parte del Credo:</w:t>
                  </w:r>
                </w:p>
                <w:p w:rsidR="00E46E4F" w:rsidRDefault="00E46E4F" w:rsidP="00AD24E0">
                  <w:pPr>
                    <w:spacing w:after="120"/>
                    <w:jc w:val="center"/>
                    <w:rPr>
                      <w:sz w:val="28"/>
                      <w:szCs w:val="28"/>
                      <w:lang w:val="es-ES"/>
                    </w:rPr>
                  </w:pPr>
                  <w:r>
                    <w:rPr>
                      <w:sz w:val="28"/>
                      <w:szCs w:val="28"/>
                      <w:lang w:val="es-ES"/>
                    </w:rPr>
                    <w:t>“Creo en Dios Padre todopoderoso, creador del cielo y de la tierra.”</w:t>
                  </w:r>
                </w:p>
                <w:p w:rsidR="00E46E4F" w:rsidRPr="00473D7D" w:rsidRDefault="00E46E4F" w:rsidP="00AD24E0">
                  <w:pPr>
                    <w:spacing w:after="120"/>
                    <w:jc w:val="center"/>
                    <w:rPr>
                      <w:sz w:val="28"/>
                      <w:szCs w:val="28"/>
                      <w:lang w:val="es-ES"/>
                    </w:rPr>
                  </w:pPr>
                  <w:r>
                    <w:rPr>
                      <w:b/>
                      <w:i/>
                      <w:sz w:val="28"/>
                      <w:szCs w:val="28"/>
                      <w:lang w:val="es-ES"/>
                    </w:rPr>
                    <w:t>¿Qué Quiere Decir Esto? (Catecismo Menor):</w:t>
                  </w:r>
                </w:p>
                <w:p w:rsidR="00E46E4F" w:rsidRPr="008E5A41" w:rsidRDefault="00E46E4F" w:rsidP="00AD24E0">
                  <w:pPr>
                    <w:spacing w:after="120"/>
                    <w:jc w:val="center"/>
                    <w:rPr>
                      <w:sz w:val="28"/>
                      <w:szCs w:val="28"/>
                      <w:lang w:val="es-ES"/>
                    </w:rPr>
                  </w:pPr>
                  <w:r>
                    <w:rPr>
                      <w:sz w:val="28"/>
                      <w:szCs w:val="28"/>
                      <w:lang w:val="es-ES"/>
                    </w:rPr>
                    <w:t>“Creo que Dios me ha creado y también a todas las criaturas. Me ha dado cuerpo y alma, ojos, oídos y todos los miembros, la razón y todos los sentidos y aún los sostiene. Además me ha dado vestido y calzado, comida y bebida, casa y hogar, esposa e hijos, campos, ganado y todos los bienes. Dios me provee abundantemente y a diario de todo lo que necesito para sustentar este cuerpo y vida. Me protege contra todo peligro y me guarda y preserva de todo mal. Todo esto lo hace por pura bondad y misericordia paternal y divina, sin que yo en manera alguna lo merezca ni sea digno de ello. Por todo esto debo darle gracias, alabarlo, servirle y obedecerle. Esto es con toda certeza la verdad.”</w:t>
                  </w:r>
                </w:p>
                <w:p w:rsidR="00E46E4F" w:rsidRPr="008E5A41" w:rsidRDefault="00E46E4F" w:rsidP="00AD24E0">
                  <w:pPr>
                    <w:jc w:val="center"/>
                    <w:rPr>
                      <w:sz w:val="28"/>
                      <w:szCs w:val="28"/>
                      <w:lang w:val="es-ES"/>
                    </w:rPr>
                  </w:pPr>
                </w:p>
                <w:p w:rsidR="00E46E4F" w:rsidRPr="005B0B6E" w:rsidRDefault="00E46E4F" w:rsidP="00AD24E0">
                  <w:pPr>
                    <w:rPr>
                      <w:szCs w:val="24"/>
                      <w:lang w:val="es-ES"/>
                    </w:rPr>
                  </w:pPr>
                </w:p>
              </w:txbxContent>
            </v:textbox>
          </v:rect>
        </w:pict>
      </w:r>
    </w:p>
    <w:p w:rsidR="009A7810" w:rsidRDefault="009A7810">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9D5DC8">
        <w:rPr>
          <w:lang w:val="es-ES"/>
        </w:rPr>
        <w:br w:type="page"/>
      </w:r>
    </w:p>
    <w:p w:rsidR="00737233" w:rsidRDefault="0078150F" w:rsidP="00DA2EC0">
      <w:pPr>
        <w:pStyle w:val="EBBTitle"/>
      </w:pPr>
      <w:r>
        <w:lastRenderedPageBreak/>
        <w:t>¿Creación o Evolución?</w:t>
      </w:r>
    </w:p>
    <w:p w:rsidR="0078150F" w:rsidRPr="0078150F" w:rsidRDefault="0078150F" w:rsidP="00DA2EC0">
      <w:pPr>
        <w:pStyle w:val="EBBNormalhalfafter"/>
        <w:spacing w:after="120"/>
      </w:pPr>
      <w:r w:rsidRPr="0078150F">
        <w:t xml:space="preserve">Hoy en día, algunos científicos no creen que Dios hizo el mundo.  La </w:t>
      </w:r>
      <w:r w:rsidRPr="0078150F">
        <w:rPr>
          <w:b/>
          <w:bCs/>
        </w:rPr>
        <w:t>teoría de la evolución</w:t>
      </w:r>
      <w:r w:rsidRPr="0078150F">
        <w:t xml:space="preserve"> dice que todo lo que existe hoy, se hizo por procesos naturales, por casualidad.  Según los evolucionistas, primero existía la materia en forma muy sencilla.  A través de miles de millones de años, surgieron estrellas y planetas.  Las moléculas de materia llegaban a ser cada vez más complejas, hasta que por fin aparecieron los primeros seres vivientes.  Los seres vivientes al principio eran muy sencillos también, pero pasaron por muchos cambios a través de muchísimos años.  Con el tiempo aparecieron peces, pájaros, reptiles, mamíferos, y al final, el ser humano.  Así dicen los evolucionistas.</w:t>
      </w:r>
    </w:p>
    <w:p w:rsidR="0078150F" w:rsidRPr="0078150F" w:rsidRDefault="0078150F" w:rsidP="0078150F">
      <w:pPr>
        <w:pStyle w:val="EBBNormalhalfafter"/>
      </w:pPr>
      <w:r w:rsidRPr="0078150F">
        <w:t>La teoría de la evolución es muy popular entre la gente hoy en día.  Tal vez esto se debe a que muchas personas no quieren reconocer a Dios en sus vidas.  Sobre todo en los colegios se enseña la teoría de la evolución como si fuera comprobada ya.</w:t>
      </w:r>
    </w:p>
    <w:p w:rsidR="0078150F" w:rsidRPr="0078150F" w:rsidRDefault="0078150F" w:rsidP="00DA2EC0">
      <w:pPr>
        <w:pStyle w:val="EBBNormalhalfafter"/>
        <w:spacing w:after="120"/>
      </w:pPr>
      <w:r w:rsidRPr="0078150F">
        <w:t xml:space="preserve">Sin embargo, la teoría de la evolución tiene </w:t>
      </w:r>
      <w:r w:rsidRPr="0078150F">
        <w:rPr>
          <w:b/>
          <w:bCs/>
        </w:rPr>
        <w:t>muchos problemas</w:t>
      </w:r>
      <w:r w:rsidRPr="0078150F">
        <w:t>:</w:t>
      </w:r>
    </w:p>
    <w:p w:rsidR="0078150F" w:rsidRPr="0078150F" w:rsidRDefault="0078150F" w:rsidP="00DA2EC0">
      <w:pPr>
        <w:pStyle w:val="EBBNormalhalfafter"/>
        <w:spacing w:after="120"/>
        <w:ind w:left="720" w:hanging="720"/>
      </w:pPr>
      <w:r w:rsidRPr="0078150F">
        <w:rPr>
          <w:b/>
          <w:bCs/>
        </w:rPr>
        <w:t>1.</w:t>
      </w:r>
      <w:r w:rsidRPr="0078150F">
        <w:rPr>
          <w:b/>
          <w:bCs/>
        </w:rPr>
        <w:tab/>
      </w:r>
      <w:r w:rsidRPr="0078150F">
        <w:rPr>
          <w:b/>
          <w:bCs/>
          <w:u w:val="words"/>
        </w:rPr>
        <w:t>Los científicos están en desacuerdo</w:t>
      </w:r>
      <w:r w:rsidRPr="0078150F">
        <w:t xml:space="preserve">.  Algunos creen en la evolución, otros en la creación.  Algunos creen que Dios hizo todo pero utilizó el proceso de la evolución.  Otros piensan que ni la creación ni la evolución </w:t>
      </w:r>
      <w:proofErr w:type="gramStart"/>
      <w:r w:rsidRPr="0078150F">
        <w:t>es</w:t>
      </w:r>
      <w:proofErr w:type="gramEnd"/>
      <w:r w:rsidRPr="0078150F">
        <w:t xml:space="preserve"> correcta.</w:t>
      </w:r>
    </w:p>
    <w:p w:rsidR="0078150F" w:rsidRPr="0078150F" w:rsidRDefault="0078150F" w:rsidP="00DA2EC0">
      <w:pPr>
        <w:pStyle w:val="EBBNormalhalfafter"/>
        <w:spacing w:after="120"/>
        <w:ind w:left="720" w:hanging="720"/>
      </w:pPr>
      <w:r w:rsidRPr="0078150F">
        <w:rPr>
          <w:b/>
          <w:bCs/>
        </w:rPr>
        <w:t>2.</w:t>
      </w:r>
      <w:r w:rsidRPr="0078150F">
        <w:rPr>
          <w:b/>
          <w:bCs/>
        </w:rPr>
        <w:tab/>
      </w:r>
      <w:r w:rsidRPr="0078150F">
        <w:rPr>
          <w:b/>
          <w:bCs/>
          <w:u w:val="words"/>
        </w:rPr>
        <w:t>Hay mucha evidencia científica en contra de la evolución</w:t>
      </w:r>
      <w:r w:rsidRPr="0078150F">
        <w:rPr>
          <w:b/>
          <w:bCs/>
        </w:rPr>
        <w:t>.</w:t>
      </w:r>
      <w:r w:rsidRPr="0078150F">
        <w:t xml:space="preserve">  Los fósiles son restos preservados de animales y plantas.  Al estudiar los fósiles, uno descubre mucha evidencia que va en contra de la teoría de la evolución.  Los evolucionistas suelen usar solamente la evidencia que les conviene, y pasar por alto lo que no cabe en su teoría.</w:t>
      </w:r>
    </w:p>
    <w:p w:rsidR="0078150F" w:rsidRPr="0078150F" w:rsidRDefault="0078150F" w:rsidP="00DA2EC0">
      <w:pPr>
        <w:pStyle w:val="EBBNormalhalfafter"/>
        <w:spacing w:after="120"/>
        <w:ind w:left="720" w:hanging="720"/>
      </w:pPr>
      <w:r w:rsidRPr="0078150F">
        <w:rPr>
          <w:b/>
          <w:bCs/>
        </w:rPr>
        <w:t>3.</w:t>
      </w:r>
      <w:r w:rsidRPr="0078150F">
        <w:rPr>
          <w:b/>
          <w:bCs/>
        </w:rPr>
        <w:tab/>
      </w:r>
      <w:r w:rsidRPr="0078150F">
        <w:rPr>
          <w:b/>
          <w:bCs/>
          <w:u w:val="words"/>
        </w:rPr>
        <w:t>La evolución va en contra de ciertas leyes científicas</w:t>
      </w:r>
      <w:r w:rsidRPr="0078150F">
        <w:rPr>
          <w:b/>
          <w:bCs/>
        </w:rPr>
        <w:t>.</w:t>
      </w:r>
      <w:r w:rsidRPr="0078150F">
        <w:t xml:space="preserve">  Por ejemplo, la "segunda ley de la termodinámica" dice que las cosas siempre tienden al desorden a menos que haya una fuerza inteligente que las ordene.  Si tú compras un radio nuevo de la tienda, debe funcionar bien.  Pero con los años y el uso, el radio se deteriora y se desgastan los repuestos, hasta que un día no funciona.  Se necesita la inteligencia del técnico para reparar el radio y ponerlo en orden.  Así en el mundo.  Las cosas que nos rodean no pueden haberse surgido por casualidad.  Se necesitaba la inteligencia de Dios para crear el mundo y los seres vivientes.</w:t>
      </w:r>
    </w:p>
    <w:p w:rsidR="0078150F" w:rsidRDefault="0078150F" w:rsidP="0078150F">
      <w:pPr>
        <w:pStyle w:val="EBBNormalhalfafter"/>
      </w:pPr>
      <w:r>
        <w:t>Hay muchos otros problemas que se podrían enumerar.  Si tienes interés en el tema, busca un buen libro que habla de la creación y la evolución.  Por ahora, podemos decir con confianza que Dios hizo el mundo.  Podemos confiar en la Palabra de Dios más que en una teoría humana que tiene tantos problemas y controversias.  Con el tiempo, las teorías humanas equivocadas siempre caen por su propio peso.</w:t>
      </w:r>
    </w:p>
    <w:p w:rsidR="00DA2EC0" w:rsidRDefault="00DA2EC0" w:rsidP="00AE07F3">
      <w:pPr>
        <w:pStyle w:val="EBBTitle"/>
      </w:pPr>
      <w:r>
        <w:lastRenderedPageBreak/>
        <w:t>Ejercicios: Dios el Creador</w:t>
      </w:r>
    </w:p>
    <w:p w:rsidR="00DA2EC0" w:rsidRDefault="00DA2EC0" w:rsidP="00DA2EC0">
      <w:pPr>
        <w:pStyle w:val="EBBNormalhalfafter"/>
        <w:spacing w:after="120"/>
      </w:pPr>
      <w:r>
        <w:t>1.</w:t>
      </w:r>
      <w:r>
        <w:tab/>
        <w:t>¿Quién hizo todo lo que existe hoy?  ______</w:t>
      </w:r>
    </w:p>
    <w:p w:rsidR="00DA2EC0" w:rsidRDefault="00DA2EC0" w:rsidP="00DA2EC0">
      <w:pPr>
        <w:pStyle w:val="EBBNormalhalfafter"/>
        <w:spacing w:after="120"/>
      </w:pPr>
      <w:r>
        <w:tab/>
        <w:t>¿Lo hizo bien o mal?  _____</w:t>
      </w:r>
    </w:p>
    <w:p w:rsidR="00DA2EC0" w:rsidRDefault="00DA2EC0" w:rsidP="00DA2EC0">
      <w:pPr>
        <w:pStyle w:val="EBBNormalhalfafter"/>
        <w:spacing w:after="120"/>
      </w:pPr>
      <w:r>
        <w:tab/>
        <w:t>¿Con qué poder lo hizo? Con el poder de su __________ (Génesis 1:3)</w:t>
      </w:r>
    </w:p>
    <w:p w:rsidR="00DA2EC0" w:rsidRDefault="00DA2EC0" w:rsidP="00DA2EC0">
      <w:pPr>
        <w:pStyle w:val="EBBNormalhalfafter"/>
        <w:spacing w:after="120"/>
      </w:pPr>
      <w:r>
        <w:t>2.</w:t>
      </w:r>
      <w:r>
        <w:tab/>
        <w:t>¿Por qué hizo Dios todo esto? Porque nos ________</w:t>
      </w:r>
    </w:p>
    <w:p w:rsidR="009A7810" w:rsidRDefault="009A7810" w:rsidP="009A7810">
      <w:pPr>
        <w:pStyle w:val="EBBNormalhalfafter"/>
        <w:spacing w:after="120"/>
      </w:pPr>
      <w:r>
        <w:t>3.</w:t>
      </w:r>
      <w:r>
        <w:tab/>
      </w:r>
      <w:r w:rsidR="00785633">
        <w:t>La palabra “Credo” significa ______  _______.</w:t>
      </w:r>
    </w:p>
    <w:p w:rsidR="00785633" w:rsidRDefault="00785633" w:rsidP="009A7810">
      <w:pPr>
        <w:pStyle w:val="EBBNormalhalfafter"/>
        <w:spacing w:after="120"/>
      </w:pPr>
      <w:r>
        <w:t>4.</w:t>
      </w:r>
      <w:r>
        <w:tab/>
        <w:t>¿Qué es el Credo?</w:t>
      </w:r>
    </w:p>
    <w:p w:rsidR="00785633" w:rsidRDefault="00785633" w:rsidP="00785633">
      <w:pPr>
        <w:pStyle w:val="EBBNormalhalfafter"/>
        <w:tabs>
          <w:tab w:val="left" w:pos="720"/>
          <w:tab w:val="left" w:pos="1440"/>
        </w:tabs>
        <w:spacing w:after="120"/>
        <w:ind w:left="1800" w:hanging="1800"/>
      </w:pPr>
      <w:r>
        <w:tab/>
        <w:t>____</w:t>
      </w:r>
      <w:r>
        <w:tab/>
      </w:r>
      <w:proofErr w:type="gramStart"/>
      <w:r>
        <w:t>a</w:t>
      </w:r>
      <w:proofErr w:type="gramEnd"/>
      <w:r>
        <w:t>.</w:t>
      </w:r>
      <w:r>
        <w:tab/>
        <w:t>Es una oración a Dios.</w:t>
      </w:r>
    </w:p>
    <w:p w:rsidR="00785633" w:rsidRDefault="00785633" w:rsidP="00785633">
      <w:pPr>
        <w:pStyle w:val="EBBNormalhalfafter"/>
        <w:tabs>
          <w:tab w:val="left" w:pos="720"/>
          <w:tab w:val="left" w:pos="1440"/>
        </w:tabs>
        <w:spacing w:after="120"/>
        <w:ind w:left="1800" w:hanging="1800"/>
      </w:pPr>
      <w:r>
        <w:tab/>
        <w:t>____</w:t>
      </w:r>
      <w:r>
        <w:tab/>
        <w:t>b.</w:t>
      </w:r>
      <w:r>
        <w:tab/>
        <w:t>Es algo que se reza para ganar el favor de Dios.</w:t>
      </w:r>
    </w:p>
    <w:p w:rsidR="00785633" w:rsidRDefault="00785633" w:rsidP="00785633">
      <w:pPr>
        <w:pStyle w:val="EBBNormalhalfafter"/>
        <w:tabs>
          <w:tab w:val="left" w:pos="720"/>
          <w:tab w:val="left" w:pos="1440"/>
        </w:tabs>
        <w:spacing w:after="120"/>
        <w:ind w:left="1800" w:hanging="1800"/>
      </w:pPr>
      <w:r>
        <w:tab/>
        <w:t>____</w:t>
      </w:r>
      <w:r>
        <w:tab/>
      </w:r>
      <w:proofErr w:type="gramStart"/>
      <w:r>
        <w:t>c</w:t>
      </w:r>
      <w:proofErr w:type="gramEnd"/>
      <w:r>
        <w:t>.</w:t>
      </w:r>
      <w:r>
        <w:tab/>
        <w:t>Es una declaración de lo que nosotros creemos.</w:t>
      </w:r>
    </w:p>
    <w:p w:rsidR="00785633" w:rsidRDefault="00785633" w:rsidP="00785633">
      <w:pPr>
        <w:pStyle w:val="EBBNormalhalfafter"/>
        <w:tabs>
          <w:tab w:val="left" w:pos="720"/>
          <w:tab w:val="left" w:pos="1440"/>
        </w:tabs>
        <w:spacing w:after="120"/>
        <w:ind w:left="1800" w:hanging="1800"/>
      </w:pPr>
      <w:r>
        <w:t>5.</w:t>
      </w:r>
      <w:r>
        <w:tab/>
        <w:t>El Credo Apostólico resume las enseñanzas de los _________ en la _______</w:t>
      </w:r>
    </w:p>
    <w:p w:rsidR="00785633" w:rsidRDefault="00785633" w:rsidP="00785633">
      <w:pPr>
        <w:pStyle w:val="EBBNormalhalfafter"/>
        <w:tabs>
          <w:tab w:val="left" w:pos="720"/>
          <w:tab w:val="left" w:pos="1440"/>
        </w:tabs>
        <w:spacing w:after="120"/>
        <w:ind w:left="1800" w:hanging="1800"/>
      </w:pPr>
      <w:r>
        <w:t>6.</w:t>
      </w:r>
      <w:r>
        <w:tab/>
        <w:t xml:space="preserve">La </w:t>
      </w:r>
      <w:r>
        <w:rPr>
          <w:b/>
        </w:rPr>
        <w:t>primera parte</w:t>
      </w:r>
      <w:r>
        <w:t xml:space="preserve"> del Credo trata de:</w:t>
      </w:r>
    </w:p>
    <w:p w:rsidR="00785633" w:rsidRDefault="00785633" w:rsidP="00785633">
      <w:pPr>
        <w:pStyle w:val="EBBNormalhalfafter"/>
        <w:tabs>
          <w:tab w:val="left" w:pos="720"/>
          <w:tab w:val="left" w:pos="1440"/>
          <w:tab w:val="left" w:pos="3600"/>
          <w:tab w:val="left" w:pos="4320"/>
          <w:tab w:val="left" w:pos="6120"/>
          <w:tab w:val="left" w:pos="6840"/>
        </w:tabs>
        <w:spacing w:after="120"/>
      </w:pPr>
      <w:r>
        <w:tab/>
        <w:t>____</w:t>
      </w:r>
      <w:r>
        <w:tab/>
        <w:t>Dios Padre</w:t>
      </w:r>
      <w:r>
        <w:tab/>
        <w:t>____</w:t>
      </w:r>
      <w:r>
        <w:tab/>
        <w:t>Jesucristo</w:t>
      </w:r>
      <w:r>
        <w:tab/>
        <w:t>____</w:t>
      </w:r>
      <w:r>
        <w:tab/>
        <w:t>El Espíritu Santo</w:t>
      </w:r>
    </w:p>
    <w:p w:rsidR="00785633" w:rsidRDefault="00785633" w:rsidP="00785633">
      <w:pPr>
        <w:pStyle w:val="EBBNormalhalfafter"/>
        <w:tabs>
          <w:tab w:val="left" w:pos="720"/>
          <w:tab w:val="left" w:pos="1440"/>
          <w:tab w:val="left" w:pos="3600"/>
          <w:tab w:val="left" w:pos="4320"/>
          <w:tab w:val="left" w:pos="6120"/>
          <w:tab w:val="left" w:pos="6840"/>
        </w:tabs>
        <w:spacing w:after="120"/>
      </w:pPr>
      <w:r>
        <w:t>7.</w:t>
      </w:r>
      <w:r>
        <w:tab/>
        <w:t>¿Cómo debemos usar bien el Credo? (escribe “sí” o “no”)</w:t>
      </w:r>
    </w:p>
    <w:p w:rsidR="00785633" w:rsidRDefault="00785633" w:rsidP="00785633">
      <w:pPr>
        <w:pStyle w:val="EBBNormalhalfafter"/>
        <w:tabs>
          <w:tab w:val="left" w:pos="720"/>
          <w:tab w:val="left" w:pos="1440"/>
          <w:tab w:val="left" w:pos="3600"/>
          <w:tab w:val="left" w:pos="4320"/>
          <w:tab w:val="left" w:pos="6120"/>
          <w:tab w:val="left" w:pos="6840"/>
        </w:tabs>
        <w:spacing w:after="120"/>
        <w:ind w:left="1800" w:hanging="1800"/>
      </w:pPr>
      <w:r>
        <w:tab/>
        <w:t>____</w:t>
      </w:r>
      <w:r>
        <w:tab/>
        <w:t>a.</w:t>
      </w:r>
      <w:r>
        <w:tab/>
        <w:t>Decir el Credo con fuerzas, pensando en lo que estamos diciendo.</w:t>
      </w:r>
    </w:p>
    <w:p w:rsidR="00785633" w:rsidRPr="00785633" w:rsidRDefault="00785633" w:rsidP="00785633">
      <w:pPr>
        <w:pStyle w:val="EBBNormalhalfafter"/>
        <w:tabs>
          <w:tab w:val="left" w:pos="720"/>
          <w:tab w:val="left" w:pos="1440"/>
          <w:tab w:val="left" w:pos="3600"/>
          <w:tab w:val="left" w:pos="4320"/>
          <w:tab w:val="left" w:pos="6120"/>
          <w:tab w:val="left" w:pos="6840"/>
        </w:tabs>
        <w:spacing w:after="120"/>
        <w:ind w:left="1800" w:hanging="1800"/>
      </w:pPr>
      <w:r>
        <w:tab/>
        <w:t>____</w:t>
      </w:r>
      <w:r>
        <w:tab/>
        <w:t>b.</w:t>
      </w:r>
      <w:r>
        <w:tab/>
        <w:t>Decir el Credo mecánicamente, lo más rápido posible.</w:t>
      </w:r>
    </w:p>
    <w:p w:rsidR="00DA2EC0" w:rsidRDefault="00785633" w:rsidP="00AE07F3">
      <w:pPr>
        <w:pStyle w:val="EBBNormalhalfafter"/>
        <w:spacing w:after="80"/>
      </w:pPr>
      <w:r>
        <w:t>8</w:t>
      </w:r>
      <w:r w:rsidR="00DA2EC0">
        <w:t>.</w:t>
      </w:r>
      <w:r w:rsidR="00DA2EC0">
        <w:tab/>
        <w:t>Escribe “Verdadero” o “Falso”:</w:t>
      </w:r>
    </w:p>
    <w:p w:rsidR="00DA2EC0" w:rsidRDefault="00AE07F3" w:rsidP="00AE07F3">
      <w:pPr>
        <w:pStyle w:val="EBBNormalhalfafter"/>
        <w:tabs>
          <w:tab w:val="left" w:pos="720"/>
          <w:tab w:val="left" w:pos="1980"/>
        </w:tabs>
        <w:spacing w:after="80"/>
        <w:ind w:left="2340" w:hanging="2340"/>
      </w:pPr>
      <w:r>
        <w:tab/>
        <w:t>________</w:t>
      </w:r>
      <w:r w:rsidR="00DA2EC0">
        <w:tab/>
      </w:r>
      <w:proofErr w:type="gramStart"/>
      <w:r w:rsidR="00DA2EC0">
        <w:t>a</w:t>
      </w:r>
      <w:proofErr w:type="gramEnd"/>
      <w:r w:rsidR="00DA2EC0">
        <w:t>.</w:t>
      </w:r>
      <w:r w:rsidR="00DA2EC0">
        <w:tab/>
        <w:t>La teoría de la evolución comprueba que Dios no hizo el mundo.</w:t>
      </w:r>
    </w:p>
    <w:p w:rsidR="00DA2EC0" w:rsidRDefault="00AE07F3" w:rsidP="00AE07F3">
      <w:pPr>
        <w:pStyle w:val="EBBNormalhalfafter"/>
        <w:tabs>
          <w:tab w:val="left" w:pos="720"/>
          <w:tab w:val="left" w:pos="1980"/>
        </w:tabs>
        <w:spacing w:after="80"/>
        <w:ind w:left="2340" w:hanging="2340"/>
      </w:pPr>
      <w:r>
        <w:tab/>
        <w:t>_______</w:t>
      </w:r>
      <w:r w:rsidR="00DA2EC0">
        <w:t>_</w:t>
      </w:r>
      <w:r w:rsidR="00DA2EC0">
        <w:tab/>
        <w:t>b.</w:t>
      </w:r>
      <w:r w:rsidR="00DA2EC0">
        <w:tab/>
        <w:t>Algunos científicos creen en la creación; otros en la evolución.</w:t>
      </w:r>
    </w:p>
    <w:p w:rsidR="00DA2EC0" w:rsidRDefault="00AE07F3" w:rsidP="00AE07F3">
      <w:pPr>
        <w:pStyle w:val="EBBNormalhalfafter"/>
        <w:tabs>
          <w:tab w:val="left" w:pos="720"/>
          <w:tab w:val="left" w:pos="1980"/>
        </w:tabs>
        <w:spacing w:after="80"/>
        <w:ind w:left="2340" w:hanging="2340"/>
      </w:pPr>
      <w:r>
        <w:tab/>
        <w:t>_____</w:t>
      </w:r>
      <w:r w:rsidR="00DA2EC0">
        <w:t>___</w:t>
      </w:r>
      <w:r w:rsidR="00DA2EC0">
        <w:tab/>
      </w:r>
      <w:r w:rsidR="0009058A">
        <w:t>d</w:t>
      </w:r>
      <w:r w:rsidR="00DA2EC0">
        <w:t>.</w:t>
      </w:r>
      <w:r w:rsidR="00DA2EC0">
        <w:tab/>
      </w:r>
      <w:r w:rsidR="0009058A">
        <w:t>Hay mucha evidencia científica en contra de la teoría de la evolución.</w:t>
      </w:r>
    </w:p>
    <w:p w:rsidR="0009058A" w:rsidRDefault="00AE07F3" w:rsidP="00AE07F3">
      <w:pPr>
        <w:pStyle w:val="EBBNormalhalfafter"/>
        <w:tabs>
          <w:tab w:val="left" w:pos="720"/>
          <w:tab w:val="left" w:pos="1980"/>
        </w:tabs>
        <w:spacing w:after="80"/>
        <w:ind w:left="2340" w:hanging="2340"/>
      </w:pPr>
      <w:r>
        <w:tab/>
        <w:t>____</w:t>
      </w:r>
      <w:r w:rsidR="0009058A">
        <w:t>____</w:t>
      </w:r>
      <w:r w:rsidR="0009058A">
        <w:tab/>
      </w:r>
      <w:proofErr w:type="gramStart"/>
      <w:r w:rsidR="0009058A">
        <w:t>e</w:t>
      </w:r>
      <w:proofErr w:type="gramEnd"/>
      <w:r w:rsidR="0009058A">
        <w:t>.</w:t>
      </w:r>
      <w:r w:rsidR="0009058A">
        <w:tab/>
        <w:t>Algunas personas creen que Dios hizo todo, pero utilizó el proceso de la evolución.</w:t>
      </w:r>
    </w:p>
    <w:p w:rsidR="0009058A" w:rsidRDefault="00AE07F3" w:rsidP="00AE07F3">
      <w:pPr>
        <w:pStyle w:val="EBBNormalhalfafter"/>
        <w:tabs>
          <w:tab w:val="left" w:pos="720"/>
          <w:tab w:val="left" w:pos="1980"/>
        </w:tabs>
        <w:spacing w:after="120"/>
        <w:ind w:left="2340" w:hanging="2340"/>
      </w:pPr>
      <w:r>
        <w:tab/>
        <w:t>___</w:t>
      </w:r>
      <w:r w:rsidR="0009058A">
        <w:t>_____</w:t>
      </w:r>
      <w:r w:rsidR="0009058A">
        <w:tab/>
      </w:r>
      <w:proofErr w:type="gramStart"/>
      <w:r w:rsidR="0009058A">
        <w:t>f</w:t>
      </w:r>
      <w:proofErr w:type="gramEnd"/>
      <w:r w:rsidR="0009058A">
        <w:t>.</w:t>
      </w:r>
      <w:r w:rsidR="0009058A">
        <w:tab/>
        <w:t>Es mejor confiar en la Palabra de Dios que en teorías humanas.</w:t>
      </w:r>
    </w:p>
    <w:p w:rsidR="0009058A" w:rsidRDefault="004A5E7F" w:rsidP="00DA2EC0">
      <w:pPr>
        <w:pStyle w:val="EBBNormalhalfafter"/>
        <w:tabs>
          <w:tab w:val="left" w:pos="720"/>
          <w:tab w:val="left" w:pos="2160"/>
        </w:tabs>
        <w:spacing w:after="120"/>
        <w:ind w:left="2520" w:hanging="2520"/>
      </w:pPr>
      <w:r>
        <w:rPr>
          <w:rFonts w:cs="Times New Roman"/>
          <w:sz w:val="24"/>
          <w:szCs w:val="24"/>
        </w:rPr>
        <w:pict>
          <v:shape id="_x0000_s1121" type="#_x0000_t176" style="position:absolute;left:0;text-align:left;margin-left:2.65pt;margin-top:4.75pt;width:464.4pt;height:82.95pt;z-index:251829248;mso-width-relative:margin;mso-height-relative:margin" strokecolor="black [3213]">
            <v:shadow color="black [3213]" offset="6pt,6pt"/>
            <v:textbox>
              <w:txbxContent>
                <w:p w:rsidR="00E46E4F" w:rsidRDefault="00E46E4F" w:rsidP="0009058A">
                  <w:pPr>
                    <w:spacing w:after="120"/>
                    <w:rPr>
                      <w:sz w:val="24"/>
                      <w:szCs w:val="24"/>
                      <w:lang w:val="es-ES"/>
                    </w:rPr>
                  </w:pPr>
                  <w:r w:rsidRPr="0009058A">
                    <w:rPr>
                      <w:b/>
                      <w:sz w:val="24"/>
                      <w:szCs w:val="24"/>
                      <w:lang w:val="es-ES"/>
                    </w:rPr>
                    <w:t>Ta</w:t>
                  </w:r>
                  <w:r>
                    <w:rPr>
                      <w:b/>
                      <w:sz w:val="24"/>
                      <w:szCs w:val="24"/>
                      <w:lang w:val="es-ES"/>
                    </w:rPr>
                    <w:t xml:space="preserve">rea de Memorización: </w:t>
                  </w:r>
                  <w:r>
                    <w:rPr>
                      <w:sz w:val="24"/>
                      <w:szCs w:val="24"/>
                      <w:lang w:val="es-ES"/>
                    </w:rPr>
                    <w:t xml:space="preserve">Busca </w:t>
                  </w:r>
                  <w:r>
                    <w:rPr>
                      <w:b/>
                      <w:sz w:val="24"/>
                      <w:szCs w:val="24"/>
                      <w:lang w:val="es-ES"/>
                    </w:rPr>
                    <w:t>Salmo 121:2</w:t>
                  </w:r>
                  <w:r>
                    <w:rPr>
                      <w:sz w:val="24"/>
                      <w:szCs w:val="24"/>
                      <w:lang w:val="es-ES"/>
                    </w:rPr>
                    <w:t xml:space="preserve"> en tu Biblia. Escríbelo aquí: _________________________________________________________________________</w:t>
                  </w:r>
                </w:p>
                <w:p w:rsidR="00E46E4F" w:rsidRDefault="00E46E4F" w:rsidP="0009058A">
                  <w:pPr>
                    <w:spacing w:after="120"/>
                    <w:rPr>
                      <w:sz w:val="24"/>
                      <w:szCs w:val="24"/>
                      <w:lang w:val="es-ES"/>
                    </w:rPr>
                  </w:pPr>
                  <w:r>
                    <w:rPr>
                      <w:sz w:val="24"/>
                      <w:szCs w:val="24"/>
                      <w:lang w:val="es-ES"/>
                    </w:rPr>
                    <w:t>_________________________________________________________________________</w:t>
                  </w:r>
                </w:p>
                <w:p w:rsidR="00E46E4F" w:rsidRPr="0009058A" w:rsidRDefault="00E46E4F" w:rsidP="0009058A">
                  <w:pPr>
                    <w:spacing w:after="120"/>
                    <w:jc w:val="center"/>
                    <w:rPr>
                      <w:b/>
                      <w:sz w:val="24"/>
                      <w:szCs w:val="24"/>
                      <w:lang w:val="es-ES"/>
                    </w:rPr>
                  </w:pPr>
                  <w:r>
                    <w:rPr>
                      <w:b/>
                      <w:sz w:val="24"/>
                      <w:szCs w:val="24"/>
                      <w:lang w:val="es-ES"/>
                    </w:rPr>
                    <w:t>Memoriza este versículo bíblico.</w:t>
                  </w:r>
                </w:p>
              </w:txbxContent>
            </v:textbox>
          </v:shape>
        </w:pict>
      </w:r>
    </w:p>
    <w:p w:rsidR="0009058A" w:rsidRDefault="0009058A" w:rsidP="00DA2EC0">
      <w:pPr>
        <w:pStyle w:val="EBBNormalhalfafter"/>
        <w:tabs>
          <w:tab w:val="left" w:pos="720"/>
          <w:tab w:val="left" w:pos="2160"/>
        </w:tabs>
        <w:spacing w:after="120"/>
        <w:ind w:left="2520" w:hanging="2520"/>
      </w:pPr>
    </w:p>
    <w:p w:rsidR="00DA2EC0" w:rsidRDefault="00DA2EC0" w:rsidP="00DA2EC0">
      <w:pPr>
        <w:autoSpaceDE/>
        <w:autoSpaceDN/>
        <w:adjustRightInd/>
        <w:spacing w:after="120"/>
        <w:rPr>
          <w:rFonts w:ascii="Arial" w:eastAsiaTheme="majorEastAsia" w:hAnsi="Arial" w:cstheme="majorBidi"/>
          <w:b/>
          <w:color w:val="000000" w:themeColor="text1"/>
          <w:spacing w:val="5"/>
          <w:kern w:val="28"/>
          <w:sz w:val="36"/>
          <w:szCs w:val="52"/>
          <w:lang w:val="es-ES"/>
        </w:rPr>
      </w:pPr>
      <w:r w:rsidRPr="00DA2EC0">
        <w:rPr>
          <w:lang w:val="es-ES"/>
        </w:rPr>
        <w:br w:type="page"/>
      </w:r>
    </w:p>
    <w:p w:rsidR="00DA2EC0" w:rsidRDefault="00DA2EC0" w:rsidP="00DA2EC0">
      <w:pPr>
        <w:pStyle w:val="EBBTitle"/>
        <w:spacing w:after="240"/>
      </w:pPr>
      <w:r>
        <w:lastRenderedPageBreak/>
        <w:t>Dios es Tu Padre</w:t>
      </w:r>
    </w:p>
    <w:p w:rsidR="007C776A" w:rsidRPr="00072BE0" w:rsidRDefault="007C776A" w:rsidP="007C776A">
      <w:pPr>
        <w:pStyle w:val="Heading2"/>
        <w:rPr>
          <w:lang w:val="es-ES"/>
        </w:rPr>
      </w:pPr>
      <w:r w:rsidRPr="00072BE0">
        <w:rPr>
          <w:lang w:val="es-ES"/>
        </w:rPr>
        <w:t xml:space="preserve">Dios es el Padre de Cada Ser Humano  </w:t>
      </w:r>
    </w:p>
    <w:p w:rsidR="007C776A" w:rsidRPr="007C776A" w:rsidRDefault="007C776A" w:rsidP="007C776A">
      <w:pPr>
        <w:pStyle w:val="EBBNormalhalfafter"/>
      </w:pPr>
      <w:r w:rsidRPr="007C776A">
        <w:t>Dios hizo al primer hombre y a la primera mujer.  (Génesis 1:27)</w:t>
      </w:r>
    </w:p>
    <w:p w:rsidR="007C776A" w:rsidRPr="007C776A" w:rsidRDefault="007C776A" w:rsidP="007C776A">
      <w:pPr>
        <w:pStyle w:val="EBBNormalhalfafter"/>
      </w:pPr>
      <w:r w:rsidRPr="007C776A">
        <w:t>Dios hizo a t</w:t>
      </w:r>
      <w:r>
        <w:t>i</w:t>
      </w:r>
      <w:r w:rsidRPr="007C776A">
        <w:t xml:space="preserve"> también.  Busca Salmo 139:13-14 y completa estas frases:</w:t>
      </w:r>
    </w:p>
    <w:p w:rsidR="007C776A" w:rsidRPr="007C776A" w:rsidRDefault="007C776A" w:rsidP="007C776A">
      <w:pPr>
        <w:pStyle w:val="EBBNormalhalfafter"/>
      </w:pPr>
      <w:r w:rsidRPr="007C776A">
        <w:tab/>
        <w:t>Dios</w:t>
      </w:r>
      <w:r>
        <w:t xml:space="preserve"> formó todo tu  </w:t>
      </w:r>
      <w:r>
        <w:rPr>
          <w:u w:val="single"/>
        </w:rPr>
        <w:t>C</w:t>
      </w:r>
      <w:r>
        <w:t>_______________</w:t>
      </w:r>
      <w:r w:rsidRPr="007C776A">
        <w:t>.</w:t>
      </w:r>
    </w:p>
    <w:p w:rsidR="007C776A" w:rsidRPr="007C776A" w:rsidRDefault="007C776A" w:rsidP="007C776A">
      <w:pPr>
        <w:pStyle w:val="EBBNormalhalfafter"/>
      </w:pPr>
      <w:r w:rsidRPr="007C776A">
        <w:tab/>
        <w:t>Dios</w:t>
      </w:r>
      <w:r>
        <w:t xml:space="preserve"> te formó en el  </w:t>
      </w:r>
      <w:r>
        <w:rPr>
          <w:u w:val="single"/>
        </w:rPr>
        <w:t>V</w:t>
      </w:r>
      <w:r>
        <w:t>____________</w:t>
      </w:r>
      <w:r w:rsidRPr="007C776A">
        <w:t xml:space="preserve"> de tu </w:t>
      </w:r>
      <w:r>
        <w:t>_____________</w:t>
      </w:r>
      <w:r w:rsidRPr="007C776A">
        <w:t>.</w:t>
      </w:r>
    </w:p>
    <w:p w:rsidR="007C776A" w:rsidRPr="007C776A" w:rsidRDefault="007C776A" w:rsidP="007C776A">
      <w:pPr>
        <w:pStyle w:val="EBBNormalhalfafter"/>
      </w:pPr>
      <w:r w:rsidRPr="007C776A">
        <w:tab/>
        <w:t>Dios</w:t>
      </w:r>
      <w:r>
        <w:t xml:space="preserve"> te ha hecho  </w:t>
      </w:r>
      <w:r w:rsidRPr="007C776A">
        <w:rPr>
          <w:u w:val="single"/>
        </w:rPr>
        <w:t>M</w:t>
      </w:r>
      <w:r>
        <w:t>__________________</w:t>
      </w:r>
      <w:r w:rsidRPr="007C776A">
        <w:t>.</w:t>
      </w:r>
    </w:p>
    <w:p w:rsidR="007C776A" w:rsidRPr="007C776A" w:rsidRDefault="007C776A" w:rsidP="007C776A">
      <w:pPr>
        <w:pStyle w:val="EBBNormalhalfafter"/>
      </w:pPr>
      <w:r w:rsidRPr="007C776A">
        <w:rPr>
          <w:i/>
          <w:iCs/>
        </w:rPr>
        <w:t>Así que Dios es tu Padre porque Él te hizo</w:t>
      </w:r>
      <w:r w:rsidRPr="007C776A">
        <w:rPr>
          <w:i/>
        </w:rPr>
        <w:t>.</w:t>
      </w:r>
      <w:r w:rsidRPr="007C776A">
        <w:t xml:space="preserve">  Por eso, todos los seres humanos somos </w:t>
      </w:r>
      <w:r w:rsidRPr="007C776A">
        <w:rPr>
          <w:i/>
          <w:iCs/>
        </w:rPr>
        <w:t>físicamente</w:t>
      </w:r>
      <w:r w:rsidRPr="007C776A">
        <w:rPr>
          <w:b/>
        </w:rPr>
        <w:t xml:space="preserve"> </w:t>
      </w:r>
      <w:r w:rsidRPr="007C776A">
        <w:t>hijos de Dios y tenemos valor.  ¡Tú eres importante para Dios!</w:t>
      </w:r>
    </w:p>
    <w:p w:rsidR="007C776A" w:rsidRPr="007C776A" w:rsidRDefault="007C776A" w:rsidP="007C776A">
      <w:pPr>
        <w:pStyle w:val="Heading2"/>
        <w:rPr>
          <w:lang w:val="es-ES"/>
        </w:rPr>
      </w:pPr>
      <w:r w:rsidRPr="007C776A">
        <w:rPr>
          <w:lang w:val="es-ES"/>
        </w:rPr>
        <w:t>Dios es el Padre de Cada Creyente</w:t>
      </w:r>
    </w:p>
    <w:p w:rsidR="007C776A" w:rsidRPr="007C776A" w:rsidRDefault="007C776A" w:rsidP="007C776A">
      <w:pPr>
        <w:pStyle w:val="EBBNormalhalfafter"/>
      </w:pPr>
      <w:r w:rsidRPr="007C776A">
        <w:t>Dios ama a toda la humanidad.  Pero lamentablemente muchos seres humanos no aman a Dios.  Espiritualmente, muchas</w:t>
      </w:r>
      <w:r>
        <w:t xml:space="preserve"> personas tienen otro "padre": </w:t>
      </w:r>
      <w:r w:rsidRPr="007C776A">
        <w:t>Satanás.  Cuando tú haces cosas malas, estás siguiendo a Satanás, el padre falso, y perteneces a su familia de maldad.  (Juan 8:44)</w:t>
      </w:r>
    </w:p>
    <w:p w:rsidR="007C776A" w:rsidRPr="007C776A" w:rsidRDefault="007C776A" w:rsidP="007C776A">
      <w:pPr>
        <w:pStyle w:val="EBBNormalhalfafter"/>
      </w:pPr>
      <w:r w:rsidRPr="007C776A">
        <w:t>Pero Dios el v</w:t>
      </w:r>
      <w:r>
        <w:t>erdadero Padre quiere que vuelva</w:t>
      </w:r>
      <w:r w:rsidRPr="007C776A">
        <w:t>s a Él.  Cristo dio su vida por tus pecados, para limpiarte.  El que cree en Jesucristo como Salvador, deja la familia falsa de Satanás y es adoptado como hijo en la familia de Dios.</w:t>
      </w:r>
    </w:p>
    <w:p w:rsidR="007C776A" w:rsidRPr="007C776A" w:rsidRDefault="007C776A" w:rsidP="007C776A">
      <w:pPr>
        <w:pStyle w:val="EBBNormalhalfafter"/>
      </w:pPr>
      <w:r w:rsidRPr="007C776A">
        <w:rPr>
          <w:i/>
          <w:iCs/>
        </w:rPr>
        <w:t>Así que Dios es tu Padre porque Él te salvó.</w:t>
      </w:r>
      <w:r w:rsidRPr="007C776A">
        <w:t xml:space="preserve">  Por eso, todos los creyentes en Cristo somos </w:t>
      </w:r>
      <w:r w:rsidRPr="007C776A">
        <w:rPr>
          <w:i/>
          <w:iCs/>
        </w:rPr>
        <w:t>espiritualmente</w:t>
      </w:r>
      <w:r w:rsidRPr="007C776A">
        <w:t xml:space="preserve"> hijos de Dios, y somos hermanos.  (Efesios 1:5)</w:t>
      </w:r>
    </w:p>
    <w:p w:rsidR="007C776A" w:rsidRPr="007C776A" w:rsidRDefault="007C776A" w:rsidP="007C776A">
      <w:pPr>
        <w:pStyle w:val="Heading2"/>
        <w:rPr>
          <w:lang w:val="es-ES"/>
        </w:rPr>
      </w:pPr>
      <w:r w:rsidRPr="007C776A">
        <w:rPr>
          <w:lang w:val="es-ES"/>
        </w:rPr>
        <w:t>Jesucristo es el Hijo Único del Padre</w:t>
      </w:r>
    </w:p>
    <w:p w:rsidR="007C776A" w:rsidRPr="007C776A" w:rsidRDefault="007C776A" w:rsidP="007C776A">
      <w:pPr>
        <w:pStyle w:val="EBBNormalhalfafter"/>
      </w:pPr>
      <w:r w:rsidRPr="007C776A">
        <w:t xml:space="preserve">Todos somos hijos de Dios, porque Él nos hizo y nos salvó.  Pero Jesucristo es el Hijo de Dios por </w:t>
      </w:r>
      <w:r w:rsidRPr="007C776A">
        <w:rPr>
          <w:b/>
        </w:rPr>
        <w:t>naturaleza</w:t>
      </w:r>
      <w:r w:rsidRPr="007C776A">
        <w:t>.  Él es diferente que cualquier otro "hijo de Dios".  Jesucristo es Dios mismo, de la misma naturaleza que el Padre.  Él es uno con el Padre.  (Juan 10:30)</w:t>
      </w:r>
    </w:p>
    <w:p w:rsidR="007C776A" w:rsidRPr="007C776A" w:rsidRDefault="007C776A" w:rsidP="007C776A">
      <w:pPr>
        <w:pStyle w:val="EBBNormalhalfafter"/>
      </w:pPr>
      <w:r w:rsidRPr="007C776A">
        <w:t>¿Quiénes de estas personas confían en Dios Padre?  (Escribe "Sí" o "No")</w:t>
      </w:r>
    </w:p>
    <w:p w:rsidR="007C776A" w:rsidRPr="007C776A" w:rsidRDefault="007C776A" w:rsidP="007C776A">
      <w:pPr>
        <w:pStyle w:val="EBBNormalhalfafter"/>
        <w:tabs>
          <w:tab w:val="left" w:pos="360"/>
          <w:tab w:val="left" w:pos="1080"/>
        </w:tabs>
        <w:ind w:left="1440" w:hanging="1440"/>
      </w:pPr>
      <w:r w:rsidRPr="007C776A">
        <w:tab/>
        <w:t>____</w:t>
      </w:r>
      <w:r w:rsidRPr="007C776A">
        <w:tab/>
      </w:r>
      <w:r>
        <w:t>a.</w:t>
      </w:r>
      <w:r>
        <w:tab/>
      </w:r>
      <w:r w:rsidRPr="007C776A">
        <w:t>Josefina piensa que su vida no vale para nada, porque es minusválida.</w:t>
      </w:r>
    </w:p>
    <w:p w:rsidR="007C776A" w:rsidRPr="007C776A" w:rsidRDefault="007C776A" w:rsidP="007C776A">
      <w:pPr>
        <w:pStyle w:val="EBBNormalhalfafter"/>
        <w:tabs>
          <w:tab w:val="left" w:pos="360"/>
          <w:tab w:val="left" w:pos="1080"/>
        </w:tabs>
        <w:ind w:left="1440" w:hanging="1440"/>
      </w:pPr>
      <w:r w:rsidRPr="007C776A">
        <w:tab/>
        <w:t>____</w:t>
      </w:r>
      <w:r w:rsidRPr="007C776A">
        <w:tab/>
      </w:r>
      <w:r>
        <w:t>b.</w:t>
      </w:r>
      <w:r>
        <w:tab/>
      </w:r>
      <w:r w:rsidRPr="007C776A">
        <w:t>A pesar de su ret</w:t>
      </w:r>
      <w:r>
        <w:t>raso</w:t>
      </w:r>
      <w:r w:rsidRPr="007C776A">
        <w:t xml:space="preserve"> mental, Ricardo es alegre porque Dios le ama.</w:t>
      </w:r>
    </w:p>
    <w:p w:rsidR="007C776A" w:rsidRPr="007C776A" w:rsidRDefault="007C776A" w:rsidP="007C776A">
      <w:pPr>
        <w:pStyle w:val="EBBNormalhalfafter"/>
        <w:tabs>
          <w:tab w:val="left" w:pos="360"/>
          <w:tab w:val="left" w:pos="1080"/>
        </w:tabs>
        <w:ind w:left="1440" w:hanging="1440"/>
      </w:pPr>
      <w:r w:rsidRPr="007C776A">
        <w:tab/>
        <w:t>____</w:t>
      </w:r>
      <w:r w:rsidRPr="007C776A">
        <w:tab/>
      </w:r>
      <w:r>
        <w:t>c.</w:t>
      </w:r>
      <w:r>
        <w:tab/>
        <w:t xml:space="preserve">Juan dice: </w:t>
      </w:r>
      <w:r w:rsidRPr="007C776A">
        <w:t>"No necesito creer en Cristo porque Dios me salvará de todas formas."</w:t>
      </w:r>
    </w:p>
    <w:p w:rsidR="00DA2EC0" w:rsidRDefault="007C776A" w:rsidP="007C776A">
      <w:pPr>
        <w:pStyle w:val="EBBNormalhalfafter"/>
        <w:tabs>
          <w:tab w:val="left" w:pos="360"/>
          <w:tab w:val="left" w:pos="1080"/>
        </w:tabs>
        <w:ind w:left="1440" w:hanging="1440"/>
      </w:pPr>
      <w:r>
        <w:tab/>
        <w:t>____</w:t>
      </w:r>
      <w:r>
        <w:tab/>
        <w:t>d.</w:t>
      </w:r>
      <w:r>
        <w:tab/>
        <w:t>Pedro ayuda a los otros miembros de su iglesia, porque son sus hermanos en Cristo.</w:t>
      </w:r>
    </w:p>
    <w:p w:rsidR="00DA2EC0" w:rsidRDefault="00DA2EC0" w:rsidP="0078150F">
      <w:pPr>
        <w:pStyle w:val="EBBNormalhalfafter"/>
      </w:pPr>
    </w:p>
    <w:p w:rsidR="008F7C67" w:rsidRDefault="007C776A" w:rsidP="007C776A">
      <w:pPr>
        <w:pStyle w:val="EBBTitle"/>
        <w:spacing w:after="240"/>
      </w:pPr>
      <w:r>
        <w:lastRenderedPageBreak/>
        <w:t>Dios es Tu Padre (Parte 2)</w:t>
      </w:r>
    </w:p>
    <w:p w:rsidR="007C776A" w:rsidRPr="007C776A" w:rsidRDefault="00FD066A" w:rsidP="00FD1B62">
      <w:pPr>
        <w:pStyle w:val="DefaultText"/>
        <w:tabs>
          <w:tab w:val="left" w:pos="63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Pr>
          <w:b/>
          <w:bCs/>
          <w:noProof/>
          <w:sz w:val="28"/>
          <w:szCs w:val="28"/>
          <w:u w:val="single"/>
        </w:rPr>
        <w:drawing>
          <wp:anchor distT="0" distB="0" distL="114300" distR="114300" simplePos="0" relativeHeight="251835392" behindDoc="0" locked="0" layoutInCell="1" allowOverlap="1">
            <wp:simplePos x="0" y="0"/>
            <wp:positionH relativeFrom="column">
              <wp:posOffset>4469130</wp:posOffset>
            </wp:positionH>
            <wp:positionV relativeFrom="paragraph">
              <wp:posOffset>11430</wp:posOffset>
            </wp:positionV>
            <wp:extent cx="1657350" cy="1798320"/>
            <wp:effectExtent l="19050" t="0" r="0" b="0"/>
            <wp:wrapSquare wrapText="left"/>
            <wp:docPr id="54" name="Picture 53" descr="Heart 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7.wmf"/>
                    <pic:cNvPicPr/>
                  </pic:nvPicPr>
                  <pic:blipFill>
                    <a:blip r:embed="rId33" cstate="print"/>
                    <a:stretch>
                      <a:fillRect/>
                    </a:stretch>
                  </pic:blipFill>
                  <pic:spPr>
                    <a:xfrm>
                      <a:off x="0" y="0"/>
                      <a:ext cx="1657350" cy="1798320"/>
                    </a:xfrm>
                    <a:prstGeom prst="rect">
                      <a:avLst/>
                    </a:prstGeom>
                  </pic:spPr>
                </pic:pic>
              </a:graphicData>
            </a:graphic>
          </wp:anchor>
        </w:drawing>
      </w:r>
      <w:r w:rsidR="007C776A" w:rsidRPr="007C776A">
        <w:rPr>
          <w:b/>
          <w:bCs/>
          <w:sz w:val="28"/>
          <w:szCs w:val="28"/>
          <w:u w:val="single"/>
          <w:lang w:val="es-ES"/>
        </w:rPr>
        <w:t>Como Padre, Dios Te Ama</w:t>
      </w:r>
    </w:p>
    <w:p w:rsidR="007C776A" w:rsidRPr="007C776A" w:rsidRDefault="007C776A" w:rsidP="00FD1B62">
      <w:pPr>
        <w:pStyle w:val="DefaultText"/>
        <w:tabs>
          <w:tab w:val="left" w:pos="63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sidRPr="007C776A">
        <w:rPr>
          <w:sz w:val="28"/>
          <w:szCs w:val="28"/>
          <w:lang w:val="es-ES"/>
        </w:rPr>
        <w:t xml:space="preserve">Busca </w:t>
      </w:r>
      <w:r w:rsidRPr="007C776A">
        <w:rPr>
          <w:b/>
          <w:bCs/>
          <w:sz w:val="28"/>
          <w:szCs w:val="28"/>
          <w:lang w:val="es-ES"/>
        </w:rPr>
        <w:t>I Juan 3:1</w:t>
      </w:r>
      <w:r w:rsidRPr="007C776A">
        <w:rPr>
          <w:sz w:val="28"/>
          <w:szCs w:val="28"/>
          <w:lang w:val="es-ES"/>
        </w:rPr>
        <w:t xml:space="preserve"> en tu Biblia.  Llena los espacios con las palabras correctas:</w:t>
      </w:r>
    </w:p>
    <w:p w:rsidR="007C776A" w:rsidRPr="007C776A" w:rsidRDefault="007C776A"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spacing w:after="120" w:line="440" w:lineRule="exact"/>
        <w:ind w:left="720" w:right="3060" w:hanging="720"/>
        <w:rPr>
          <w:sz w:val="28"/>
          <w:szCs w:val="28"/>
          <w:lang w:val="es-ES"/>
        </w:rPr>
      </w:pPr>
      <w:r>
        <w:rPr>
          <w:sz w:val="28"/>
          <w:szCs w:val="28"/>
          <w:lang w:val="es-ES"/>
        </w:rPr>
        <w:tab/>
      </w:r>
      <w:r w:rsidRPr="007C776A">
        <w:rPr>
          <w:sz w:val="28"/>
          <w:szCs w:val="28"/>
          <w:lang w:val="es-ES"/>
        </w:rPr>
        <w:t xml:space="preserve">Miren cuánto nos </w:t>
      </w:r>
      <w:r w:rsidR="00FD1B62">
        <w:rPr>
          <w:sz w:val="28"/>
          <w:szCs w:val="28"/>
          <w:lang w:val="es-ES"/>
        </w:rPr>
        <w:t>________</w:t>
      </w:r>
      <w:r w:rsidRPr="007C776A">
        <w:rPr>
          <w:sz w:val="28"/>
          <w:szCs w:val="28"/>
          <w:lang w:val="es-ES"/>
        </w:rPr>
        <w:t xml:space="preserve">  Dios el </w:t>
      </w:r>
      <w:r w:rsidR="00FD1B62">
        <w:rPr>
          <w:sz w:val="28"/>
          <w:szCs w:val="28"/>
          <w:lang w:val="es-ES"/>
        </w:rPr>
        <w:t>_________</w:t>
      </w:r>
      <w:r w:rsidRPr="007C776A">
        <w:rPr>
          <w:sz w:val="28"/>
          <w:szCs w:val="28"/>
          <w:lang w:val="es-ES"/>
        </w:rPr>
        <w:t xml:space="preserve">,  que se nos puede llamar </w:t>
      </w:r>
      <w:r w:rsidR="00FD1B62">
        <w:rPr>
          <w:sz w:val="28"/>
          <w:szCs w:val="28"/>
          <w:lang w:val="es-ES"/>
        </w:rPr>
        <w:t>_________</w:t>
      </w:r>
      <w:r w:rsidRPr="007C776A">
        <w:rPr>
          <w:sz w:val="28"/>
          <w:szCs w:val="28"/>
          <w:lang w:val="es-ES"/>
        </w:rPr>
        <w:t xml:space="preserve"> de </w:t>
      </w:r>
      <w:r w:rsidR="00FD1B62">
        <w:rPr>
          <w:sz w:val="28"/>
          <w:szCs w:val="28"/>
          <w:lang w:val="es-ES"/>
        </w:rPr>
        <w:t>_______</w:t>
      </w:r>
      <w:r>
        <w:rPr>
          <w:sz w:val="28"/>
          <w:szCs w:val="28"/>
          <w:lang w:val="es-ES"/>
        </w:rPr>
        <w:t>,  y lo somos.</w:t>
      </w:r>
    </w:p>
    <w:p w:rsidR="007C776A" w:rsidRDefault="007C776A"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spacing w:after="120"/>
        <w:ind w:right="3060"/>
        <w:rPr>
          <w:sz w:val="28"/>
          <w:szCs w:val="28"/>
          <w:lang w:val="es-ES"/>
        </w:rPr>
      </w:pPr>
      <w:r w:rsidRPr="007C776A">
        <w:rPr>
          <w:sz w:val="28"/>
          <w:szCs w:val="28"/>
          <w:lang w:val="es-ES"/>
        </w:rPr>
        <w:t>Los padres humanos a veces fallan y no aman mucho a sus hijos.  Dios el Padre te ama para siempre.</w:t>
      </w:r>
    </w:p>
    <w:p w:rsidR="00FD1B62" w:rsidRPr="007C776A" w:rsidRDefault="00FD1B62"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spacing w:after="120"/>
        <w:ind w:right="3060"/>
        <w:rPr>
          <w:sz w:val="28"/>
          <w:szCs w:val="28"/>
          <w:lang w:val="es-ES"/>
        </w:rPr>
      </w:pPr>
      <w:r>
        <w:rPr>
          <w:noProof/>
          <w:sz w:val="28"/>
          <w:szCs w:val="28"/>
        </w:rPr>
        <w:drawing>
          <wp:anchor distT="0" distB="0" distL="114300" distR="114300" simplePos="0" relativeHeight="251833344" behindDoc="0" locked="0" layoutInCell="1" allowOverlap="1">
            <wp:simplePos x="0" y="0"/>
            <wp:positionH relativeFrom="column">
              <wp:posOffset>4286250</wp:posOffset>
            </wp:positionH>
            <wp:positionV relativeFrom="paragraph">
              <wp:posOffset>208280</wp:posOffset>
            </wp:positionV>
            <wp:extent cx="1931670" cy="2011680"/>
            <wp:effectExtent l="19050" t="0" r="0" b="0"/>
            <wp:wrapSquare wrapText="left"/>
            <wp:docPr id="46" name="Picture 45" descr="PETEE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E021.WMF"/>
                    <pic:cNvPicPr/>
                  </pic:nvPicPr>
                  <pic:blipFill>
                    <a:blip r:embed="rId34" cstate="print"/>
                    <a:stretch>
                      <a:fillRect/>
                    </a:stretch>
                  </pic:blipFill>
                  <pic:spPr>
                    <a:xfrm>
                      <a:off x="0" y="0"/>
                      <a:ext cx="1931670" cy="2011680"/>
                    </a:xfrm>
                    <a:prstGeom prst="rect">
                      <a:avLst/>
                    </a:prstGeom>
                  </pic:spPr>
                </pic:pic>
              </a:graphicData>
            </a:graphic>
          </wp:anchor>
        </w:drawing>
      </w:r>
    </w:p>
    <w:p w:rsidR="000C123F" w:rsidRPr="000C123F" w:rsidRDefault="000C123F"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Pr>
          <w:b/>
          <w:bCs/>
          <w:sz w:val="28"/>
          <w:szCs w:val="28"/>
          <w:u w:val="single"/>
          <w:lang w:val="es-ES"/>
        </w:rPr>
        <w:t>C</w:t>
      </w:r>
      <w:r w:rsidRPr="000C123F">
        <w:rPr>
          <w:b/>
          <w:bCs/>
          <w:sz w:val="28"/>
          <w:szCs w:val="28"/>
          <w:u w:val="single"/>
          <w:lang w:val="es-ES"/>
        </w:rPr>
        <w:t>omo Padre, Dios Te Escucha</w:t>
      </w:r>
    </w:p>
    <w:p w:rsidR="000C123F" w:rsidRPr="000C123F" w:rsidRDefault="000C123F"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sidRPr="000C123F">
        <w:rPr>
          <w:sz w:val="28"/>
          <w:szCs w:val="28"/>
          <w:lang w:val="es-ES"/>
        </w:rPr>
        <w:t xml:space="preserve">Busca </w:t>
      </w:r>
      <w:r w:rsidRPr="000C123F">
        <w:rPr>
          <w:b/>
          <w:bCs/>
          <w:sz w:val="28"/>
          <w:szCs w:val="28"/>
          <w:lang w:val="es-ES"/>
        </w:rPr>
        <w:t>Mateo 7:7-11</w:t>
      </w:r>
      <w:r w:rsidRPr="000C123F">
        <w:rPr>
          <w:sz w:val="28"/>
          <w:szCs w:val="28"/>
          <w:lang w:val="es-ES"/>
        </w:rPr>
        <w:t xml:space="preserve"> en tu Biblia.  Escribe "Sí" o "No":</w:t>
      </w:r>
    </w:p>
    <w:p w:rsidR="000C123F" w:rsidRPr="000C123F" w:rsidRDefault="000C123F" w:rsidP="00FD1B62">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line="440" w:lineRule="exact"/>
        <w:ind w:left="1440" w:right="3060" w:hanging="1440"/>
        <w:rPr>
          <w:sz w:val="28"/>
          <w:szCs w:val="28"/>
          <w:lang w:val="es-ES"/>
        </w:rPr>
      </w:pPr>
      <w:r w:rsidRPr="000C123F">
        <w:rPr>
          <w:sz w:val="28"/>
          <w:szCs w:val="28"/>
          <w:lang w:val="es-ES"/>
        </w:rPr>
        <w:tab/>
        <w:t>____</w:t>
      </w:r>
      <w:r w:rsidRPr="000C123F">
        <w:rPr>
          <w:sz w:val="28"/>
          <w:szCs w:val="28"/>
          <w:lang w:val="es-ES"/>
        </w:rPr>
        <w:tab/>
        <w:t>Dios escucha mis oraciones.</w:t>
      </w:r>
    </w:p>
    <w:p w:rsidR="000C123F" w:rsidRPr="000C123F" w:rsidRDefault="000C123F" w:rsidP="00FD1B62">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line="440" w:lineRule="exact"/>
        <w:ind w:left="1440" w:right="3060" w:hanging="1440"/>
        <w:rPr>
          <w:sz w:val="28"/>
          <w:szCs w:val="28"/>
          <w:lang w:val="es-ES"/>
        </w:rPr>
      </w:pPr>
      <w:r w:rsidRPr="000C123F">
        <w:rPr>
          <w:sz w:val="28"/>
          <w:szCs w:val="28"/>
          <w:lang w:val="es-ES"/>
        </w:rPr>
        <w:tab/>
        <w:t>____</w:t>
      </w:r>
      <w:r w:rsidRPr="000C123F">
        <w:rPr>
          <w:sz w:val="28"/>
          <w:szCs w:val="28"/>
          <w:lang w:val="es-ES"/>
        </w:rPr>
        <w:tab/>
        <w:t>Dios da cosas malas a la gente.</w:t>
      </w:r>
    </w:p>
    <w:p w:rsidR="000C123F" w:rsidRPr="000C123F" w:rsidRDefault="000C123F" w:rsidP="0014010D">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after="160" w:line="440" w:lineRule="exact"/>
        <w:ind w:left="1440" w:right="3067" w:hanging="1440"/>
        <w:rPr>
          <w:sz w:val="28"/>
          <w:szCs w:val="28"/>
          <w:lang w:val="es-ES"/>
        </w:rPr>
      </w:pPr>
      <w:r w:rsidRPr="000C123F">
        <w:rPr>
          <w:sz w:val="28"/>
          <w:szCs w:val="28"/>
          <w:lang w:val="es-ES"/>
        </w:rPr>
        <w:tab/>
        <w:t>____</w:t>
      </w:r>
      <w:r w:rsidRPr="000C123F">
        <w:rPr>
          <w:sz w:val="28"/>
          <w:szCs w:val="28"/>
          <w:lang w:val="es-ES"/>
        </w:rPr>
        <w:tab/>
        <w:t>Dios quiere darme cosas buenas.</w:t>
      </w:r>
    </w:p>
    <w:p w:rsidR="000C123F" w:rsidRPr="000C123F" w:rsidRDefault="000C123F"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sidRPr="000C123F">
        <w:rPr>
          <w:sz w:val="28"/>
          <w:szCs w:val="28"/>
          <w:lang w:val="es-ES"/>
        </w:rPr>
        <w:t xml:space="preserve">¿Hablas tú cada día con tu Padre en el cielo?  ____  </w:t>
      </w:r>
    </w:p>
    <w:p w:rsidR="000C123F" w:rsidRDefault="000C123F" w:rsidP="00FD1B62">
      <w:pPr>
        <w:pStyle w:val="EBBNormalhalfafter"/>
        <w:ind w:right="3060"/>
      </w:pPr>
      <w:r w:rsidRPr="000C123F">
        <w:t>Él te ama y quiere comunicarse contigo.</w:t>
      </w:r>
    </w:p>
    <w:p w:rsidR="00FD1B62" w:rsidRPr="000C123F" w:rsidRDefault="00FD1B62" w:rsidP="00FD1B62">
      <w:pPr>
        <w:pStyle w:val="EBBNormalhalfafter"/>
        <w:ind w:right="3060"/>
      </w:pPr>
    </w:p>
    <w:p w:rsidR="000C123F" w:rsidRPr="000C123F" w:rsidRDefault="00FD1B62" w:rsidP="00FD1B62">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ind w:right="3060"/>
        <w:rPr>
          <w:sz w:val="28"/>
          <w:szCs w:val="28"/>
          <w:lang w:val="es-ES"/>
        </w:rPr>
      </w:pPr>
      <w:r>
        <w:rPr>
          <w:b/>
          <w:bCs/>
          <w:noProof/>
          <w:sz w:val="28"/>
          <w:szCs w:val="28"/>
          <w:u w:val="single"/>
        </w:rPr>
        <w:drawing>
          <wp:anchor distT="0" distB="0" distL="114300" distR="114300" simplePos="0" relativeHeight="251834368" behindDoc="0" locked="0" layoutInCell="1" allowOverlap="1">
            <wp:simplePos x="0" y="0"/>
            <wp:positionH relativeFrom="column">
              <wp:posOffset>4560570</wp:posOffset>
            </wp:positionH>
            <wp:positionV relativeFrom="paragraph">
              <wp:posOffset>139700</wp:posOffset>
            </wp:positionV>
            <wp:extent cx="1581150" cy="2255520"/>
            <wp:effectExtent l="19050" t="0" r="0" b="0"/>
            <wp:wrapSquare wrapText="left"/>
            <wp:docPr id="52" name="Picture 51" descr="ISDES0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DES080.WMF"/>
                    <pic:cNvPicPr/>
                  </pic:nvPicPr>
                  <pic:blipFill>
                    <a:blip r:embed="rId35" cstate="print"/>
                    <a:stretch>
                      <a:fillRect/>
                    </a:stretch>
                  </pic:blipFill>
                  <pic:spPr>
                    <a:xfrm>
                      <a:off x="0" y="0"/>
                      <a:ext cx="1581150" cy="2255520"/>
                    </a:xfrm>
                    <a:prstGeom prst="rect">
                      <a:avLst/>
                    </a:prstGeom>
                  </pic:spPr>
                </pic:pic>
              </a:graphicData>
            </a:graphic>
          </wp:anchor>
        </w:drawing>
      </w:r>
      <w:r w:rsidR="000C123F">
        <w:rPr>
          <w:b/>
          <w:bCs/>
          <w:sz w:val="28"/>
          <w:szCs w:val="28"/>
          <w:u w:val="single"/>
          <w:lang w:val="es-ES"/>
        </w:rPr>
        <w:t>C</w:t>
      </w:r>
      <w:r w:rsidR="000C123F" w:rsidRPr="000C123F">
        <w:rPr>
          <w:b/>
          <w:bCs/>
          <w:sz w:val="28"/>
          <w:szCs w:val="28"/>
          <w:u w:val="single"/>
          <w:lang w:val="es-ES"/>
        </w:rPr>
        <w:t>omo Padre, Dios Te Cuida</w:t>
      </w:r>
    </w:p>
    <w:p w:rsidR="000C123F" w:rsidRPr="000C123F" w:rsidRDefault="000C123F" w:rsidP="0014010D">
      <w:pPr>
        <w:pStyle w:val="DefaultText"/>
        <w:tabs>
          <w:tab w:val="left" w:pos="720"/>
          <w:tab w:val="left" w:pos="1440"/>
          <w:tab w:val="left" w:pos="2160"/>
          <w:tab w:val="left" w:pos="2880"/>
          <w:tab w:val="left" w:pos="3600"/>
          <w:tab w:val="left" w:pos="4320"/>
          <w:tab w:val="left" w:pos="5040"/>
          <w:tab w:val="left" w:pos="6480"/>
          <w:tab w:val="left" w:pos="7200"/>
          <w:tab w:val="left" w:pos="7920"/>
          <w:tab w:val="left" w:pos="8640"/>
        </w:tabs>
        <w:spacing w:after="80"/>
        <w:ind w:right="3067"/>
        <w:rPr>
          <w:sz w:val="28"/>
          <w:szCs w:val="28"/>
          <w:lang w:val="es-ES"/>
        </w:rPr>
      </w:pPr>
      <w:r w:rsidRPr="000C123F">
        <w:rPr>
          <w:sz w:val="28"/>
          <w:szCs w:val="28"/>
          <w:lang w:val="es-ES"/>
        </w:rPr>
        <w:t xml:space="preserve">Busca </w:t>
      </w:r>
      <w:r w:rsidRPr="000C123F">
        <w:rPr>
          <w:b/>
          <w:bCs/>
          <w:sz w:val="28"/>
          <w:szCs w:val="28"/>
          <w:lang w:val="es-ES"/>
        </w:rPr>
        <w:t>Mateo 6:25-33</w:t>
      </w:r>
      <w:r w:rsidRPr="000C123F">
        <w:rPr>
          <w:sz w:val="28"/>
          <w:szCs w:val="28"/>
          <w:lang w:val="es-ES"/>
        </w:rPr>
        <w:t xml:space="preserve"> en tu Biblia. Escribe "Sí" o "No":</w:t>
      </w:r>
    </w:p>
    <w:p w:rsidR="000C123F" w:rsidRPr="000C123F" w:rsidRDefault="000C123F" w:rsidP="00FD1B62">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after="80"/>
        <w:ind w:left="1080" w:right="3067" w:hanging="1080"/>
        <w:rPr>
          <w:sz w:val="28"/>
          <w:szCs w:val="28"/>
          <w:lang w:val="es-ES"/>
        </w:rPr>
      </w:pPr>
      <w:r w:rsidRPr="000C123F">
        <w:rPr>
          <w:sz w:val="28"/>
          <w:szCs w:val="28"/>
          <w:lang w:val="es-ES"/>
        </w:rPr>
        <w:tab/>
        <w:t>____</w:t>
      </w:r>
      <w:r w:rsidRPr="000C123F">
        <w:rPr>
          <w:sz w:val="28"/>
          <w:szCs w:val="28"/>
          <w:lang w:val="es-ES"/>
        </w:rPr>
        <w:tab/>
        <w:t>Debo preocuparme por las cosas materiales que necesito.</w:t>
      </w:r>
    </w:p>
    <w:p w:rsidR="000C123F" w:rsidRPr="000C123F" w:rsidRDefault="000C123F" w:rsidP="00FD1B62">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after="80"/>
        <w:ind w:left="1080" w:right="3067" w:hanging="1080"/>
        <w:rPr>
          <w:sz w:val="28"/>
          <w:szCs w:val="28"/>
          <w:lang w:val="es-ES"/>
        </w:rPr>
      </w:pPr>
      <w:r w:rsidRPr="000C123F">
        <w:rPr>
          <w:sz w:val="28"/>
          <w:szCs w:val="28"/>
          <w:lang w:val="es-ES"/>
        </w:rPr>
        <w:tab/>
        <w:t>____</w:t>
      </w:r>
      <w:r w:rsidRPr="000C123F">
        <w:rPr>
          <w:sz w:val="28"/>
          <w:szCs w:val="28"/>
          <w:lang w:val="es-ES"/>
        </w:rPr>
        <w:tab/>
        <w:t>La preocupación me ayuda para conseguir lo que necesito.</w:t>
      </w:r>
    </w:p>
    <w:p w:rsidR="000C123F" w:rsidRPr="000C123F" w:rsidRDefault="000C123F" w:rsidP="00FD1B62">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after="80"/>
        <w:ind w:left="1080" w:right="3067" w:hanging="1080"/>
        <w:rPr>
          <w:sz w:val="28"/>
          <w:szCs w:val="28"/>
          <w:lang w:val="es-ES"/>
        </w:rPr>
      </w:pPr>
      <w:r w:rsidRPr="000C123F">
        <w:rPr>
          <w:sz w:val="28"/>
          <w:szCs w:val="28"/>
          <w:lang w:val="es-ES"/>
        </w:rPr>
        <w:tab/>
        <w:t>____</w:t>
      </w:r>
      <w:r w:rsidRPr="000C123F">
        <w:rPr>
          <w:sz w:val="28"/>
          <w:szCs w:val="28"/>
          <w:lang w:val="es-ES"/>
        </w:rPr>
        <w:tab/>
        <w:t>Dios ya sabe lo que necesito.</w:t>
      </w:r>
    </w:p>
    <w:p w:rsidR="000C123F" w:rsidRPr="000C123F" w:rsidRDefault="000C123F" w:rsidP="0014010D">
      <w:pPr>
        <w:pStyle w:val="DefaultText"/>
        <w:tabs>
          <w:tab w:val="left" w:pos="360"/>
          <w:tab w:val="left" w:pos="1080"/>
          <w:tab w:val="left" w:pos="2160"/>
          <w:tab w:val="left" w:pos="2880"/>
          <w:tab w:val="left" w:pos="3600"/>
          <w:tab w:val="left" w:pos="4320"/>
          <w:tab w:val="left" w:pos="5040"/>
          <w:tab w:val="left" w:pos="6480"/>
          <w:tab w:val="left" w:pos="7200"/>
          <w:tab w:val="left" w:pos="7920"/>
          <w:tab w:val="left" w:pos="8640"/>
        </w:tabs>
        <w:spacing w:after="160"/>
        <w:ind w:left="1080" w:right="3067" w:hanging="1080"/>
        <w:rPr>
          <w:sz w:val="28"/>
          <w:szCs w:val="28"/>
          <w:lang w:val="es-ES"/>
        </w:rPr>
      </w:pPr>
      <w:r w:rsidRPr="000C123F">
        <w:rPr>
          <w:sz w:val="28"/>
          <w:szCs w:val="28"/>
          <w:lang w:val="es-ES"/>
        </w:rPr>
        <w:tab/>
        <w:t>____</w:t>
      </w:r>
      <w:r w:rsidRPr="000C123F">
        <w:rPr>
          <w:sz w:val="28"/>
          <w:szCs w:val="28"/>
          <w:lang w:val="es-ES"/>
        </w:rPr>
        <w:tab/>
        <w:t>Dios es bueno y puedo contar con su ayuda.</w:t>
      </w:r>
    </w:p>
    <w:p w:rsidR="007C776A" w:rsidRPr="000C123F" w:rsidRDefault="000C123F" w:rsidP="00FD1B62">
      <w:pPr>
        <w:pStyle w:val="EBBNormalhalfafter"/>
        <w:ind w:right="3060"/>
        <w:rPr>
          <w:lang w:val="es-ES"/>
        </w:rPr>
      </w:pPr>
      <w:r w:rsidRPr="000C123F">
        <w:t>Los padres humanos deben proveer las cosas necesarias para sus familias.  No te preocupes; tu Padre en el cielo está pendiente de t</w:t>
      </w:r>
      <w:r w:rsidRPr="000C123F">
        <w:rPr>
          <w:lang w:val="es-ES"/>
        </w:rPr>
        <w:t>i</w:t>
      </w:r>
      <w:r w:rsidRPr="000C123F">
        <w:t>.  Todo lo bueno en este mundo viene de Dios Padre (Santiago 1:17)</w:t>
      </w:r>
    </w:p>
    <w:p w:rsidR="003F23F4" w:rsidRDefault="003F23F4">
      <w:pPr>
        <w:autoSpaceDE/>
        <w:autoSpaceDN/>
        <w:adjustRightInd/>
        <w:spacing w:after="200" w:line="276" w:lineRule="auto"/>
        <w:rPr>
          <w:rFonts w:cstheme="minorBidi"/>
          <w:sz w:val="28"/>
          <w:szCs w:val="28"/>
          <w:lang w:val="es-ES_tradnl"/>
        </w:rPr>
      </w:pPr>
      <w:r w:rsidRPr="00072BE0">
        <w:rPr>
          <w:lang w:val="es-ES"/>
        </w:rPr>
        <w:br w:type="page"/>
      </w:r>
    </w:p>
    <w:p w:rsidR="007C776A" w:rsidRDefault="003F23F4" w:rsidP="00245FFC">
      <w:pPr>
        <w:pStyle w:val="EBBTitle"/>
      </w:pPr>
      <w:r>
        <w:lastRenderedPageBreak/>
        <w:t>Ejercicios: Dios Nuestro Padre</w:t>
      </w:r>
    </w:p>
    <w:p w:rsidR="003F23F4" w:rsidRDefault="003F23F4" w:rsidP="003F23F4">
      <w:pPr>
        <w:pStyle w:val="EBBNormalhalfafter"/>
        <w:tabs>
          <w:tab w:val="left" w:pos="720"/>
        </w:tabs>
        <w:ind w:left="1080" w:hanging="1080"/>
      </w:pPr>
      <w:r>
        <w:t>1.</w:t>
      </w:r>
      <w:r>
        <w:tab/>
        <w:t>Dios es el Padre de cada ser humano, porque él nos ________.</w:t>
      </w:r>
    </w:p>
    <w:p w:rsidR="003F23F4" w:rsidRDefault="003F23F4" w:rsidP="003F23F4">
      <w:pPr>
        <w:pStyle w:val="EBBNormalhalfafter"/>
        <w:tabs>
          <w:tab w:val="left" w:pos="720"/>
        </w:tabs>
        <w:ind w:left="1080" w:hanging="1080"/>
      </w:pPr>
      <w:r>
        <w:tab/>
        <w:t>Dios es el Padre de cada creyente, porque él nos _________.</w:t>
      </w:r>
    </w:p>
    <w:p w:rsidR="003F23F4" w:rsidRDefault="003F23F4" w:rsidP="00245FFC">
      <w:pPr>
        <w:pStyle w:val="EBBNormalhalfafter"/>
        <w:spacing w:after="80"/>
      </w:pPr>
      <w:r>
        <w:t>2.</w:t>
      </w:r>
      <w:r>
        <w:tab/>
        <w:t>Escribe la letra correcta:</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15" w:type="dxa"/>
        </w:tblCellMar>
        <w:tblLook w:val="04A0" w:firstRow="1" w:lastRow="0" w:firstColumn="1" w:lastColumn="0" w:noHBand="0" w:noVBand="1"/>
      </w:tblPr>
      <w:tblGrid>
        <w:gridCol w:w="6005"/>
        <w:gridCol w:w="2743"/>
      </w:tblGrid>
      <w:tr w:rsidR="009D4AB1" w:rsidRPr="007F6C2E" w:rsidTr="009D4AB1">
        <w:tc>
          <w:tcPr>
            <w:tcW w:w="6005" w:type="dxa"/>
            <w:tcBorders>
              <w:right w:val="single" w:sz="4" w:space="0" w:color="auto"/>
            </w:tcBorders>
          </w:tcPr>
          <w:p w:rsidR="009D4AB1" w:rsidRPr="009D4AB1" w:rsidRDefault="009D4AB1" w:rsidP="009D4AB1">
            <w:pPr>
              <w:pStyle w:val="EBBNormalhalfafter"/>
              <w:spacing w:after="120"/>
              <w:ind w:left="346" w:hanging="346"/>
            </w:pPr>
            <w:r>
              <w:t xml:space="preserve">1.  ¿En qué sentido es Jesucristo el </w:t>
            </w:r>
            <w:r>
              <w:rPr>
                <w:i/>
              </w:rPr>
              <w:t>único</w:t>
            </w:r>
            <w:r>
              <w:t xml:space="preserve"> Hijo de Dios? Jesús es hijo de Dios ____</w:t>
            </w:r>
          </w:p>
        </w:tc>
        <w:tc>
          <w:tcPr>
            <w:tcW w:w="2743" w:type="dxa"/>
            <w:vMerge w:val="restart"/>
            <w:tcBorders>
              <w:top w:val="single" w:sz="4" w:space="0" w:color="auto"/>
              <w:left w:val="single" w:sz="4" w:space="0" w:color="auto"/>
              <w:bottom w:val="single" w:sz="4" w:space="0" w:color="auto"/>
              <w:right w:val="single" w:sz="4" w:space="0" w:color="auto"/>
            </w:tcBorders>
          </w:tcPr>
          <w:p w:rsidR="009D4AB1" w:rsidRDefault="009D4AB1" w:rsidP="003F23F4">
            <w:pPr>
              <w:pStyle w:val="EBBNormalhalfafter"/>
              <w:spacing w:after="0"/>
            </w:pPr>
            <w:r>
              <w:t>A. Físicamente</w:t>
            </w:r>
          </w:p>
          <w:p w:rsidR="009D4AB1" w:rsidRDefault="009D4AB1" w:rsidP="003F23F4">
            <w:pPr>
              <w:pStyle w:val="EBBNormalhalfafter"/>
              <w:spacing w:after="0"/>
            </w:pPr>
          </w:p>
          <w:p w:rsidR="009D4AB1" w:rsidRDefault="009D4AB1" w:rsidP="003F23F4">
            <w:pPr>
              <w:pStyle w:val="EBBNormalhalfafter"/>
              <w:spacing w:after="0"/>
            </w:pPr>
            <w:r>
              <w:t>B. Espiritualmente</w:t>
            </w:r>
          </w:p>
          <w:p w:rsidR="009D4AB1" w:rsidRDefault="009D4AB1" w:rsidP="003F23F4">
            <w:pPr>
              <w:pStyle w:val="EBBNormalhalfafter"/>
              <w:spacing w:after="0"/>
            </w:pPr>
          </w:p>
          <w:p w:rsidR="009D4AB1" w:rsidRDefault="009D4AB1" w:rsidP="003F23F4">
            <w:pPr>
              <w:pStyle w:val="EBBNormalhalfafter"/>
              <w:spacing w:after="0"/>
            </w:pPr>
            <w:r>
              <w:t>C. Por Naturaleza</w:t>
            </w:r>
          </w:p>
        </w:tc>
      </w:tr>
      <w:tr w:rsidR="009D4AB1" w:rsidRPr="007F6C2E" w:rsidTr="009D4AB1">
        <w:tc>
          <w:tcPr>
            <w:tcW w:w="6005" w:type="dxa"/>
            <w:tcBorders>
              <w:right w:val="single" w:sz="4" w:space="0" w:color="auto"/>
            </w:tcBorders>
          </w:tcPr>
          <w:p w:rsidR="009D4AB1" w:rsidRDefault="009D4AB1" w:rsidP="009D4AB1">
            <w:pPr>
              <w:pStyle w:val="EBBNormalhalfafter"/>
              <w:spacing w:after="120"/>
              <w:ind w:left="346" w:hanging="346"/>
            </w:pPr>
            <w:r>
              <w:t>2.  ¿En qué sentido son todos los seres humanos, hijos de Dios? Ellos son hijos de Dios ____</w:t>
            </w:r>
          </w:p>
        </w:tc>
        <w:tc>
          <w:tcPr>
            <w:tcW w:w="2743" w:type="dxa"/>
            <w:vMerge/>
            <w:tcBorders>
              <w:left w:val="single" w:sz="4" w:space="0" w:color="auto"/>
              <w:bottom w:val="single" w:sz="4" w:space="0" w:color="auto"/>
              <w:right w:val="single" w:sz="4" w:space="0" w:color="auto"/>
            </w:tcBorders>
          </w:tcPr>
          <w:p w:rsidR="009D4AB1" w:rsidRDefault="009D4AB1" w:rsidP="003F23F4">
            <w:pPr>
              <w:pStyle w:val="EBBNormalhalfafter"/>
              <w:spacing w:after="0"/>
            </w:pPr>
          </w:p>
        </w:tc>
      </w:tr>
      <w:tr w:rsidR="009D4AB1" w:rsidRPr="007F6C2E" w:rsidTr="009D4AB1">
        <w:tc>
          <w:tcPr>
            <w:tcW w:w="6005" w:type="dxa"/>
            <w:tcBorders>
              <w:right w:val="single" w:sz="4" w:space="0" w:color="auto"/>
            </w:tcBorders>
          </w:tcPr>
          <w:p w:rsidR="009D4AB1" w:rsidRDefault="009D4AB1" w:rsidP="009D4AB1">
            <w:pPr>
              <w:pStyle w:val="EBBNormalhalfafter"/>
              <w:spacing w:after="120"/>
              <w:ind w:left="346" w:hanging="346"/>
            </w:pPr>
            <w:r>
              <w:t>3.  ¿En qué sentido son los cristianos, hijos de Dios? Ellos son hijos de Dios ____</w:t>
            </w:r>
          </w:p>
        </w:tc>
        <w:tc>
          <w:tcPr>
            <w:tcW w:w="2743" w:type="dxa"/>
            <w:vMerge/>
            <w:tcBorders>
              <w:left w:val="single" w:sz="4" w:space="0" w:color="auto"/>
              <w:bottom w:val="single" w:sz="4" w:space="0" w:color="auto"/>
              <w:right w:val="single" w:sz="4" w:space="0" w:color="auto"/>
            </w:tcBorders>
          </w:tcPr>
          <w:p w:rsidR="009D4AB1" w:rsidRDefault="009D4AB1" w:rsidP="003F23F4">
            <w:pPr>
              <w:pStyle w:val="EBBNormalhalfafter"/>
              <w:spacing w:after="0"/>
            </w:pPr>
          </w:p>
        </w:tc>
      </w:tr>
    </w:tbl>
    <w:p w:rsidR="003F23F4" w:rsidRDefault="009D4AB1" w:rsidP="00245FFC">
      <w:pPr>
        <w:pStyle w:val="EBBNormalhalfafter"/>
        <w:spacing w:before="120" w:after="120"/>
      </w:pPr>
      <w:r>
        <w:t>3.</w:t>
      </w:r>
      <w:r>
        <w:tab/>
        <w:t>Como Padre, Dios me __________, me ____________ y me _________.</w:t>
      </w:r>
    </w:p>
    <w:p w:rsidR="007C776A" w:rsidRDefault="009D4AB1" w:rsidP="009D4AB1">
      <w:pPr>
        <w:pStyle w:val="EBBNormalhalfafter"/>
        <w:spacing w:after="120"/>
      </w:pPr>
      <w:r>
        <w:t>4.</w:t>
      </w:r>
      <w:r>
        <w:tab/>
        <w:t>Escribe “Verdadero” o “Falso”:</w:t>
      </w:r>
    </w:p>
    <w:p w:rsidR="009D4AB1" w:rsidRDefault="009D4AB1" w:rsidP="009D4AB1">
      <w:pPr>
        <w:pStyle w:val="EBBNormalhalfafter"/>
        <w:tabs>
          <w:tab w:val="left" w:pos="720"/>
          <w:tab w:val="left" w:pos="1980"/>
        </w:tabs>
        <w:spacing w:after="120"/>
        <w:ind w:left="2340" w:hanging="2340"/>
      </w:pPr>
      <w:r>
        <w:tab/>
        <w:t>_______</w:t>
      </w:r>
      <w:r>
        <w:tab/>
        <w:t>a.</w:t>
      </w:r>
      <w:r>
        <w:tab/>
        <w:t>Dios me dio mi cuerpo y mi mente y todas mis habilidades.</w:t>
      </w:r>
    </w:p>
    <w:p w:rsidR="009D4AB1" w:rsidRDefault="009D4AB1" w:rsidP="009D4AB1">
      <w:pPr>
        <w:pStyle w:val="EBBNormalhalfafter"/>
        <w:tabs>
          <w:tab w:val="left" w:pos="720"/>
          <w:tab w:val="left" w:pos="1980"/>
        </w:tabs>
        <w:spacing w:after="120"/>
        <w:ind w:left="2340" w:hanging="2340"/>
      </w:pPr>
      <w:r>
        <w:tab/>
        <w:t>_______</w:t>
      </w:r>
      <w:r>
        <w:tab/>
        <w:t>b.</w:t>
      </w:r>
      <w:r>
        <w:tab/>
        <w:t>Todo lo bueno que tengo viene de Dios.</w:t>
      </w:r>
    </w:p>
    <w:p w:rsidR="009D4AB1" w:rsidRDefault="009D4AB1" w:rsidP="009D4AB1">
      <w:pPr>
        <w:pStyle w:val="EBBNormalhalfafter"/>
        <w:tabs>
          <w:tab w:val="left" w:pos="720"/>
          <w:tab w:val="left" w:pos="1980"/>
        </w:tabs>
        <w:spacing w:after="120"/>
        <w:ind w:left="2340" w:hanging="2340"/>
      </w:pPr>
      <w:r>
        <w:tab/>
        <w:t>_______</w:t>
      </w:r>
      <w:r>
        <w:tab/>
        <w:t>c.</w:t>
      </w:r>
      <w:r>
        <w:tab/>
        <w:t>Dios me ama y me escucha cuando oro.</w:t>
      </w:r>
    </w:p>
    <w:p w:rsidR="009D4AB1" w:rsidRDefault="009D4AB1" w:rsidP="009D4AB1">
      <w:pPr>
        <w:pStyle w:val="EBBNormalhalfafter"/>
        <w:tabs>
          <w:tab w:val="left" w:pos="720"/>
          <w:tab w:val="left" w:pos="1980"/>
        </w:tabs>
        <w:spacing w:after="120"/>
        <w:ind w:left="2340" w:hanging="2340"/>
      </w:pPr>
      <w:r>
        <w:tab/>
        <w:t>_______</w:t>
      </w:r>
      <w:r>
        <w:tab/>
        <w:t>d.</w:t>
      </w:r>
      <w:r>
        <w:tab/>
        <w:t>Todos los problemas en mi vida vienen de Dios.</w:t>
      </w:r>
    </w:p>
    <w:p w:rsidR="009D4AB1" w:rsidRDefault="009D4AB1" w:rsidP="009D4AB1">
      <w:pPr>
        <w:pStyle w:val="EBBNormalhalfafter"/>
        <w:tabs>
          <w:tab w:val="left" w:pos="720"/>
          <w:tab w:val="left" w:pos="1980"/>
        </w:tabs>
        <w:ind w:left="2340" w:hanging="2340"/>
      </w:pPr>
      <w:r>
        <w:tab/>
        <w:t>_______</w:t>
      </w:r>
      <w:r>
        <w:tab/>
        <w:t>e.</w:t>
      </w:r>
      <w:r>
        <w:tab/>
        <w:t>Dios me da lo que necesito para vivir.</w:t>
      </w:r>
    </w:p>
    <w:p w:rsidR="009D4AB1" w:rsidRDefault="009D4AB1" w:rsidP="009D4AB1">
      <w:pPr>
        <w:pStyle w:val="EBBNormalhalfafter"/>
        <w:tabs>
          <w:tab w:val="left" w:pos="720"/>
          <w:tab w:val="left" w:pos="1980"/>
        </w:tabs>
        <w:spacing w:after="120"/>
        <w:ind w:left="2347" w:hanging="2347"/>
      </w:pPr>
      <w:r>
        <w:t>5.</w:t>
      </w:r>
      <w:r>
        <w:tab/>
        <w:t>¿Cuáles de estas personas confían en Dios el Padre? (escribe “sí” o “no”)</w:t>
      </w:r>
    </w:p>
    <w:p w:rsidR="009D4AB1" w:rsidRDefault="009D4AB1" w:rsidP="009D4AB1">
      <w:pPr>
        <w:pStyle w:val="EBBNormalhalfafter"/>
        <w:tabs>
          <w:tab w:val="left" w:pos="720"/>
          <w:tab w:val="left" w:pos="1440"/>
        </w:tabs>
        <w:spacing w:after="120"/>
        <w:ind w:left="1800" w:hanging="1800"/>
      </w:pPr>
      <w:r>
        <w:tab/>
        <w:t>____</w:t>
      </w:r>
      <w:r>
        <w:tab/>
        <w:t>a.</w:t>
      </w:r>
      <w:r>
        <w:tab/>
        <w:t>Diana da gracias a Dios por su comida, su ropa y su familia.</w:t>
      </w:r>
    </w:p>
    <w:p w:rsidR="009D4AB1" w:rsidRDefault="009D4AB1" w:rsidP="009D4AB1">
      <w:pPr>
        <w:pStyle w:val="EBBNormalhalfafter"/>
        <w:tabs>
          <w:tab w:val="left" w:pos="720"/>
          <w:tab w:val="left" w:pos="1440"/>
        </w:tabs>
        <w:spacing w:after="120"/>
        <w:ind w:left="1800" w:hanging="1800"/>
      </w:pPr>
      <w:r>
        <w:tab/>
        <w:t>____</w:t>
      </w:r>
      <w:r>
        <w:tab/>
        <w:t>b.</w:t>
      </w:r>
      <w:r>
        <w:tab/>
        <w:t>Todos los días, Roberto ora a Dios y le cuenta todo.</w:t>
      </w:r>
    </w:p>
    <w:p w:rsidR="009D4AB1" w:rsidRDefault="009D4AB1" w:rsidP="009D4AB1">
      <w:pPr>
        <w:pStyle w:val="EBBNormalhalfafter"/>
        <w:tabs>
          <w:tab w:val="left" w:pos="720"/>
          <w:tab w:val="left" w:pos="1440"/>
        </w:tabs>
        <w:spacing w:after="120"/>
        <w:ind w:left="1800" w:hanging="1800"/>
      </w:pPr>
      <w:r>
        <w:tab/>
        <w:t>____</w:t>
      </w:r>
      <w:r>
        <w:tab/>
        <w:t>c.</w:t>
      </w:r>
      <w:r>
        <w:tab/>
        <w:t>Ángel se angustia mucho por la falta de dinero en su casa.</w:t>
      </w:r>
    </w:p>
    <w:p w:rsidR="009D4AB1" w:rsidRDefault="009D4AB1" w:rsidP="009D4AB1">
      <w:pPr>
        <w:pStyle w:val="EBBNormalhalfafter"/>
        <w:tabs>
          <w:tab w:val="left" w:pos="720"/>
          <w:tab w:val="left" w:pos="1440"/>
        </w:tabs>
        <w:spacing w:after="120"/>
        <w:ind w:left="1800" w:hanging="1800"/>
      </w:pPr>
      <w:r>
        <w:tab/>
        <w:t>____</w:t>
      </w:r>
      <w:r>
        <w:tab/>
        <w:t>d.</w:t>
      </w:r>
      <w:r>
        <w:tab/>
        <w:t>maría siente que ella no sirve para nada.</w:t>
      </w:r>
    </w:p>
    <w:p w:rsidR="009D4AB1" w:rsidRDefault="009D4AB1" w:rsidP="009D4AB1">
      <w:pPr>
        <w:pStyle w:val="EBBNormalhalfafter"/>
        <w:tabs>
          <w:tab w:val="left" w:pos="720"/>
          <w:tab w:val="left" w:pos="1440"/>
        </w:tabs>
        <w:spacing w:after="120"/>
        <w:ind w:left="1800" w:hanging="1800"/>
      </w:pPr>
      <w:r>
        <w:tab/>
        <w:t>____</w:t>
      </w:r>
      <w:r>
        <w:tab/>
        <w:t>e.</w:t>
      </w:r>
      <w:r>
        <w:tab/>
        <w:t>Patricia aprecia y goza de la belleza de la naturaleza que Dios creó.</w:t>
      </w:r>
    </w:p>
    <w:p w:rsidR="009D4AB1" w:rsidRDefault="009D4AB1" w:rsidP="009D4AB1">
      <w:pPr>
        <w:pStyle w:val="EBBNormalhalfafter"/>
        <w:tabs>
          <w:tab w:val="left" w:pos="720"/>
          <w:tab w:val="left" w:pos="1440"/>
        </w:tabs>
        <w:ind w:left="1800" w:hanging="1800"/>
      </w:pPr>
      <w:r>
        <w:tab/>
        <w:t>____</w:t>
      </w:r>
      <w:r>
        <w:tab/>
        <w:t>f.</w:t>
      </w:r>
      <w:r>
        <w:tab/>
        <w:t>Daniel está enfermo y por eso dice que Dios no le ama.</w:t>
      </w:r>
    </w:p>
    <w:p w:rsidR="009D4AB1" w:rsidRDefault="009D4AB1" w:rsidP="00245FFC">
      <w:pPr>
        <w:pStyle w:val="EBBNormalhalfafter"/>
        <w:tabs>
          <w:tab w:val="left" w:pos="720"/>
          <w:tab w:val="left" w:pos="1440"/>
        </w:tabs>
        <w:spacing w:after="80"/>
        <w:ind w:left="1800" w:hanging="1800"/>
      </w:pPr>
      <w:r>
        <w:t>6.</w:t>
      </w:r>
      <w:r>
        <w:tab/>
        <w:t xml:space="preserve">Escribe de memoria el </w:t>
      </w:r>
      <w:r>
        <w:rPr>
          <w:b/>
        </w:rPr>
        <w:t>Salmo 121:2</w:t>
      </w:r>
      <w:r>
        <w:t>:</w:t>
      </w:r>
    </w:p>
    <w:p w:rsidR="009D4AB1" w:rsidRDefault="009D4AB1" w:rsidP="00245FFC">
      <w:pPr>
        <w:pStyle w:val="EBBNormalhalfafter"/>
        <w:tabs>
          <w:tab w:val="left" w:pos="720"/>
          <w:tab w:val="left" w:pos="1440"/>
        </w:tabs>
        <w:spacing w:after="80"/>
        <w:ind w:left="1800" w:hanging="1800"/>
      </w:pPr>
      <w:r>
        <w:tab/>
        <w:t>_____________________________________________________________</w:t>
      </w:r>
    </w:p>
    <w:p w:rsidR="009D4AB1" w:rsidRDefault="009D4AB1" w:rsidP="00245FFC">
      <w:pPr>
        <w:pStyle w:val="EBBNormalhalfafter"/>
        <w:tabs>
          <w:tab w:val="left" w:pos="720"/>
          <w:tab w:val="left" w:pos="1440"/>
        </w:tabs>
        <w:spacing w:after="80"/>
        <w:ind w:left="1800" w:hanging="1800"/>
      </w:pPr>
      <w:r>
        <w:tab/>
        <w:t>_____________________________________________________________</w:t>
      </w:r>
    </w:p>
    <w:p w:rsidR="009D4AB1" w:rsidRDefault="009D4AB1" w:rsidP="00245FFC">
      <w:pPr>
        <w:pStyle w:val="EBBNormalhalfafter"/>
        <w:tabs>
          <w:tab w:val="left" w:pos="720"/>
          <w:tab w:val="left" w:pos="1440"/>
        </w:tabs>
        <w:spacing w:after="80"/>
        <w:ind w:left="1800" w:hanging="1800"/>
      </w:pPr>
      <w:r>
        <w:t>7.</w:t>
      </w:r>
      <w:r>
        <w:tab/>
        <w:t>Escribe de memoria los primero</w:t>
      </w:r>
      <w:r w:rsidR="00245FFC">
        <w:t xml:space="preserve">s 14 libros del </w:t>
      </w:r>
      <w:r w:rsidR="00245FFC">
        <w:rPr>
          <w:b/>
        </w:rPr>
        <w:t>Antiguo Testamento</w:t>
      </w:r>
      <w:r w:rsidR="00245FFC">
        <w:t>:</w:t>
      </w:r>
    </w:p>
    <w:p w:rsidR="00245FFC" w:rsidRDefault="00245FFC" w:rsidP="00245FFC">
      <w:pPr>
        <w:pStyle w:val="EBBNormalhalfafter"/>
        <w:tabs>
          <w:tab w:val="left" w:pos="720"/>
          <w:tab w:val="left" w:pos="1440"/>
        </w:tabs>
        <w:spacing w:after="80"/>
        <w:ind w:left="1800" w:hanging="1800"/>
      </w:pPr>
      <w:r>
        <w:tab/>
        <w:t>_____________________________________________________________</w:t>
      </w:r>
    </w:p>
    <w:p w:rsidR="00245FFC" w:rsidRPr="00245FFC" w:rsidRDefault="00245FFC" w:rsidP="00245FFC">
      <w:pPr>
        <w:pStyle w:val="EBBNormalhalfafter"/>
        <w:tabs>
          <w:tab w:val="left" w:pos="720"/>
          <w:tab w:val="left" w:pos="1440"/>
        </w:tabs>
        <w:spacing w:after="80"/>
        <w:ind w:left="1800" w:hanging="1800"/>
      </w:pPr>
      <w:r>
        <w:tab/>
        <w:t>_____________________________________________________________</w:t>
      </w:r>
    </w:p>
    <w:p w:rsidR="008F7C67" w:rsidRDefault="004A5E7F" w:rsidP="005963D0">
      <w:pPr>
        <w:pStyle w:val="EBBTitle"/>
      </w:pPr>
      <w:r>
        <w:rPr>
          <w:noProof/>
          <w:lang w:val="en-US"/>
        </w:rPr>
        <w:lastRenderedPageBreak/>
        <w:pict>
          <v:shape id="_x0000_s1126" type="#_x0000_t176" style="position:absolute;left:0;text-align:left;margin-left:-2.05pt;margin-top:27.45pt;width:196.8pt;height:30.3pt;z-index:251836416;mso-height-percent:200;mso-height-percent:200;mso-width-relative:margin;mso-height-relative:margin" strokecolor="black [3213]">
            <v:textbox style="mso-fit-shape-to-text:t">
              <w:txbxContent>
                <w:p w:rsidR="00E46E4F" w:rsidRDefault="00E46E4F" w:rsidP="005963D0">
                  <w:pPr>
                    <w:pStyle w:val="EBBTitle"/>
                    <w:spacing w:after="0"/>
                    <w:jc w:val="left"/>
                  </w:pPr>
                  <w:r>
                    <w:t>La Promesa de Dios</w:t>
                  </w:r>
                </w:p>
              </w:txbxContent>
            </v:textbox>
            <w10:wrap type="topAndBottom"/>
          </v:shape>
        </w:pict>
      </w:r>
      <w:r w:rsidR="00245FFC">
        <w:t>Los Ángeles</w:t>
      </w:r>
    </w:p>
    <w:p w:rsidR="00245FFC" w:rsidRDefault="00245FFC" w:rsidP="005963D0">
      <w:pPr>
        <w:pStyle w:val="EBBNoSpaceNormal"/>
      </w:pPr>
      <w:r>
        <w:t xml:space="preserve">Busca </w:t>
      </w:r>
      <w:r>
        <w:rPr>
          <w:b/>
        </w:rPr>
        <w:t>Salmo 34:7</w:t>
      </w:r>
      <w:r>
        <w:t xml:space="preserve"> en tu Biblia. Llena los espacios:</w:t>
      </w:r>
    </w:p>
    <w:p w:rsidR="00245FFC" w:rsidRDefault="004A5E7F" w:rsidP="005963D0">
      <w:pPr>
        <w:pStyle w:val="EBBNormalhalfafter"/>
        <w:spacing w:line="440" w:lineRule="exact"/>
      </w:pPr>
      <w:r>
        <w:rPr>
          <w:noProof/>
          <w:lang w:val="en-US"/>
        </w:rPr>
        <w:pict>
          <v:shape id="_x0000_s1127" type="#_x0000_t176" style="position:absolute;margin-left:.35pt;margin-top:53.55pt;width:264.25pt;height:30.3pt;z-index:251837440;mso-height-percent:200;mso-height-percent:200;mso-width-relative:margin;mso-height-relative:margin" strokecolor="black [3213]">
            <v:textbox style="mso-fit-shape-to-text:t">
              <w:txbxContent>
                <w:p w:rsidR="00E46E4F" w:rsidRDefault="00E46E4F" w:rsidP="005963D0">
                  <w:pPr>
                    <w:pStyle w:val="EBBTitle"/>
                    <w:spacing w:after="0"/>
                    <w:jc w:val="left"/>
                  </w:pPr>
                  <w:r>
                    <w:t>¿Quiénes son los Ángeles?</w:t>
                  </w:r>
                </w:p>
              </w:txbxContent>
            </v:textbox>
            <w10:wrap type="topAndBottom"/>
          </v:shape>
        </w:pict>
      </w:r>
      <w:r w:rsidR="00245FFC">
        <w:tab/>
        <w:t>El _____________ del Señor ____________ y ____________ a los que honran al ____________.</w:t>
      </w:r>
    </w:p>
    <w:p w:rsidR="00245FFC" w:rsidRDefault="00245FFC" w:rsidP="005963D0">
      <w:pPr>
        <w:pStyle w:val="EBBNormalhalfafter"/>
        <w:spacing w:after="80"/>
      </w:pPr>
      <w:r>
        <w:t xml:space="preserve">Busca </w:t>
      </w:r>
      <w:proofErr w:type="gramStart"/>
      <w:r>
        <w:rPr>
          <w:b/>
        </w:rPr>
        <w:t>Hebreos</w:t>
      </w:r>
      <w:proofErr w:type="gramEnd"/>
      <w:r>
        <w:rPr>
          <w:b/>
        </w:rPr>
        <w:t xml:space="preserve"> 1:14</w:t>
      </w:r>
      <w:r>
        <w:t xml:space="preserve"> en tu Biblia y contesta las siguientes preguntas:</w:t>
      </w:r>
    </w:p>
    <w:p w:rsidR="00245FFC" w:rsidRDefault="00245FFC" w:rsidP="00245FFC">
      <w:pPr>
        <w:pStyle w:val="EBBNormalhalfafter"/>
        <w:spacing w:after="80"/>
      </w:pPr>
      <w:r>
        <w:t>¿Quiénes son los ángeles? (escoge todas las respuestas correctas)</w:t>
      </w:r>
    </w:p>
    <w:p w:rsidR="00245FFC" w:rsidRDefault="00245FFC" w:rsidP="00245FFC">
      <w:pPr>
        <w:pStyle w:val="EBBNormalhalfafter"/>
        <w:tabs>
          <w:tab w:val="left" w:pos="720"/>
          <w:tab w:val="left" w:pos="1440"/>
        </w:tabs>
        <w:spacing w:after="80"/>
        <w:ind w:left="1800" w:hanging="1800"/>
      </w:pPr>
      <w:r>
        <w:tab/>
        <w:t>____</w:t>
      </w:r>
      <w:r>
        <w:tab/>
      </w:r>
      <w:proofErr w:type="gramStart"/>
      <w:r>
        <w:t>a</w:t>
      </w:r>
      <w:proofErr w:type="gramEnd"/>
      <w:r>
        <w:t>.</w:t>
      </w:r>
      <w:r>
        <w:tab/>
        <w:t>Son seres humanos con alas.</w:t>
      </w:r>
    </w:p>
    <w:p w:rsidR="00245FFC" w:rsidRDefault="00245FFC" w:rsidP="00245FFC">
      <w:pPr>
        <w:pStyle w:val="EBBNormalhalfafter"/>
        <w:tabs>
          <w:tab w:val="left" w:pos="720"/>
          <w:tab w:val="left" w:pos="1440"/>
        </w:tabs>
        <w:spacing w:after="80"/>
        <w:ind w:left="1800" w:hanging="1800"/>
      </w:pPr>
      <w:r>
        <w:tab/>
        <w:t>____</w:t>
      </w:r>
      <w:r>
        <w:tab/>
        <w:t>b.</w:t>
      </w:r>
      <w:r>
        <w:tab/>
        <w:t>Son las almas de la gente que muere.</w:t>
      </w:r>
    </w:p>
    <w:p w:rsidR="00245FFC" w:rsidRDefault="00245FFC" w:rsidP="00245FFC">
      <w:pPr>
        <w:pStyle w:val="EBBNormalhalfafter"/>
        <w:tabs>
          <w:tab w:val="left" w:pos="720"/>
          <w:tab w:val="left" w:pos="1440"/>
        </w:tabs>
        <w:spacing w:after="80"/>
        <w:ind w:left="1800" w:hanging="1800"/>
      </w:pPr>
      <w:r>
        <w:tab/>
        <w:t>____</w:t>
      </w:r>
      <w:r>
        <w:tab/>
      </w:r>
      <w:proofErr w:type="gramStart"/>
      <w:r>
        <w:t>c</w:t>
      </w:r>
      <w:proofErr w:type="gramEnd"/>
      <w:r>
        <w:t>.</w:t>
      </w:r>
      <w:r>
        <w:tab/>
        <w:t>Son espíritus que sirven a Dios.</w:t>
      </w:r>
    </w:p>
    <w:p w:rsidR="00245FFC" w:rsidRDefault="00245FFC" w:rsidP="00245FFC">
      <w:pPr>
        <w:pStyle w:val="EBBNormalhalfafter"/>
        <w:tabs>
          <w:tab w:val="left" w:pos="720"/>
          <w:tab w:val="left" w:pos="1440"/>
        </w:tabs>
        <w:spacing w:after="80"/>
        <w:ind w:left="1800" w:hanging="1800"/>
      </w:pPr>
      <w:r>
        <w:t>¿Qué hacen los ángeles? (escoge todas las respuestas correctas)</w:t>
      </w:r>
    </w:p>
    <w:p w:rsidR="00245FFC" w:rsidRDefault="00245FFC" w:rsidP="00245FFC">
      <w:pPr>
        <w:pStyle w:val="EBBNormalhalfafter"/>
        <w:tabs>
          <w:tab w:val="left" w:pos="720"/>
          <w:tab w:val="left" w:pos="1440"/>
        </w:tabs>
        <w:spacing w:after="80"/>
        <w:ind w:left="1800" w:hanging="1800"/>
      </w:pPr>
      <w:r>
        <w:tab/>
        <w:t>____</w:t>
      </w:r>
      <w:r>
        <w:tab/>
        <w:t>a.</w:t>
      </w:r>
      <w:r>
        <w:tab/>
        <w:t>Sirven a Dios</w:t>
      </w:r>
    </w:p>
    <w:p w:rsidR="00245FFC" w:rsidRDefault="00245FFC" w:rsidP="00245FFC">
      <w:pPr>
        <w:pStyle w:val="EBBNormalhalfafter"/>
        <w:tabs>
          <w:tab w:val="left" w:pos="720"/>
          <w:tab w:val="left" w:pos="1440"/>
        </w:tabs>
        <w:spacing w:after="80"/>
        <w:ind w:left="1800" w:hanging="1800"/>
      </w:pPr>
      <w:r>
        <w:tab/>
        <w:t>____</w:t>
      </w:r>
      <w:r>
        <w:tab/>
        <w:t>b.</w:t>
      </w:r>
      <w:r>
        <w:tab/>
        <w:t>Protegen y ayudan a los creyentes.</w:t>
      </w:r>
    </w:p>
    <w:p w:rsidR="00245FFC" w:rsidRDefault="00245FFC" w:rsidP="00245FFC">
      <w:pPr>
        <w:pStyle w:val="EBBNormalhalfafter"/>
        <w:tabs>
          <w:tab w:val="left" w:pos="720"/>
          <w:tab w:val="left" w:pos="1440"/>
        </w:tabs>
        <w:spacing w:after="80"/>
        <w:ind w:left="1800" w:hanging="1800"/>
      </w:pPr>
      <w:r>
        <w:tab/>
        <w:t>____</w:t>
      </w:r>
      <w:r>
        <w:tab/>
        <w:t>c.</w:t>
      </w:r>
      <w:r>
        <w:tab/>
        <w:t>Reciben nuestra adoración y oraciones.</w:t>
      </w:r>
    </w:p>
    <w:p w:rsidR="00245FFC" w:rsidRDefault="00245FFC" w:rsidP="00245FFC">
      <w:pPr>
        <w:pStyle w:val="EBBNormalhalfafter"/>
        <w:tabs>
          <w:tab w:val="left" w:pos="720"/>
          <w:tab w:val="left" w:pos="1440"/>
        </w:tabs>
        <w:ind w:left="1800" w:hanging="1800"/>
      </w:pPr>
      <w:r>
        <w:tab/>
        <w:t>____</w:t>
      </w:r>
      <w:r>
        <w:tab/>
        <w:t>d.</w:t>
      </w:r>
      <w:r>
        <w:tab/>
        <w:t>Flotan en el aire tocando arpas.</w:t>
      </w:r>
    </w:p>
    <w:p w:rsidR="00245FFC" w:rsidRPr="00245FFC" w:rsidRDefault="00245FFC" w:rsidP="005963D0">
      <w:pPr>
        <w:pStyle w:val="EBBNormalhalfafter"/>
        <w:spacing w:after="120"/>
      </w:pPr>
      <w:r w:rsidRPr="00245FFC">
        <w:t>Los ángeles fueron creados por Dios.  Ellos son espíritus, es decir, no necesitan un cuerpo físico.  Ellos razonan y tienen mucha sabiduría y poder.  Sin embargo, Dios es mucho más fuerte y sabio que todos los ánge</w:t>
      </w:r>
      <w:r>
        <w:t>les.  Algunas citas bíblicas: 1</w:t>
      </w:r>
      <w:r w:rsidRPr="00245FFC">
        <w:t>Pedro</w:t>
      </w:r>
      <w:r>
        <w:t> </w:t>
      </w:r>
      <w:r w:rsidRPr="00245FFC">
        <w:t>3:22, Salmo 103:20, Lucas 1:19.</w:t>
      </w:r>
    </w:p>
    <w:p w:rsidR="00245FFC" w:rsidRPr="00245FFC" w:rsidRDefault="00245FFC" w:rsidP="005963D0">
      <w:pPr>
        <w:pStyle w:val="EBBNormalhalfafter"/>
        <w:spacing w:after="120"/>
      </w:pPr>
      <w:r w:rsidRPr="00245FFC">
        <w:t>Los ángeles no mueren y no tienen sexo.  (Mateo 22:30, Lucas 20:36)  Miguel y Gabriel son dos ángeles que aparecen por nombre en la Biblia.</w:t>
      </w:r>
    </w:p>
    <w:p w:rsidR="00245FFC" w:rsidRPr="00245FFC" w:rsidRDefault="00245FFC" w:rsidP="005963D0">
      <w:pPr>
        <w:pStyle w:val="EBBNormalhalfafter"/>
        <w:spacing w:after="120"/>
      </w:pPr>
      <w:r w:rsidRPr="00245FFC">
        <w:t xml:space="preserve">Los ángeles buenos </w:t>
      </w:r>
      <w:r w:rsidRPr="00245FFC">
        <w:rPr>
          <w:b/>
          <w:bCs/>
        </w:rPr>
        <w:t>adoran a Dios</w:t>
      </w:r>
      <w:r w:rsidRPr="00245FFC">
        <w:t xml:space="preserve"> (Apocalipsis 4:8-11), </w:t>
      </w:r>
      <w:r w:rsidRPr="00245FFC">
        <w:rPr>
          <w:b/>
          <w:bCs/>
        </w:rPr>
        <w:t>obedecen a Dios</w:t>
      </w:r>
      <w:r w:rsidRPr="00245FFC">
        <w:t xml:space="preserve"> (Salmo</w:t>
      </w:r>
      <w:r>
        <w:t> </w:t>
      </w:r>
      <w:r w:rsidRPr="00245FFC">
        <w:t xml:space="preserve">103:20-21), y </w:t>
      </w:r>
      <w:r w:rsidRPr="00245FFC">
        <w:rPr>
          <w:b/>
          <w:bCs/>
        </w:rPr>
        <w:t>ayudan a los cristianos</w:t>
      </w:r>
      <w:r w:rsidRPr="00245FFC">
        <w:t xml:space="preserve"> (Hebreos 1:14).  Dios a menudo envía a los ángeles como mensajeros (Mateo 1:20, etc.).  Los ángeles ayudaron a Jesús (Mateo 4:11) y aparecerán junto con Jesús cuando Él viene otra vez en gloria (Mateo 24:31, Mateo 25:31).  </w:t>
      </w:r>
    </w:p>
    <w:p w:rsidR="00245FFC" w:rsidRPr="00245FFC" w:rsidRDefault="00245FFC" w:rsidP="005963D0">
      <w:pPr>
        <w:pStyle w:val="EBBNormalhalfafter"/>
        <w:spacing w:after="120"/>
      </w:pPr>
      <w:r>
        <w:t>¿Hay un ángel guardián de cada niño?  Bueno, es cierto que los ángeles cuidan especialmente a los niños (Mateo 18:10).  Pero no sabemos si es un solo ángel para cada niño o si son muchos ángeles que cuidan a todos los niños en general.</w:t>
      </w:r>
    </w:p>
    <w:p w:rsidR="001E1EDC" w:rsidRDefault="00245FFC" w:rsidP="005963D0">
      <w:pPr>
        <w:pStyle w:val="EBBNormalhalfafter"/>
      </w:pPr>
      <w:r>
        <w:t xml:space="preserve">Debemos </w:t>
      </w:r>
      <w:r>
        <w:rPr>
          <w:b/>
        </w:rPr>
        <w:t>dar gracias a Dios por los ángeles</w:t>
      </w:r>
      <w:r>
        <w:t xml:space="preserve">. Pero nunca debemos </w:t>
      </w:r>
      <w:r>
        <w:rPr>
          <w:b/>
        </w:rPr>
        <w:t xml:space="preserve">orar ni adorar </w:t>
      </w:r>
      <w:r w:rsidR="001E1EDC">
        <w:t>a los ángeles. Ellos no son dioses – son siervos del único Dios verdadero.</w:t>
      </w:r>
      <w:r w:rsidR="001E1EDC">
        <w:br w:type="page"/>
      </w:r>
    </w:p>
    <w:p w:rsidR="001E1EDC" w:rsidRDefault="004A5E7F" w:rsidP="001E1EDC">
      <w:pPr>
        <w:pStyle w:val="EBBTitle"/>
      </w:pPr>
      <w:r>
        <w:rPr>
          <w:noProof/>
          <w:lang w:val="en-US"/>
        </w:rPr>
        <w:lastRenderedPageBreak/>
        <w:pict>
          <v:shape id="_x0000_s1128" type="#_x0000_t176" style="position:absolute;left:0;text-align:left;margin-left:-1.7pt;margin-top:27.6pt;width:196.8pt;height:30.3pt;z-index:251838464;mso-height-percent:200;mso-height-percent:200;mso-width-relative:margin;mso-height-relative:margin" strokecolor="black [3213]">
            <v:textbox style="mso-fit-shape-to-text:t">
              <w:txbxContent>
                <w:p w:rsidR="00E46E4F" w:rsidRDefault="00E46E4F" w:rsidP="005963D0">
                  <w:pPr>
                    <w:pStyle w:val="EBBTitle"/>
                    <w:spacing w:after="0"/>
                    <w:jc w:val="left"/>
                  </w:pPr>
                  <w:r>
                    <w:t>La Promesa de Dios</w:t>
                  </w:r>
                </w:p>
              </w:txbxContent>
            </v:textbox>
            <w10:wrap type="topAndBottom"/>
          </v:shape>
        </w:pict>
      </w:r>
      <w:r w:rsidR="001E1EDC">
        <w:t>Los Demonios</w:t>
      </w:r>
    </w:p>
    <w:p w:rsidR="001E1EDC" w:rsidRDefault="005963D0" w:rsidP="00A7779E">
      <w:pPr>
        <w:pStyle w:val="EBBNoSpaceNormal"/>
      </w:pPr>
      <w:r>
        <w:t xml:space="preserve">Busca </w:t>
      </w:r>
      <w:r>
        <w:rPr>
          <w:b/>
        </w:rPr>
        <w:t>Efesios 6:11-13</w:t>
      </w:r>
      <w:r>
        <w:t xml:space="preserve"> en tu Biblia. Escribe las palabras correctas:</w:t>
      </w:r>
    </w:p>
    <w:p w:rsidR="005963D0" w:rsidRDefault="004A5E7F" w:rsidP="00A7779E">
      <w:pPr>
        <w:pStyle w:val="EBBNormalhalfafter"/>
        <w:spacing w:after="120" w:line="440" w:lineRule="exact"/>
      </w:pPr>
      <w:r>
        <w:rPr>
          <w:rFonts w:cs="Times New Roman"/>
          <w:sz w:val="24"/>
          <w:szCs w:val="24"/>
        </w:rPr>
        <w:pict>
          <v:shape id="_x0000_s1129" type="#_x0000_t176" style="position:absolute;margin-left:-.9pt;margin-top:163.4pt;width:381.15pt;height:52.6pt;z-index:251840512;mso-height-percent:200;mso-height-percent:200;mso-width-relative:margin;mso-height-relative:margin" strokecolor="black [3213]">
            <v:textbox style="mso-fit-shape-to-text:t">
              <w:txbxContent>
                <w:p w:rsidR="00E46E4F" w:rsidRDefault="00E46E4F" w:rsidP="00A7779E">
                  <w:pPr>
                    <w:pStyle w:val="EBBTitle"/>
                    <w:spacing w:after="0"/>
                    <w:jc w:val="left"/>
                  </w:pPr>
                  <w:r>
                    <w:t>¿Quiénes son el Diablo y los Demonios?</w:t>
                  </w:r>
                </w:p>
              </w:txbxContent>
            </v:textbox>
            <w10:wrap type="topAndBottom"/>
          </v:shape>
        </w:pict>
      </w:r>
      <w:r w:rsidR="005963D0">
        <w:tab/>
        <w:t>Protéjanse con toda la armadura que ________ les ha dado, para que puedan estar firmes contra los _____________ del ____________</w:t>
      </w:r>
      <w:r w:rsidR="00A7779E">
        <w:t>_. Porque no estamos luchando contra ____________ de carne y hueso, sino contra malignas fuerzas ____________ del ___________, las cuales tienen mando, autoridad y dominio sobre este mundo ______________. Por eso, tomen toda la _____________ que Dios les ha ________, para que puedan ____________ en el día malo y, después de haberse preparado bien, mantenerse ____________.</w:t>
      </w:r>
    </w:p>
    <w:p w:rsidR="00A7779E" w:rsidRPr="00A7779E" w:rsidRDefault="00A7779E" w:rsidP="00A7779E">
      <w:pPr>
        <w:pStyle w:val="EBBNormalhalfafter"/>
        <w:spacing w:after="120"/>
      </w:pPr>
      <w:r>
        <w:t xml:space="preserve">Eran ángeles buenos, creados por Dios. Pero se rebelaron contra Dios. </w:t>
      </w:r>
      <w:r w:rsidRPr="00A7779E">
        <w:t xml:space="preserve">(Judas 6, </w:t>
      </w:r>
      <w:r>
        <w:br/>
        <w:t xml:space="preserve">1 </w:t>
      </w:r>
      <w:r w:rsidRPr="00A7779E">
        <w:t>Juan 3:8)  Ahora toda su sabidu</w:t>
      </w:r>
      <w:r>
        <w:t xml:space="preserve">ría y poder se han pervertido. </w:t>
      </w:r>
      <w:r w:rsidRPr="00A7779E">
        <w:t>Dicen mentiras y hacen mald</w:t>
      </w:r>
      <w:r>
        <w:t xml:space="preserve">ad (Juan 8:44, I Pedro 5:8-9). </w:t>
      </w:r>
      <w:r w:rsidRPr="00A7779E">
        <w:t>El jefe de los demonios se llama Satanás o el diablo.  (Hechos 5:3, I Pedro 5:8)</w:t>
      </w:r>
    </w:p>
    <w:p w:rsidR="00A7779E" w:rsidRPr="00A7779E" w:rsidRDefault="00A7779E" w:rsidP="00A7779E">
      <w:pPr>
        <w:pStyle w:val="EBBNormalhalfafter"/>
        <w:spacing w:after="120"/>
      </w:pPr>
      <w:r w:rsidRPr="00A7779E">
        <w:t xml:space="preserve">Los demonios </w:t>
      </w:r>
      <w:r w:rsidRPr="00A7779E">
        <w:rPr>
          <w:b/>
          <w:bCs/>
        </w:rPr>
        <w:t>odian y temen a Dios</w:t>
      </w:r>
      <w:r w:rsidRPr="00A7779E">
        <w:t xml:space="preserve"> (Santiago 2:19), </w:t>
      </w:r>
      <w:r w:rsidRPr="00A7779E">
        <w:rPr>
          <w:b/>
          <w:bCs/>
        </w:rPr>
        <w:t>desobedecen a Dios</w:t>
      </w:r>
      <w:r w:rsidRPr="00A7779E">
        <w:t xml:space="preserve"> (</w:t>
      </w:r>
      <w:r>
        <w:t xml:space="preserve">1 </w:t>
      </w:r>
      <w:r w:rsidRPr="00A7779E">
        <w:t>Juan</w:t>
      </w:r>
      <w:r>
        <w:t> </w:t>
      </w:r>
      <w:r w:rsidRPr="00A7779E">
        <w:t xml:space="preserve">3:8), y </w:t>
      </w:r>
      <w:r w:rsidRPr="00A7779E">
        <w:rPr>
          <w:b/>
          <w:bCs/>
        </w:rPr>
        <w:t>tientan y afligen a las personas</w:t>
      </w:r>
      <w:r>
        <w:t xml:space="preserve"> (Efesios 2:1-2, Lucas 13:16). </w:t>
      </w:r>
      <w:r w:rsidRPr="00A7779E">
        <w:t>El diablo tentó</w:t>
      </w:r>
      <w:r>
        <w:t xml:space="preserve"> a Jesucristo (Mateo 4:1). </w:t>
      </w:r>
      <w:r w:rsidRPr="00A7779E">
        <w:t xml:space="preserve">Los demonios quieren </w:t>
      </w:r>
      <w:r w:rsidRPr="00A7779E">
        <w:rPr>
          <w:b/>
          <w:bCs/>
        </w:rPr>
        <w:t>alejar a la gente de Dios</w:t>
      </w:r>
      <w:r>
        <w:t xml:space="preserve">. </w:t>
      </w:r>
      <w:r w:rsidRPr="00A7779E">
        <w:t xml:space="preserve">Para lograr esto, ellos hacen </w:t>
      </w:r>
      <w:r w:rsidRPr="0022056E">
        <w:rPr>
          <w:b/>
        </w:rPr>
        <w:t>ciegos</w:t>
      </w:r>
      <w:r w:rsidRPr="00A7779E">
        <w:t xml:space="preserve"> a los no creyentes (</w:t>
      </w:r>
      <w:r>
        <w:t>2</w:t>
      </w:r>
      <w:r w:rsidRPr="00A7779E">
        <w:t xml:space="preserve"> Corintios 4:4) y </w:t>
      </w:r>
      <w:r w:rsidRPr="0022056E">
        <w:rPr>
          <w:b/>
        </w:rPr>
        <w:t>tientan y afligen</w:t>
      </w:r>
      <w:r w:rsidRPr="00A7779E">
        <w:t xml:space="preserve"> a todos, aú</w:t>
      </w:r>
      <w:r>
        <w:t xml:space="preserve">n a los creyentes (Job 1 y 2). </w:t>
      </w:r>
      <w:r w:rsidRPr="00A7779E">
        <w:t>En algunos casos los demonios pueden entrar en el cuerpo de una person</w:t>
      </w:r>
      <w:r>
        <w:t xml:space="preserve">a y controlarlo completamente. </w:t>
      </w:r>
      <w:r w:rsidRPr="00A7779E">
        <w:t xml:space="preserve">Esto se llama </w:t>
      </w:r>
      <w:r w:rsidRPr="00A7779E">
        <w:rPr>
          <w:b/>
          <w:bCs/>
        </w:rPr>
        <w:t>posesión demoniaca</w:t>
      </w:r>
      <w:r>
        <w:t xml:space="preserve">. </w:t>
      </w:r>
      <w:r w:rsidRPr="00A7779E">
        <w:t xml:space="preserve">Esto puede pasar si uno se mete en el ocultismo, en la brujería, en el espiritismo o cualquier otra cosa donde uno busca una ayuda sobrenatural que no sea Dios </w:t>
      </w:r>
      <w:r>
        <w:t xml:space="preserve">solamente. </w:t>
      </w:r>
      <w:r w:rsidRPr="00A7779E">
        <w:t xml:space="preserve">Los horóscopos y la </w:t>
      </w:r>
      <w:proofErr w:type="spellStart"/>
      <w:r w:rsidRPr="00A7779E">
        <w:t>ouija</w:t>
      </w:r>
      <w:proofErr w:type="spellEnd"/>
      <w:r w:rsidRPr="00A7779E">
        <w:t xml:space="preserve"> también pueden permitir que</w:t>
      </w:r>
      <w:r>
        <w:t xml:space="preserve"> suceda la posesión demoníaca. </w:t>
      </w:r>
      <w:r w:rsidRPr="00A7779E">
        <w:t>En los últimos días, la influencia de los demonios crecerá (</w:t>
      </w:r>
      <w:r>
        <w:t xml:space="preserve">2 Tesalonicenses 2:9). </w:t>
      </w:r>
      <w:r w:rsidRPr="00A7779E">
        <w:t xml:space="preserve">Pero gracias a Dios que Él es </w:t>
      </w:r>
      <w:r w:rsidRPr="00A7779E">
        <w:rPr>
          <w:b/>
          <w:bCs/>
        </w:rPr>
        <w:t>más fuerte que los demonios</w:t>
      </w:r>
      <w:r>
        <w:t xml:space="preserve">. </w:t>
      </w:r>
      <w:r w:rsidRPr="00A7779E">
        <w:t>Dios limita el poder d</w:t>
      </w:r>
      <w:r>
        <w:t xml:space="preserve">e los demonios sobre nosotros. </w:t>
      </w:r>
      <w:r w:rsidRPr="00A7779E">
        <w:t>Jesucristo echaba fuera los demonios de las person</w:t>
      </w:r>
      <w:r>
        <w:t xml:space="preserve">as poseídas (Mateo 8:28-34). </w:t>
      </w:r>
      <w:r w:rsidRPr="00A7779E">
        <w:t>Jesucristo nos da el poder para resistir a Satanás y a vencer la tentación (Santiago 4:7).</w:t>
      </w:r>
    </w:p>
    <w:p w:rsidR="00A7779E" w:rsidRDefault="00A7779E" w:rsidP="00A7779E">
      <w:pPr>
        <w:pStyle w:val="EBBNormalhalfafter"/>
        <w:spacing w:after="0"/>
      </w:pPr>
      <w:r>
        <w:t xml:space="preserve">¿Podrán los demonios arrepentirse y salvarse? Los demonios ya han sido juzgados y condenados por Dios (Judas 6, 2 Pedro 2:4), y el infierno está preparado para ellos (Mateo 25:41). En cambio, nosotros todavía tenemos oportunidad para volver a Dios. ¡Gracias al Señor! Él nos ama y espera que nos arrepintamos.  </w:t>
      </w:r>
    </w:p>
    <w:p w:rsidR="005963D0" w:rsidRDefault="00A7779E" w:rsidP="00A7779E">
      <w:pPr>
        <w:pStyle w:val="EBBTitle"/>
      </w:pPr>
      <w:r>
        <w:lastRenderedPageBreak/>
        <w:t>Ejercicios: Los Ángeles y los Demonios</w:t>
      </w:r>
    </w:p>
    <w:p w:rsidR="00A7779E" w:rsidRDefault="00A7779E" w:rsidP="00A7779E">
      <w:pPr>
        <w:pStyle w:val="EBBNormalhalfafter"/>
        <w:spacing w:after="120"/>
      </w:pPr>
      <w:r>
        <w:t>1.</w:t>
      </w:r>
      <w:r>
        <w:tab/>
        <w:t xml:space="preserve">Los ángeles son ____________ que Dios creó. </w:t>
      </w:r>
    </w:p>
    <w:p w:rsidR="00A7779E" w:rsidRPr="005963D0" w:rsidRDefault="00A7779E" w:rsidP="00A7779E">
      <w:pPr>
        <w:pStyle w:val="EBBNormalhalfafter"/>
        <w:spacing w:after="0"/>
        <w:ind w:firstLine="720"/>
      </w:pPr>
      <w:r>
        <w:t>Ellos ____________ a Dios y ___________ a nosotros.</w:t>
      </w:r>
    </w:p>
    <w:p w:rsidR="001E1EDC" w:rsidRDefault="00A7779E" w:rsidP="00A7779E">
      <w:pPr>
        <w:pStyle w:val="EBBNormalhalfafter"/>
        <w:spacing w:after="120" w:line="440" w:lineRule="exact"/>
        <w:ind w:left="720" w:hanging="720"/>
      </w:pPr>
      <w:r>
        <w:t>2.</w:t>
      </w:r>
      <w:r>
        <w:tab/>
        <w:t>Los ángeles buenos _____________ a Dios, _____________ a Dios y ____________ a los cristianos.</w:t>
      </w:r>
    </w:p>
    <w:p w:rsidR="00A7779E" w:rsidRDefault="00A7779E" w:rsidP="00835E3E">
      <w:pPr>
        <w:pStyle w:val="EBBNormalhalfafter"/>
        <w:spacing w:after="80"/>
      </w:pPr>
      <w:r>
        <w:t>3.</w:t>
      </w:r>
      <w:r>
        <w:tab/>
        <w:t>Por eso, nosotros debemos: (escribe “sí” o “no”)</w:t>
      </w:r>
    </w:p>
    <w:p w:rsidR="00A7779E" w:rsidRDefault="00A7779E" w:rsidP="00835E3E">
      <w:pPr>
        <w:pStyle w:val="EBBNormalhalfafter"/>
        <w:tabs>
          <w:tab w:val="left" w:pos="720"/>
          <w:tab w:val="left" w:pos="1440"/>
        </w:tabs>
        <w:spacing w:after="80"/>
        <w:ind w:left="1800" w:hanging="1800"/>
      </w:pPr>
      <w:r>
        <w:tab/>
        <w:t>____</w:t>
      </w:r>
      <w:r>
        <w:tab/>
        <w:t>a.</w:t>
      </w:r>
      <w:r w:rsidR="0022056E">
        <w:tab/>
        <w:t>Orar a los ángeles.</w:t>
      </w:r>
    </w:p>
    <w:p w:rsidR="0022056E" w:rsidRDefault="0022056E" w:rsidP="00835E3E">
      <w:pPr>
        <w:pStyle w:val="EBBNormalhalfafter"/>
        <w:tabs>
          <w:tab w:val="left" w:pos="720"/>
          <w:tab w:val="left" w:pos="1440"/>
        </w:tabs>
        <w:spacing w:after="80"/>
        <w:ind w:left="1800" w:hanging="1800"/>
      </w:pPr>
      <w:r>
        <w:tab/>
        <w:t>____</w:t>
      </w:r>
      <w:r>
        <w:tab/>
        <w:t>b.</w:t>
      </w:r>
      <w:r>
        <w:tab/>
        <w:t>Adorar a los ángeles.</w:t>
      </w:r>
    </w:p>
    <w:p w:rsidR="0022056E" w:rsidRDefault="0022056E" w:rsidP="00835E3E">
      <w:pPr>
        <w:pStyle w:val="EBBNormalhalfafter"/>
        <w:tabs>
          <w:tab w:val="left" w:pos="720"/>
          <w:tab w:val="left" w:pos="1440"/>
        </w:tabs>
        <w:spacing w:after="80"/>
        <w:ind w:left="1800" w:hanging="1800"/>
      </w:pPr>
      <w:r>
        <w:tab/>
        <w:t>____</w:t>
      </w:r>
      <w:r>
        <w:tab/>
        <w:t>c.</w:t>
      </w:r>
      <w:r>
        <w:tab/>
        <w:t>Buscar la forma de ver a los ángeles.</w:t>
      </w:r>
    </w:p>
    <w:p w:rsidR="0022056E" w:rsidRDefault="0022056E" w:rsidP="00835E3E">
      <w:pPr>
        <w:pStyle w:val="EBBNormalhalfafter"/>
        <w:tabs>
          <w:tab w:val="left" w:pos="720"/>
          <w:tab w:val="left" w:pos="1440"/>
        </w:tabs>
        <w:spacing w:after="80"/>
        <w:ind w:left="1800" w:hanging="1800"/>
      </w:pPr>
      <w:r>
        <w:tab/>
        <w:t>____</w:t>
      </w:r>
      <w:r>
        <w:tab/>
        <w:t>d.</w:t>
      </w:r>
      <w:r>
        <w:tab/>
        <w:t>Dar gracias a Dios por la protección de sus ángeles.</w:t>
      </w:r>
      <w:r>
        <w:tab/>
      </w:r>
    </w:p>
    <w:p w:rsidR="0022056E" w:rsidRDefault="0022056E" w:rsidP="0022056E">
      <w:pPr>
        <w:pStyle w:val="EBBNormalhalfafter"/>
        <w:tabs>
          <w:tab w:val="left" w:pos="720"/>
          <w:tab w:val="left" w:pos="1440"/>
        </w:tabs>
        <w:spacing w:after="120"/>
        <w:ind w:left="1800" w:hanging="1800"/>
      </w:pPr>
      <w:r>
        <w:tab/>
        <w:t>____</w:t>
      </w:r>
      <w:r>
        <w:tab/>
        <w:t>e.</w:t>
      </w:r>
      <w:r>
        <w:tab/>
        <w:t>Confiar que Dios manda a sus ángeles a acompañarnos.</w:t>
      </w:r>
    </w:p>
    <w:p w:rsidR="0022056E" w:rsidRDefault="0022056E" w:rsidP="0022056E">
      <w:pPr>
        <w:pStyle w:val="EBBNormalhalfafter"/>
        <w:spacing w:after="120" w:line="440" w:lineRule="exact"/>
        <w:ind w:left="720" w:hanging="720"/>
      </w:pPr>
      <w:r>
        <w:t>4.</w:t>
      </w:r>
      <w:r>
        <w:tab/>
        <w:t>Los demonios también son _____________. Ellos eran ángeles buenos pero se ________________ contra Dios.</w:t>
      </w:r>
    </w:p>
    <w:p w:rsidR="0022056E" w:rsidRDefault="0022056E" w:rsidP="0022056E">
      <w:pPr>
        <w:pStyle w:val="EBBNormalhalfafter"/>
        <w:tabs>
          <w:tab w:val="left" w:pos="720"/>
          <w:tab w:val="left" w:pos="1440"/>
        </w:tabs>
        <w:spacing w:after="120"/>
        <w:ind w:left="1800" w:hanging="1800"/>
      </w:pPr>
      <w:r>
        <w:t>5.</w:t>
      </w:r>
      <w:r>
        <w:tab/>
        <w:t>Los demonios quieren alejar a la gente de Dios. ¿Cómo hacen esto?</w:t>
      </w:r>
    </w:p>
    <w:p w:rsidR="0022056E" w:rsidRDefault="0022056E" w:rsidP="0022056E">
      <w:pPr>
        <w:pStyle w:val="EBBNormalhalfafter"/>
        <w:tabs>
          <w:tab w:val="left" w:pos="720"/>
        </w:tabs>
        <w:spacing w:after="120"/>
        <w:ind w:left="1260" w:hanging="1260"/>
      </w:pPr>
      <w:r>
        <w:tab/>
        <w:t>a)</w:t>
      </w:r>
      <w:r>
        <w:tab/>
        <w:t>Ellos hacen _____________ a los no creyentes.</w:t>
      </w:r>
    </w:p>
    <w:p w:rsidR="0022056E" w:rsidRDefault="0022056E" w:rsidP="0022056E">
      <w:pPr>
        <w:pStyle w:val="EBBNormalhalfafter"/>
        <w:tabs>
          <w:tab w:val="left" w:pos="720"/>
        </w:tabs>
        <w:spacing w:after="120"/>
        <w:ind w:left="1260" w:hanging="1260"/>
      </w:pPr>
      <w:r>
        <w:tab/>
        <w:t>b)</w:t>
      </w:r>
      <w:r>
        <w:tab/>
        <w:t>Ellos ___________ y ____________ a la gente.</w:t>
      </w:r>
    </w:p>
    <w:p w:rsidR="0022056E" w:rsidRDefault="0022056E" w:rsidP="0022056E">
      <w:pPr>
        <w:pStyle w:val="EBBNormalhalfafter"/>
        <w:tabs>
          <w:tab w:val="left" w:pos="720"/>
        </w:tabs>
        <w:spacing w:after="120"/>
        <w:ind w:left="1260" w:hanging="1260"/>
      </w:pPr>
      <w:r>
        <w:tab/>
        <w:t>c)</w:t>
      </w:r>
      <w:r>
        <w:tab/>
        <w:t>En algunos casos ellos ___________________ en el cuerpo de uno.</w:t>
      </w:r>
    </w:p>
    <w:p w:rsidR="0022056E" w:rsidRDefault="0022056E" w:rsidP="0022056E">
      <w:pPr>
        <w:pStyle w:val="EBBNormalhalfafter"/>
        <w:tabs>
          <w:tab w:val="left" w:pos="720"/>
        </w:tabs>
        <w:spacing w:after="120"/>
        <w:ind w:left="1260" w:hanging="1260"/>
      </w:pPr>
      <w:r>
        <w:t>6.</w:t>
      </w:r>
      <w:r>
        <w:tab/>
        <w:t>Nombra algunas prácticas que podrían permitir que uno sea poseído:</w:t>
      </w:r>
    </w:p>
    <w:p w:rsidR="0022056E" w:rsidRDefault="0022056E" w:rsidP="0022056E">
      <w:pPr>
        <w:pStyle w:val="EBBNormalhalfafter"/>
        <w:tabs>
          <w:tab w:val="left" w:pos="720"/>
        </w:tabs>
        <w:spacing w:after="120"/>
        <w:ind w:left="1260" w:hanging="1260"/>
      </w:pPr>
      <w:r>
        <w:tab/>
        <w:t>_____________________________________________________________</w:t>
      </w:r>
    </w:p>
    <w:p w:rsidR="0022056E" w:rsidRDefault="0022056E" w:rsidP="0022056E">
      <w:pPr>
        <w:pStyle w:val="EBBNormalhalfafter"/>
        <w:tabs>
          <w:tab w:val="left" w:pos="720"/>
        </w:tabs>
        <w:spacing w:after="120"/>
        <w:ind w:left="1260" w:hanging="1260"/>
      </w:pPr>
      <w:r>
        <w:t>7.</w:t>
      </w:r>
      <w:r>
        <w:tab/>
        <w:t>¿Quién es más fuerte que los demonios?  ___________</w:t>
      </w:r>
    </w:p>
    <w:p w:rsidR="0022056E" w:rsidRDefault="0022056E" w:rsidP="0022056E">
      <w:pPr>
        <w:pStyle w:val="EBBNormalhalfafter"/>
        <w:tabs>
          <w:tab w:val="left" w:pos="720"/>
        </w:tabs>
        <w:spacing w:after="120"/>
        <w:ind w:left="1260" w:hanging="1260"/>
      </w:pPr>
      <w:r>
        <w:tab/>
        <w:t>¿Quién puede ayudarnos a resistir la tentación?  ___________</w:t>
      </w:r>
    </w:p>
    <w:p w:rsidR="0022056E" w:rsidRDefault="0022056E" w:rsidP="0022056E">
      <w:pPr>
        <w:pStyle w:val="EBBNormalhalfafter"/>
        <w:tabs>
          <w:tab w:val="left" w:pos="720"/>
        </w:tabs>
        <w:spacing w:after="120"/>
        <w:ind w:left="1260" w:hanging="1260"/>
      </w:pPr>
      <w:r>
        <w:tab/>
        <w:t>¿Quién puede liberar a alguien que está poseído por un demonio?  ________</w:t>
      </w:r>
    </w:p>
    <w:p w:rsidR="0022056E" w:rsidRDefault="0022056E" w:rsidP="0022056E">
      <w:pPr>
        <w:pStyle w:val="EBBNormalhalfafter"/>
        <w:tabs>
          <w:tab w:val="left" w:pos="720"/>
        </w:tabs>
        <w:spacing w:after="80"/>
        <w:ind w:left="720" w:hanging="720"/>
      </w:pPr>
      <w:r>
        <w:t>8.</w:t>
      </w:r>
      <w:r>
        <w:tab/>
        <w:t>Suponte que en su casa pasan cosas extrañas y espantosas, como si hubiera un fantasma presente. ¿Qué debes hacer? (escribe “sí” o “no”)</w:t>
      </w:r>
    </w:p>
    <w:p w:rsidR="0022056E" w:rsidRDefault="0022056E" w:rsidP="0022056E">
      <w:pPr>
        <w:pStyle w:val="EBBNormalhalfafter"/>
        <w:tabs>
          <w:tab w:val="left" w:pos="720"/>
          <w:tab w:val="left" w:pos="1440"/>
        </w:tabs>
        <w:spacing w:after="80"/>
        <w:ind w:left="1800" w:hanging="1800"/>
      </w:pPr>
      <w:r>
        <w:tab/>
        <w:t>____</w:t>
      </w:r>
      <w:r>
        <w:tab/>
        <w:t>a.</w:t>
      </w:r>
      <w:r>
        <w:tab/>
        <w:t>Buscar a un buen espiritista para que limpie la casa.</w:t>
      </w:r>
    </w:p>
    <w:p w:rsidR="0022056E" w:rsidRDefault="0022056E" w:rsidP="0022056E">
      <w:pPr>
        <w:pStyle w:val="EBBNormalhalfafter"/>
        <w:tabs>
          <w:tab w:val="left" w:pos="720"/>
          <w:tab w:val="left" w:pos="1440"/>
        </w:tabs>
        <w:spacing w:after="80"/>
        <w:ind w:left="1800" w:hanging="1800"/>
      </w:pPr>
      <w:r>
        <w:tab/>
        <w:t>____</w:t>
      </w:r>
      <w:r>
        <w:tab/>
        <w:t>b.</w:t>
      </w:r>
      <w:r>
        <w:tab/>
        <w:t>Ir a un brujo blanco para que te quite ese espíritu inmundo.</w:t>
      </w:r>
    </w:p>
    <w:p w:rsidR="0022056E" w:rsidRDefault="0022056E" w:rsidP="0022056E">
      <w:pPr>
        <w:pStyle w:val="EBBNormalhalfafter"/>
        <w:tabs>
          <w:tab w:val="left" w:pos="720"/>
          <w:tab w:val="left" w:pos="1440"/>
        </w:tabs>
        <w:spacing w:after="80"/>
        <w:ind w:left="1800" w:hanging="1800"/>
      </w:pPr>
      <w:r>
        <w:tab/>
        <w:t>____</w:t>
      </w:r>
      <w:r>
        <w:tab/>
        <w:t>c.</w:t>
      </w:r>
      <w:r>
        <w:tab/>
        <w:t>Orar a Dios y seguir orando todos los días, sin desanimarte.</w:t>
      </w:r>
    </w:p>
    <w:p w:rsidR="0022056E" w:rsidRDefault="0022056E" w:rsidP="0022056E">
      <w:pPr>
        <w:pStyle w:val="EBBNormalhalfafter"/>
        <w:tabs>
          <w:tab w:val="left" w:pos="720"/>
          <w:tab w:val="left" w:pos="1440"/>
        </w:tabs>
        <w:spacing w:after="80"/>
        <w:ind w:left="1800" w:hanging="1800"/>
      </w:pPr>
      <w:r>
        <w:tab/>
        <w:t>____</w:t>
      </w:r>
      <w:r>
        <w:tab/>
        <w:t>d.</w:t>
      </w:r>
      <w:r>
        <w:tab/>
        <w:t>Orar a los ángeles y pedir su ayuda.</w:t>
      </w:r>
    </w:p>
    <w:p w:rsidR="0022056E" w:rsidRDefault="0022056E" w:rsidP="0022056E">
      <w:pPr>
        <w:pStyle w:val="EBBNormalhalfafter"/>
        <w:tabs>
          <w:tab w:val="left" w:pos="720"/>
          <w:tab w:val="left" w:pos="1440"/>
        </w:tabs>
        <w:spacing w:after="80"/>
        <w:ind w:left="1800" w:hanging="1800"/>
      </w:pPr>
      <w:r>
        <w:tab/>
        <w:t>____</w:t>
      </w:r>
      <w:r>
        <w:tab/>
        <w:t>e.</w:t>
      </w:r>
      <w:r>
        <w:tab/>
        <w:t xml:space="preserve">Quitar de la casa todo lo que no es de Dios: </w:t>
      </w:r>
      <w:proofErr w:type="spellStart"/>
      <w:r>
        <w:t>amuletas</w:t>
      </w:r>
      <w:proofErr w:type="spellEnd"/>
      <w:r>
        <w:t>, altares, etc.</w:t>
      </w:r>
    </w:p>
    <w:p w:rsidR="0022056E" w:rsidRDefault="0022056E" w:rsidP="0022056E">
      <w:pPr>
        <w:pStyle w:val="EBBNormalhalfafter"/>
        <w:tabs>
          <w:tab w:val="left" w:pos="720"/>
          <w:tab w:val="left" w:pos="1440"/>
        </w:tabs>
        <w:spacing w:after="120"/>
        <w:ind w:left="1800" w:hanging="1800"/>
      </w:pPr>
      <w:r>
        <w:tab/>
        <w:t>____</w:t>
      </w:r>
      <w:r>
        <w:tab/>
        <w:t>f.</w:t>
      </w:r>
      <w:r>
        <w:tab/>
        <w:t xml:space="preserve">Dejar de practicar la </w:t>
      </w:r>
      <w:proofErr w:type="spellStart"/>
      <w:r>
        <w:t>ouija</w:t>
      </w:r>
      <w:proofErr w:type="spellEnd"/>
      <w:r>
        <w:t xml:space="preserve">, la brujería, los viajes astrales, etc. </w:t>
      </w:r>
    </w:p>
    <w:p w:rsidR="0022056E" w:rsidRDefault="004A5E7F" w:rsidP="00A33F65">
      <w:pPr>
        <w:pStyle w:val="EBBTitle"/>
      </w:pPr>
      <w:r>
        <w:rPr>
          <w:rFonts w:ascii="Times New Roman" w:hAnsi="Times New Roman" w:cs="Times New Roman"/>
          <w:sz w:val="24"/>
          <w:szCs w:val="24"/>
        </w:rPr>
        <w:lastRenderedPageBreak/>
        <w:pict>
          <v:shape id="_x0000_s1130" type="#_x0000_t176" style="position:absolute;left:0;text-align:left;margin-left:.55pt;margin-top:30.45pt;width:351.95pt;height:51pt;z-index:251842560;mso-height-percent:200;mso-height-percent:200;mso-width-relative:margin;mso-height-relative:margin" strokecolor="black [3213]">
            <v:textbox style="mso-fit-shape-to-text:t">
              <w:txbxContent>
                <w:p w:rsidR="00E46E4F" w:rsidRDefault="00E46E4F" w:rsidP="00A33F65">
                  <w:pPr>
                    <w:pStyle w:val="EBBTitle"/>
                    <w:spacing w:after="0"/>
                    <w:jc w:val="left"/>
                  </w:pPr>
                  <w:r>
                    <w:t>El Ser Humano era Bueno al Principio</w:t>
                  </w:r>
                </w:p>
              </w:txbxContent>
            </v:textbox>
            <w10:wrap type="topAndBottom"/>
          </v:shape>
        </w:pict>
      </w:r>
      <w:r w:rsidR="00A33F65">
        <w:t>El Pecado Te Aleja del Padre</w:t>
      </w:r>
    </w:p>
    <w:p w:rsidR="00A33F65" w:rsidRDefault="00A33F65" w:rsidP="00A33F65">
      <w:pPr>
        <w:pStyle w:val="EBBNoSpaceNormal"/>
      </w:pPr>
      <w:r>
        <w:t xml:space="preserve">Busca </w:t>
      </w:r>
      <w:r>
        <w:rPr>
          <w:b/>
        </w:rPr>
        <w:t>Génesis 1:27</w:t>
      </w:r>
      <w:r>
        <w:t xml:space="preserve"> en tu Biblia. Escribe las palabras correctas en los espacios:</w:t>
      </w:r>
    </w:p>
    <w:p w:rsidR="00A33F65" w:rsidRDefault="00A33F65" w:rsidP="00A33F65">
      <w:pPr>
        <w:pStyle w:val="EBBNormalhalfafter"/>
        <w:tabs>
          <w:tab w:val="left" w:pos="720"/>
          <w:tab w:val="left" w:pos="1440"/>
        </w:tabs>
        <w:spacing w:after="120" w:line="440" w:lineRule="exact"/>
      </w:pPr>
      <w:r>
        <w:tab/>
        <w:t>Cuando Dios creó al ____________, lo creó __________ a _______ mismo; hombre y ___________ los creó.</w:t>
      </w:r>
    </w:p>
    <w:p w:rsidR="00A33F65" w:rsidRDefault="004A5E7F" w:rsidP="00A33F65">
      <w:pPr>
        <w:pStyle w:val="EBBNormalhalfafter"/>
        <w:tabs>
          <w:tab w:val="left" w:pos="720"/>
          <w:tab w:val="left" w:pos="1440"/>
        </w:tabs>
        <w:spacing w:after="120"/>
      </w:pPr>
      <w:r>
        <w:rPr>
          <w:noProof/>
          <w:lang w:val="en-US"/>
        </w:rPr>
        <w:pict>
          <v:shape id="_x0000_s1131" type="#_x0000_t176" style="position:absolute;margin-left:-3.3pt;margin-top:58.05pt;width:325.8pt;height:30.3pt;z-index:251843584;mso-height-percent:200;mso-height-percent:200;mso-width-relative:margin;mso-height-relative:margin" strokecolor="black [3213]">
            <v:textbox style="mso-fit-shape-to-text:t">
              <w:txbxContent>
                <w:p w:rsidR="00E46E4F" w:rsidRDefault="00E46E4F" w:rsidP="00A33F65">
                  <w:pPr>
                    <w:pStyle w:val="EBBTitle"/>
                    <w:spacing w:after="0"/>
                    <w:jc w:val="left"/>
                  </w:pPr>
                  <w:r>
                    <w:t>El Ser Humano es Malo Hoy en Día</w:t>
                  </w:r>
                </w:p>
              </w:txbxContent>
            </v:textbox>
            <w10:wrap type="topAndBottom"/>
          </v:shape>
        </w:pict>
      </w:r>
      <w:r w:rsidR="00A33F65">
        <w:t xml:space="preserve">Al principio, el ser humano era </w:t>
      </w:r>
      <w:r w:rsidR="00A33F65">
        <w:rPr>
          <w:b/>
        </w:rPr>
        <w:t>parecido</w:t>
      </w:r>
      <w:r w:rsidR="00A33F65">
        <w:t xml:space="preserve"> a Dios mismo. Claro, el ser humano </w:t>
      </w:r>
      <w:r w:rsidR="00A33F65">
        <w:rPr>
          <w:b/>
        </w:rPr>
        <w:t>no</w:t>
      </w:r>
      <w:r w:rsidR="00A33F65">
        <w:t xml:space="preserve"> tenía el </w:t>
      </w:r>
      <w:r w:rsidR="00A33F65">
        <w:rPr>
          <w:b/>
        </w:rPr>
        <w:t>poder</w:t>
      </w:r>
      <w:r w:rsidR="00A33F65">
        <w:t xml:space="preserve"> de Dios. Sin embargo, como Dios, el ser humano era </w:t>
      </w:r>
      <w:r w:rsidR="00A33F65">
        <w:rPr>
          <w:b/>
        </w:rPr>
        <w:t>santo, justo, verdadero, bueno y amoroso</w:t>
      </w:r>
      <w:r w:rsidR="00A33F65">
        <w:t xml:space="preserve">. Era </w:t>
      </w:r>
      <w:r w:rsidR="00A33F65">
        <w:rPr>
          <w:b/>
        </w:rPr>
        <w:t>perfecto</w:t>
      </w:r>
      <w:r w:rsidR="00A33F65">
        <w:t>.</w:t>
      </w:r>
    </w:p>
    <w:p w:rsidR="00A33F65" w:rsidRDefault="00A33F65" w:rsidP="00A33F65">
      <w:pPr>
        <w:pStyle w:val="EBBNormalhalfafter"/>
        <w:tabs>
          <w:tab w:val="left" w:pos="720"/>
          <w:tab w:val="left" w:pos="1440"/>
        </w:tabs>
        <w:spacing w:after="120"/>
      </w:pPr>
      <w:r>
        <w:t xml:space="preserve">Lamentablemente, Adán y Eva </w:t>
      </w:r>
      <w:r>
        <w:rPr>
          <w:b/>
        </w:rPr>
        <w:t>desobedecieron</w:t>
      </w:r>
      <w:r>
        <w:t xml:space="preserve"> a Dios. Comieron lo que Dios había prohibido.</w:t>
      </w:r>
    </w:p>
    <w:p w:rsidR="00A33F65" w:rsidRPr="00A33F65" w:rsidRDefault="00A33F65" w:rsidP="00A33F65">
      <w:pPr>
        <w:pStyle w:val="EBBNormalhalfafter"/>
      </w:pPr>
      <w:r w:rsidRPr="00A33F65">
        <w:t xml:space="preserve">Por eso </w:t>
      </w:r>
      <w:r w:rsidRPr="00A33F65">
        <w:rPr>
          <w:b/>
          <w:bCs/>
        </w:rPr>
        <w:t xml:space="preserve">ya no </w:t>
      </w:r>
      <w:r w:rsidRPr="00A33F65">
        <w:t xml:space="preserve">eran </w:t>
      </w:r>
      <w:r w:rsidRPr="00A33F65">
        <w:rPr>
          <w:b/>
          <w:bCs/>
        </w:rPr>
        <w:t>parecidos</w:t>
      </w:r>
      <w:r w:rsidRPr="00A33F65">
        <w:t xml:space="preserve"> a Dios.  Al contrario, el ser humano llegó a ser </w:t>
      </w:r>
      <w:r w:rsidRPr="00A33F65">
        <w:rPr>
          <w:b/>
          <w:bCs/>
        </w:rPr>
        <w:t>malo, pecador, mentiroso, egoísta y odioso</w:t>
      </w:r>
      <w:r w:rsidRPr="00A33F65">
        <w:t xml:space="preserve">.  Hoy en día somos </w:t>
      </w:r>
      <w:r w:rsidRPr="00A33F65">
        <w:rPr>
          <w:b/>
          <w:bCs/>
        </w:rPr>
        <w:t>imperfectos</w:t>
      </w:r>
      <w:r w:rsidRPr="00A33F65">
        <w:t>.</w:t>
      </w:r>
    </w:p>
    <w:p w:rsidR="00A33F65" w:rsidRPr="00A33F65" w:rsidRDefault="00A33F65" w:rsidP="00A33F65">
      <w:pPr>
        <w:pStyle w:val="EBBNormalhalfafter"/>
      </w:pPr>
      <w:r w:rsidRPr="00A33F65">
        <w:t>Esta maldad contamina a todos</w:t>
      </w:r>
      <w:r>
        <w:t xml:space="preserve"> los seres humanos</w:t>
      </w:r>
      <w:r w:rsidRPr="00A33F65">
        <w:t>.  La Biblia dice que "no hay quien haga lo bueno," y "</w:t>
      </w:r>
      <w:r w:rsidRPr="00A33F65">
        <w:rPr>
          <w:b/>
          <w:bCs/>
        </w:rPr>
        <w:t>todos</w:t>
      </w:r>
      <w:r w:rsidRPr="00A33F65">
        <w:t xml:space="preserve"> han pecado"  (Romanos 3:10, 23).  Todos tenemos una parte de nosotros que quiere hacer lo malo.</w:t>
      </w:r>
    </w:p>
    <w:p w:rsidR="00A33F65" w:rsidRDefault="00A33F65" w:rsidP="00A33F65">
      <w:pPr>
        <w:pStyle w:val="EBBNormalhalfafter"/>
      </w:pPr>
      <w:r>
        <w:t xml:space="preserve">Esta maldad contamina a todo nuestro ser.  Fallamos en lo que pensamos, en lo que decimos y en lo que hacemos.  </w:t>
      </w:r>
      <w:proofErr w:type="spellStart"/>
      <w:r>
        <w:t>Aún</w:t>
      </w:r>
      <w:proofErr w:type="spellEnd"/>
      <w:r>
        <w:t xml:space="preserve"> cuando intentamos hacer lo bueno, a menudo fallamos (Romanos 7:14-25).  Somos esclavos al pecado.</w:t>
      </w:r>
    </w:p>
    <w:p w:rsidR="00A33F65" w:rsidRPr="00A33F65" w:rsidRDefault="004A5E7F" w:rsidP="00A33F65">
      <w:pPr>
        <w:pStyle w:val="EBBNormalhalfafter"/>
      </w:pPr>
      <w:r>
        <w:rPr>
          <w:rFonts w:cs="Times New Roman"/>
          <w:sz w:val="24"/>
          <w:szCs w:val="24"/>
        </w:rPr>
        <w:pict>
          <v:shape id="_x0000_s1132" type="#_x0000_t176" style="position:absolute;margin-left:-2.9pt;margin-top:3.1pt;width:351.95pt;height:30.45pt;z-index:251845632;mso-height-percent:200;mso-height-percent:200;mso-width-relative:margin;mso-height-relative:margin" strokecolor="black [3213]">
            <v:textbox style="mso-fit-shape-to-text:t">
              <w:txbxContent>
                <w:p w:rsidR="00E46E4F" w:rsidRDefault="00E46E4F" w:rsidP="00A33F65">
                  <w:pPr>
                    <w:pStyle w:val="EBBTitle"/>
                    <w:spacing w:after="0"/>
                    <w:jc w:val="left"/>
                  </w:pPr>
                  <w:r>
                    <w:t>El Ser Humano Puede Ser Restaurado</w:t>
                  </w:r>
                </w:p>
              </w:txbxContent>
            </v:textbox>
            <w10:wrap type="topAndBottom"/>
          </v:shape>
        </w:pict>
      </w:r>
      <w:r w:rsidR="00A33F65" w:rsidRPr="00A33F65">
        <w:t xml:space="preserve">Aunque somos pecadores, el Padre en el cielo nos ama.  Por causa de Jesús, nos </w:t>
      </w:r>
      <w:r w:rsidR="00A33F65" w:rsidRPr="00A33F65">
        <w:rPr>
          <w:b/>
          <w:bCs/>
        </w:rPr>
        <w:t>perdona</w:t>
      </w:r>
      <w:r w:rsidR="00A33F65" w:rsidRPr="00A33F65">
        <w:t xml:space="preserve"> y nos ayuda a </w:t>
      </w:r>
      <w:r w:rsidR="00A33F65" w:rsidRPr="00A33F65">
        <w:rPr>
          <w:b/>
          <w:bCs/>
        </w:rPr>
        <w:t>mejorar</w:t>
      </w:r>
      <w:r w:rsidR="00A33F65" w:rsidRPr="00A33F65">
        <w:t xml:space="preserve">.  </w:t>
      </w:r>
    </w:p>
    <w:p w:rsidR="00A33F65" w:rsidRPr="00A33F65" w:rsidRDefault="00A33F65" w:rsidP="00A33F65">
      <w:pPr>
        <w:pStyle w:val="EBBNormalhalfafter"/>
      </w:pPr>
      <w:r>
        <w:t>Claro, en esta vida nunca llegaremos a ser perfectos.  Sin embargo, cada día Dios nos perdona y cada día somos más parecidos a Cristo.  Y al final, cuando partimos de este mundo, por fin seremos perfectos nuevamente.</w:t>
      </w:r>
    </w:p>
    <w:p w:rsidR="009F34E9" w:rsidRDefault="009F34E9">
      <w:pPr>
        <w:autoSpaceDE/>
        <w:autoSpaceDN/>
        <w:adjustRightInd/>
        <w:spacing w:after="200" w:line="276" w:lineRule="auto"/>
        <w:rPr>
          <w:rFonts w:cstheme="minorBidi"/>
          <w:sz w:val="28"/>
          <w:szCs w:val="28"/>
          <w:lang w:val="es-ES_tradnl"/>
        </w:rPr>
      </w:pPr>
      <w:r w:rsidRPr="00072BE0">
        <w:rPr>
          <w:lang w:val="es-ES"/>
        </w:rPr>
        <w:br w:type="page"/>
      </w:r>
    </w:p>
    <w:p w:rsidR="00A33F65" w:rsidRDefault="009F34E9" w:rsidP="009F34E9">
      <w:pPr>
        <w:pStyle w:val="EBBTitle"/>
      </w:pPr>
      <w:r>
        <w:lastRenderedPageBreak/>
        <w:t>Ejercicios: El Pecado Te Aleja del Padre</w:t>
      </w:r>
    </w:p>
    <w:p w:rsidR="009F34E9" w:rsidRDefault="009F34E9" w:rsidP="00A33F65">
      <w:pPr>
        <w:pStyle w:val="EBBNormalhalfafter"/>
        <w:tabs>
          <w:tab w:val="left" w:pos="720"/>
          <w:tab w:val="left" w:pos="1440"/>
        </w:tabs>
        <w:spacing w:after="120"/>
      </w:pPr>
      <w:r>
        <w:t>1.</w:t>
      </w:r>
      <w:r>
        <w:tab/>
        <w:t>¿Cómo era el ser humano al principio, cuando Dios nos hizo?</w:t>
      </w:r>
    </w:p>
    <w:p w:rsidR="009F34E9" w:rsidRPr="00A33F65" w:rsidRDefault="009F34E9" w:rsidP="009F34E9">
      <w:pPr>
        <w:pStyle w:val="EBBNormalhalfafter"/>
        <w:tabs>
          <w:tab w:val="left" w:pos="720"/>
          <w:tab w:val="left" w:pos="1440"/>
          <w:tab w:val="left" w:pos="2700"/>
          <w:tab w:val="left" w:pos="3420"/>
          <w:tab w:val="left" w:pos="6300"/>
          <w:tab w:val="left" w:pos="7020"/>
        </w:tabs>
        <w:spacing w:after="120"/>
      </w:pPr>
      <w:r>
        <w:tab/>
        <w:t>____</w:t>
      </w:r>
      <w:r>
        <w:tab/>
        <w:t>Bueno</w:t>
      </w:r>
      <w:r>
        <w:tab/>
        <w:t>____</w:t>
      </w:r>
      <w:r>
        <w:tab/>
        <w:t>Más o Menos Bueno</w:t>
      </w:r>
      <w:r>
        <w:tab/>
        <w:t>____</w:t>
      </w:r>
      <w:r>
        <w:tab/>
        <w:t>Malo y pecador</w:t>
      </w:r>
    </w:p>
    <w:p w:rsidR="00A33F65" w:rsidRDefault="009F34E9" w:rsidP="0022056E">
      <w:pPr>
        <w:pStyle w:val="EBBNormalhalfafter"/>
        <w:tabs>
          <w:tab w:val="left" w:pos="720"/>
          <w:tab w:val="left" w:pos="1440"/>
        </w:tabs>
        <w:spacing w:after="120"/>
        <w:ind w:left="1800" w:hanging="1800"/>
      </w:pPr>
      <w:r>
        <w:t>2.</w:t>
      </w:r>
      <w:r>
        <w:tab/>
        <w:t>¿Cómo es el ser humano hoy en día?</w:t>
      </w:r>
    </w:p>
    <w:p w:rsidR="009F34E9" w:rsidRPr="00A33F65" w:rsidRDefault="009F34E9" w:rsidP="009F34E9">
      <w:pPr>
        <w:pStyle w:val="EBBNormalhalfafter"/>
        <w:tabs>
          <w:tab w:val="left" w:pos="720"/>
          <w:tab w:val="left" w:pos="1440"/>
          <w:tab w:val="left" w:pos="2700"/>
          <w:tab w:val="left" w:pos="3420"/>
          <w:tab w:val="left" w:pos="6300"/>
          <w:tab w:val="left" w:pos="7020"/>
        </w:tabs>
        <w:spacing w:after="120"/>
      </w:pPr>
      <w:r>
        <w:tab/>
        <w:t>____</w:t>
      </w:r>
      <w:r>
        <w:tab/>
        <w:t>Bueno</w:t>
      </w:r>
      <w:r>
        <w:tab/>
        <w:t>____</w:t>
      </w:r>
      <w:r>
        <w:tab/>
        <w:t>Más o Menos Bueno</w:t>
      </w:r>
      <w:r>
        <w:tab/>
        <w:t>____</w:t>
      </w:r>
      <w:r>
        <w:tab/>
        <w:t>Malo y pecador</w:t>
      </w:r>
    </w:p>
    <w:p w:rsidR="009F34E9" w:rsidRDefault="009F34E9" w:rsidP="0022056E">
      <w:pPr>
        <w:pStyle w:val="EBBNormalhalfafter"/>
        <w:tabs>
          <w:tab w:val="left" w:pos="720"/>
          <w:tab w:val="left" w:pos="1440"/>
        </w:tabs>
        <w:spacing w:after="120"/>
        <w:ind w:left="1800" w:hanging="1800"/>
      </w:pPr>
      <w:r>
        <w:t>3.</w:t>
      </w:r>
      <w:r>
        <w:tab/>
        <w:t>¿Por qué el ser humano cambió de carácter?</w:t>
      </w:r>
    </w:p>
    <w:p w:rsidR="009F34E9" w:rsidRDefault="009F34E9" w:rsidP="0022056E">
      <w:pPr>
        <w:pStyle w:val="EBBNormalhalfafter"/>
        <w:tabs>
          <w:tab w:val="left" w:pos="720"/>
          <w:tab w:val="left" w:pos="1440"/>
        </w:tabs>
        <w:spacing w:after="120"/>
        <w:ind w:left="1800" w:hanging="1800"/>
      </w:pPr>
      <w:r>
        <w:tab/>
        <w:t>Porque Adán y Eva _______________ a Dios.</w:t>
      </w:r>
    </w:p>
    <w:p w:rsidR="009F34E9" w:rsidRDefault="009F34E9" w:rsidP="0022056E">
      <w:pPr>
        <w:pStyle w:val="EBBNormalhalfafter"/>
        <w:tabs>
          <w:tab w:val="left" w:pos="720"/>
          <w:tab w:val="left" w:pos="1440"/>
        </w:tabs>
        <w:spacing w:after="120"/>
        <w:ind w:left="1800" w:hanging="1800"/>
      </w:pPr>
      <w:r>
        <w:t>4.</w:t>
      </w:r>
      <w:r>
        <w:tab/>
        <w:t>¿Cuántas personas son contaminadas por el pecado?</w:t>
      </w:r>
    </w:p>
    <w:p w:rsidR="009F34E9" w:rsidRDefault="009F34E9" w:rsidP="009F34E9">
      <w:pPr>
        <w:pStyle w:val="EBBNormalhalfafter"/>
        <w:tabs>
          <w:tab w:val="left" w:pos="720"/>
          <w:tab w:val="left" w:pos="1440"/>
          <w:tab w:val="left" w:pos="2700"/>
          <w:tab w:val="left" w:pos="3420"/>
          <w:tab w:val="left" w:pos="5220"/>
          <w:tab w:val="left" w:pos="5940"/>
          <w:tab w:val="left" w:pos="7380"/>
          <w:tab w:val="left" w:pos="8100"/>
        </w:tabs>
        <w:spacing w:after="120"/>
      </w:pPr>
      <w:r>
        <w:tab/>
        <w:t>____</w:t>
      </w:r>
      <w:r>
        <w:tab/>
        <w:t>Todos</w:t>
      </w:r>
      <w:r>
        <w:tab/>
        <w:t>____</w:t>
      </w:r>
      <w:r>
        <w:tab/>
        <w:t>La mayoría</w:t>
      </w:r>
      <w:r>
        <w:tab/>
        <w:t>____</w:t>
      </w:r>
      <w:r>
        <w:tab/>
        <w:t>Algunos</w:t>
      </w:r>
      <w:r>
        <w:tab/>
        <w:t>____</w:t>
      </w:r>
      <w:r>
        <w:tab/>
        <w:t>Nadie</w:t>
      </w:r>
    </w:p>
    <w:p w:rsidR="00A7779E" w:rsidRDefault="009F34E9" w:rsidP="00A7779E">
      <w:pPr>
        <w:pStyle w:val="EBBNormalhalfafter"/>
        <w:spacing w:after="120"/>
      </w:pPr>
      <w:r>
        <w:t>5.</w:t>
      </w:r>
      <w:r>
        <w:tab/>
        <w:t>¿Cuáles partes de nuestro ser son contaminados por el pecado?</w:t>
      </w:r>
    </w:p>
    <w:p w:rsidR="009F34E9" w:rsidRDefault="009F34E9" w:rsidP="009F34E9">
      <w:pPr>
        <w:pStyle w:val="EBBNormalhalfafter"/>
        <w:tabs>
          <w:tab w:val="left" w:pos="720"/>
          <w:tab w:val="left" w:pos="1440"/>
          <w:tab w:val="left" w:pos="5040"/>
          <w:tab w:val="left" w:pos="5760"/>
        </w:tabs>
        <w:spacing w:after="120"/>
      </w:pPr>
      <w:r>
        <w:tab/>
        <w:t>____</w:t>
      </w:r>
      <w:r>
        <w:tab/>
        <w:t>Nuestros pensamientos</w:t>
      </w:r>
      <w:r>
        <w:tab/>
        <w:t>____</w:t>
      </w:r>
      <w:r>
        <w:tab/>
        <w:t>Nuestras palabras</w:t>
      </w:r>
    </w:p>
    <w:p w:rsidR="009F34E9" w:rsidRDefault="009F34E9" w:rsidP="009F34E9">
      <w:pPr>
        <w:pStyle w:val="EBBNormalhalfafter"/>
        <w:tabs>
          <w:tab w:val="left" w:pos="720"/>
          <w:tab w:val="left" w:pos="1440"/>
          <w:tab w:val="left" w:pos="5040"/>
          <w:tab w:val="left" w:pos="5760"/>
        </w:tabs>
        <w:spacing w:after="120"/>
      </w:pPr>
      <w:r>
        <w:tab/>
        <w:t>____</w:t>
      </w:r>
      <w:r>
        <w:tab/>
        <w:t>Nuestros hechos</w:t>
      </w:r>
      <w:r>
        <w:tab/>
        <w:t>____</w:t>
      </w:r>
      <w:r>
        <w:tab/>
        <w:t>Nuestros deseos</w:t>
      </w:r>
    </w:p>
    <w:p w:rsidR="009F34E9" w:rsidRDefault="009F34E9" w:rsidP="009F34E9">
      <w:pPr>
        <w:pStyle w:val="EBBNormalhalfafter"/>
        <w:tabs>
          <w:tab w:val="left" w:pos="720"/>
          <w:tab w:val="left" w:pos="1440"/>
          <w:tab w:val="left" w:pos="5040"/>
          <w:tab w:val="left" w:pos="5760"/>
        </w:tabs>
        <w:spacing w:after="120"/>
      </w:pPr>
      <w:r>
        <w:t>6.</w:t>
      </w:r>
      <w:r>
        <w:tab/>
        <w:t>Escribe “Verdadero” o “Falso:”</w:t>
      </w:r>
    </w:p>
    <w:p w:rsidR="009F34E9" w:rsidRDefault="009F34E9" w:rsidP="009F34E9">
      <w:pPr>
        <w:pStyle w:val="EBBNormalhalfafter"/>
        <w:tabs>
          <w:tab w:val="left" w:pos="720"/>
          <w:tab w:val="left" w:pos="1980"/>
        </w:tabs>
        <w:spacing w:after="120"/>
        <w:ind w:left="2340" w:hanging="2340"/>
      </w:pPr>
      <w:r>
        <w:tab/>
        <w:t>_______</w:t>
      </w:r>
      <w:r>
        <w:tab/>
      </w:r>
      <w:proofErr w:type="gramStart"/>
      <w:r>
        <w:t>a</w:t>
      </w:r>
      <w:proofErr w:type="gramEnd"/>
      <w:r>
        <w:t>.</w:t>
      </w:r>
      <w:r>
        <w:tab/>
        <w:t>El Padre nos odia porque somos pecadores.</w:t>
      </w:r>
    </w:p>
    <w:p w:rsidR="009F34E9" w:rsidRDefault="009F34E9" w:rsidP="009F34E9">
      <w:pPr>
        <w:pStyle w:val="EBBNormalhalfafter"/>
        <w:tabs>
          <w:tab w:val="left" w:pos="720"/>
          <w:tab w:val="left" w:pos="1980"/>
        </w:tabs>
        <w:spacing w:after="120"/>
        <w:ind w:left="2340" w:hanging="2340"/>
      </w:pPr>
      <w:r>
        <w:tab/>
        <w:t>_______</w:t>
      </w:r>
      <w:r>
        <w:tab/>
        <w:t>b.</w:t>
      </w:r>
      <w:r>
        <w:tab/>
        <w:t>el Padre nos perdona si confiamos en Cristo como Salvador.</w:t>
      </w:r>
    </w:p>
    <w:p w:rsidR="009F34E9" w:rsidRDefault="009F34E9" w:rsidP="009F34E9">
      <w:pPr>
        <w:pStyle w:val="EBBNormalhalfafter"/>
        <w:spacing w:after="0" w:line="440" w:lineRule="exact"/>
        <w:ind w:left="720" w:hanging="720"/>
      </w:pPr>
      <w:r>
        <w:t>7.</w:t>
      </w:r>
      <w:r>
        <w:tab/>
        <w:t xml:space="preserve">Carlos dice: “Yo soy una buena persona y por eso iré al cielo.” ¿Cómo responderías tú?  </w:t>
      </w:r>
      <w:r>
        <w:rPr>
          <w:b/>
        </w:rPr>
        <w:t>Todos hemos _____________</w:t>
      </w:r>
      <w:r>
        <w:t>.</w:t>
      </w:r>
    </w:p>
    <w:p w:rsidR="009F34E9" w:rsidRDefault="009F34E9" w:rsidP="009F34E9">
      <w:pPr>
        <w:pStyle w:val="EBBNormalhalfafter"/>
        <w:spacing w:after="0" w:line="440" w:lineRule="exact"/>
        <w:ind w:left="720" w:hanging="720"/>
      </w:pPr>
      <w:r>
        <w:t>8.</w:t>
      </w:r>
      <w:r>
        <w:tab/>
        <w:t xml:space="preserve">Marta dice: “He fallado tanto que Dios no me puede perdonar.” ¿Cómo responderías tú? </w:t>
      </w:r>
      <w:r>
        <w:rPr>
          <w:b/>
        </w:rPr>
        <w:t>Por causa de ______________, Dios nos ____________.</w:t>
      </w:r>
    </w:p>
    <w:p w:rsidR="009F34E9" w:rsidRDefault="009F34E9" w:rsidP="009F34E9">
      <w:pPr>
        <w:pStyle w:val="EBBNormalhalfafter"/>
        <w:spacing w:after="0" w:line="440" w:lineRule="exact"/>
        <w:ind w:left="720" w:hanging="720"/>
        <w:rPr>
          <w:b/>
        </w:rPr>
      </w:pPr>
      <w:r>
        <w:t>9.</w:t>
      </w:r>
      <w:r>
        <w:tab/>
        <w:t xml:space="preserve">José dice: “Yo tengo un vicio que no puedo dejar. No hay esperanza para mi.” ¿Cómo responderías tú? </w:t>
      </w:r>
      <w:r>
        <w:rPr>
          <w:b/>
        </w:rPr>
        <w:t>______________ te ayuda a ____________.</w:t>
      </w:r>
    </w:p>
    <w:p w:rsidR="009F34E9" w:rsidRPr="009F34E9" w:rsidRDefault="004A5E7F" w:rsidP="009F34E9">
      <w:pPr>
        <w:pStyle w:val="EBBNormalhalfafter"/>
        <w:spacing w:after="0" w:line="440" w:lineRule="exact"/>
        <w:ind w:left="720" w:hanging="720"/>
      </w:pPr>
      <w:r>
        <w:rPr>
          <w:noProof/>
          <w:lang w:val="en-US"/>
        </w:rPr>
        <w:pict>
          <v:shape id="_x0000_s1133" type="#_x0000_t176" style="position:absolute;left:0;text-align:left;margin-left:-.45pt;margin-top:11.9pt;width:468.45pt;height:165.9pt;z-index:251846656;mso-width-relative:margin;mso-height-relative:margin" strokecolor="black [3213]">
            <v:shadow color="black [3213]" offset="6pt,6pt"/>
            <v:textbox>
              <w:txbxContent>
                <w:p w:rsidR="00E46E4F" w:rsidRDefault="00E46E4F" w:rsidP="00CC14C6">
                  <w:pPr>
                    <w:spacing w:after="120"/>
                    <w:rPr>
                      <w:sz w:val="24"/>
                      <w:szCs w:val="24"/>
                      <w:lang w:val="es-ES"/>
                    </w:rPr>
                  </w:pPr>
                  <w:r>
                    <w:rPr>
                      <w:b/>
                      <w:sz w:val="24"/>
                      <w:szCs w:val="24"/>
                      <w:lang w:val="es-ES"/>
                    </w:rPr>
                    <w:t xml:space="preserve">Repaso de Memorización: </w:t>
                  </w:r>
                  <w:r>
                    <w:rPr>
                      <w:sz w:val="24"/>
                      <w:szCs w:val="24"/>
                      <w:lang w:val="es-ES"/>
                    </w:rPr>
                    <w:t xml:space="preserve">Escribe </w:t>
                  </w:r>
                  <w:r>
                    <w:rPr>
                      <w:b/>
                      <w:sz w:val="24"/>
                      <w:szCs w:val="24"/>
                      <w:lang w:val="es-ES"/>
                    </w:rPr>
                    <w:t>Salmo 121:2</w:t>
                  </w:r>
                  <w:r>
                    <w:rPr>
                      <w:sz w:val="24"/>
                      <w:szCs w:val="24"/>
                      <w:lang w:val="es-ES"/>
                    </w:rPr>
                    <w:t xml:space="preserve"> de memoria: _________________________________________________________________________</w:t>
                  </w:r>
                </w:p>
                <w:p w:rsidR="00E46E4F" w:rsidRDefault="00E46E4F" w:rsidP="00CC14C6">
                  <w:pPr>
                    <w:spacing w:after="120"/>
                    <w:rPr>
                      <w:sz w:val="24"/>
                      <w:szCs w:val="24"/>
                      <w:lang w:val="es-ES"/>
                    </w:rPr>
                  </w:pPr>
                  <w:r>
                    <w:rPr>
                      <w:sz w:val="24"/>
                      <w:szCs w:val="24"/>
                      <w:lang w:val="es-ES"/>
                    </w:rPr>
                    <w:t>_________________________________________________________________________</w:t>
                  </w:r>
                </w:p>
                <w:p w:rsidR="00E46E4F" w:rsidRDefault="00E46E4F" w:rsidP="00CC14C6">
                  <w:pPr>
                    <w:spacing w:after="120"/>
                    <w:rPr>
                      <w:sz w:val="24"/>
                      <w:szCs w:val="24"/>
                      <w:lang w:val="es-ES"/>
                    </w:rPr>
                  </w:pPr>
                  <w:r>
                    <w:rPr>
                      <w:sz w:val="24"/>
                      <w:szCs w:val="24"/>
                      <w:lang w:val="es-ES"/>
                    </w:rPr>
                    <w:t xml:space="preserve">Escribe los primeros 14 libros del </w:t>
                  </w:r>
                  <w:r>
                    <w:rPr>
                      <w:b/>
                      <w:sz w:val="24"/>
                      <w:szCs w:val="24"/>
                      <w:lang w:val="es-ES"/>
                    </w:rPr>
                    <w:t>Antiguo Testamento</w:t>
                  </w:r>
                  <w:r>
                    <w:rPr>
                      <w:sz w:val="24"/>
                      <w:szCs w:val="24"/>
                      <w:lang w:val="es-ES"/>
                    </w:rPr>
                    <w:t xml:space="preserve"> de memoria:</w:t>
                  </w:r>
                </w:p>
                <w:p w:rsidR="00E46E4F" w:rsidRDefault="00E46E4F" w:rsidP="00CC14C6">
                  <w:pPr>
                    <w:spacing w:after="120"/>
                    <w:rPr>
                      <w:sz w:val="24"/>
                      <w:szCs w:val="24"/>
                      <w:lang w:val="es-ES"/>
                    </w:rPr>
                  </w:pPr>
                  <w:r>
                    <w:rPr>
                      <w:sz w:val="24"/>
                      <w:szCs w:val="24"/>
                      <w:lang w:val="es-ES"/>
                    </w:rPr>
                    <w:t>_________________________________________________________________________</w:t>
                  </w:r>
                </w:p>
                <w:p w:rsidR="00E46E4F" w:rsidRDefault="00E46E4F" w:rsidP="00CC14C6">
                  <w:pPr>
                    <w:spacing w:after="120"/>
                    <w:rPr>
                      <w:sz w:val="24"/>
                      <w:szCs w:val="24"/>
                      <w:lang w:val="es-ES"/>
                    </w:rPr>
                  </w:pPr>
                  <w:r>
                    <w:rPr>
                      <w:sz w:val="24"/>
                      <w:szCs w:val="24"/>
                      <w:lang w:val="es-ES"/>
                    </w:rPr>
                    <w:t>_________________________________________________________________________</w:t>
                  </w:r>
                </w:p>
                <w:p w:rsidR="00E46E4F" w:rsidRPr="00CC14C6" w:rsidRDefault="00E46E4F" w:rsidP="00CC14C6">
                  <w:pPr>
                    <w:spacing w:after="120"/>
                    <w:rPr>
                      <w:sz w:val="24"/>
                      <w:szCs w:val="24"/>
                      <w:lang w:val="es-ES"/>
                    </w:rPr>
                  </w:pPr>
                  <w:r>
                    <w:rPr>
                      <w:sz w:val="24"/>
                      <w:szCs w:val="24"/>
                      <w:lang w:val="es-ES"/>
                    </w:rPr>
                    <w:t xml:space="preserve">Ahora memoriza los próximos 3 libros: </w:t>
                  </w:r>
                  <w:r>
                    <w:rPr>
                      <w:b/>
                      <w:sz w:val="24"/>
                      <w:szCs w:val="24"/>
                      <w:lang w:val="es-ES"/>
                    </w:rPr>
                    <w:t>Esdras, Nehemías, Ester</w:t>
                  </w:r>
                  <w:r>
                    <w:rPr>
                      <w:sz w:val="24"/>
                      <w:szCs w:val="24"/>
                      <w:lang w:val="es-ES"/>
                    </w:rPr>
                    <w:t>. Estos tres libros relatan el exilio de los judíos en Babilonia, y su regreso a la Tierra Prometida por gracia de Dios.</w:t>
                  </w:r>
                </w:p>
              </w:txbxContent>
            </v:textbox>
          </v:shape>
        </w:pict>
      </w:r>
    </w:p>
    <w:p w:rsidR="009F34E9" w:rsidRDefault="009F34E9" w:rsidP="00A7779E">
      <w:pPr>
        <w:pStyle w:val="EBBNormalhalfafter"/>
        <w:spacing w:after="120"/>
      </w:pPr>
    </w:p>
    <w:p w:rsidR="009F34E9" w:rsidRPr="00245FFC" w:rsidRDefault="009F34E9" w:rsidP="00A7779E">
      <w:pPr>
        <w:pStyle w:val="EBBNormalhalfafter"/>
        <w:spacing w:after="120"/>
      </w:pPr>
    </w:p>
    <w:p w:rsidR="00305C19" w:rsidRDefault="00305C19">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C05608">
        <w:rPr>
          <w:lang w:val="es-ES"/>
        </w:rPr>
        <w:br w:type="page"/>
      </w:r>
    </w:p>
    <w:p w:rsidR="00072BE0" w:rsidRDefault="00072BE0" w:rsidP="00072BE0">
      <w:pPr>
        <w:pStyle w:val="EBBTitle"/>
        <w:spacing w:after="240"/>
      </w:pPr>
      <w:r>
        <w:lastRenderedPageBreak/>
        <w:t>Creo en Jesucristo</w:t>
      </w:r>
      <w:r>
        <w:br/>
        <w:t>La Segunda Parte del Credo</w:t>
      </w:r>
    </w:p>
    <w:p w:rsidR="00072BE0" w:rsidRDefault="00072BE0" w:rsidP="00072BE0">
      <w:pPr>
        <w:pStyle w:val="EBBNoSpaceNormal"/>
      </w:pPr>
      <w:r>
        <w:t xml:space="preserve">Busca </w:t>
      </w:r>
      <w:r>
        <w:rPr>
          <w:b/>
          <w:bCs/>
        </w:rPr>
        <w:t>Juan 1:18</w:t>
      </w:r>
      <w:r>
        <w:t xml:space="preserve"> en tu Biblia.  Llena los espacios con las palabras correctas:</w:t>
      </w:r>
    </w:p>
    <w:p w:rsidR="00072BE0" w:rsidRDefault="00072BE0" w:rsidP="00072BE0">
      <w:pPr>
        <w:pStyle w:val="EBBNormalhalfafter"/>
        <w:spacing w:after="120" w:line="440" w:lineRule="exact"/>
      </w:pPr>
      <w:r>
        <w:tab/>
        <w:t>"Nadie ha visto jamás a _________.  El __________ único, que es ________ mismo y que vive en íntima comunión con el Padre, es quien nos lo ha dado a _____________."</w:t>
      </w:r>
    </w:p>
    <w:p w:rsidR="00072BE0" w:rsidRDefault="00072BE0" w:rsidP="00072BE0">
      <w:pPr>
        <w:pStyle w:val="EBBNormalhalfafter"/>
        <w:spacing w:after="120"/>
      </w:pPr>
      <w:r>
        <w:t xml:space="preserve">Jesucristo nos da a conocer al Padre. Jesucristo mismo dijo que "solamente por mi se puede llegar al Padre." (Juan 14:6) En la </w:t>
      </w:r>
      <w:r>
        <w:rPr>
          <w:b/>
        </w:rPr>
        <w:t>segunda parte</w:t>
      </w:r>
      <w:r>
        <w:t xml:space="preserve"> del </w:t>
      </w:r>
      <w:r>
        <w:rPr>
          <w:b/>
        </w:rPr>
        <w:t>Credo Apostólico</w:t>
      </w:r>
      <w:r>
        <w:t xml:space="preserve">, declaramos nuestra fe en </w:t>
      </w:r>
      <w:r>
        <w:rPr>
          <w:b/>
        </w:rPr>
        <w:t>Jesucristo</w:t>
      </w:r>
      <w:r>
        <w:t xml:space="preserve">, el Hijo de Dios. </w:t>
      </w:r>
    </w:p>
    <w:p w:rsidR="00072BE0" w:rsidRDefault="00072BE0" w:rsidP="00072BE0">
      <w:pPr>
        <w:pStyle w:val="EBBNormalhalfafter"/>
        <w:spacing w:after="120"/>
      </w:pPr>
      <w:r>
        <w:t>Acuérdate que un “Credo” es una declaración pública de lo que creemos. El Credo Apostólico es el credo más conocido en el mundo entero. Ese Credo tiene 3 partes:</w:t>
      </w:r>
    </w:p>
    <w:p w:rsidR="00072BE0" w:rsidRDefault="00072BE0" w:rsidP="00072BE0">
      <w:pPr>
        <w:pStyle w:val="EBBNormalhalfafter"/>
        <w:tabs>
          <w:tab w:val="left" w:pos="360"/>
        </w:tabs>
        <w:spacing w:after="120"/>
      </w:pPr>
      <w:r>
        <w:tab/>
        <w:t xml:space="preserve">La </w:t>
      </w:r>
      <w:r>
        <w:rPr>
          <w:b/>
        </w:rPr>
        <w:t>primera parte</w:t>
      </w:r>
      <w:r>
        <w:t xml:space="preserve"> del Credo trata de </w:t>
      </w:r>
      <w:r>
        <w:rPr>
          <w:b/>
        </w:rPr>
        <w:t>Dios Padre</w:t>
      </w:r>
      <w:r>
        <w:t xml:space="preserve"> y la </w:t>
      </w:r>
      <w:r>
        <w:rPr>
          <w:b/>
        </w:rPr>
        <w:t>Creación</w:t>
      </w:r>
      <w:r>
        <w:t>.</w:t>
      </w:r>
    </w:p>
    <w:p w:rsidR="00072BE0" w:rsidRDefault="00072BE0" w:rsidP="00072BE0">
      <w:pPr>
        <w:pStyle w:val="EBBNormalhalfafter"/>
        <w:tabs>
          <w:tab w:val="left" w:pos="360"/>
        </w:tabs>
        <w:spacing w:after="120"/>
      </w:pPr>
      <w:r>
        <w:tab/>
        <w:t xml:space="preserve">La </w:t>
      </w:r>
      <w:r>
        <w:rPr>
          <w:b/>
        </w:rPr>
        <w:t>segunda parte</w:t>
      </w:r>
      <w:r>
        <w:t xml:space="preserve"> del Credo trata de </w:t>
      </w:r>
      <w:r>
        <w:rPr>
          <w:b/>
        </w:rPr>
        <w:t>Dios el Hijo</w:t>
      </w:r>
      <w:r>
        <w:t xml:space="preserve"> y la </w:t>
      </w:r>
      <w:r>
        <w:rPr>
          <w:b/>
        </w:rPr>
        <w:t>Salvación</w:t>
      </w:r>
      <w:r>
        <w:t>.</w:t>
      </w:r>
    </w:p>
    <w:p w:rsidR="00072BE0" w:rsidRPr="00072BE0" w:rsidRDefault="00072BE0" w:rsidP="00072BE0">
      <w:pPr>
        <w:pStyle w:val="EBBNormalhalfafter"/>
        <w:tabs>
          <w:tab w:val="left" w:pos="360"/>
        </w:tabs>
        <w:spacing w:after="120"/>
        <w:rPr>
          <w:b/>
        </w:rPr>
      </w:pPr>
      <w:r>
        <w:tab/>
        <w:t xml:space="preserve">La </w:t>
      </w:r>
      <w:r>
        <w:rPr>
          <w:b/>
        </w:rPr>
        <w:t>tercera parte</w:t>
      </w:r>
      <w:r>
        <w:t xml:space="preserve"> del Credo trata de </w:t>
      </w:r>
      <w:r>
        <w:rPr>
          <w:b/>
        </w:rPr>
        <w:t>Dios el Espíritu Santo</w:t>
      </w:r>
      <w:r>
        <w:t xml:space="preserve"> y la </w:t>
      </w:r>
      <w:r>
        <w:rPr>
          <w:b/>
        </w:rPr>
        <w:t>Santificación.</w:t>
      </w:r>
    </w:p>
    <w:p w:rsidR="00072BE0" w:rsidRDefault="00072BE0" w:rsidP="00072BE0">
      <w:pPr>
        <w:pStyle w:val="EBBNormalhalfafter"/>
        <w:spacing w:after="120"/>
      </w:pPr>
    </w:p>
    <w:p w:rsidR="008D3224" w:rsidRDefault="004A5E7F">
      <w:pPr>
        <w:autoSpaceDE/>
        <w:autoSpaceDN/>
        <w:adjustRightInd/>
        <w:spacing w:after="200" w:line="276" w:lineRule="auto"/>
        <w:rPr>
          <w:rFonts w:cstheme="minorBidi"/>
          <w:sz w:val="28"/>
          <w:szCs w:val="28"/>
          <w:lang w:val="es-ES_tradnl"/>
        </w:rPr>
      </w:pPr>
      <w:r>
        <w:rPr>
          <w:noProof/>
        </w:rPr>
        <w:pict>
          <v:rect id="_x0000_s1135" style="position:absolute;margin-left:4.65pt;margin-top:.4pt;width:464.4pt;height:289.2pt;z-index:251847680;mso-width-relative:margin;mso-height-relative:margin" strokecolor="black [3213]">
            <v:shadow on="t" color="black [3213]" opacity=".5" offset="6pt,6pt"/>
            <v:textbox>
              <w:txbxContent>
                <w:p w:rsidR="00E46E4F" w:rsidRPr="00473D7D" w:rsidRDefault="00E46E4F" w:rsidP="008D3224">
                  <w:pPr>
                    <w:spacing w:after="120"/>
                    <w:jc w:val="center"/>
                    <w:rPr>
                      <w:sz w:val="28"/>
                      <w:szCs w:val="28"/>
                      <w:lang w:val="es-ES"/>
                    </w:rPr>
                  </w:pPr>
                  <w:r>
                    <w:rPr>
                      <w:b/>
                      <w:i/>
                      <w:sz w:val="28"/>
                      <w:szCs w:val="28"/>
                      <w:lang w:val="es-ES"/>
                    </w:rPr>
                    <w:t>La Segunda Parte del Credo:</w:t>
                  </w:r>
                </w:p>
                <w:p w:rsidR="00E46E4F" w:rsidRDefault="00E46E4F" w:rsidP="008D3224">
                  <w:pPr>
                    <w:spacing w:after="120"/>
                    <w:jc w:val="center"/>
                    <w:rPr>
                      <w:sz w:val="28"/>
                      <w:szCs w:val="28"/>
                      <w:lang w:val="es-ES"/>
                    </w:rPr>
                  </w:pPr>
                  <w:r>
                    <w:rPr>
                      <w:sz w:val="28"/>
                      <w:szCs w:val="28"/>
                      <w:lang w:val="es-ES"/>
                    </w:rPr>
                    <w:t xml:space="preserve">“Y </w:t>
                  </w:r>
                  <w:r w:rsidRPr="008D3224">
                    <w:rPr>
                      <w:sz w:val="28"/>
                      <w:szCs w:val="28"/>
                      <w:lang w:val="es-ES"/>
                    </w:rPr>
                    <w:t>[c</w:t>
                  </w:r>
                  <w:r>
                    <w:rPr>
                      <w:sz w:val="28"/>
                      <w:szCs w:val="28"/>
                      <w:lang w:val="es-ES"/>
                    </w:rPr>
                    <w:t>reo] en Jesucristo, su único Hijo, nuestro Señor, que fue concebido por obra del Espíritu Santo, nació de la virgen María. Padeció bajo el poder de Poncio Pilatos. Fue crucificado, muerto y sepultado. Descendió a los infiernos. Al tercer día resucitó de entre los muertos. Subió a los cielos y está sentado a la diestra de Dios Padre todopoderoso. Y desde allí ha de venir a juzgar a los vivos y a los muertos.”</w:t>
                  </w:r>
                </w:p>
                <w:p w:rsidR="00E46E4F" w:rsidRPr="00473D7D" w:rsidRDefault="00E46E4F" w:rsidP="008D3224">
                  <w:pPr>
                    <w:spacing w:after="120"/>
                    <w:jc w:val="center"/>
                    <w:rPr>
                      <w:sz w:val="28"/>
                      <w:szCs w:val="28"/>
                      <w:lang w:val="es-ES"/>
                    </w:rPr>
                  </w:pPr>
                  <w:r>
                    <w:rPr>
                      <w:b/>
                      <w:i/>
                      <w:sz w:val="28"/>
                      <w:szCs w:val="28"/>
                      <w:lang w:val="es-ES"/>
                    </w:rPr>
                    <w:t>¿Qué Quiere Decir Esto? (Catecismo Menor):</w:t>
                  </w:r>
                </w:p>
                <w:p w:rsidR="00E46E4F" w:rsidRPr="008E5A41" w:rsidRDefault="00E46E4F" w:rsidP="008D3224">
                  <w:pPr>
                    <w:spacing w:after="120"/>
                    <w:jc w:val="center"/>
                    <w:rPr>
                      <w:sz w:val="28"/>
                      <w:szCs w:val="28"/>
                      <w:lang w:val="es-ES"/>
                    </w:rPr>
                  </w:pPr>
                  <w:r>
                    <w:rPr>
                      <w:sz w:val="28"/>
                      <w:szCs w:val="28"/>
                      <w:lang w:val="es-ES"/>
                    </w:rPr>
                    <w:t>“Creo que Jesucristo, verdadero Dios engendrado del Padre en la eternidad, y también verdadero hombre nacido de la virgen María, es mi Señor. Él me ha redimido a mí, hombre perdido y condenado, y me ha rescatado de todos los pecados, de la muerte y del poder del diablo, no con oro ni plata, sino con su santa y preciosa sangre y con su inocente pasión y muerte. Todo esto lo hizo para que yo sea suyo y viva bajo él en su reino, y le sirva en justicia, inocencia y bienaventuranza eternas, así como él resucitó de la muerte y vive y reina eternamente. Esto es con toda certeza la verdad.”</w:t>
                  </w:r>
                </w:p>
                <w:p w:rsidR="00E46E4F" w:rsidRPr="008E5A41" w:rsidRDefault="00E46E4F" w:rsidP="008D3224">
                  <w:pPr>
                    <w:jc w:val="center"/>
                    <w:rPr>
                      <w:sz w:val="28"/>
                      <w:szCs w:val="28"/>
                      <w:lang w:val="es-ES"/>
                    </w:rPr>
                  </w:pPr>
                </w:p>
                <w:p w:rsidR="00E46E4F" w:rsidRPr="005B0B6E" w:rsidRDefault="00E46E4F" w:rsidP="008D3224">
                  <w:pPr>
                    <w:rPr>
                      <w:szCs w:val="24"/>
                      <w:lang w:val="es-ES"/>
                    </w:rPr>
                  </w:pPr>
                </w:p>
              </w:txbxContent>
            </v:textbox>
          </v:rect>
        </w:pict>
      </w:r>
      <w:r w:rsidR="008D3224" w:rsidRPr="00BF6CEF">
        <w:rPr>
          <w:lang w:val="es-ES"/>
        </w:rPr>
        <w:br w:type="page"/>
      </w:r>
    </w:p>
    <w:p w:rsidR="008D3224" w:rsidRDefault="008D3224" w:rsidP="009329B2">
      <w:pPr>
        <w:pStyle w:val="EBBTitle"/>
        <w:spacing w:after="0"/>
      </w:pPr>
      <w:r>
        <w:lastRenderedPageBreak/>
        <w:t>¿Por Qué Se Llama “Jesucristo”?</w:t>
      </w:r>
    </w:p>
    <w:p w:rsidR="009329B2" w:rsidRPr="009329B2" w:rsidRDefault="009329B2" w:rsidP="009329B2">
      <w:pPr>
        <w:pStyle w:val="EBBNormalhalfafter"/>
        <w:spacing w:after="0"/>
        <w:rPr>
          <w:sz w:val="20"/>
          <w:szCs w:val="20"/>
        </w:rPr>
      </w:pPr>
    </w:p>
    <w:p w:rsidR="0053390C" w:rsidRPr="0053390C" w:rsidRDefault="0053390C" w:rsidP="0053390C">
      <w:pPr>
        <w:pStyle w:val="EBBTitle"/>
        <w:spacing w:after="0"/>
        <w:rPr>
          <w:outline/>
        </w:rPr>
      </w:pPr>
      <w:r w:rsidRPr="0053390C">
        <w:rPr>
          <w:outline/>
        </w:rPr>
        <w:t>Jesús</w:t>
      </w:r>
    </w:p>
    <w:p w:rsidR="008D3224" w:rsidRDefault="004A5E7F" w:rsidP="008E0783">
      <w:pPr>
        <w:pStyle w:val="EBBNormalhalfafter"/>
        <w:spacing w:before="120" w:after="120"/>
      </w:pPr>
      <w:r>
        <w:rPr>
          <w:outline/>
          <w:noProof/>
          <w:lang w:eastAsia="zh-TW"/>
        </w:rPr>
        <w:pict>
          <v:shape id="_x0000_s1137" type="#_x0000_t202" style="position:absolute;margin-left:62.9pt;margin-top:1.7pt;width:42.2pt;height:21.75pt;z-index:251848704;mso-height-percent:100;mso-wrap-distance-left:3.6pt;mso-wrap-distance-right:3.6pt;mso-height-percent:100;mso-width-relative:margin;mso-height-relative:outer-margin-area">
            <v:textbox style="mso-fit-shape-to-text:t">
              <w:txbxContent>
                <w:p w:rsidR="00E46E4F" w:rsidRPr="009329B2" w:rsidRDefault="00E46E4F" w:rsidP="009329B2">
                  <w:pPr>
                    <w:jc w:val="center"/>
                    <w:rPr>
                      <w:sz w:val="24"/>
                      <w:szCs w:val="24"/>
                    </w:rPr>
                  </w:pPr>
                  <w:proofErr w:type="spellStart"/>
                  <w:r w:rsidRPr="009329B2">
                    <w:rPr>
                      <w:sz w:val="24"/>
                      <w:szCs w:val="24"/>
                    </w:rPr>
                    <w:t>Jesús</w:t>
                  </w:r>
                  <w:proofErr w:type="spellEnd"/>
                </w:p>
              </w:txbxContent>
            </v:textbox>
            <w10:wrap type="square"/>
          </v:shape>
        </w:pict>
      </w:r>
      <w:r>
        <w:rPr>
          <w:noProof/>
          <w:lang w:val="en-US"/>
        </w:rPr>
        <w:pict>
          <v:shape id="_x0000_s1138" type="#_x0000_t202" style="position:absolute;margin-left:242pt;margin-top:1.7pt;width:78.7pt;height:21.75pt;z-index:251849728;mso-height-percent:100;mso-wrap-distance-left:3.6pt;mso-wrap-distance-right:3.6pt;mso-height-percent:100;mso-width-relative:margin;mso-height-relative:outer-margin-area">
            <v:textbox style="mso-fit-shape-to-text:t">
              <w:txbxContent>
                <w:p w:rsidR="00E46E4F" w:rsidRPr="009329B2" w:rsidRDefault="00E46E4F" w:rsidP="009329B2">
                  <w:pPr>
                    <w:jc w:val="center"/>
                    <w:rPr>
                      <w:sz w:val="24"/>
                      <w:szCs w:val="24"/>
                      <w:lang w:val="es-ES"/>
                    </w:rPr>
                  </w:pPr>
                  <w:r>
                    <w:rPr>
                      <w:sz w:val="24"/>
                      <w:szCs w:val="24"/>
                      <w:lang w:val="es-ES"/>
                    </w:rPr>
                    <w:t>“Dios Salva”</w:t>
                  </w:r>
                </w:p>
              </w:txbxContent>
            </v:textbox>
            <w10:wrap type="square"/>
          </v:shape>
        </w:pict>
      </w:r>
      <w:r w:rsidR="009329B2">
        <w:t>El nombre en hebreo quiere decir</w:t>
      </w:r>
    </w:p>
    <w:p w:rsidR="008D3224" w:rsidRDefault="009329B2" w:rsidP="00072BE0">
      <w:pPr>
        <w:pStyle w:val="EBBNormalhalfafter"/>
        <w:spacing w:after="120"/>
      </w:pPr>
      <w:r>
        <w:t>Según Mateo 1:21, ¿por qué el hijo de María debía llamarse “Jesús”?</w:t>
      </w:r>
    </w:p>
    <w:p w:rsidR="009329B2" w:rsidRDefault="009329B2" w:rsidP="009329B2">
      <w:pPr>
        <w:pStyle w:val="EBBNormalhalfafter"/>
        <w:spacing w:after="0"/>
      </w:pPr>
      <w:r>
        <w:tab/>
        <w:t>Porque él ____________________________________________________</w:t>
      </w:r>
    </w:p>
    <w:p w:rsidR="0053390C" w:rsidRPr="0053390C" w:rsidRDefault="0053390C" w:rsidP="0053390C">
      <w:pPr>
        <w:pStyle w:val="EBBTitle"/>
        <w:spacing w:before="240" w:after="0"/>
        <w:rPr>
          <w:outline/>
        </w:rPr>
      </w:pPr>
      <w:r w:rsidRPr="0053390C">
        <w:rPr>
          <w:outline/>
        </w:rPr>
        <w:t>Cristo</w:t>
      </w:r>
    </w:p>
    <w:p w:rsidR="009329B2" w:rsidRDefault="004A5E7F" w:rsidP="008E0783">
      <w:pPr>
        <w:pStyle w:val="EBBNormalhalfafter"/>
        <w:spacing w:before="240" w:after="120"/>
      </w:pPr>
      <w:r>
        <w:rPr>
          <w:rFonts w:cs="Times New Roman"/>
          <w:sz w:val="24"/>
          <w:szCs w:val="24"/>
        </w:rPr>
        <w:pict>
          <v:shape id="_x0000_s1140" type="#_x0000_t202" style="position:absolute;margin-left:172.7pt;margin-top:9.3pt;width:53.15pt;height:21.75pt;z-index:251853824;mso-height-percent:100;mso-wrap-distance-left:3.6pt;mso-wrap-distance-right:3.6pt;mso-height-percent:100;mso-width-relative:margin;mso-height-relative:outer-margin-area">
            <v:textbox style="mso-fit-shape-to-text:t">
              <w:txbxContent>
                <w:p w:rsidR="00E46E4F" w:rsidRPr="00756417" w:rsidRDefault="00E46E4F" w:rsidP="00756417">
                  <w:pPr>
                    <w:jc w:val="center"/>
                    <w:rPr>
                      <w:sz w:val="24"/>
                      <w:szCs w:val="24"/>
                      <w:lang w:val="es-ES"/>
                    </w:rPr>
                  </w:pPr>
                  <w:r>
                    <w:rPr>
                      <w:sz w:val="24"/>
                      <w:szCs w:val="24"/>
                      <w:lang w:val="es-ES"/>
                    </w:rPr>
                    <w:t>Mesías</w:t>
                  </w:r>
                </w:p>
              </w:txbxContent>
            </v:textbox>
            <w10:wrap type="square"/>
          </v:shape>
        </w:pict>
      </w:r>
      <w:r>
        <w:rPr>
          <w:rFonts w:cs="Times New Roman"/>
          <w:sz w:val="24"/>
          <w:szCs w:val="24"/>
        </w:rPr>
        <w:pict>
          <v:shape id="_x0000_s1139" type="#_x0000_t202" style="position:absolute;margin-left:50.3pt;margin-top:8.1pt;width:48.7pt;height:23.6pt;z-index:251851776;mso-wrap-distance-left:3.6pt;mso-wrap-distance-right:3.6pt;mso-width-relative:margin;mso-height-relative:outer-margin-area">
            <v:textbox>
              <w:txbxContent>
                <w:p w:rsidR="00E46E4F" w:rsidRPr="00756417" w:rsidRDefault="00E46E4F" w:rsidP="009329B2">
                  <w:pPr>
                    <w:jc w:val="center"/>
                    <w:rPr>
                      <w:sz w:val="24"/>
                      <w:szCs w:val="24"/>
                      <w:lang w:val="es-ES"/>
                    </w:rPr>
                  </w:pPr>
                  <w:r>
                    <w:rPr>
                      <w:sz w:val="24"/>
                      <w:szCs w:val="24"/>
                      <w:lang w:val="es-ES"/>
                    </w:rPr>
                    <w:t>Cristo</w:t>
                  </w:r>
                </w:p>
              </w:txbxContent>
            </v:textbox>
            <w10:wrap type="square"/>
          </v:shape>
        </w:pict>
      </w:r>
      <w:r>
        <w:rPr>
          <w:rFonts w:cs="Times New Roman"/>
          <w:sz w:val="24"/>
          <w:szCs w:val="24"/>
        </w:rPr>
        <w:pict>
          <v:shape id="_x0000_s1141" type="#_x0000_t202" style="position:absolute;margin-left:363pt;margin-top:8.95pt;width:76.5pt;height:22.75pt;z-index:251855872;mso-wrap-distance-left:3.6pt;mso-wrap-distance-right:3.6pt;mso-width-relative:margin;mso-height-relative:outer-margin-area">
            <v:textbox>
              <w:txbxContent>
                <w:p w:rsidR="00E46E4F" w:rsidRPr="00756417" w:rsidRDefault="00E46E4F" w:rsidP="00756417">
                  <w:pPr>
                    <w:jc w:val="center"/>
                    <w:rPr>
                      <w:sz w:val="24"/>
                      <w:szCs w:val="24"/>
                      <w:lang w:val="es-ES"/>
                    </w:rPr>
                  </w:pPr>
                  <w:r>
                    <w:rPr>
                      <w:sz w:val="24"/>
                      <w:szCs w:val="24"/>
                      <w:lang w:val="es-ES"/>
                    </w:rPr>
                    <w:t>“El Ungido”</w:t>
                  </w:r>
                </w:p>
              </w:txbxContent>
            </v:textbox>
            <w10:wrap type="square"/>
          </v:shape>
        </w:pict>
      </w:r>
      <w:r w:rsidR="00756417">
        <w:t>El título</w:t>
      </w:r>
      <w:r w:rsidR="009329B2">
        <w:t xml:space="preserve"> en </w:t>
      </w:r>
      <w:r w:rsidR="00756417">
        <w:t>grieg</w:t>
      </w:r>
      <w:r w:rsidR="009329B2">
        <w:t xml:space="preserve">o </w:t>
      </w:r>
      <w:r w:rsidR="00756417">
        <w:t xml:space="preserve">y  en hebreo, </w:t>
      </w:r>
      <w:r w:rsidR="009329B2">
        <w:t xml:space="preserve">quiere decir </w:t>
      </w:r>
    </w:p>
    <w:p w:rsidR="009329B2" w:rsidRDefault="00156BF2" w:rsidP="00072BE0">
      <w:pPr>
        <w:pStyle w:val="EBBNormalhalfafter"/>
        <w:spacing w:after="120"/>
      </w:pPr>
      <w:r>
        <w:t>En los tiempos antiguos, cuando escogían a un nuevo rey, se derramaba un aceite especial sobre su cabeza. Esta ceremonia de derramar aceite se llamaba “</w:t>
      </w:r>
      <w:r>
        <w:rPr>
          <w:b/>
        </w:rPr>
        <w:t>ungir</w:t>
      </w:r>
      <w:r>
        <w:t xml:space="preserve">” al rey. </w:t>
      </w:r>
      <w:r w:rsidR="0053390C">
        <w:t>Era</w:t>
      </w:r>
      <w:r>
        <w:t xml:space="preserve"> como una coronación. No solamente los </w:t>
      </w:r>
      <w:r w:rsidRPr="00156BF2">
        <w:rPr>
          <w:b/>
        </w:rPr>
        <w:t>reyes</w:t>
      </w:r>
      <w:r>
        <w:t xml:space="preserve">, sino también a menudo los </w:t>
      </w:r>
      <w:r w:rsidRPr="00156BF2">
        <w:rPr>
          <w:b/>
        </w:rPr>
        <w:t>sumo sacerdotes</w:t>
      </w:r>
      <w:r>
        <w:t xml:space="preserve"> y algunos </w:t>
      </w:r>
      <w:r w:rsidRPr="00156BF2">
        <w:rPr>
          <w:b/>
        </w:rPr>
        <w:t>profetas</w:t>
      </w:r>
      <w:r>
        <w:t xml:space="preserve"> fueron “ungidos.”</w:t>
      </w:r>
    </w:p>
    <w:p w:rsidR="00300388" w:rsidRDefault="008E0783" w:rsidP="00072BE0">
      <w:pPr>
        <w:pStyle w:val="EBBNormalhalfafter"/>
        <w:spacing w:after="120"/>
      </w:pPr>
      <w:r>
        <w:rPr>
          <w:noProof/>
          <w:lang w:val="en-US"/>
        </w:rPr>
        <w:drawing>
          <wp:anchor distT="0" distB="0" distL="114300" distR="114300" simplePos="0" relativeHeight="251856896" behindDoc="0" locked="0" layoutInCell="1" allowOverlap="1">
            <wp:simplePos x="0" y="0"/>
            <wp:positionH relativeFrom="column">
              <wp:posOffset>3188970</wp:posOffset>
            </wp:positionH>
            <wp:positionV relativeFrom="paragraph">
              <wp:posOffset>115570</wp:posOffset>
            </wp:positionV>
            <wp:extent cx="2466975" cy="1629410"/>
            <wp:effectExtent l="19050" t="19050" r="28575" b="27940"/>
            <wp:wrapSquare wrapText="left"/>
            <wp:docPr id="8" name="Picture 7" descr="175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BS.TIF"/>
                    <pic:cNvPicPr/>
                  </pic:nvPicPr>
                  <pic:blipFill>
                    <a:blip r:embed="rId36" cstate="print"/>
                    <a:stretch>
                      <a:fillRect/>
                    </a:stretch>
                  </pic:blipFill>
                  <pic:spPr>
                    <a:xfrm>
                      <a:off x="0" y="0"/>
                      <a:ext cx="2466975" cy="1629410"/>
                    </a:xfrm>
                    <a:prstGeom prst="rect">
                      <a:avLst/>
                    </a:prstGeom>
                    <a:ln w="12700">
                      <a:solidFill>
                        <a:schemeClr val="tx1"/>
                      </a:solidFill>
                    </a:ln>
                  </pic:spPr>
                </pic:pic>
              </a:graphicData>
            </a:graphic>
          </wp:anchor>
        </w:drawing>
      </w:r>
    </w:p>
    <w:p w:rsidR="00156BF2" w:rsidRDefault="004A5E7F" w:rsidP="00072BE0">
      <w:pPr>
        <w:pStyle w:val="EBBNormalhalfafter"/>
        <w:spacing w:after="120"/>
      </w:pPr>
      <w:r>
        <w:rPr>
          <w:noProof/>
          <w:lang w:eastAsia="zh-TW"/>
        </w:rPr>
        <w:pict>
          <v:shape id="_x0000_s1143" type="#_x0000_t202" style="position:absolute;margin-left:251.35pt;margin-top:116.75pt;width:193.1pt;height:48.6pt;z-index:251858944;mso-height-percent:200;mso-height-percent:200;mso-width-relative:margin;mso-height-relative:margin" stroked="f">
            <v:textbox style="mso-fit-shape-to-text:t">
              <w:txbxContent>
                <w:p w:rsidR="00E46E4F" w:rsidRPr="00300388" w:rsidRDefault="00E46E4F" w:rsidP="00300388">
                  <w:pPr>
                    <w:jc w:val="center"/>
                    <w:rPr>
                      <w:sz w:val="24"/>
                      <w:szCs w:val="24"/>
                      <w:lang w:val="es-ES"/>
                    </w:rPr>
                  </w:pPr>
                  <w:r w:rsidRPr="00300388">
                    <w:rPr>
                      <w:sz w:val="24"/>
                      <w:szCs w:val="24"/>
                      <w:lang w:val="es-ES"/>
                    </w:rPr>
                    <w:t xml:space="preserve">David fue ungido con aceite para ser rey de Israel. </w:t>
                  </w:r>
                  <w:r w:rsidRPr="00300388">
                    <w:rPr>
                      <w:sz w:val="24"/>
                      <w:szCs w:val="24"/>
                      <w:u w:val="single"/>
                      <w:lang w:val="es-ES"/>
                    </w:rPr>
                    <w:t>Jesús</w:t>
                  </w:r>
                  <w:r w:rsidRPr="00300388">
                    <w:rPr>
                      <w:sz w:val="24"/>
                      <w:szCs w:val="24"/>
                      <w:lang w:val="es-ES"/>
                    </w:rPr>
                    <w:t xml:space="preserve"> fue ungido con el </w:t>
                  </w:r>
                  <w:r w:rsidRPr="00300388">
                    <w:rPr>
                      <w:sz w:val="24"/>
                      <w:szCs w:val="24"/>
                      <w:u w:val="single"/>
                      <w:lang w:val="es-ES"/>
                    </w:rPr>
                    <w:t>Espíritu Santo</w:t>
                  </w:r>
                  <w:r w:rsidRPr="00300388">
                    <w:rPr>
                      <w:sz w:val="24"/>
                      <w:szCs w:val="24"/>
                      <w:lang w:val="es-ES"/>
                    </w:rPr>
                    <w:t>.</w:t>
                  </w:r>
                </w:p>
              </w:txbxContent>
            </v:textbox>
            <w10:wrap type="square"/>
          </v:shape>
        </w:pict>
      </w:r>
      <w:r w:rsidR="00156BF2">
        <w:t xml:space="preserve">Dios prometió que iba a enviar a un Salvador. Dios dijo que este Salvador sería “El Ungido,” el Mesías. Es decir, el Salvador sería el rey escogido y ungido por Dios mismo para salvar a su pueblo. Jesús es este Rey prometido y fue </w:t>
      </w:r>
      <w:r w:rsidR="00156BF2">
        <w:rPr>
          <w:b/>
        </w:rPr>
        <w:t>ungido</w:t>
      </w:r>
      <w:r w:rsidR="00156BF2">
        <w:t xml:space="preserve"> con el Espíritu Santo y con poder. (Hechos 10:38)</w:t>
      </w:r>
    </w:p>
    <w:p w:rsidR="00156BF2" w:rsidRPr="008E0783" w:rsidRDefault="00156BF2" w:rsidP="00072BE0">
      <w:pPr>
        <w:pStyle w:val="EBBNormalhalfafter"/>
        <w:spacing w:after="120"/>
        <w:rPr>
          <w:sz w:val="56"/>
          <w:szCs w:val="56"/>
        </w:rPr>
      </w:pPr>
    </w:p>
    <w:p w:rsidR="008D3224" w:rsidRPr="0053390C" w:rsidRDefault="0053390C" w:rsidP="0053390C">
      <w:pPr>
        <w:pStyle w:val="EBBTitle"/>
        <w:rPr>
          <w:outline/>
        </w:rPr>
      </w:pPr>
      <w:r w:rsidRPr="0053390C">
        <w:rPr>
          <w:outline/>
        </w:rPr>
        <w:t xml:space="preserve">Jesús </w:t>
      </w:r>
      <w:r w:rsidRPr="008E0783">
        <w:rPr>
          <w:outline/>
        </w:rPr>
        <w:t>+ Cristo =</w:t>
      </w:r>
      <w:r w:rsidRPr="0053390C">
        <w:rPr>
          <w:outline/>
        </w:rPr>
        <w:t xml:space="preserve"> “Jesucristo”</w:t>
      </w:r>
    </w:p>
    <w:p w:rsidR="00072BE0" w:rsidRDefault="00072BE0" w:rsidP="00072BE0">
      <w:pPr>
        <w:pStyle w:val="EBBNormalhalfafter"/>
        <w:spacing w:after="120"/>
      </w:pPr>
    </w:p>
    <w:p w:rsidR="00072BE0" w:rsidRDefault="004A5E7F">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Pr>
          <w:outline/>
          <w:noProof/>
        </w:rPr>
        <w:pict>
          <v:shape id="_x0000_s1144" type="#_x0000_t176" style="position:absolute;margin-left:-3.4pt;margin-top:18.15pt;width:468.45pt;height:85.2pt;z-index:251859968;mso-width-relative:margin;mso-height-relative:margin" strokecolor="black [3213]">
            <v:shadow color="black [3213]" offset="6pt,6pt"/>
            <v:textbox>
              <w:txbxContent>
                <w:p w:rsidR="00E46E4F" w:rsidRDefault="00E46E4F" w:rsidP="008E0783">
                  <w:pPr>
                    <w:spacing w:after="120"/>
                    <w:rPr>
                      <w:sz w:val="24"/>
                      <w:szCs w:val="24"/>
                      <w:lang w:val="es-ES"/>
                    </w:rPr>
                  </w:pPr>
                  <w:r w:rsidRPr="008E0783">
                    <w:rPr>
                      <w:b/>
                      <w:sz w:val="24"/>
                      <w:szCs w:val="24"/>
                      <w:lang w:val="es-ES"/>
                    </w:rPr>
                    <w:t>Ta</w:t>
                  </w:r>
                  <w:r>
                    <w:rPr>
                      <w:b/>
                      <w:sz w:val="24"/>
                      <w:szCs w:val="24"/>
                      <w:lang w:val="es-ES"/>
                    </w:rPr>
                    <w:t xml:space="preserve">rea de Memorización: </w:t>
                  </w:r>
                  <w:r>
                    <w:rPr>
                      <w:sz w:val="24"/>
                      <w:szCs w:val="24"/>
                      <w:lang w:val="es-ES"/>
                    </w:rPr>
                    <w:t xml:space="preserve">Escribe </w:t>
                  </w:r>
                  <w:r>
                    <w:rPr>
                      <w:b/>
                      <w:sz w:val="24"/>
                      <w:szCs w:val="24"/>
                      <w:lang w:val="es-ES"/>
                    </w:rPr>
                    <w:t>Romanos 6:23</w:t>
                  </w:r>
                  <w:r>
                    <w:rPr>
                      <w:sz w:val="24"/>
                      <w:szCs w:val="24"/>
                      <w:lang w:val="es-ES"/>
                    </w:rPr>
                    <w:t xml:space="preserve"> aquí: _________________________________________________________________________</w:t>
                  </w:r>
                </w:p>
                <w:p w:rsidR="00E46E4F" w:rsidRDefault="00E46E4F" w:rsidP="008E0783">
                  <w:pPr>
                    <w:spacing w:after="120"/>
                    <w:rPr>
                      <w:sz w:val="24"/>
                      <w:szCs w:val="24"/>
                      <w:lang w:val="es-ES"/>
                    </w:rPr>
                  </w:pPr>
                  <w:r>
                    <w:rPr>
                      <w:sz w:val="24"/>
                      <w:szCs w:val="24"/>
                      <w:lang w:val="es-ES"/>
                    </w:rPr>
                    <w:t>_________________________________________________________________________</w:t>
                  </w:r>
                </w:p>
                <w:p w:rsidR="00E46E4F" w:rsidRPr="008E0783" w:rsidRDefault="00E46E4F" w:rsidP="008E0783">
                  <w:pPr>
                    <w:spacing w:after="120"/>
                    <w:jc w:val="center"/>
                    <w:rPr>
                      <w:b/>
                      <w:sz w:val="24"/>
                      <w:szCs w:val="24"/>
                      <w:lang w:val="es-ES"/>
                    </w:rPr>
                  </w:pPr>
                  <w:r>
                    <w:rPr>
                      <w:b/>
                      <w:sz w:val="24"/>
                      <w:szCs w:val="24"/>
                      <w:lang w:val="es-ES"/>
                    </w:rPr>
                    <w:t>Ahora aprende este versículo de memoria.</w:t>
                  </w:r>
                </w:p>
              </w:txbxContent>
            </v:textbox>
          </v:shape>
        </w:pict>
      </w:r>
      <w:r w:rsidR="00072BE0" w:rsidRPr="00072BE0">
        <w:rPr>
          <w:lang w:val="es-ES"/>
        </w:rPr>
        <w:br w:type="page"/>
      </w:r>
    </w:p>
    <w:p w:rsidR="00072BE0" w:rsidRDefault="008E0783" w:rsidP="008E0783">
      <w:pPr>
        <w:pStyle w:val="EBBTitle"/>
        <w:spacing w:after="240"/>
      </w:pPr>
      <w:r>
        <w:lastRenderedPageBreak/>
        <w:t>Jesucristo es Verdadero Dios</w:t>
      </w:r>
    </w:p>
    <w:p w:rsidR="00F83CC5" w:rsidRDefault="008E0783" w:rsidP="008E0783">
      <w:pPr>
        <w:pStyle w:val="EBBNormalhalfafter"/>
        <w:spacing w:after="0"/>
      </w:pPr>
      <w:r>
        <w:rPr>
          <w:b/>
        </w:rPr>
        <w:t>La Biblia dice que Jesús es Dios</w:t>
      </w:r>
      <w:r>
        <w:t xml:space="preserve">: </w:t>
      </w:r>
    </w:p>
    <w:p w:rsidR="008E0783" w:rsidRDefault="008E0783" w:rsidP="00F83CC5">
      <w:pPr>
        <w:pStyle w:val="EBBNormalhalfafter"/>
        <w:spacing w:after="0" w:line="440" w:lineRule="exact"/>
        <w:ind w:firstLine="720"/>
      </w:pPr>
      <w:r>
        <w:t xml:space="preserve">Por ejemplo, </w:t>
      </w:r>
      <w:r>
        <w:rPr>
          <w:b/>
        </w:rPr>
        <w:t>1 Juan 5:20</w:t>
      </w:r>
      <w:r>
        <w:t xml:space="preserve"> dice:  </w:t>
      </w:r>
    </w:p>
    <w:p w:rsidR="008E0783" w:rsidRPr="008E0783" w:rsidRDefault="008E0783" w:rsidP="008E0783">
      <w:pPr>
        <w:pStyle w:val="EBBNormalhalfafter"/>
        <w:spacing w:after="120" w:line="440" w:lineRule="exact"/>
        <w:ind w:left="720"/>
      </w:pPr>
      <w:r>
        <w:t>Vivimos unidos al que es verdadero, es decir, a su ________  ___________. Este es el _______  ___________ y la vida eterna.</w:t>
      </w:r>
    </w:p>
    <w:p w:rsidR="008E0783" w:rsidRPr="008E0783" w:rsidRDefault="008E0783" w:rsidP="008E0783">
      <w:pPr>
        <w:pStyle w:val="EBBNormalhalfafter"/>
        <w:spacing w:after="120" w:line="440" w:lineRule="exact"/>
        <w:ind w:left="720" w:hanging="720"/>
      </w:pPr>
      <w:r>
        <w:rPr>
          <w:b/>
        </w:rPr>
        <w:t>Jesús tiene todo el poder de Dios:</w:t>
      </w:r>
      <w:r>
        <w:t xml:space="preserve"> es eterno, es todopoderoso, sabe todo, etc. </w:t>
      </w:r>
      <w:r w:rsidR="0027408E">
        <w:br/>
      </w:r>
      <w:r>
        <w:t xml:space="preserve">Por ejemplo, según </w:t>
      </w:r>
      <w:r>
        <w:rPr>
          <w:b/>
        </w:rPr>
        <w:t>Hebreos 13:4</w:t>
      </w:r>
      <w:r>
        <w:t>, Jesús es ___________.</w:t>
      </w:r>
    </w:p>
    <w:p w:rsidR="008E0783" w:rsidRDefault="008E0783" w:rsidP="0027408E">
      <w:pPr>
        <w:pStyle w:val="EBBNormalhalfafter"/>
        <w:spacing w:after="120" w:line="440" w:lineRule="exact"/>
        <w:ind w:left="720" w:hanging="720"/>
      </w:pPr>
      <w:r>
        <w:rPr>
          <w:b/>
        </w:rPr>
        <w:t>Jesús hace las obras de Dios:</w:t>
      </w:r>
      <w:r>
        <w:t xml:space="preserve"> creó al mundo, perdona pecados, juzga a las naciones, etc. </w:t>
      </w:r>
      <w:r w:rsidR="0027408E">
        <w:br/>
      </w:r>
      <w:r>
        <w:t xml:space="preserve">Por ejemplo, según </w:t>
      </w:r>
      <w:r>
        <w:rPr>
          <w:b/>
        </w:rPr>
        <w:t>Mateo 9:6</w:t>
      </w:r>
      <w:r>
        <w:t>, Jesucristo tiene autoridad para __________</w:t>
      </w:r>
    </w:p>
    <w:p w:rsidR="0027408E" w:rsidRPr="0027408E" w:rsidRDefault="004A5E7F" w:rsidP="0027408E">
      <w:pPr>
        <w:pStyle w:val="EBBNormalhalfafter"/>
        <w:spacing w:after="120" w:line="440" w:lineRule="exact"/>
        <w:ind w:left="720" w:hanging="720"/>
      </w:pPr>
      <w:r>
        <w:rPr>
          <w:noProof/>
          <w:lang w:eastAsia="zh-TW"/>
        </w:rPr>
        <w:pict>
          <v:shape id="_x0000_s1145" type="#_x0000_t202" style="position:absolute;left:0;text-align:left;margin-left:251.6pt;margin-top:79.2pt;width:177.2pt;height:178.8pt;z-index:251865088;mso-width-relative:margin;mso-height-relative:margin" strokeweight="1pt">
            <v:textbox>
              <w:txbxContent>
                <w:p w:rsidR="00E46E4F" w:rsidRDefault="00E46E4F"/>
              </w:txbxContent>
            </v:textbox>
          </v:shape>
        </w:pict>
      </w:r>
      <w:r w:rsidR="00F83CC5">
        <w:rPr>
          <w:noProof/>
          <w:lang w:val="en-US"/>
        </w:rPr>
        <w:drawing>
          <wp:anchor distT="0" distB="0" distL="114300" distR="114300" simplePos="0" relativeHeight="251860992" behindDoc="0" locked="0" layoutInCell="1" allowOverlap="1">
            <wp:simplePos x="0" y="0"/>
            <wp:positionH relativeFrom="column">
              <wp:posOffset>541020</wp:posOffset>
            </wp:positionH>
            <wp:positionV relativeFrom="paragraph">
              <wp:posOffset>1035050</wp:posOffset>
            </wp:positionV>
            <wp:extent cx="2236470" cy="2251075"/>
            <wp:effectExtent l="38100" t="19050" r="11430" b="15875"/>
            <wp:wrapTopAndBottom/>
            <wp:docPr id="9" name="Picture 8" descr="90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S.TIF"/>
                    <pic:cNvPicPr/>
                  </pic:nvPicPr>
                  <pic:blipFill>
                    <a:blip r:embed="rId37" cstate="print"/>
                    <a:srcRect t="13889" b="12361"/>
                    <a:stretch>
                      <a:fillRect/>
                    </a:stretch>
                  </pic:blipFill>
                  <pic:spPr>
                    <a:xfrm>
                      <a:off x="0" y="0"/>
                      <a:ext cx="2236470" cy="2251075"/>
                    </a:xfrm>
                    <a:prstGeom prst="rect">
                      <a:avLst/>
                    </a:prstGeom>
                    <a:ln w="12700">
                      <a:solidFill>
                        <a:schemeClr val="tx1"/>
                      </a:solidFill>
                    </a:ln>
                  </pic:spPr>
                </pic:pic>
              </a:graphicData>
            </a:graphic>
          </wp:anchor>
        </w:drawing>
      </w:r>
      <w:r w:rsidR="000805D3">
        <w:rPr>
          <w:noProof/>
          <w:lang w:val="en-US"/>
        </w:rPr>
        <w:drawing>
          <wp:anchor distT="0" distB="0" distL="114300" distR="114300" simplePos="0" relativeHeight="251866112" behindDoc="0" locked="0" layoutInCell="1" allowOverlap="1">
            <wp:simplePos x="0" y="0"/>
            <wp:positionH relativeFrom="column">
              <wp:posOffset>3234690</wp:posOffset>
            </wp:positionH>
            <wp:positionV relativeFrom="paragraph">
              <wp:posOffset>1386840</wp:posOffset>
            </wp:positionV>
            <wp:extent cx="2160270" cy="1097280"/>
            <wp:effectExtent l="19050" t="0" r="0" b="0"/>
            <wp:wrapTopAndBottom/>
            <wp:docPr id="10" name="Picture 8" descr="90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S.TIF"/>
                    <pic:cNvPicPr/>
                  </pic:nvPicPr>
                  <pic:blipFill>
                    <a:blip r:embed="rId38" cstate="print"/>
                    <a:stretch>
                      <a:fillRect/>
                    </a:stretch>
                  </pic:blipFill>
                  <pic:spPr>
                    <a:xfrm>
                      <a:off x="0" y="0"/>
                      <a:ext cx="2160270" cy="1097280"/>
                    </a:xfrm>
                    <a:prstGeom prst="rect">
                      <a:avLst/>
                    </a:prstGeom>
                    <a:ln w="12700">
                      <a:noFill/>
                    </a:ln>
                  </pic:spPr>
                </pic:pic>
              </a:graphicData>
            </a:graphic>
          </wp:anchor>
        </w:drawing>
      </w:r>
      <w:r w:rsidR="0027408E" w:rsidRPr="0027408E">
        <w:rPr>
          <w:b/>
        </w:rPr>
        <w:t>Jesús tiene toda la gloria de Dios:</w:t>
      </w:r>
      <w:r w:rsidR="0027408E">
        <w:t xml:space="preserve"> </w:t>
      </w:r>
      <w:r w:rsidR="00F83CC5">
        <w:br/>
      </w:r>
      <w:r w:rsidR="0027408E">
        <w:t>Por ejemplo, Juan 5:23 dice que todos debemos de honrar al ________ igual que al ________.</w:t>
      </w:r>
    </w:p>
    <w:p w:rsidR="008E0783" w:rsidRDefault="004A5E7F" w:rsidP="008E0783">
      <w:pPr>
        <w:pStyle w:val="EBBNormalhalfafter"/>
        <w:spacing w:after="120"/>
      </w:pPr>
      <w:r>
        <w:rPr>
          <w:noProof/>
          <w:lang w:val="en-US"/>
        </w:rPr>
        <w:pict>
          <v:shape id="_x0000_s1147" type="#_x0000_t202" style="position:absolute;margin-left:250.55pt;margin-top:192.4pt;width:178.25pt;height:34.8pt;z-index:251868160;mso-height-percent:200;mso-height-percent:200;mso-width-relative:margin;mso-height-relative:margin" stroked="f">
            <v:textbox style="mso-fit-shape-to-text:t">
              <w:txbxContent>
                <w:p w:rsidR="00E46E4F" w:rsidRPr="00300388" w:rsidRDefault="00E46E4F" w:rsidP="00F83CC5">
                  <w:pPr>
                    <w:jc w:val="center"/>
                    <w:rPr>
                      <w:sz w:val="24"/>
                      <w:szCs w:val="24"/>
                      <w:lang w:val="es-ES"/>
                    </w:rPr>
                  </w:pPr>
                  <w:r>
                    <w:rPr>
                      <w:sz w:val="24"/>
                      <w:szCs w:val="24"/>
                      <w:lang w:val="es-ES"/>
                    </w:rPr>
                    <w:t>Como Dios, Jesús venció la muerte por nosotros</w:t>
                  </w:r>
                  <w:r w:rsidRPr="00300388">
                    <w:rPr>
                      <w:sz w:val="24"/>
                      <w:szCs w:val="24"/>
                      <w:lang w:val="es-ES"/>
                    </w:rPr>
                    <w:t>.</w:t>
                  </w:r>
                  <w:r w:rsidRPr="00F83CC5">
                    <w:rPr>
                      <w:sz w:val="24"/>
                      <w:szCs w:val="24"/>
                      <w:lang w:val="es-ES"/>
                    </w:rPr>
                    <w:t xml:space="preserve"> </w:t>
                  </w:r>
                </w:p>
              </w:txbxContent>
            </v:textbox>
            <w10:wrap type="square"/>
          </v:shape>
        </w:pict>
      </w:r>
      <w:r>
        <w:rPr>
          <w:noProof/>
          <w:lang w:val="en-US"/>
        </w:rPr>
        <w:pict>
          <v:shape id="_x0000_s1146" type="#_x0000_t202" style="position:absolute;margin-left:42.55pt;margin-top:192.4pt;width:178.25pt;height:34.8pt;z-index:251867136;mso-height-percent:200;mso-height-percent:200;mso-width-relative:margin;mso-height-relative:margin" stroked="f">
            <v:textbox style="mso-fit-shape-to-text:t">
              <w:txbxContent>
                <w:p w:rsidR="00E46E4F" w:rsidRDefault="00E46E4F" w:rsidP="00F83CC5">
                  <w:pPr>
                    <w:jc w:val="center"/>
                    <w:rPr>
                      <w:sz w:val="24"/>
                      <w:szCs w:val="24"/>
                      <w:lang w:val="es-ES"/>
                    </w:rPr>
                  </w:pPr>
                  <w:r>
                    <w:rPr>
                      <w:sz w:val="24"/>
                      <w:szCs w:val="24"/>
                      <w:lang w:val="es-ES"/>
                    </w:rPr>
                    <w:t>Como Dios, Jesús tiene poder</w:t>
                  </w:r>
                </w:p>
                <w:p w:rsidR="00E46E4F" w:rsidRPr="00300388" w:rsidRDefault="00E46E4F" w:rsidP="00F83CC5">
                  <w:pPr>
                    <w:jc w:val="center"/>
                    <w:rPr>
                      <w:sz w:val="24"/>
                      <w:szCs w:val="24"/>
                      <w:lang w:val="es-ES"/>
                    </w:rPr>
                  </w:pPr>
                  <w:r>
                    <w:rPr>
                      <w:sz w:val="24"/>
                      <w:szCs w:val="24"/>
                      <w:lang w:val="es-ES"/>
                    </w:rPr>
                    <w:t>Sobre el viento y el mar</w:t>
                  </w:r>
                  <w:r w:rsidRPr="00300388">
                    <w:rPr>
                      <w:sz w:val="24"/>
                      <w:szCs w:val="24"/>
                      <w:lang w:val="es-ES"/>
                    </w:rPr>
                    <w:t>.</w:t>
                  </w:r>
                  <w:r w:rsidRPr="00F83CC5">
                    <w:rPr>
                      <w:sz w:val="24"/>
                      <w:szCs w:val="24"/>
                      <w:lang w:val="es-ES"/>
                    </w:rPr>
                    <w:t xml:space="preserve"> </w:t>
                  </w:r>
                </w:p>
              </w:txbxContent>
            </v:textbox>
            <w10:wrap type="square"/>
          </v:shape>
        </w:pict>
      </w:r>
    </w:p>
    <w:p w:rsidR="008E0783" w:rsidRDefault="004A5E7F" w:rsidP="008E0783">
      <w:pPr>
        <w:pStyle w:val="EBBNormalhalfafter"/>
        <w:spacing w:after="120"/>
      </w:pPr>
      <w:r>
        <w:rPr>
          <w:b/>
          <w:noProof/>
          <w:lang w:eastAsia="zh-TW"/>
        </w:rPr>
        <w:pict>
          <v:shape id="_x0000_s1148" type="#_x0000_t202" style="position:absolute;margin-left:1.2pt;margin-top:31.5pt;width:265.6pt;height:24.05pt;z-index:251870208;mso-height-percent:200;mso-height-percent:200;mso-width-relative:margin;mso-height-relative:margin">
            <v:textbox style="mso-fit-shape-to-text:t">
              <w:txbxContent>
                <w:p w:rsidR="00E46E4F" w:rsidRPr="00F83CC5" w:rsidRDefault="00E46E4F" w:rsidP="00F83CC5">
                  <w:pPr>
                    <w:pStyle w:val="EBBNoSpaceNormal"/>
                    <w:rPr>
                      <w:b/>
                    </w:rPr>
                  </w:pPr>
                  <w:r w:rsidRPr="00F83CC5">
                    <w:rPr>
                      <w:b/>
                    </w:rPr>
                    <w:t>Jesús tuvo que ser Dios para salvarnos…</w:t>
                  </w:r>
                </w:p>
              </w:txbxContent>
            </v:textbox>
            <w10:wrap type="topAndBottom"/>
          </v:shape>
        </w:pict>
      </w:r>
    </w:p>
    <w:p w:rsidR="00F83CC5" w:rsidRDefault="00F83CC5" w:rsidP="00F83CC5">
      <w:pPr>
        <w:pStyle w:val="EBBNormalhalfafter"/>
        <w:spacing w:before="240" w:after="120"/>
        <w:rPr>
          <w:b/>
        </w:rPr>
      </w:pPr>
      <w:r w:rsidRPr="00F83CC5">
        <w:rPr>
          <w:b/>
        </w:rPr>
        <w:t xml:space="preserve">Solamente Dios podía </w:t>
      </w:r>
      <w:r w:rsidRPr="00F83CC5">
        <w:rPr>
          <w:b/>
          <w:u w:val="single"/>
        </w:rPr>
        <w:t>vencer</w:t>
      </w:r>
      <w:r w:rsidRPr="00F83CC5">
        <w:rPr>
          <w:b/>
        </w:rPr>
        <w:t xml:space="preserve"> al </w:t>
      </w:r>
      <w:r w:rsidRPr="00F83CC5">
        <w:rPr>
          <w:b/>
          <w:u w:val="single"/>
        </w:rPr>
        <w:t>diablo</w:t>
      </w:r>
      <w:r w:rsidRPr="00F83CC5">
        <w:rPr>
          <w:b/>
        </w:rPr>
        <w:t xml:space="preserve">, al </w:t>
      </w:r>
      <w:r w:rsidRPr="00F83CC5">
        <w:rPr>
          <w:b/>
          <w:u w:val="single"/>
        </w:rPr>
        <w:t>pecado</w:t>
      </w:r>
      <w:r w:rsidRPr="00F83CC5">
        <w:rPr>
          <w:b/>
        </w:rPr>
        <w:t xml:space="preserve"> y a la </w:t>
      </w:r>
      <w:r w:rsidRPr="00F83CC5">
        <w:rPr>
          <w:b/>
          <w:u w:val="single"/>
        </w:rPr>
        <w:t>muerte</w:t>
      </w:r>
      <w:r w:rsidRPr="00F83CC5">
        <w:rPr>
          <w:b/>
        </w:rPr>
        <w:t>.</w:t>
      </w:r>
    </w:p>
    <w:p w:rsidR="00F83CC5" w:rsidRPr="00F83CC5" w:rsidRDefault="00F83CC5" w:rsidP="008E0783">
      <w:pPr>
        <w:pStyle w:val="EBBNormalhalfafter"/>
        <w:spacing w:after="120"/>
        <w:rPr>
          <w:b/>
        </w:rPr>
      </w:pPr>
      <w:r>
        <w:rPr>
          <w:b/>
        </w:rPr>
        <w:t xml:space="preserve">Solamente Dios podía </w:t>
      </w:r>
      <w:r>
        <w:rPr>
          <w:b/>
          <w:u w:val="single"/>
        </w:rPr>
        <w:t>quitar</w:t>
      </w:r>
      <w:r>
        <w:rPr>
          <w:b/>
        </w:rPr>
        <w:t xml:space="preserve"> todos nuestros pecados.</w:t>
      </w:r>
    </w:p>
    <w:p w:rsidR="00A554A6" w:rsidRDefault="00A554A6" w:rsidP="00A554A6">
      <w:pPr>
        <w:pStyle w:val="EBBTitle"/>
        <w:spacing w:after="240"/>
      </w:pPr>
      <w:r>
        <w:lastRenderedPageBreak/>
        <w:t>Jesucristo es Verdadero Hombre</w:t>
      </w:r>
    </w:p>
    <w:p w:rsidR="00A554A6" w:rsidRPr="00A554A6" w:rsidRDefault="00A554A6" w:rsidP="00260650">
      <w:pPr>
        <w:pStyle w:val="EBBNormalhalfafter"/>
        <w:spacing w:after="240"/>
      </w:pPr>
      <w:r>
        <w:t xml:space="preserve">Jesucristo era Dios desde la eternidad. Sin embargo, en el momento propicio, </w:t>
      </w:r>
      <w:proofErr w:type="spellStart"/>
      <w:r>
        <w:t>wl</w:t>
      </w:r>
      <w:proofErr w:type="spellEnd"/>
      <w:r>
        <w:t xml:space="preserve"> Hijo dejó a un lado sus privilegios como Dios y se hizo un ser humano.</w:t>
      </w:r>
    </w:p>
    <w:p w:rsidR="00A554A6" w:rsidRDefault="00A554A6" w:rsidP="00A554A6">
      <w:pPr>
        <w:pStyle w:val="EBBNormalhalfafter"/>
        <w:spacing w:after="0"/>
      </w:pPr>
      <w:r>
        <w:rPr>
          <w:b/>
        </w:rPr>
        <w:t xml:space="preserve">La Biblia dice que Jesús es </w:t>
      </w:r>
      <w:r w:rsidR="00260650">
        <w:rPr>
          <w:b/>
        </w:rPr>
        <w:t>un hombre de verdad</w:t>
      </w:r>
      <w:r>
        <w:t xml:space="preserve">: </w:t>
      </w:r>
    </w:p>
    <w:p w:rsidR="00A554A6" w:rsidRDefault="00A554A6" w:rsidP="00A554A6">
      <w:pPr>
        <w:pStyle w:val="EBBNormalhalfafter"/>
        <w:spacing w:after="0" w:line="440" w:lineRule="exact"/>
        <w:ind w:firstLine="720"/>
      </w:pPr>
      <w:r>
        <w:t xml:space="preserve">Por ejemplo, </w:t>
      </w:r>
      <w:r>
        <w:rPr>
          <w:b/>
        </w:rPr>
        <w:t xml:space="preserve">1 </w:t>
      </w:r>
      <w:r w:rsidR="00260650">
        <w:rPr>
          <w:b/>
        </w:rPr>
        <w:t>Timoteo 2:5</w:t>
      </w:r>
      <w:r>
        <w:t xml:space="preserve"> dice:  </w:t>
      </w:r>
    </w:p>
    <w:p w:rsidR="00A554A6" w:rsidRPr="008E0783" w:rsidRDefault="00260650" w:rsidP="00A554A6">
      <w:pPr>
        <w:pStyle w:val="EBBNormalhalfafter"/>
        <w:spacing w:after="120" w:line="440" w:lineRule="exact"/>
        <w:ind w:left="720"/>
      </w:pPr>
      <w:r>
        <w:t>Porque no hay más que un Dios; y no hay más que un __________ que puede llevar a todos los ________ a la unión con Dios: _____________</w:t>
      </w:r>
      <w:r w:rsidR="00A554A6">
        <w:t>.</w:t>
      </w:r>
    </w:p>
    <w:p w:rsidR="00A554A6" w:rsidRPr="008E0783" w:rsidRDefault="00A554A6" w:rsidP="00A554A6">
      <w:pPr>
        <w:pStyle w:val="EBBNormalhalfafter"/>
        <w:spacing w:after="120" w:line="440" w:lineRule="exact"/>
        <w:ind w:left="720" w:hanging="720"/>
      </w:pPr>
      <w:r>
        <w:rPr>
          <w:b/>
        </w:rPr>
        <w:t xml:space="preserve">Jesús tiene </w:t>
      </w:r>
      <w:r w:rsidR="00260650">
        <w:rPr>
          <w:b/>
        </w:rPr>
        <w:t>cuerpo y alma como un hombre</w:t>
      </w:r>
      <w:r>
        <w:rPr>
          <w:b/>
        </w:rPr>
        <w:t>:</w:t>
      </w:r>
      <w:r>
        <w:t xml:space="preserve"> </w:t>
      </w:r>
      <w:r>
        <w:br/>
        <w:t xml:space="preserve">Por ejemplo, </w:t>
      </w:r>
      <w:r w:rsidR="00260650">
        <w:rPr>
          <w:b/>
        </w:rPr>
        <w:t>Lucas 24:39</w:t>
      </w:r>
      <w:r>
        <w:t xml:space="preserve"> </w:t>
      </w:r>
      <w:r w:rsidR="00260650">
        <w:t xml:space="preserve">muestra que Jesús tuvo </w:t>
      </w:r>
      <w:r>
        <w:t>___________.</w:t>
      </w:r>
    </w:p>
    <w:p w:rsidR="00A554A6" w:rsidRDefault="004A5E7F" w:rsidP="00A554A6">
      <w:pPr>
        <w:pStyle w:val="EBBNormalhalfafter"/>
        <w:spacing w:after="120" w:line="440" w:lineRule="exact"/>
        <w:ind w:left="720" w:hanging="720"/>
      </w:pPr>
      <w:r>
        <w:rPr>
          <w:noProof/>
          <w:lang w:eastAsia="zh-TW"/>
        </w:rPr>
        <w:pict>
          <v:shape id="_x0000_s1149" type="#_x0000_t202" style="position:absolute;left:0;text-align:left;margin-left:251.6pt;margin-top:84pt;width:177.2pt;height:178.8pt;z-index:251873280;mso-width-relative:margin;mso-height-relative:margin" strokeweight="1pt">
            <v:textbox>
              <w:txbxContent>
                <w:p w:rsidR="00E46E4F" w:rsidRDefault="00E46E4F" w:rsidP="00A554A6"/>
              </w:txbxContent>
            </v:textbox>
          </v:shape>
        </w:pict>
      </w:r>
      <w:r w:rsidR="00A554A6">
        <w:rPr>
          <w:b/>
        </w:rPr>
        <w:t xml:space="preserve">Jesús </w:t>
      </w:r>
      <w:r w:rsidR="00260650">
        <w:rPr>
          <w:b/>
        </w:rPr>
        <w:t>tuvo las características de un ser humano</w:t>
      </w:r>
      <w:r w:rsidR="00A554A6">
        <w:rPr>
          <w:b/>
        </w:rPr>
        <w:t>:</w:t>
      </w:r>
      <w:r w:rsidR="00A554A6">
        <w:t xml:space="preserve"> </w:t>
      </w:r>
      <w:r w:rsidR="00260650">
        <w:t>se cansaba, se ponía triste, tenía hambre y set, etc.</w:t>
      </w:r>
      <w:r w:rsidR="00A554A6">
        <w:t xml:space="preserve"> </w:t>
      </w:r>
      <w:r w:rsidR="00A554A6">
        <w:br/>
        <w:t xml:space="preserve">Por ejemplo, </w:t>
      </w:r>
      <w:r w:rsidR="00260650">
        <w:rPr>
          <w:b/>
        </w:rPr>
        <w:t xml:space="preserve">Mateo 4:2 </w:t>
      </w:r>
      <w:r w:rsidR="00260650">
        <w:t xml:space="preserve">muestra que en un momento, Jesús tuvo </w:t>
      </w:r>
      <w:r w:rsidR="00A554A6">
        <w:t>________</w:t>
      </w:r>
    </w:p>
    <w:p w:rsidR="00A554A6" w:rsidRPr="0027408E" w:rsidRDefault="004A5E7F" w:rsidP="00A554A6">
      <w:pPr>
        <w:pStyle w:val="EBBNormalhalfafter"/>
        <w:spacing w:after="120" w:line="440" w:lineRule="exact"/>
        <w:ind w:left="720" w:hanging="720"/>
      </w:pPr>
      <w:r>
        <w:rPr>
          <w:noProof/>
          <w:lang w:val="en-US"/>
        </w:rPr>
        <w:pict>
          <v:shape id="_x0000_s1153" type="#_x0000_t202" style="position:absolute;left:0;text-align:left;margin-left:35.6pt;margin-top:12pt;width:185.2pt;height:178.8pt;z-index:251685887;mso-width-relative:margin;mso-height-relative:margin" strokeweight="1pt">
            <v:textbox>
              <w:txbxContent>
                <w:p w:rsidR="00E46E4F" w:rsidRDefault="00E46E4F" w:rsidP="00260650"/>
              </w:txbxContent>
            </v:textbox>
          </v:shape>
        </w:pict>
      </w:r>
    </w:p>
    <w:p w:rsidR="00A554A6" w:rsidRDefault="00260650" w:rsidP="00A554A6">
      <w:pPr>
        <w:pStyle w:val="EBBNormalhalfafter"/>
        <w:spacing w:after="120"/>
      </w:pPr>
      <w:r>
        <w:rPr>
          <w:noProof/>
          <w:lang w:val="en-US"/>
        </w:rPr>
        <w:drawing>
          <wp:anchor distT="0" distB="0" distL="114300" distR="114300" simplePos="0" relativeHeight="251874304" behindDoc="0" locked="0" layoutInCell="1" allowOverlap="1">
            <wp:simplePos x="0" y="0"/>
            <wp:positionH relativeFrom="column">
              <wp:posOffset>3265170</wp:posOffset>
            </wp:positionH>
            <wp:positionV relativeFrom="paragraph">
              <wp:posOffset>312420</wp:posOffset>
            </wp:positionV>
            <wp:extent cx="2110740" cy="1295400"/>
            <wp:effectExtent l="19050" t="0" r="3810" b="0"/>
            <wp:wrapTopAndBottom/>
            <wp:docPr id="12" name="Picture 8" descr="90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S.TIF"/>
                    <pic:cNvPicPr/>
                  </pic:nvPicPr>
                  <pic:blipFill>
                    <a:blip r:embed="rId39" cstate="print"/>
                    <a:stretch>
                      <a:fillRect/>
                    </a:stretch>
                  </pic:blipFill>
                  <pic:spPr>
                    <a:xfrm>
                      <a:off x="0" y="0"/>
                      <a:ext cx="2110740" cy="1295400"/>
                    </a:xfrm>
                    <a:prstGeom prst="rect">
                      <a:avLst/>
                    </a:prstGeom>
                    <a:ln w="12700">
                      <a:noFill/>
                    </a:ln>
                  </pic:spPr>
                </pic:pic>
              </a:graphicData>
            </a:graphic>
          </wp:anchor>
        </w:drawing>
      </w:r>
      <w:r>
        <w:rPr>
          <w:noProof/>
          <w:lang w:val="en-US"/>
        </w:rPr>
        <w:drawing>
          <wp:anchor distT="0" distB="0" distL="114300" distR="114300" simplePos="0" relativeHeight="251872256" behindDoc="0" locked="0" layoutInCell="1" allowOverlap="1">
            <wp:simplePos x="0" y="0"/>
            <wp:positionH relativeFrom="column">
              <wp:posOffset>491490</wp:posOffset>
            </wp:positionH>
            <wp:positionV relativeFrom="paragraph">
              <wp:posOffset>281940</wp:posOffset>
            </wp:positionV>
            <wp:extent cx="2236470" cy="1325880"/>
            <wp:effectExtent l="19050" t="0" r="0" b="0"/>
            <wp:wrapTopAndBottom/>
            <wp:docPr id="11" name="Picture 8" descr="90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BS.TIF"/>
                    <pic:cNvPicPr/>
                  </pic:nvPicPr>
                  <pic:blipFill>
                    <a:blip r:embed="rId40" cstate="print"/>
                    <a:stretch>
                      <a:fillRect/>
                    </a:stretch>
                  </pic:blipFill>
                  <pic:spPr>
                    <a:xfrm>
                      <a:off x="0" y="0"/>
                      <a:ext cx="2236470" cy="1325880"/>
                    </a:xfrm>
                    <a:prstGeom prst="rect">
                      <a:avLst/>
                    </a:prstGeom>
                    <a:ln w="12700">
                      <a:noFill/>
                    </a:ln>
                  </pic:spPr>
                </pic:pic>
              </a:graphicData>
            </a:graphic>
          </wp:anchor>
        </w:drawing>
      </w:r>
    </w:p>
    <w:p w:rsidR="00A554A6" w:rsidRDefault="00A554A6" w:rsidP="00A554A6">
      <w:pPr>
        <w:pStyle w:val="EBBNormalhalfafter"/>
        <w:spacing w:after="120"/>
      </w:pPr>
    </w:p>
    <w:p w:rsidR="00260650" w:rsidRDefault="004A5E7F" w:rsidP="00A554A6">
      <w:pPr>
        <w:pStyle w:val="EBBNormalhalfafter"/>
        <w:spacing w:after="120"/>
      </w:pPr>
      <w:r>
        <w:rPr>
          <w:noProof/>
          <w:lang w:val="en-US"/>
        </w:rPr>
        <w:pict>
          <v:shape id="_x0000_s1151" type="#_x0000_t202" style="position:absolute;margin-left:251.6pt;margin-top:15.4pt;width:178.25pt;height:34.8pt;z-index:251876352;mso-height-percent:200;mso-height-percent:200;mso-width-relative:margin;mso-height-relative:margin" stroked="f">
            <v:textbox style="mso-fit-shape-to-text:t">
              <w:txbxContent>
                <w:p w:rsidR="00E46E4F" w:rsidRPr="00300388" w:rsidRDefault="00E46E4F" w:rsidP="00A554A6">
                  <w:pPr>
                    <w:jc w:val="center"/>
                    <w:rPr>
                      <w:sz w:val="24"/>
                      <w:szCs w:val="24"/>
                      <w:lang w:val="es-ES"/>
                    </w:rPr>
                  </w:pPr>
                  <w:r>
                    <w:rPr>
                      <w:sz w:val="24"/>
                      <w:szCs w:val="24"/>
                      <w:lang w:val="es-ES"/>
                    </w:rPr>
                    <w:t>Como hombre, Jesús sufrió y murió en la cruz</w:t>
                  </w:r>
                </w:p>
              </w:txbxContent>
            </v:textbox>
            <w10:wrap type="square"/>
          </v:shape>
        </w:pict>
      </w:r>
      <w:r>
        <w:rPr>
          <w:noProof/>
          <w:lang w:val="en-US"/>
        </w:rPr>
        <w:pict>
          <v:shape id="_x0000_s1150" type="#_x0000_t202" style="position:absolute;margin-left:38.95pt;margin-top:15.4pt;width:178.25pt;height:21pt;z-index:251875328;mso-height-percent:200;mso-height-percent:200;mso-width-relative:margin;mso-height-relative:margin" stroked="f">
            <v:textbox style="mso-fit-shape-to-text:t">
              <w:txbxContent>
                <w:p w:rsidR="00E46E4F" w:rsidRPr="00300388" w:rsidRDefault="00E46E4F" w:rsidP="00260650">
                  <w:pPr>
                    <w:jc w:val="center"/>
                    <w:rPr>
                      <w:sz w:val="24"/>
                      <w:szCs w:val="24"/>
                      <w:lang w:val="es-ES"/>
                    </w:rPr>
                  </w:pPr>
                  <w:r>
                    <w:rPr>
                      <w:sz w:val="24"/>
                      <w:szCs w:val="24"/>
                      <w:lang w:val="es-ES"/>
                    </w:rPr>
                    <w:t>Como hombre, Jesús tenía sed.</w:t>
                  </w:r>
                </w:p>
              </w:txbxContent>
            </v:textbox>
            <w10:wrap type="square"/>
          </v:shape>
        </w:pict>
      </w:r>
    </w:p>
    <w:p w:rsidR="00260650" w:rsidRDefault="00260650" w:rsidP="00A554A6">
      <w:pPr>
        <w:pStyle w:val="EBBNormalhalfafter"/>
        <w:spacing w:after="120"/>
      </w:pPr>
    </w:p>
    <w:p w:rsidR="00260650" w:rsidRDefault="004A5E7F" w:rsidP="00A554A6">
      <w:pPr>
        <w:pStyle w:val="EBBNormalhalfafter"/>
        <w:spacing w:after="120"/>
      </w:pPr>
      <w:r>
        <w:rPr>
          <w:b/>
          <w:noProof/>
          <w:lang w:eastAsia="zh-TW"/>
        </w:rPr>
        <w:pict>
          <v:shape id="_x0000_s1152" type="#_x0000_t202" style="position:absolute;margin-left:-7.6pt;margin-top:23.2pt;width:289.6pt;height:24.05pt;z-index:251877376;mso-height-percent:200;mso-height-percent:200;mso-width-relative:margin;mso-height-relative:margin">
            <v:textbox style="mso-fit-shape-to-text:t">
              <w:txbxContent>
                <w:p w:rsidR="00E46E4F" w:rsidRPr="00F83CC5" w:rsidRDefault="00E46E4F" w:rsidP="00A554A6">
                  <w:pPr>
                    <w:pStyle w:val="EBBNoSpaceNormal"/>
                    <w:rPr>
                      <w:b/>
                    </w:rPr>
                  </w:pPr>
                  <w:r w:rsidRPr="00F83CC5">
                    <w:rPr>
                      <w:b/>
                    </w:rPr>
                    <w:t xml:space="preserve">Jesús tuvo que ser </w:t>
                  </w:r>
                  <w:r>
                    <w:rPr>
                      <w:b/>
                    </w:rPr>
                    <w:t>Hombre</w:t>
                  </w:r>
                  <w:r w:rsidRPr="00F83CC5">
                    <w:rPr>
                      <w:b/>
                    </w:rPr>
                    <w:t xml:space="preserve"> para salvarnos…</w:t>
                  </w:r>
                </w:p>
              </w:txbxContent>
            </v:textbox>
            <w10:wrap type="topAndBottom"/>
          </v:shape>
        </w:pict>
      </w:r>
    </w:p>
    <w:p w:rsidR="00A554A6" w:rsidRDefault="00A554A6" w:rsidP="00A554A6">
      <w:pPr>
        <w:pStyle w:val="EBBNormalhalfafter"/>
        <w:spacing w:before="240" w:after="120"/>
        <w:rPr>
          <w:b/>
        </w:rPr>
      </w:pPr>
      <w:r w:rsidRPr="00F83CC5">
        <w:rPr>
          <w:b/>
        </w:rPr>
        <w:t xml:space="preserve">Solamente </w:t>
      </w:r>
      <w:r w:rsidR="00260650">
        <w:rPr>
          <w:b/>
        </w:rPr>
        <w:t>como Hombre pudo</w:t>
      </w:r>
      <w:r w:rsidRPr="00F83CC5">
        <w:rPr>
          <w:b/>
        </w:rPr>
        <w:t xml:space="preserve"> </w:t>
      </w:r>
      <w:r w:rsidR="00260650">
        <w:rPr>
          <w:b/>
          <w:u w:val="single"/>
        </w:rPr>
        <w:t>cumplir la Ley</w:t>
      </w:r>
      <w:r w:rsidR="00260650">
        <w:rPr>
          <w:b/>
        </w:rPr>
        <w:t xml:space="preserve"> en nuestro lugar</w:t>
      </w:r>
      <w:r w:rsidRPr="00F83CC5">
        <w:rPr>
          <w:b/>
        </w:rPr>
        <w:t>.</w:t>
      </w:r>
    </w:p>
    <w:p w:rsidR="008E0783" w:rsidRDefault="00A554A6" w:rsidP="00260650">
      <w:pPr>
        <w:pStyle w:val="EBBNormalhalfafter"/>
        <w:rPr>
          <w:b/>
        </w:rPr>
      </w:pPr>
      <w:r w:rsidRPr="00260650">
        <w:rPr>
          <w:b/>
        </w:rPr>
        <w:t xml:space="preserve">Solamente </w:t>
      </w:r>
      <w:r w:rsidR="00260650" w:rsidRPr="00260650">
        <w:rPr>
          <w:b/>
        </w:rPr>
        <w:t xml:space="preserve">como Hombre pudo </w:t>
      </w:r>
      <w:r w:rsidR="00260650" w:rsidRPr="00260650">
        <w:rPr>
          <w:b/>
          <w:u w:val="single"/>
        </w:rPr>
        <w:t>sufrir y morir</w:t>
      </w:r>
      <w:r w:rsidR="00260650" w:rsidRPr="00260650">
        <w:rPr>
          <w:b/>
        </w:rPr>
        <w:t xml:space="preserve"> por nosotros.</w:t>
      </w:r>
    </w:p>
    <w:p w:rsidR="00BF6CEF" w:rsidRDefault="00BF6CEF">
      <w:pPr>
        <w:autoSpaceDE/>
        <w:autoSpaceDN/>
        <w:adjustRightInd/>
        <w:spacing w:after="200" w:line="276" w:lineRule="auto"/>
        <w:rPr>
          <w:rFonts w:cstheme="minorBidi"/>
          <w:b/>
          <w:sz w:val="28"/>
          <w:szCs w:val="28"/>
          <w:lang w:val="es-ES_tradnl"/>
        </w:rPr>
      </w:pPr>
      <w:r w:rsidRPr="00056CF6">
        <w:rPr>
          <w:b/>
          <w:lang w:val="es-ES"/>
        </w:rPr>
        <w:br w:type="page"/>
      </w:r>
    </w:p>
    <w:p w:rsidR="00BF6CEF" w:rsidRDefault="00BF6CEF" w:rsidP="00BF6CEF">
      <w:pPr>
        <w:pStyle w:val="EBBTitle"/>
      </w:pPr>
      <w:r>
        <w:lastRenderedPageBreak/>
        <w:t>Jesucristo, Dios y Hombre</w:t>
      </w:r>
    </w:p>
    <w:p w:rsidR="00BF6CEF" w:rsidRDefault="00FE7855" w:rsidP="00260650">
      <w:pPr>
        <w:pStyle w:val="EBBNormalhalfafter"/>
        <w:rPr>
          <w:b/>
        </w:rPr>
      </w:pPr>
      <w:r>
        <w:rPr>
          <w:b/>
          <w:noProof/>
          <w:lang w:val="en-US"/>
        </w:rPr>
        <w:drawing>
          <wp:anchor distT="0" distB="0" distL="114300" distR="114300" simplePos="0" relativeHeight="251878400" behindDoc="0" locked="0" layoutInCell="1" allowOverlap="1">
            <wp:simplePos x="0" y="0"/>
            <wp:positionH relativeFrom="column">
              <wp:posOffset>2030730</wp:posOffset>
            </wp:positionH>
            <wp:positionV relativeFrom="paragraph">
              <wp:posOffset>240030</wp:posOffset>
            </wp:positionV>
            <wp:extent cx="1885950" cy="2057400"/>
            <wp:effectExtent l="19050" t="0" r="0" b="0"/>
            <wp:wrapSquare wrapText="bothSides"/>
            <wp:docPr id="13" name="Picture 12" descr="210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CM.TIF"/>
                    <pic:cNvPicPr/>
                  </pic:nvPicPr>
                  <pic:blipFill>
                    <a:blip r:embed="rId41" cstate="print"/>
                    <a:stretch>
                      <a:fillRect/>
                    </a:stretch>
                  </pic:blipFill>
                  <pic:spPr>
                    <a:xfrm>
                      <a:off x="0" y="0"/>
                      <a:ext cx="1885950" cy="2057400"/>
                    </a:xfrm>
                    <a:prstGeom prst="rect">
                      <a:avLst/>
                    </a:prstGeom>
                  </pic:spPr>
                </pic:pic>
              </a:graphicData>
            </a:graphic>
          </wp:anchor>
        </w:drawing>
      </w:r>
    </w:p>
    <w:p w:rsidR="00BF6CEF" w:rsidRDefault="00BF6CEF" w:rsidP="00260650">
      <w:pPr>
        <w:pStyle w:val="EBBNormalhalfafter"/>
        <w:rPr>
          <w:b/>
        </w:rPr>
      </w:pPr>
    </w:p>
    <w:p w:rsidR="00BF6CEF" w:rsidRDefault="00BF6CEF" w:rsidP="00260650">
      <w:pPr>
        <w:pStyle w:val="EBBNormalhalfafter"/>
        <w:rPr>
          <w:b/>
        </w:rPr>
      </w:pPr>
    </w:p>
    <w:p w:rsidR="00BF6CEF" w:rsidRDefault="00BF6CEF" w:rsidP="00260650">
      <w:pPr>
        <w:pStyle w:val="EBBNormalhalfafter"/>
        <w:rPr>
          <w:b/>
        </w:rPr>
      </w:pPr>
    </w:p>
    <w:p w:rsidR="00BF6CEF" w:rsidRDefault="00BF6CEF" w:rsidP="00260650">
      <w:pPr>
        <w:pStyle w:val="EBBNormalhalfafter"/>
        <w:rPr>
          <w:b/>
        </w:rPr>
      </w:pPr>
    </w:p>
    <w:p w:rsidR="00BF6CEF" w:rsidRDefault="00BF6CEF" w:rsidP="00260650">
      <w:pPr>
        <w:pStyle w:val="EBBNormalhalfafter"/>
        <w:rPr>
          <w:b/>
        </w:rPr>
      </w:pPr>
    </w:p>
    <w:p w:rsidR="00BF6CEF" w:rsidRDefault="00BF6CEF" w:rsidP="00260650">
      <w:pPr>
        <w:pStyle w:val="EBBNormalhalfafter"/>
        <w:rPr>
          <w:b/>
        </w:rPr>
      </w:pPr>
    </w:p>
    <w:p w:rsidR="00BF6CEF" w:rsidRDefault="004A5E7F" w:rsidP="00260650">
      <w:pPr>
        <w:pStyle w:val="EBBNormalhalfafter"/>
        <w:rPr>
          <w:b/>
        </w:rPr>
      </w:pPr>
      <w:r>
        <w:rPr>
          <w:rFonts w:cs="Times New Roman"/>
          <w:sz w:val="24"/>
          <w:szCs w:val="24"/>
        </w:rPr>
        <w:pict>
          <v:shape id="_x0000_s1156" type="#_x0000_t202" style="position:absolute;margin-left:148.2pt;margin-top:11.6pt;width:178.25pt;height:23.3pt;z-index:251882496;mso-height-percent:200;mso-height-percent:200;mso-width-relative:margin;mso-height-relative:margin" stroked="f">
            <v:textbox style="mso-fit-shape-to-text:t">
              <w:txbxContent>
                <w:p w:rsidR="00E46E4F" w:rsidRPr="00B84634" w:rsidRDefault="00E46E4F" w:rsidP="00B84634">
                  <w:pPr>
                    <w:jc w:val="center"/>
                    <w:rPr>
                      <w:sz w:val="28"/>
                      <w:szCs w:val="28"/>
                      <w:lang w:val="es-ES"/>
                    </w:rPr>
                  </w:pPr>
                  <w:r w:rsidRPr="00B84634">
                    <w:rPr>
                      <w:sz w:val="28"/>
                      <w:szCs w:val="28"/>
                      <w:lang w:val="es-ES"/>
                    </w:rPr>
                    <w:t>Jesús es una sola persona</w:t>
                  </w:r>
                </w:p>
              </w:txbxContent>
            </v:textbox>
            <w10:wrap type="square"/>
          </v:shape>
        </w:pict>
      </w:r>
    </w:p>
    <w:p w:rsidR="00FE7855" w:rsidRDefault="00496437" w:rsidP="00260650">
      <w:pPr>
        <w:pStyle w:val="EBBNormalhalfafter"/>
        <w:rPr>
          <w:b/>
        </w:rPr>
      </w:pPr>
      <w:r>
        <w:rPr>
          <w:b/>
          <w:noProof/>
          <w:lang w:val="en-US"/>
        </w:rPr>
        <w:drawing>
          <wp:anchor distT="0" distB="0" distL="114300" distR="114300" simplePos="0" relativeHeight="251879424" behindDoc="0" locked="0" layoutInCell="1" allowOverlap="1">
            <wp:simplePos x="0" y="0"/>
            <wp:positionH relativeFrom="column">
              <wp:posOffset>735330</wp:posOffset>
            </wp:positionH>
            <wp:positionV relativeFrom="paragraph">
              <wp:posOffset>516890</wp:posOffset>
            </wp:positionV>
            <wp:extent cx="1779270" cy="2148840"/>
            <wp:effectExtent l="19050" t="0" r="0" b="0"/>
            <wp:wrapTopAndBottom/>
            <wp:docPr id="14" name="Picture 13" descr="ISDES0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DES082.WMF"/>
                    <pic:cNvPicPr/>
                  </pic:nvPicPr>
                  <pic:blipFill>
                    <a:blip r:embed="rId30" cstate="print"/>
                    <a:stretch>
                      <a:fillRect/>
                    </a:stretch>
                  </pic:blipFill>
                  <pic:spPr>
                    <a:xfrm>
                      <a:off x="0" y="0"/>
                      <a:ext cx="1779270" cy="2148840"/>
                    </a:xfrm>
                    <a:prstGeom prst="rect">
                      <a:avLst/>
                    </a:prstGeom>
                  </pic:spPr>
                </pic:pic>
              </a:graphicData>
            </a:graphic>
          </wp:anchor>
        </w:drawing>
      </w:r>
      <w:r>
        <w:rPr>
          <w:b/>
          <w:noProof/>
          <w:lang w:val="en-US"/>
        </w:rPr>
        <w:drawing>
          <wp:anchor distT="0" distB="0" distL="114300" distR="114300" simplePos="0" relativeHeight="251880448" behindDoc="0" locked="0" layoutInCell="1" allowOverlap="1">
            <wp:simplePos x="0" y="0"/>
            <wp:positionH relativeFrom="column">
              <wp:posOffset>3295650</wp:posOffset>
            </wp:positionH>
            <wp:positionV relativeFrom="paragraph">
              <wp:posOffset>455930</wp:posOffset>
            </wp:positionV>
            <wp:extent cx="2190115" cy="2301240"/>
            <wp:effectExtent l="19050" t="0" r="635" b="0"/>
            <wp:wrapSquare wrapText="left"/>
            <wp:docPr id="15" name="Picture 14" descr="165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SS.TIF"/>
                    <pic:cNvPicPr/>
                  </pic:nvPicPr>
                  <pic:blipFill>
                    <a:blip r:embed="rId42" cstate="print"/>
                    <a:stretch>
                      <a:fillRect/>
                    </a:stretch>
                  </pic:blipFill>
                  <pic:spPr>
                    <a:xfrm>
                      <a:off x="0" y="0"/>
                      <a:ext cx="2190115" cy="2301240"/>
                    </a:xfrm>
                    <a:prstGeom prst="rect">
                      <a:avLst/>
                    </a:prstGeom>
                  </pic:spPr>
                </pic:pic>
              </a:graphicData>
            </a:graphic>
          </wp:anchor>
        </w:drawing>
      </w:r>
    </w:p>
    <w:p w:rsidR="00FE7855" w:rsidRDefault="004A5E7F" w:rsidP="00FE7855">
      <w:pPr>
        <w:pStyle w:val="EBBNormalhalfafter"/>
      </w:pPr>
      <w:r>
        <w:rPr>
          <w:rFonts w:cs="Times New Roman"/>
          <w:sz w:val="24"/>
          <w:szCs w:val="24"/>
        </w:rPr>
        <w:pict>
          <v:shape id="_x0000_s1157" type="#_x0000_t202" style="position:absolute;margin-left:38.65pt;margin-top:194.2pt;width:178.25pt;height:39.4pt;z-index:251884544;mso-height-percent:200;mso-height-percent:200;mso-width-relative:margin;mso-height-relative:margin" stroked="f">
            <v:textbox style="mso-next-textbox:#_x0000_s1157;mso-fit-shape-to-text:t">
              <w:txbxContent>
                <w:p w:rsidR="00E46E4F" w:rsidRPr="00B84634" w:rsidRDefault="00E46E4F" w:rsidP="00B84634">
                  <w:pPr>
                    <w:jc w:val="center"/>
                    <w:rPr>
                      <w:sz w:val="28"/>
                      <w:szCs w:val="28"/>
                      <w:lang w:val="es-ES"/>
                    </w:rPr>
                  </w:pPr>
                  <w:r w:rsidRPr="00B84634">
                    <w:rPr>
                      <w:sz w:val="28"/>
                      <w:szCs w:val="28"/>
                      <w:lang w:val="es-ES"/>
                    </w:rPr>
                    <w:t xml:space="preserve">Es Dios y tiene poder </w:t>
                  </w:r>
                  <w:r w:rsidRPr="00B84634">
                    <w:rPr>
                      <w:sz w:val="28"/>
                      <w:szCs w:val="28"/>
                      <w:lang w:val="es-ES"/>
                    </w:rPr>
                    <w:br/>
                    <w:t>sobre el universo</w:t>
                  </w:r>
                </w:p>
              </w:txbxContent>
            </v:textbox>
            <w10:wrap type="square"/>
          </v:shape>
        </w:pict>
      </w:r>
      <w:r>
        <w:rPr>
          <w:rFonts w:cs="Times New Roman"/>
          <w:sz w:val="24"/>
          <w:szCs w:val="24"/>
        </w:rPr>
        <w:pict>
          <v:shape id="_x0000_s1158" type="#_x0000_t202" style="position:absolute;margin-left:255.85pt;margin-top:194.2pt;width:178.25pt;height:39.4pt;z-index:251886592;mso-height-percent:200;mso-height-percent:200;mso-width-relative:margin;mso-height-relative:margin" stroked="f">
            <v:textbox style="mso-next-textbox:#_x0000_s1158;mso-fit-shape-to-text:t">
              <w:txbxContent>
                <w:p w:rsidR="00E46E4F" w:rsidRDefault="00E46E4F" w:rsidP="00B84634">
                  <w:pPr>
                    <w:jc w:val="center"/>
                    <w:rPr>
                      <w:sz w:val="24"/>
                      <w:szCs w:val="24"/>
                      <w:lang w:val="es-ES"/>
                    </w:rPr>
                  </w:pPr>
                  <w:r>
                    <w:rPr>
                      <w:sz w:val="28"/>
                      <w:szCs w:val="28"/>
                      <w:lang w:val="es-ES"/>
                    </w:rPr>
                    <w:t>Pero se hizo nacer como un bebé para salvarme</w:t>
                  </w:r>
                </w:p>
              </w:txbxContent>
            </v:textbox>
            <w10:wrap type="square"/>
          </v:shape>
        </w:pict>
      </w:r>
    </w:p>
    <w:p w:rsidR="00FE7855" w:rsidRDefault="00FE7855" w:rsidP="00FE7855">
      <w:pPr>
        <w:pStyle w:val="EBBNormalhalfafter"/>
      </w:pPr>
    </w:p>
    <w:p w:rsidR="00FE7855" w:rsidRDefault="00FE7855" w:rsidP="00FE7855">
      <w:pPr>
        <w:pStyle w:val="EBBNormalhalfafter"/>
      </w:pPr>
    </w:p>
    <w:p w:rsidR="00BF6CEF" w:rsidRPr="00FE7855" w:rsidRDefault="004A5E7F" w:rsidP="00FE7855">
      <w:pPr>
        <w:pStyle w:val="EBBNormalhalfafter"/>
        <w:rPr>
          <w:b/>
        </w:rPr>
      </w:pPr>
      <w:r>
        <w:rPr>
          <w:rFonts w:cs="Times New Roman"/>
          <w:sz w:val="24"/>
          <w:szCs w:val="24"/>
        </w:rPr>
        <w:pict>
          <v:shape id="_x0000_s1160" type="#_x0000_t202" style="position:absolute;margin-left:2pt;margin-top:-.9pt;width:270.4pt;height:24.3pt;z-index:251888640;mso-height-percent:200;mso-height-percent:200;mso-width-relative:margin;mso-height-relative:margin" strokeweight="1pt">
            <v:textbox style="mso-next-textbox:#_x0000_s1160;mso-fit-shape-to-text:t">
              <w:txbxContent>
                <w:p w:rsidR="00E46E4F" w:rsidRPr="00B84634" w:rsidRDefault="00E46E4F" w:rsidP="00FE7855">
                  <w:pPr>
                    <w:rPr>
                      <w:b/>
                      <w:sz w:val="28"/>
                      <w:szCs w:val="28"/>
                      <w:lang w:val="es-ES"/>
                    </w:rPr>
                  </w:pPr>
                  <w:r>
                    <w:rPr>
                      <w:b/>
                      <w:sz w:val="28"/>
                      <w:szCs w:val="28"/>
                      <w:lang w:val="es-ES"/>
                    </w:rPr>
                    <w:t>¿Cómo puede ser Dios y Hombre a la vez?</w:t>
                  </w:r>
                </w:p>
              </w:txbxContent>
            </v:textbox>
          </v:shape>
        </w:pict>
      </w:r>
      <w:r w:rsidR="00496437">
        <w:br/>
      </w:r>
      <w:r w:rsidR="00496437">
        <w:br/>
      </w:r>
      <w:r w:rsidR="00BF6CEF" w:rsidRPr="00BF6CEF">
        <w:t>Para Dios, n</w:t>
      </w:r>
      <w:r w:rsidR="00BF6CEF">
        <w:t>ada es imposible. Ningún hombre puede llegar a ser Dios, pero en Jesucristo, Dios mismo decidió hacerse carne y hueso para salvarnos.</w:t>
      </w:r>
    </w:p>
    <w:p w:rsidR="00BF6CEF" w:rsidRDefault="00BF6CEF" w:rsidP="00260650">
      <w:pPr>
        <w:pStyle w:val="EBBNormalhalfafter"/>
      </w:pPr>
      <w:r>
        <w:t>Jesucristo es una sola persona, completamente Dios y completamente hombre. Puede comer con sus discípulos, porque es un ser humano. A la vez, está presente en todas partes, porque es Dios.</w:t>
      </w:r>
    </w:p>
    <w:p w:rsidR="00E51AE9" w:rsidRDefault="00E51AE9" w:rsidP="00E51AE9">
      <w:pPr>
        <w:pStyle w:val="EBBTitle"/>
      </w:pPr>
      <w:r>
        <w:lastRenderedPageBreak/>
        <w:t>Ejercicios: Jesucristo, Dios y Hombre</w:t>
      </w:r>
    </w:p>
    <w:p w:rsidR="00E51AE9" w:rsidRDefault="00E51AE9" w:rsidP="00EE78DE">
      <w:pPr>
        <w:pStyle w:val="EBBNormalhalfafter"/>
        <w:spacing w:after="0" w:line="440" w:lineRule="exact"/>
      </w:pPr>
      <w:r>
        <w:t>1.</w:t>
      </w:r>
      <w:r>
        <w:tab/>
        <w:t>Podemos conocer a Dios Padre solamente por medio de ___________</w:t>
      </w:r>
    </w:p>
    <w:p w:rsidR="00E51AE9" w:rsidRDefault="00E51AE9" w:rsidP="00EE78DE">
      <w:pPr>
        <w:pStyle w:val="EBBNormalhalfafter"/>
        <w:spacing w:after="0" w:line="440" w:lineRule="exact"/>
      </w:pPr>
      <w:r>
        <w:t>2.</w:t>
      </w:r>
      <w:r>
        <w:tab/>
        <w:t xml:space="preserve">En la </w:t>
      </w:r>
      <w:r>
        <w:rPr>
          <w:b/>
        </w:rPr>
        <w:t>segunda parte del Credo</w:t>
      </w:r>
      <w:r>
        <w:t>, declaramos nuestra fe en ___________</w:t>
      </w:r>
    </w:p>
    <w:p w:rsidR="00E51AE9" w:rsidRDefault="00E51AE9" w:rsidP="00EE78DE">
      <w:pPr>
        <w:pStyle w:val="EBBNormalhalfafter"/>
        <w:spacing w:after="0" w:line="440" w:lineRule="exact"/>
      </w:pPr>
      <w:r>
        <w:t>3.</w:t>
      </w:r>
      <w:r>
        <w:tab/>
        <w:t>¿Qué significa el nombre “</w:t>
      </w:r>
      <w:r w:rsidRPr="00E51AE9">
        <w:rPr>
          <w:b/>
        </w:rPr>
        <w:t>Jesús</w:t>
      </w:r>
      <w:r>
        <w:t>”?  __________________</w:t>
      </w:r>
    </w:p>
    <w:p w:rsidR="00E51AE9" w:rsidRDefault="00E51AE9" w:rsidP="00EE78DE">
      <w:pPr>
        <w:pStyle w:val="EBBNormalhalfafter"/>
        <w:spacing w:after="0" w:line="440" w:lineRule="exact"/>
        <w:ind w:left="720" w:hanging="720"/>
      </w:pPr>
      <w:r>
        <w:t>4.</w:t>
      </w:r>
      <w:r>
        <w:tab/>
        <w:t>“Cristo” en griego es igual que __________ en hebreo. En español, “Cristo” quiere decir ___________.</w:t>
      </w:r>
    </w:p>
    <w:p w:rsidR="00E51AE9" w:rsidRDefault="00E51AE9" w:rsidP="00EE78DE">
      <w:pPr>
        <w:pStyle w:val="EBBNormalhalfafter"/>
        <w:spacing w:after="0" w:line="440" w:lineRule="exact"/>
        <w:ind w:left="720" w:hanging="720"/>
      </w:pPr>
      <w:r>
        <w:t>5.</w:t>
      </w:r>
      <w:r>
        <w:tab/>
        <w:t>¿Qué es “</w:t>
      </w:r>
      <w:r w:rsidRPr="00E51AE9">
        <w:rPr>
          <w:b/>
        </w:rPr>
        <w:t>ungir</w:t>
      </w:r>
      <w:r>
        <w:t>”? Es una ceremonia en que se derrama ________ sobre la cabeza de un nuevo ______</w:t>
      </w:r>
      <w:r w:rsidR="00EE78DE">
        <w:t>.</w:t>
      </w:r>
    </w:p>
    <w:p w:rsidR="00EE78DE" w:rsidRDefault="00EE78DE" w:rsidP="00EE78DE">
      <w:pPr>
        <w:pStyle w:val="EBBNormalhalfafter"/>
        <w:spacing w:after="0" w:line="440" w:lineRule="exact"/>
        <w:ind w:left="720" w:hanging="720"/>
      </w:pPr>
      <w:r>
        <w:t>6.</w:t>
      </w:r>
      <w:r>
        <w:tab/>
        <w:t>Jesucristo es el Ungido especial, el Salvador. El Rey David fue ungido con ________ pero Jesús fue ungido con el _________  _________.</w:t>
      </w:r>
    </w:p>
    <w:p w:rsidR="00EE78DE" w:rsidRDefault="00EE78DE" w:rsidP="00EE78DE">
      <w:pPr>
        <w:pStyle w:val="EBBNormalhalfafter"/>
        <w:spacing w:after="0" w:line="440" w:lineRule="exact"/>
        <w:ind w:left="720" w:hanging="720"/>
      </w:pPr>
      <w:r>
        <w:t>7.</w:t>
      </w:r>
      <w:r>
        <w:tab/>
        <w:t xml:space="preserve">¿Cómo sabemos que Jesús es verdadero </w:t>
      </w:r>
      <w:r w:rsidRPr="00EE78DE">
        <w:rPr>
          <w:b/>
        </w:rPr>
        <w:t>Dios</w:t>
      </w:r>
      <w:r>
        <w:t>?</w:t>
      </w:r>
    </w:p>
    <w:p w:rsidR="00EE78DE" w:rsidRDefault="00EE78DE" w:rsidP="00EE78DE">
      <w:pPr>
        <w:pStyle w:val="EBBNormalhalfafter"/>
        <w:tabs>
          <w:tab w:val="left" w:pos="1260"/>
        </w:tabs>
        <w:spacing w:after="0" w:line="440" w:lineRule="exact"/>
        <w:ind w:left="720" w:hanging="720"/>
      </w:pPr>
      <w:r>
        <w:tab/>
        <w:t>1)</w:t>
      </w:r>
      <w:r>
        <w:tab/>
        <w:t>La __________ dice que Jesús es Dios.</w:t>
      </w:r>
    </w:p>
    <w:p w:rsidR="00EE78DE" w:rsidRDefault="00EE78DE" w:rsidP="00EE78DE">
      <w:pPr>
        <w:pStyle w:val="EBBNormalhalfafter"/>
        <w:tabs>
          <w:tab w:val="left" w:pos="1260"/>
        </w:tabs>
        <w:spacing w:after="0" w:line="440" w:lineRule="exact"/>
        <w:ind w:left="720" w:hanging="720"/>
      </w:pPr>
      <w:r>
        <w:tab/>
        <w:t>2)</w:t>
      </w:r>
      <w:r>
        <w:tab/>
        <w:t>Jesús tiene todo el ___________ de Dios.</w:t>
      </w:r>
    </w:p>
    <w:p w:rsidR="00EE78DE" w:rsidRDefault="00EE78DE" w:rsidP="00EE78DE">
      <w:pPr>
        <w:pStyle w:val="EBBNormalhalfafter"/>
        <w:tabs>
          <w:tab w:val="left" w:pos="1260"/>
        </w:tabs>
        <w:spacing w:after="0" w:line="440" w:lineRule="exact"/>
        <w:ind w:left="720" w:hanging="720"/>
      </w:pPr>
      <w:r>
        <w:tab/>
        <w:t>3)</w:t>
      </w:r>
      <w:r>
        <w:tab/>
        <w:t>Jesús hace las ___________ de Dios.</w:t>
      </w:r>
    </w:p>
    <w:p w:rsidR="00EE78DE" w:rsidRDefault="00EE78DE" w:rsidP="00EE78DE">
      <w:pPr>
        <w:pStyle w:val="EBBNormalhalfafter"/>
        <w:tabs>
          <w:tab w:val="left" w:pos="1260"/>
        </w:tabs>
        <w:spacing w:after="0" w:line="440" w:lineRule="exact"/>
        <w:ind w:left="720" w:hanging="720"/>
      </w:pPr>
      <w:r>
        <w:tab/>
        <w:t>4)</w:t>
      </w:r>
      <w:r>
        <w:tab/>
        <w:t>Jesús tiene toda la __________ de Dios.</w:t>
      </w:r>
    </w:p>
    <w:p w:rsidR="00EE78DE" w:rsidRDefault="00EE78DE" w:rsidP="00EE78DE">
      <w:pPr>
        <w:pStyle w:val="EBBNormalhalfafter"/>
        <w:tabs>
          <w:tab w:val="left" w:pos="1260"/>
        </w:tabs>
        <w:spacing w:after="0" w:line="440" w:lineRule="exact"/>
        <w:ind w:left="720" w:hanging="720"/>
      </w:pPr>
      <w:r>
        <w:t>8.</w:t>
      </w:r>
      <w:r>
        <w:tab/>
        <w:t>Solamente Dios podía vencer al ________, al _________ y a la __________.</w:t>
      </w:r>
    </w:p>
    <w:p w:rsidR="00EE78DE" w:rsidRDefault="00EE78DE" w:rsidP="00EE78DE">
      <w:pPr>
        <w:pStyle w:val="EBBNormalhalfafter"/>
        <w:tabs>
          <w:tab w:val="left" w:pos="1260"/>
        </w:tabs>
        <w:spacing w:after="0" w:line="440" w:lineRule="exact"/>
        <w:ind w:left="720" w:hanging="720"/>
      </w:pPr>
      <w:r>
        <w:tab/>
        <w:t>Solamente Dios podía quitar ________________.</w:t>
      </w:r>
    </w:p>
    <w:p w:rsidR="00EE78DE" w:rsidRDefault="00EE78DE" w:rsidP="00EE78DE">
      <w:pPr>
        <w:pStyle w:val="EBBNormalhalfafter"/>
        <w:tabs>
          <w:tab w:val="left" w:pos="1260"/>
        </w:tabs>
        <w:spacing w:after="0" w:line="440" w:lineRule="exact"/>
        <w:ind w:left="720" w:hanging="720"/>
      </w:pPr>
      <w:r>
        <w:t>9.</w:t>
      </w:r>
      <w:r>
        <w:tab/>
        <w:t xml:space="preserve">¿Cómo sabemos que Jesús es verdadero </w:t>
      </w:r>
      <w:r>
        <w:rPr>
          <w:b/>
        </w:rPr>
        <w:t>hombre</w:t>
      </w:r>
      <w:r>
        <w:t>?</w:t>
      </w:r>
    </w:p>
    <w:p w:rsidR="00EE78DE" w:rsidRDefault="00EE78DE" w:rsidP="00EE78DE">
      <w:pPr>
        <w:pStyle w:val="EBBNormalhalfafter"/>
        <w:tabs>
          <w:tab w:val="left" w:pos="1260"/>
        </w:tabs>
        <w:spacing w:after="0" w:line="440" w:lineRule="exact"/>
        <w:ind w:left="720" w:hanging="720"/>
      </w:pPr>
      <w:r>
        <w:tab/>
        <w:t>1)</w:t>
      </w:r>
      <w:r>
        <w:tab/>
        <w:t>La ___________ dice que Jesús es hombre.</w:t>
      </w:r>
    </w:p>
    <w:p w:rsidR="00EE78DE" w:rsidRDefault="00EE78DE" w:rsidP="00EE78DE">
      <w:pPr>
        <w:pStyle w:val="EBBNormalhalfafter"/>
        <w:tabs>
          <w:tab w:val="left" w:pos="1260"/>
        </w:tabs>
        <w:spacing w:after="0" w:line="440" w:lineRule="exact"/>
        <w:ind w:left="720" w:hanging="720"/>
      </w:pPr>
      <w:r>
        <w:tab/>
        <w:t>2)</w:t>
      </w:r>
      <w:r>
        <w:tab/>
        <w:t>Jesús tiene ________ y _________ como un hombre.</w:t>
      </w:r>
    </w:p>
    <w:p w:rsidR="00EE78DE" w:rsidRDefault="00EE78DE" w:rsidP="00EE78DE">
      <w:pPr>
        <w:pStyle w:val="EBBNormalhalfafter"/>
        <w:tabs>
          <w:tab w:val="left" w:pos="1260"/>
        </w:tabs>
        <w:spacing w:after="0" w:line="440" w:lineRule="exact"/>
        <w:ind w:left="720" w:hanging="720"/>
      </w:pPr>
      <w:r>
        <w:tab/>
        <w:t>3)</w:t>
      </w:r>
      <w:r>
        <w:tab/>
        <w:t>Jesús tuvo las _____________ de un ser humano.</w:t>
      </w:r>
    </w:p>
    <w:p w:rsidR="00EE78DE" w:rsidRDefault="00EE78DE" w:rsidP="00EE78DE">
      <w:pPr>
        <w:pStyle w:val="EBBNormalhalfafter"/>
        <w:tabs>
          <w:tab w:val="left" w:pos="1260"/>
        </w:tabs>
        <w:spacing w:after="0" w:line="440" w:lineRule="exact"/>
        <w:ind w:left="720" w:hanging="720"/>
      </w:pPr>
      <w:r>
        <w:t>10.</w:t>
      </w:r>
      <w:r>
        <w:tab/>
        <w:t>Solamente un ser humano podía ____________________ en nuestro lugar.</w:t>
      </w:r>
    </w:p>
    <w:p w:rsidR="00EE78DE" w:rsidRDefault="00EE78DE" w:rsidP="00EE78DE">
      <w:pPr>
        <w:pStyle w:val="EBBNormalhalfafter"/>
        <w:tabs>
          <w:tab w:val="left" w:pos="1260"/>
        </w:tabs>
        <w:spacing w:after="0" w:line="440" w:lineRule="exact"/>
        <w:ind w:left="720" w:hanging="720"/>
      </w:pPr>
      <w:r>
        <w:tab/>
        <w:t>Solamente un ser humano podía ____________________ por nosotros.</w:t>
      </w:r>
    </w:p>
    <w:p w:rsidR="00EE78DE" w:rsidRDefault="00EE78DE" w:rsidP="00EE78DE">
      <w:pPr>
        <w:pStyle w:val="EBBNormalhalfafter"/>
        <w:tabs>
          <w:tab w:val="left" w:pos="1260"/>
        </w:tabs>
        <w:spacing w:after="0" w:line="440" w:lineRule="exact"/>
        <w:ind w:left="720" w:hanging="720"/>
      </w:pPr>
      <w:r>
        <w:t>11.</w:t>
      </w:r>
      <w:r>
        <w:tab/>
        <w:t>¿Cuál de estas frases es correcta?</w:t>
      </w:r>
    </w:p>
    <w:p w:rsidR="00EE78DE" w:rsidRDefault="00EE78DE" w:rsidP="00EE78DE">
      <w:pPr>
        <w:pStyle w:val="EBBNormalhalfafter"/>
        <w:tabs>
          <w:tab w:val="left" w:pos="1440"/>
          <w:tab w:val="left" w:pos="1800"/>
        </w:tabs>
        <w:spacing w:after="0" w:line="440" w:lineRule="exact"/>
        <w:ind w:left="720" w:hanging="720"/>
      </w:pPr>
      <w:r>
        <w:tab/>
        <w:t>____</w:t>
      </w:r>
      <w:r>
        <w:tab/>
        <w:t>a.</w:t>
      </w:r>
      <w:r>
        <w:tab/>
        <w:t>Jesús es un hombre que llegó a ser Dios porque era tan bueno.</w:t>
      </w:r>
    </w:p>
    <w:p w:rsidR="00EE78DE" w:rsidRDefault="00EE78DE" w:rsidP="00EE78DE">
      <w:pPr>
        <w:pStyle w:val="EBBNormalhalfafter"/>
        <w:tabs>
          <w:tab w:val="left" w:pos="1440"/>
          <w:tab w:val="left" w:pos="1800"/>
        </w:tabs>
        <w:spacing w:after="0" w:line="440" w:lineRule="exact"/>
        <w:ind w:left="720" w:hanging="720"/>
      </w:pPr>
      <w:r>
        <w:tab/>
        <w:t>____</w:t>
      </w:r>
      <w:r>
        <w:tab/>
        <w:t>b.</w:t>
      </w:r>
      <w:r>
        <w:tab/>
        <w:t>Jesús siempre era Dios, pero se hizo un ser humano para salvarnos.</w:t>
      </w:r>
    </w:p>
    <w:p w:rsidR="00EE78DE" w:rsidRDefault="00EE78DE" w:rsidP="00EE78DE">
      <w:pPr>
        <w:pStyle w:val="EBBNormalhalfafter"/>
        <w:tabs>
          <w:tab w:val="left" w:pos="1440"/>
          <w:tab w:val="left" w:pos="1800"/>
        </w:tabs>
        <w:spacing w:after="0" w:line="440" w:lineRule="exact"/>
        <w:ind w:left="720" w:hanging="720"/>
      </w:pPr>
      <w:r>
        <w:t>12.</w:t>
      </w:r>
      <w:r>
        <w:tab/>
        <w:t>Jesús es el único Salvador porque solamente él es _______ y _________.</w:t>
      </w:r>
    </w:p>
    <w:p w:rsidR="00EE78DE" w:rsidRDefault="00EE78DE" w:rsidP="00EE78DE">
      <w:pPr>
        <w:pStyle w:val="EBBNormalhalfafter"/>
        <w:tabs>
          <w:tab w:val="left" w:pos="1440"/>
          <w:tab w:val="left" w:pos="1800"/>
        </w:tabs>
        <w:spacing w:after="0" w:line="440" w:lineRule="exact"/>
        <w:ind w:left="720" w:hanging="720"/>
      </w:pPr>
      <w:r>
        <w:tab/>
        <w:t>Los santos no pueden salvarnos, porque ellos no son _________.</w:t>
      </w:r>
    </w:p>
    <w:p w:rsidR="00E51AE9" w:rsidRDefault="00EE78DE" w:rsidP="00EE78DE">
      <w:pPr>
        <w:pStyle w:val="EBBNormalhalfafter"/>
        <w:tabs>
          <w:tab w:val="left" w:pos="1440"/>
          <w:tab w:val="left" w:pos="1800"/>
        </w:tabs>
        <w:spacing w:after="0" w:line="440" w:lineRule="exact"/>
        <w:ind w:left="720" w:hanging="720"/>
      </w:pPr>
      <w:r>
        <w:tab/>
        <w:t>El arcángel Miguel no puede salvar, porque él ni es _________ ni ________.</w:t>
      </w:r>
    </w:p>
    <w:p w:rsidR="00E51AE9" w:rsidRDefault="004A5E7F" w:rsidP="00F162BE">
      <w:pPr>
        <w:pStyle w:val="EBBTitle"/>
      </w:pPr>
      <w:r>
        <w:rPr>
          <w:noProof/>
          <w:lang w:val="en-US"/>
        </w:rPr>
        <w:lastRenderedPageBreak/>
        <w:pict>
          <v:shape id="_x0000_s1161" type="#_x0000_t176" style="position:absolute;left:0;text-align:left;margin-left:-.3pt;margin-top:28pt;width:159.9pt;height:25.3pt;z-index:251889664;mso-height-percent:200;mso-height-percent:200;mso-width-relative:margin;mso-height-relative:margin" strokecolor="black [3213]">
            <v:textbox style="mso-fit-shape-to-text:t">
              <w:txbxContent>
                <w:p w:rsidR="00E46E4F" w:rsidRPr="0021228F" w:rsidRDefault="00E46E4F" w:rsidP="0021228F">
                  <w:pPr>
                    <w:pStyle w:val="EBBTitle"/>
                    <w:spacing w:after="0"/>
                    <w:jc w:val="left"/>
                    <w:rPr>
                      <w:sz w:val="28"/>
                      <w:szCs w:val="28"/>
                    </w:rPr>
                  </w:pPr>
                  <w:r>
                    <w:rPr>
                      <w:sz w:val="28"/>
                      <w:szCs w:val="28"/>
                    </w:rPr>
                    <w:t>La Promesa de Dios</w:t>
                  </w:r>
                </w:p>
              </w:txbxContent>
            </v:textbox>
            <w10:wrap type="topAndBottom"/>
          </v:shape>
        </w:pict>
      </w:r>
      <w:r w:rsidR="00F162BE">
        <w:t>Jesucristo Se Humilló</w:t>
      </w:r>
    </w:p>
    <w:p w:rsidR="00EE78DE" w:rsidRDefault="0021228F" w:rsidP="0021228F">
      <w:pPr>
        <w:pStyle w:val="EBBNoSpaceNormal"/>
        <w:spacing w:before="240"/>
      </w:pPr>
      <w:r>
        <w:t xml:space="preserve">Busca </w:t>
      </w:r>
      <w:r>
        <w:rPr>
          <w:b/>
        </w:rPr>
        <w:t>Filipenses 2:5-8</w:t>
      </w:r>
      <w:r>
        <w:t xml:space="preserve">. Llena los espacios: </w:t>
      </w:r>
    </w:p>
    <w:p w:rsidR="0021228F" w:rsidRPr="0021228F" w:rsidRDefault="0021228F" w:rsidP="0021228F">
      <w:pPr>
        <w:pStyle w:val="EBBNormalhalfafter"/>
        <w:spacing w:after="240" w:line="440" w:lineRule="exact"/>
      </w:pPr>
      <w:r>
        <w:tab/>
        <w:t>Aunque era de naturaleza ________, no insistió en ser igual a _______, sino que hizo a un lado lo que le era propio, y tomando naturaleza de ___________, nació como ________. Y al presentarse como hombre, se __________ a si mismo, y por obediencia fue a la ________, a la vergonzosa muerte en la ________.</w:t>
      </w:r>
    </w:p>
    <w:p w:rsidR="00EE78DE" w:rsidRPr="0021228F" w:rsidRDefault="0021228F" w:rsidP="00E51AE9">
      <w:pPr>
        <w:pStyle w:val="EBBNormalhalfafter"/>
        <w:spacing w:after="120"/>
      </w:pPr>
      <w:r>
        <w:t xml:space="preserve">Como Dios, Jesucristo tiene todo el poder y la gloria. Sin embargo, él dejó eso a un lado, bajó del cielo y se puso </w:t>
      </w:r>
      <w:r>
        <w:rPr>
          <w:b/>
        </w:rPr>
        <w:t>humilde</w:t>
      </w:r>
      <w:r>
        <w:t xml:space="preserve"> para salvarnos. En aquel tiempo de </w:t>
      </w:r>
      <w:r>
        <w:rPr>
          <w:b/>
        </w:rPr>
        <w:t>humillación</w:t>
      </w:r>
      <w:r>
        <w:t xml:space="preserve">, Jesucristo </w:t>
      </w:r>
      <w:r>
        <w:rPr>
          <w:b/>
        </w:rPr>
        <w:t>no utilizó</w:t>
      </w:r>
      <w:r>
        <w:t xml:space="preserve"> todos sus poderes como verdadero Dios.</w:t>
      </w:r>
    </w:p>
    <w:p w:rsidR="00EE78DE" w:rsidRDefault="000F7C3A" w:rsidP="00E51AE9">
      <w:pPr>
        <w:pStyle w:val="EBBNormalhalfafter"/>
        <w:spacing w:after="120"/>
      </w:pPr>
      <w:r>
        <w:rPr>
          <w:noProof/>
          <w:lang w:val="en-US"/>
        </w:rPr>
        <w:drawing>
          <wp:anchor distT="0" distB="0" distL="114300" distR="114300" simplePos="0" relativeHeight="251890688" behindDoc="1" locked="0" layoutInCell="1" allowOverlap="1">
            <wp:simplePos x="0" y="0"/>
            <wp:positionH relativeFrom="column">
              <wp:posOffset>19050</wp:posOffset>
            </wp:positionH>
            <wp:positionV relativeFrom="paragraph">
              <wp:posOffset>-1270</wp:posOffset>
            </wp:positionV>
            <wp:extent cx="5673725" cy="5181600"/>
            <wp:effectExtent l="19050" t="0" r="3175" b="0"/>
            <wp:wrapNone/>
            <wp:docPr id="16" name="Picture 15" descr="Evangelio, Hijo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Hijo      001.bmp"/>
                    <pic:cNvPicPr/>
                  </pic:nvPicPr>
                  <pic:blipFill>
                    <a:blip r:embed="rId43" cstate="print"/>
                    <a:stretch>
                      <a:fillRect/>
                    </a:stretch>
                  </pic:blipFill>
                  <pic:spPr>
                    <a:xfrm>
                      <a:off x="0" y="0"/>
                      <a:ext cx="5673725" cy="5181600"/>
                    </a:xfrm>
                    <a:prstGeom prst="rect">
                      <a:avLst/>
                    </a:prstGeom>
                  </pic:spPr>
                </pic:pic>
              </a:graphicData>
            </a:graphic>
          </wp:anchor>
        </w:drawing>
      </w:r>
    </w:p>
    <w:p w:rsidR="00E51AE9" w:rsidRDefault="00E51AE9" w:rsidP="00E51AE9">
      <w:pPr>
        <w:pStyle w:val="EBBNormalhalfafter"/>
        <w:spacing w:after="120"/>
      </w:pPr>
    </w:p>
    <w:p w:rsidR="00E51AE9" w:rsidRPr="00BF6CEF" w:rsidRDefault="00E51AE9" w:rsidP="00260650">
      <w:pPr>
        <w:pStyle w:val="EBBNormalhalfafter"/>
      </w:pPr>
    </w:p>
    <w:p w:rsidR="008E0783" w:rsidRDefault="004A5E7F">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Pr>
          <w:noProof/>
          <w:lang w:eastAsia="zh-TW"/>
        </w:rPr>
        <w:pict>
          <v:shape id="_x0000_s1163" type="#_x0000_t202" style="position:absolute;margin-left:46pt;margin-top:180pt;width:186.35pt;height:63.15pt;z-index:251893760;mso-width-percent:400;mso-height-percent:200;mso-width-percent:400;mso-height-percent:200;mso-width-relative:margin;mso-height-relative:margin" stroked="f">
            <v:textbox style="mso-fit-shape-to-text:t">
              <w:txbxContent>
                <w:p w:rsidR="00E46E4F" w:rsidRPr="00DC61C2" w:rsidRDefault="00E46E4F" w:rsidP="00DC61C2">
                  <w:pPr>
                    <w:jc w:val="center"/>
                    <w:rPr>
                      <w:rFonts w:ascii="Arial" w:hAnsi="Arial" w:cs="Arial"/>
                      <w:b/>
                      <w:sz w:val="32"/>
                      <w:szCs w:val="32"/>
                      <w:lang w:val="es-ES"/>
                    </w:rPr>
                  </w:pPr>
                  <w:r w:rsidRPr="00DC61C2">
                    <w:rPr>
                      <w:rFonts w:ascii="Arial" w:hAnsi="Arial" w:cs="Arial"/>
                      <w:b/>
                      <w:sz w:val="32"/>
                      <w:szCs w:val="32"/>
                      <w:lang w:val="es-ES"/>
                    </w:rPr>
                    <w:t xml:space="preserve">Cristo Bajó </w:t>
                  </w:r>
                  <w:r>
                    <w:rPr>
                      <w:rFonts w:ascii="Arial" w:hAnsi="Arial" w:cs="Arial"/>
                      <w:b/>
                      <w:sz w:val="32"/>
                      <w:szCs w:val="32"/>
                      <w:lang w:val="es-ES"/>
                    </w:rPr>
                    <w:br/>
                  </w:r>
                  <w:r w:rsidRPr="00DC61C2">
                    <w:rPr>
                      <w:rFonts w:ascii="Arial" w:hAnsi="Arial" w:cs="Arial"/>
                      <w:b/>
                      <w:sz w:val="32"/>
                      <w:szCs w:val="32"/>
                      <w:lang w:val="es-ES"/>
                    </w:rPr>
                    <w:t xml:space="preserve">Desde el Cielo </w:t>
                  </w:r>
                  <w:r>
                    <w:rPr>
                      <w:rFonts w:ascii="Arial" w:hAnsi="Arial" w:cs="Arial"/>
                      <w:b/>
                      <w:sz w:val="32"/>
                      <w:szCs w:val="32"/>
                      <w:lang w:val="es-ES"/>
                    </w:rPr>
                    <w:br/>
                  </w:r>
                  <w:r w:rsidRPr="00DC61C2">
                    <w:rPr>
                      <w:rFonts w:ascii="Arial" w:hAnsi="Arial" w:cs="Arial"/>
                      <w:b/>
                      <w:sz w:val="32"/>
                      <w:szCs w:val="32"/>
                      <w:lang w:val="es-ES"/>
                    </w:rPr>
                    <w:t>Hasta el Sepulcro</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2" type="#_x0000_t13" style="position:absolute;margin-left:219.6pt;margin-top:19.2pt;width:178.8pt;height:67.2pt;rotation:2197060fd;z-index:251891712"/>
        </w:pict>
      </w:r>
      <w:r w:rsidR="008E0783" w:rsidRPr="008E0783">
        <w:rPr>
          <w:lang w:val="es-ES"/>
        </w:rPr>
        <w:br w:type="page"/>
      </w:r>
    </w:p>
    <w:p w:rsidR="008E0783" w:rsidRDefault="00DC61C2" w:rsidP="00837E13">
      <w:pPr>
        <w:pStyle w:val="EBBTitle"/>
        <w:spacing w:after="240"/>
      </w:pPr>
      <w:r>
        <w:lastRenderedPageBreak/>
        <w:t>La Humillación de Jesucristo</w:t>
      </w:r>
    </w:p>
    <w:p w:rsidR="00DC61C2" w:rsidRDefault="00837E13" w:rsidP="00837E13">
      <w:pPr>
        <w:pStyle w:val="EBBNormalhalfafter"/>
        <w:spacing w:after="120"/>
        <w:ind w:left="720" w:right="2880" w:hanging="720"/>
      </w:pPr>
      <w:r>
        <w:rPr>
          <w:noProof/>
          <w:lang w:val="en-US"/>
        </w:rPr>
        <w:drawing>
          <wp:anchor distT="0" distB="0" distL="114300" distR="114300" simplePos="0" relativeHeight="251894784" behindDoc="0" locked="0" layoutInCell="1" allowOverlap="1">
            <wp:simplePos x="0" y="0"/>
            <wp:positionH relativeFrom="column">
              <wp:posOffset>3707130</wp:posOffset>
            </wp:positionH>
            <wp:positionV relativeFrom="paragraph">
              <wp:posOffset>285750</wp:posOffset>
            </wp:positionV>
            <wp:extent cx="2236470" cy="1584960"/>
            <wp:effectExtent l="19050" t="0" r="0" b="0"/>
            <wp:wrapSquare wrapText="left"/>
            <wp:docPr id="17" name="Picture 16" descr="Mary &amp; Joseph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mp; Joseph 2.wmf"/>
                    <pic:cNvPicPr/>
                  </pic:nvPicPr>
                  <pic:blipFill>
                    <a:blip r:embed="rId44" cstate="print"/>
                    <a:stretch>
                      <a:fillRect/>
                    </a:stretch>
                  </pic:blipFill>
                  <pic:spPr>
                    <a:xfrm>
                      <a:off x="0" y="0"/>
                      <a:ext cx="2236470" cy="1584960"/>
                    </a:xfrm>
                    <a:prstGeom prst="rect">
                      <a:avLst/>
                    </a:prstGeom>
                  </pic:spPr>
                </pic:pic>
              </a:graphicData>
            </a:graphic>
          </wp:anchor>
        </w:drawing>
      </w:r>
      <w:r w:rsidR="00DC61C2">
        <w:t>1.</w:t>
      </w:r>
      <w:r w:rsidR="00DC61C2">
        <w:tab/>
        <w:t>“</w:t>
      </w:r>
      <w:r w:rsidR="00DC61C2">
        <w:rPr>
          <w:b/>
        </w:rPr>
        <w:t>Fue concebido por obra del Espíritu Santo</w:t>
      </w:r>
      <w:r w:rsidR="00DC61C2">
        <w:t>”</w:t>
      </w:r>
    </w:p>
    <w:p w:rsidR="00DC61C2" w:rsidRDefault="00DC61C2" w:rsidP="00837E13">
      <w:pPr>
        <w:pStyle w:val="EBBNormalhalfafter"/>
        <w:spacing w:after="120"/>
        <w:ind w:left="720" w:right="3600" w:hanging="720"/>
      </w:pPr>
      <w:r>
        <w:tab/>
        <w:t xml:space="preserve">Jesucristo bajó del cielo, y comenzó su vida humana como todos nosotros, en el vientre de su madre María. Esto fue un milagro hecho por el Espíritu Santo, porque María era una virgen (es decir, ella no había tenido relaciones sexuales). </w:t>
      </w:r>
      <w:r w:rsidR="00837E13">
        <w:br/>
      </w:r>
      <w:r>
        <w:t>(Lucas 1:35)</w:t>
      </w:r>
    </w:p>
    <w:p w:rsidR="00DC61C2" w:rsidRDefault="00DC61C2" w:rsidP="00837E13">
      <w:pPr>
        <w:pStyle w:val="EBBNormalhalfafter"/>
        <w:spacing w:after="120"/>
        <w:ind w:left="720" w:right="3600" w:hanging="720"/>
      </w:pPr>
    </w:p>
    <w:p w:rsidR="00DC61C2" w:rsidRDefault="00DC61C2" w:rsidP="00837E13">
      <w:pPr>
        <w:pStyle w:val="EBBNormalhalfafter"/>
        <w:spacing w:after="120"/>
        <w:ind w:left="720" w:right="3600" w:hanging="720"/>
      </w:pPr>
      <w:r>
        <w:t>2.</w:t>
      </w:r>
      <w:r>
        <w:tab/>
        <w:t>“</w:t>
      </w:r>
      <w:r>
        <w:rPr>
          <w:b/>
        </w:rPr>
        <w:t>Nació de la virgen María</w:t>
      </w:r>
      <w:r>
        <w:t>”</w:t>
      </w:r>
    </w:p>
    <w:p w:rsidR="00DC61C2" w:rsidRDefault="00837E13" w:rsidP="00837E13">
      <w:pPr>
        <w:pStyle w:val="EBBNormalhalfafter"/>
        <w:spacing w:after="120"/>
        <w:ind w:left="720" w:right="3600" w:hanging="720"/>
      </w:pPr>
      <w:r>
        <w:rPr>
          <w:noProof/>
          <w:lang w:val="en-US"/>
        </w:rPr>
        <w:drawing>
          <wp:anchor distT="0" distB="0" distL="114300" distR="114300" simplePos="0" relativeHeight="251895808" behindDoc="0" locked="0" layoutInCell="1" allowOverlap="1">
            <wp:simplePos x="0" y="0"/>
            <wp:positionH relativeFrom="column">
              <wp:posOffset>3866515</wp:posOffset>
            </wp:positionH>
            <wp:positionV relativeFrom="paragraph">
              <wp:posOffset>176530</wp:posOffset>
            </wp:positionV>
            <wp:extent cx="2167890" cy="1615440"/>
            <wp:effectExtent l="19050" t="0" r="3810" b="0"/>
            <wp:wrapSquare wrapText="left"/>
            <wp:docPr id="18" name="Picture 17" descr="Manger 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er 12.wmf"/>
                    <pic:cNvPicPr/>
                  </pic:nvPicPr>
                  <pic:blipFill>
                    <a:blip r:embed="rId45" cstate="print"/>
                    <a:stretch>
                      <a:fillRect/>
                    </a:stretch>
                  </pic:blipFill>
                  <pic:spPr>
                    <a:xfrm>
                      <a:off x="0" y="0"/>
                      <a:ext cx="2167890" cy="1615440"/>
                    </a:xfrm>
                    <a:prstGeom prst="rect">
                      <a:avLst/>
                    </a:prstGeom>
                  </pic:spPr>
                </pic:pic>
              </a:graphicData>
            </a:graphic>
          </wp:anchor>
        </w:drawing>
      </w:r>
      <w:r w:rsidR="00DC61C2">
        <w:tab/>
        <w:t>Jesucristo nació de María en un establo en el pueblo de Belén. Desde el principio, la vida de Jesucristo fue difícil. Nació en la pobreza. Tuvo que huir con su familia a Egipto y vivir como un refugiado para escaparse del malvado Rey Herodes. Luego regresó a Nazaret y vivió con sus padres. A los 30 años fue bautizado y comenzó su misión. Por tres años predicaba, sanaba y enseñaba a sus discípulos. (Juan 1:10-14)</w:t>
      </w:r>
    </w:p>
    <w:p w:rsidR="00DC61C2" w:rsidRDefault="004A5E7F" w:rsidP="00837E13">
      <w:pPr>
        <w:pStyle w:val="EBBNormalhalfafter"/>
        <w:spacing w:after="120"/>
        <w:ind w:left="720" w:right="3600" w:hanging="720"/>
      </w:pPr>
      <w:r>
        <w:rPr>
          <w:noProof/>
        </w:rPr>
        <w:pict>
          <v:shape id="_x0000_s1164" type="#_x0000_t75" style="position:absolute;left:0;text-align:left;margin-left:303.6pt;margin-top:14.25pt;width:178.1pt;height:201.25pt;z-index:251897856">
            <v:imagedata r:id="rId46" o:title=""/>
          </v:shape>
          <o:OLEObject Type="Embed" ProgID="WordPro.Document" ShapeID="_x0000_s1164" DrawAspect="Content" ObjectID="_1407040643" r:id="rId47">
            <o:FieldCodes>\s</o:FieldCodes>
          </o:OLEObject>
        </w:pict>
      </w:r>
    </w:p>
    <w:p w:rsidR="00DC61C2" w:rsidRDefault="00DC61C2" w:rsidP="00837E13">
      <w:pPr>
        <w:pStyle w:val="EBBNormalhalfafter"/>
        <w:spacing w:after="120"/>
        <w:ind w:left="720" w:right="3600" w:hanging="720"/>
      </w:pPr>
      <w:r>
        <w:t>3.</w:t>
      </w:r>
      <w:r>
        <w:tab/>
        <w:t>“</w:t>
      </w:r>
      <w:r>
        <w:rPr>
          <w:b/>
        </w:rPr>
        <w:t>Padeció bajo el poder de Poncio Pilato</w:t>
      </w:r>
      <w:r>
        <w:t>”</w:t>
      </w:r>
    </w:p>
    <w:p w:rsidR="00DC61C2" w:rsidRDefault="00DC61C2" w:rsidP="00837E13">
      <w:pPr>
        <w:pStyle w:val="EBBNormalhalfafter"/>
        <w:spacing w:after="120"/>
        <w:ind w:left="720" w:right="3600" w:hanging="720"/>
      </w:pPr>
      <w:r>
        <w:tab/>
        <w:t xml:space="preserve">Antes de su muerte, Jesucristo sufrió muchas cosas. Su amigo Judas Iscariote lo traicionó. Los jefes de los judíos lo maltrataron. Sus discípulos lo abandonaron. Pedro lo negó con juramentos falsos. Herodes se burló de él. Al final, Jesucristo fue maltratado y herido bajo órdenes de Poncio Pilato, el gobernador romano. Así Jesucristo cumplió con todas las profecías. Por sus sufrimientos, nos salvó del pecado. </w:t>
      </w:r>
      <w:r w:rsidR="00535941">
        <w:br/>
      </w:r>
      <w:r>
        <w:t>(Isaías 53:2-9)</w:t>
      </w:r>
    </w:p>
    <w:p w:rsidR="00EB7C02" w:rsidRDefault="00EB7C02">
      <w:pPr>
        <w:autoSpaceDE/>
        <w:autoSpaceDN/>
        <w:adjustRightInd/>
        <w:spacing w:after="200" w:line="276" w:lineRule="auto"/>
        <w:rPr>
          <w:rFonts w:cstheme="minorBidi"/>
          <w:sz w:val="28"/>
          <w:szCs w:val="28"/>
          <w:lang w:val="es-ES_tradnl"/>
        </w:rPr>
      </w:pPr>
      <w:r w:rsidRPr="00056CF6">
        <w:rPr>
          <w:lang w:val="es-ES"/>
        </w:rPr>
        <w:br w:type="page"/>
      </w:r>
    </w:p>
    <w:p w:rsidR="000479B5" w:rsidRDefault="0055109F" w:rsidP="00837E13">
      <w:pPr>
        <w:pStyle w:val="EBBNormalhalfafter"/>
        <w:spacing w:after="120"/>
        <w:ind w:left="720" w:right="3600" w:hanging="720"/>
      </w:pPr>
      <w:r>
        <w:rPr>
          <w:noProof/>
          <w:lang w:val="en-US"/>
        </w:rPr>
        <w:lastRenderedPageBreak/>
        <w:drawing>
          <wp:anchor distT="0" distB="0" distL="114300" distR="114300" simplePos="0" relativeHeight="251898880" behindDoc="0" locked="0" layoutInCell="1" allowOverlap="1">
            <wp:simplePos x="0" y="0"/>
            <wp:positionH relativeFrom="column">
              <wp:posOffset>3890010</wp:posOffset>
            </wp:positionH>
            <wp:positionV relativeFrom="paragraph">
              <wp:posOffset>45720</wp:posOffset>
            </wp:positionV>
            <wp:extent cx="1946910" cy="1706880"/>
            <wp:effectExtent l="19050" t="0" r="0" b="0"/>
            <wp:wrapSquare wrapText="left"/>
            <wp:docPr id="19" name="Picture 18" descr="Jesus Nailed to Cros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Nailed to Cross.wmf"/>
                    <pic:cNvPicPr/>
                  </pic:nvPicPr>
                  <pic:blipFill>
                    <a:blip r:embed="rId48" cstate="print"/>
                    <a:stretch>
                      <a:fillRect/>
                    </a:stretch>
                  </pic:blipFill>
                  <pic:spPr>
                    <a:xfrm>
                      <a:off x="0" y="0"/>
                      <a:ext cx="1946910" cy="1706880"/>
                    </a:xfrm>
                    <a:prstGeom prst="rect">
                      <a:avLst/>
                    </a:prstGeom>
                  </pic:spPr>
                </pic:pic>
              </a:graphicData>
            </a:graphic>
          </wp:anchor>
        </w:drawing>
      </w:r>
      <w:r w:rsidR="00EB7C02">
        <w:t>4.</w:t>
      </w:r>
      <w:r w:rsidR="00EB7C02">
        <w:tab/>
        <w:t>“</w:t>
      </w:r>
      <w:r w:rsidR="00EB7C02">
        <w:rPr>
          <w:b/>
        </w:rPr>
        <w:t>Fue crucificado</w:t>
      </w:r>
      <w:r w:rsidR="00EB7C02">
        <w:t>”</w:t>
      </w:r>
    </w:p>
    <w:p w:rsidR="00EB7C02" w:rsidRDefault="00EB7C02" w:rsidP="00837E13">
      <w:pPr>
        <w:pStyle w:val="EBBNormalhalfafter"/>
        <w:spacing w:after="120"/>
        <w:ind w:left="720" w:right="3600" w:hanging="720"/>
      </w:pPr>
      <w:r>
        <w:tab/>
        <w:t>Jesucristo fue clavado en una cruz en el monte Calvario, el viernes a las 9:00 am. A mediodía, el sol se oscureció. En la cruz, Jesucristo sufrió no solamente en su cuerpo, sino también en su espíritu, pues sufrió todos los tormentos del infierno en nuestro lugar. (2 Corintios 5:21)</w:t>
      </w:r>
    </w:p>
    <w:p w:rsidR="00EB7C02" w:rsidRDefault="0055109F" w:rsidP="00837E13">
      <w:pPr>
        <w:pStyle w:val="EBBNormalhalfafter"/>
        <w:spacing w:after="120"/>
        <w:ind w:left="720" w:right="3600" w:hanging="720"/>
      </w:pPr>
      <w:r>
        <w:rPr>
          <w:noProof/>
          <w:lang w:val="en-US"/>
        </w:rPr>
        <w:drawing>
          <wp:anchor distT="0" distB="0" distL="114300" distR="114300" simplePos="0" relativeHeight="251899904" behindDoc="0" locked="0" layoutInCell="1" allowOverlap="1">
            <wp:simplePos x="0" y="0"/>
            <wp:positionH relativeFrom="column">
              <wp:posOffset>3996690</wp:posOffset>
            </wp:positionH>
            <wp:positionV relativeFrom="paragraph">
              <wp:posOffset>375920</wp:posOffset>
            </wp:positionV>
            <wp:extent cx="1703070" cy="1661160"/>
            <wp:effectExtent l="19050" t="0" r="0" b="0"/>
            <wp:wrapSquare wrapText="bothSides"/>
            <wp:docPr id="20" name="Picture 19" descr="Jesus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03.wmf"/>
                    <pic:cNvPicPr/>
                  </pic:nvPicPr>
                  <pic:blipFill>
                    <a:blip r:embed="rId49" cstate="print"/>
                    <a:stretch>
                      <a:fillRect/>
                    </a:stretch>
                  </pic:blipFill>
                  <pic:spPr>
                    <a:xfrm>
                      <a:off x="0" y="0"/>
                      <a:ext cx="1703070" cy="1661160"/>
                    </a:xfrm>
                    <a:prstGeom prst="rect">
                      <a:avLst/>
                    </a:prstGeom>
                  </pic:spPr>
                </pic:pic>
              </a:graphicData>
            </a:graphic>
          </wp:anchor>
        </w:drawing>
      </w:r>
      <w:r>
        <w:br/>
      </w:r>
    </w:p>
    <w:p w:rsidR="00EB7C02" w:rsidRDefault="00EB7C02" w:rsidP="00837E13">
      <w:pPr>
        <w:pStyle w:val="EBBNormalhalfafter"/>
        <w:spacing w:after="120"/>
        <w:ind w:left="720" w:right="3600" w:hanging="720"/>
      </w:pPr>
      <w:r>
        <w:t>5.</w:t>
      </w:r>
      <w:r>
        <w:tab/>
        <w:t>“</w:t>
      </w:r>
      <w:r>
        <w:rPr>
          <w:b/>
        </w:rPr>
        <w:t>Muerto</w:t>
      </w:r>
      <w:r>
        <w:t>”</w:t>
      </w:r>
    </w:p>
    <w:p w:rsidR="00EB7C02" w:rsidRDefault="00EB7C02" w:rsidP="00837E13">
      <w:pPr>
        <w:pStyle w:val="EBBNormalhalfafter"/>
        <w:spacing w:after="120"/>
        <w:ind w:left="720" w:right="3600" w:hanging="720"/>
      </w:pPr>
      <w:r>
        <w:tab/>
        <w:t xml:space="preserve">Después de cumplir con su misión, Jesucristo entregó su espíritu al Padre y murió físicamente. Un soldado averiguó que de verdad estaba muerto, pasando una lanza por el costado de Jesucristo. </w:t>
      </w:r>
      <w:r>
        <w:br/>
        <w:t>(2 Corintios 5:15)</w:t>
      </w:r>
    </w:p>
    <w:p w:rsidR="00EB7C02" w:rsidRDefault="009A0C57" w:rsidP="00837E13">
      <w:pPr>
        <w:pStyle w:val="EBBNormalhalfafter"/>
        <w:spacing w:after="120"/>
        <w:ind w:left="720" w:right="3600" w:hanging="720"/>
      </w:pPr>
      <w:r>
        <w:br/>
      </w:r>
    </w:p>
    <w:p w:rsidR="00EB7C02" w:rsidRDefault="0055109F" w:rsidP="00837E13">
      <w:pPr>
        <w:pStyle w:val="EBBNormalhalfafter"/>
        <w:spacing w:after="120"/>
        <w:ind w:left="720" w:right="3600" w:hanging="720"/>
      </w:pPr>
      <w:r>
        <w:rPr>
          <w:noProof/>
          <w:lang w:val="en-US"/>
        </w:rPr>
        <w:drawing>
          <wp:anchor distT="0" distB="0" distL="114300" distR="114300" simplePos="0" relativeHeight="251900928" behindDoc="0" locked="0" layoutInCell="1" allowOverlap="1">
            <wp:simplePos x="0" y="0"/>
            <wp:positionH relativeFrom="column">
              <wp:posOffset>3737610</wp:posOffset>
            </wp:positionH>
            <wp:positionV relativeFrom="paragraph">
              <wp:posOffset>154305</wp:posOffset>
            </wp:positionV>
            <wp:extent cx="2190750" cy="1127760"/>
            <wp:effectExtent l="19050" t="0" r="0" b="0"/>
            <wp:wrapSquare wrapText="left"/>
            <wp:docPr id="21" name="Picture 20" descr="213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BS.TIF"/>
                    <pic:cNvPicPr/>
                  </pic:nvPicPr>
                  <pic:blipFill>
                    <a:blip r:embed="rId50" cstate="print"/>
                    <a:stretch>
                      <a:fillRect/>
                    </a:stretch>
                  </pic:blipFill>
                  <pic:spPr>
                    <a:xfrm>
                      <a:off x="0" y="0"/>
                      <a:ext cx="2190750" cy="1127760"/>
                    </a:xfrm>
                    <a:prstGeom prst="rect">
                      <a:avLst/>
                    </a:prstGeom>
                  </pic:spPr>
                </pic:pic>
              </a:graphicData>
            </a:graphic>
          </wp:anchor>
        </w:drawing>
      </w:r>
      <w:r w:rsidR="00EB7C02">
        <w:t>6.</w:t>
      </w:r>
      <w:r w:rsidR="00EB7C02">
        <w:tab/>
        <w:t>“</w:t>
      </w:r>
      <w:r w:rsidR="00EB7C02">
        <w:rPr>
          <w:b/>
        </w:rPr>
        <w:t>Sepultado</w:t>
      </w:r>
      <w:r w:rsidR="00EB7C02">
        <w:t>”</w:t>
      </w:r>
    </w:p>
    <w:p w:rsidR="00EB7C02" w:rsidRPr="00DC61C2" w:rsidRDefault="00EB7C02" w:rsidP="00EB7C02">
      <w:pPr>
        <w:pStyle w:val="EBBNormalhalfafter"/>
        <w:spacing w:after="120"/>
        <w:ind w:left="720" w:right="3600" w:hanging="720"/>
      </w:pPr>
      <w:r>
        <w:tab/>
        <w:t xml:space="preserve">Jesucristo fue enterrado en un sepulcro que José de </w:t>
      </w:r>
      <w:proofErr w:type="spellStart"/>
      <w:r>
        <w:t>Arimatea</w:t>
      </w:r>
      <w:proofErr w:type="spellEnd"/>
      <w:r>
        <w:t xml:space="preserve"> ofreció. José era un líder que se opuso a los que mataron a Jesucristo. Pilado mandó a algunos soldados para cuidar de que nadie robara el cuerpo de Jesucristo. (Juan 19:38-42)</w:t>
      </w:r>
    </w:p>
    <w:p w:rsidR="00DC61C2" w:rsidRDefault="004A5E7F" w:rsidP="00DC61C2">
      <w:pPr>
        <w:pStyle w:val="EBBNormalhalfafter"/>
        <w:spacing w:after="120"/>
      </w:pPr>
      <w:r>
        <w:rPr>
          <w:noProof/>
          <w:lang w:val="en-US"/>
        </w:rPr>
        <w:pict>
          <v:shape id="_x0000_s1165" type="#_x0000_t176" style="position:absolute;margin-left:-4.1pt;margin-top:17.05pt;width:468.45pt;height:148.8pt;z-index:251901952;mso-width-relative:margin;mso-height-relative:margin" strokecolor="black [3213]">
            <v:shadow color="black [3213]" offset="6pt,6pt"/>
            <v:textbox>
              <w:txbxContent>
                <w:p w:rsidR="00E46E4F" w:rsidRDefault="00E46E4F" w:rsidP="003F1FB5">
                  <w:pPr>
                    <w:spacing w:after="120"/>
                    <w:rPr>
                      <w:sz w:val="24"/>
                      <w:szCs w:val="24"/>
                      <w:lang w:val="es-ES"/>
                    </w:rPr>
                  </w:pPr>
                  <w:r>
                    <w:rPr>
                      <w:b/>
                      <w:sz w:val="24"/>
                      <w:szCs w:val="24"/>
                      <w:lang w:val="es-ES"/>
                    </w:rPr>
                    <w:t xml:space="preserve">Repaso de Memorización: </w:t>
                  </w:r>
                  <w:r>
                    <w:rPr>
                      <w:sz w:val="24"/>
                      <w:szCs w:val="24"/>
                      <w:lang w:val="es-ES"/>
                    </w:rPr>
                    <w:t xml:space="preserve">Escribe </w:t>
                  </w:r>
                  <w:r>
                    <w:rPr>
                      <w:b/>
                      <w:sz w:val="24"/>
                      <w:szCs w:val="24"/>
                      <w:lang w:val="es-ES"/>
                    </w:rPr>
                    <w:t>Romanos 6:23</w:t>
                  </w:r>
                  <w:r>
                    <w:rPr>
                      <w:sz w:val="24"/>
                      <w:szCs w:val="24"/>
                      <w:lang w:val="es-ES"/>
                    </w:rPr>
                    <w:t xml:space="preserve"> de memoria aquí: _________________________________________________________________________</w:t>
                  </w:r>
                </w:p>
                <w:p w:rsidR="00E46E4F" w:rsidRDefault="00E46E4F" w:rsidP="003F1FB5">
                  <w:pPr>
                    <w:spacing w:after="120"/>
                    <w:rPr>
                      <w:sz w:val="24"/>
                      <w:szCs w:val="24"/>
                      <w:lang w:val="es-ES"/>
                    </w:rPr>
                  </w:pPr>
                  <w:r>
                    <w:rPr>
                      <w:sz w:val="24"/>
                      <w:szCs w:val="24"/>
                      <w:lang w:val="es-ES"/>
                    </w:rPr>
                    <w:t>_________________________________________________________________________</w:t>
                  </w:r>
                </w:p>
                <w:p w:rsidR="00E46E4F" w:rsidRDefault="00E46E4F" w:rsidP="003F1FB5">
                  <w:pPr>
                    <w:spacing w:after="120"/>
                    <w:rPr>
                      <w:sz w:val="24"/>
                      <w:szCs w:val="24"/>
                      <w:lang w:val="es-ES"/>
                    </w:rPr>
                  </w:pPr>
                  <w:r>
                    <w:rPr>
                      <w:sz w:val="24"/>
                      <w:szCs w:val="24"/>
                      <w:lang w:val="es-ES"/>
                    </w:rPr>
                    <w:t xml:space="preserve">Escribe aquí los primeros 17 libros del </w:t>
                  </w:r>
                  <w:r>
                    <w:rPr>
                      <w:b/>
                      <w:sz w:val="24"/>
                      <w:szCs w:val="24"/>
                      <w:lang w:val="es-ES"/>
                    </w:rPr>
                    <w:t>Antiguo Testamento</w:t>
                  </w:r>
                  <w:r>
                    <w:rPr>
                      <w:sz w:val="24"/>
                      <w:szCs w:val="24"/>
                      <w:lang w:val="es-ES"/>
                    </w:rPr>
                    <w:t xml:space="preserve"> de memoria:</w:t>
                  </w:r>
                </w:p>
                <w:p w:rsidR="00E46E4F" w:rsidRDefault="00E46E4F" w:rsidP="003F1FB5">
                  <w:pPr>
                    <w:spacing w:after="120"/>
                    <w:rPr>
                      <w:sz w:val="24"/>
                      <w:szCs w:val="24"/>
                      <w:lang w:val="es-ES"/>
                    </w:rPr>
                  </w:pPr>
                  <w:r>
                    <w:rPr>
                      <w:sz w:val="24"/>
                      <w:szCs w:val="24"/>
                      <w:lang w:val="es-ES"/>
                    </w:rPr>
                    <w:t>_________________________________________________________________________</w:t>
                  </w:r>
                </w:p>
                <w:p w:rsidR="00E46E4F" w:rsidRDefault="00E46E4F" w:rsidP="003F1FB5">
                  <w:pPr>
                    <w:spacing w:after="120"/>
                    <w:rPr>
                      <w:sz w:val="24"/>
                      <w:szCs w:val="24"/>
                      <w:lang w:val="es-ES"/>
                    </w:rPr>
                  </w:pPr>
                  <w:r>
                    <w:rPr>
                      <w:sz w:val="24"/>
                      <w:szCs w:val="24"/>
                      <w:lang w:val="es-ES"/>
                    </w:rPr>
                    <w:t>_________________________________________________________________________</w:t>
                  </w:r>
                </w:p>
                <w:p w:rsidR="00E46E4F" w:rsidRPr="003F1FB5" w:rsidRDefault="00E46E4F" w:rsidP="003F1FB5">
                  <w:pPr>
                    <w:spacing w:after="120"/>
                    <w:rPr>
                      <w:sz w:val="24"/>
                      <w:szCs w:val="24"/>
                      <w:lang w:val="es-ES"/>
                    </w:rPr>
                  </w:pPr>
                  <w:r>
                    <w:rPr>
                      <w:sz w:val="24"/>
                      <w:szCs w:val="24"/>
                      <w:lang w:val="es-ES"/>
                    </w:rPr>
                    <w:t>_________________________________________________________________________</w:t>
                  </w:r>
                </w:p>
              </w:txbxContent>
            </v:textbox>
          </v:shape>
        </w:pict>
      </w:r>
    </w:p>
    <w:p w:rsidR="00DC61C2" w:rsidRDefault="00DC61C2" w:rsidP="00DC61C2">
      <w:pPr>
        <w:pStyle w:val="EBBNormalhalfafter"/>
        <w:spacing w:after="120"/>
      </w:pPr>
    </w:p>
    <w:p w:rsidR="00DC61C2" w:rsidRDefault="00DC61C2" w:rsidP="00DC61C2">
      <w:pPr>
        <w:pStyle w:val="EBBNormalhalfafter"/>
        <w:spacing w:after="120"/>
      </w:pPr>
    </w:p>
    <w:p w:rsidR="00DC61C2" w:rsidRDefault="00DC61C2" w:rsidP="00DC61C2">
      <w:pPr>
        <w:pStyle w:val="EBBNormalhalfafter"/>
        <w:spacing w:after="120"/>
      </w:pPr>
    </w:p>
    <w:p w:rsidR="00DC61C2" w:rsidRDefault="00DC61C2" w:rsidP="00DC61C2">
      <w:pPr>
        <w:pStyle w:val="EBBNormalhalfafter"/>
        <w:spacing w:after="120"/>
      </w:pPr>
    </w:p>
    <w:p w:rsidR="00DC61C2" w:rsidRDefault="00DC61C2" w:rsidP="00DC61C2">
      <w:pPr>
        <w:pStyle w:val="EBBNormalhalfafter"/>
        <w:spacing w:after="120"/>
      </w:pPr>
    </w:p>
    <w:p w:rsidR="00DC61C2" w:rsidRDefault="00DC61C2" w:rsidP="00DC61C2">
      <w:pPr>
        <w:pStyle w:val="EBBNormalhalfafter"/>
        <w:spacing w:after="120"/>
      </w:pPr>
    </w:p>
    <w:p w:rsidR="00DC61C2" w:rsidRDefault="00DC61C2">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DC61C2">
        <w:rPr>
          <w:lang w:val="es-ES"/>
        </w:rPr>
        <w:br w:type="page"/>
      </w:r>
    </w:p>
    <w:p w:rsidR="00DC61C2" w:rsidRDefault="003F1FB5" w:rsidP="008C774A">
      <w:pPr>
        <w:pStyle w:val="EBBTitle"/>
      </w:pPr>
      <w:r>
        <w:lastRenderedPageBreak/>
        <w:t>Ejercicios: La Humillación de Jesucristo</w:t>
      </w:r>
    </w:p>
    <w:p w:rsidR="003F1FB5" w:rsidRDefault="003F1FB5" w:rsidP="003F1FB5">
      <w:pPr>
        <w:pStyle w:val="EBBNoSpaceNormal"/>
        <w:spacing w:line="440" w:lineRule="exact"/>
        <w:ind w:left="720" w:hanging="720"/>
      </w:pPr>
      <w:r>
        <w:t>1.</w:t>
      </w:r>
      <w:r>
        <w:tab/>
        <w:t>Jesucristo se humilló. Aunque era _________, Jesús bajó del cielo y se hizo __________ para salvarnos. Durante aquel tiempo de humillación, Jesucristo ____  __________ todos sus poderes como _______.</w:t>
      </w:r>
    </w:p>
    <w:p w:rsidR="003F1FB5" w:rsidRDefault="003F1FB5" w:rsidP="003F1FB5">
      <w:pPr>
        <w:pStyle w:val="EBBNoSpaceNormal"/>
        <w:spacing w:line="440" w:lineRule="exact"/>
        <w:ind w:left="720" w:hanging="720"/>
      </w:pPr>
      <w:r>
        <w:t>2.</w:t>
      </w:r>
      <w:r>
        <w:tab/>
        <w:t xml:space="preserve">Nombra los pasos que Jesucristo tomó desde el </w:t>
      </w:r>
      <w:r>
        <w:rPr>
          <w:b/>
        </w:rPr>
        <w:t>cielo</w:t>
      </w:r>
      <w:r>
        <w:t xml:space="preserve"> hasta el </w:t>
      </w:r>
      <w:r>
        <w:rPr>
          <w:b/>
        </w:rPr>
        <w:t>sepulcro</w:t>
      </w:r>
      <w:r>
        <w:t>:</w:t>
      </w:r>
    </w:p>
    <w:p w:rsidR="003F1FB5" w:rsidRDefault="003F1FB5" w:rsidP="003F1FB5">
      <w:pPr>
        <w:pStyle w:val="EBBNoSpaceNormal"/>
        <w:tabs>
          <w:tab w:val="left" w:pos="1260"/>
          <w:tab w:val="left" w:pos="5940"/>
          <w:tab w:val="left" w:pos="6480"/>
        </w:tabs>
        <w:spacing w:line="440" w:lineRule="exact"/>
        <w:ind w:left="720" w:hanging="720"/>
      </w:pPr>
      <w:r>
        <w:tab/>
        <w:t>1.</w:t>
      </w:r>
      <w:r>
        <w:tab/>
        <w:t>Fue _____________</w:t>
      </w:r>
      <w:r>
        <w:tab/>
        <w:t>4.</w:t>
      </w:r>
      <w:r>
        <w:tab/>
        <w:t>Fue _____________</w:t>
      </w:r>
    </w:p>
    <w:p w:rsidR="003F1FB5" w:rsidRDefault="003F1FB5" w:rsidP="003F1FB5">
      <w:pPr>
        <w:pStyle w:val="EBBNoSpaceNormal"/>
        <w:tabs>
          <w:tab w:val="left" w:pos="1260"/>
          <w:tab w:val="left" w:pos="5940"/>
          <w:tab w:val="left" w:pos="6480"/>
        </w:tabs>
        <w:spacing w:line="440" w:lineRule="exact"/>
        <w:ind w:left="720" w:hanging="720"/>
      </w:pPr>
      <w:r>
        <w:tab/>
        <w:t>2.</w:t>
      </w:r>
      <w:r>
        <w:tab/>
        <w:t>_________ de la virgen ________</w:t>
      </w:r>
      <w:r>
        <w:tab/>
        <w:t>5.</w:t>
      </w:r>
      <w:r>
        <w:tab/>
        <w:t>______________</w:t>
      </w:r>
    </w:p>
    <w:p w:rsidR="003F1FB5" w:rsidRPr="003F1FB5" w:rsidRDefault="003F1FB5" w:rsidP="003F1FB5">
      <w:pPr>
        <w:pStyle w:val="EBBNoSpaceNormal"/>
        <w:tabs>
          <w:tab w:val="left" w:pos="1260"/>
          <w:tab w:val="left" w:pos="5940"/>
          <w:tab w:val="left" w:pos="6480"/>
        </w:tabs>
        <w:spacing w:line="440" w:lineRule="exact"/>
        <w:ind w:left="720" w:hanging="720"/>
      </w:pPr>
      <w:r>
        <w:tab/>
        <w:t>3.</w:t>
      </w:r>
      <w:r>
        <w:tab/>
        <w:t>______________</w:t>
      </w:r>
      <w:r>
        <w:tab/>
        <w:t>6.</w:t>
      </w:r>
      <w:r>
        <w:tab/>
        <w:t>______________</w:t>
      </w:r>
    </w:p>
    <w:p w:rsidR="003F1FB5" w:rsidRDefault="003F1FB5" w:rsidP="003F1FB5">
      <w:pPr>
        <w:pStyle w:val="EBBNoSpaceNormal"/>
        <w:spacing w:line="440" w:lineRule="exact"/>
        <w:ind w:left="720" w:hanging="720"/>
      </w:pPr>
      <w:r>
        <w:t>3.</w:t>
      </w:r>
      <w:r>
        <w:tab/>
        <w:t>¿Cómo es posible que María concibiera a un hijo, si no tenía relaciones sexuales? ____________________________________________</w:t>
      </w:r>
    </w:p>
    <w:p w:rsidR="003F1FB5" w:rsidRDefault="003F1FB5" w:rsidP="003F1FB5">
      <w:pPr>
        <w:pStyle w:val="EBBNoSpaceNormal"/>
        <w:spacing w:line="440" w:lineRule="exact"/>
        <w:ind w:left="720" w:hanging="720"/>
      </w:pPr>
      <w:r>
        <w:t>4.</w:t>
      </w:r>
      <w:r>
        <w:tab/>
      </w:r>
      <w:r w:rsidR="000E7AE1">
        <w:t>Marca “V” si es verdadero, o “F” si es falso:</w:t>
      </w:r>
    </w:p>
    <w:p w:rsidR="000E7AE1" w:rsidRDefault="000E7AE1" w:rsidP="000E7AE1">
      <w:pPr>
        <w:pStyle w:val="EBBNoSpaceNormal"/>
        <w:tabs>
          <w:tab w:val="left" w:pos="720"/>
          <w:tab w:val="left" w:pos="1620"/>
        </w:tabs>
        <w:spacing w:line="440" w:lineRule="exact"/>
        <w:ind w:left="1980" w:hanging="1980"/>
      </w:pPr>
      <w:r>
        <w:tab/>
        <w:t>V / F</w:t>
      </w:r>
      <w:r>
        <w:tab/>
        <w:t>a.</w:t>
      </w:r>
      <w:r>
        <w:tab/>
        <w:t>Jesucristo nació en un palacio en Jerusalén.</w:t>
      </w:r>
    </w:p>
    <w:p w:rsidR="000E7AE1" w:rsidRDefault="000E7AE1" w:rsidP="000E7AE1">
      <w:pPr>
        <w:pStyle w:val="EBBNoSpaceNormal"/>
        <w:tabs>
          <w:tab w:val="left" w:pos="720"/>
          <w:tab w:val="left" w:pos="1620"/>
        </w:tabs>
        <w:spacing w:line="440" w:lineRule="exact"/>
        <w:ind w:left="1980" w:hanging="1980"/>
      </w:pPr>
      <w:r>
        <w:tab/>
        <w:t>V / F</w:t>
      </w:r>
      <w:r>
        <w:tab/>
        <w:t>b.</w:t>
      </w:r>
      <w:r>
        <w:tab/>
        <w:t>Puesto que Jesús es Dios, su vida era muy fácil y cómoda.</w:t>
      </w:r>
    </w:p>
    <w:p w:rsidR="000E7AE1" w:rsidRDefault="000E7AE1" w:rsidP="000E7AE1">
      <w:pPr>
        <w:pStyle w:val="EBBNoSpaceNormal"/>
        <w:tabs>
          <w:tab w:val="left" w:pos="720"/>
          <w:tab w:val="left" w:pos="1620"/>
        </w:tabs>
        <w:spacing w:line="440" w:lineRule="exact"/>
        <w:ind w:left="1980" w:hanging="1980"/>
      </w:pPr>
      <w:r>
        <w:tab/>
        <w:t>V / F</w:t>
      </w:r>
      <w:r>
        <w:tab/>
        <w:t>c.</w:t>
      </w:r>
      <w:r>
        <w:tab/>
        <w:t>Jesucristo conoció la pobreza, el peligro y el rechazo de la gente.</w:t>
      </w:r>
    </w:p>
    <w:p w:rsidR="000E7AE1" w:rsidRDefault="000E7AE1" w:rsidP="000E7AE1">
      <w:pPr>
        <w:pStyle w:val="EBBNoSpaceNormal"/>
        <w:tabs>
          <w:tab w:val="left" w:pos="720"/>
          <w:tab w:val="left" w:pos="1620"/>
        </w:tabs>
        <w:spacing w:line="440" w:lineRule="exact"/>
        <w:ind w:left="1980" w:hanging="1980"/>
      </w:pPr>
      <w:r>
        <w:tab/>
        <w:t>V / F</w:t>
      </w:r>
      <w:r>
        <w:tab/>
        <w:t>d.</w:t>
      </w:r>
      <w:r>
        <w:tab/>
        <w:t>Jesucristo comenzó a predicar cuando tenía 30 años.</w:t>
      </w:r>
    </w:p>
    <w:p w:rsidR="000E7AE1" w:rsidRDefault="000E7AE1" w:rsidP="000E7AE1">
      <w:pPr>
        <w:pStyle w:val="EBBNoSpaceNormal"/>
        <w:tabs>
          <w:tab w:val="left" w:pos="720"/>
          <w:tab w:val="left" w:pos="1620"/>
        </w:tabs>
        <w:spacing w:line="440" w:lineRule="exact"/>
        <w:ind w:left="1980" w:hanging="1980"/>
      </w:pPr>
      <w:r>
        <w:t>5.</w:t>
      </w:r>
      <w:r>
        <w:tab/>
        <w:t>¿Quién traicionó a Jesucristo?  __________</w:t>
      </w:r>
    </w:p>
    <w:p w:rsidR="000E7AE1" w:rsidRDefault="000E7AE1" w:rsidP="000E7AE1">
      <w:pPr>
        <w:pStyle w:val="EBBNoSpaceNormal"/>
        <w:tabs>
          <w:tab w:val="left" w:pos="720"/>
          <w:tab w:val="left" w:pos="1620"/>
        </w:tabs>
        <w:spacing w:line="440" w:lineRule="exact"/>
        <w:ind w:left="1980" w:hanging="1980"/>
      </w:pPr>
      <w:r>
        <w:tab/>
        <w:t>¿Quiénes abandonaron a Jesucristo?  ___________</w:t>
      </w:r>
    </w:p>
    <w:p w:rsidR="000E7AE1" w:rsidRDefault="000E7AE1" w:rsidP="000E7AE1">
      <w:pPr>
        <w:pStyle w:val="EBBNoSpaceNormal"/>
        <w:tabs>
          <w:tab w:val="left" w:pos="720"/>
          <w:tab w:val="left" w:pos="1620"/>
        </w:tabs>
        <w:spacing w:line="440" w:lineRule="exact"/>
        <w:ind w:left="1980" w:hanging="1980"/>
      </w:pPr>
      <w:r>
        <w:tab/>
        <w:t>¿Quién negó que conociera a Jesucristo?  ___________</w:t>
      </w:r>
    </w:p>
    <w:p w:rsidR="000E7AE1" w:rsidRDefault="000E7AE1" w:rsidP="000E7AE1">
      <w:pPr>
        <w:pStyle w:val="EBBNoSpaceNormal"/>
        <w:tabs>
          <w:tab w:val="left" w:pos="720"/>
          <w:tab w:val="left" w:pos="1620"/>
        </w:tabs>
        <w:spacing w:line="440" w:lineRule="exact"/>
        <w:ind w:left="1980" w:hanging="1980"/>
      </w:pPr>
      <w:r>
        <w:tab/>
        <w:t>¿Quién dio órdenes de maltratar y crucificar a Jesucristo? ___________</w:t>
      </w:r>
    </w:p>
    <w:p w:rsidR="000E7AE1" w:rsidRDefault="000E7AE1" w:rsidP="000E7AE1">
      <w:pPr>
        <w:pStyle w:val="EBBNoSpaceNormal"/>
        <w:tabs>
          <w:tab w:val="left" w:pos="720"/>
          <w:tab w:val="left" w:pos="1620"/>
        </w:tabs>
        <w:spacing w:line="440" w:lineRule="exact"/>
        <w:ind w:left="1980" w:hanging="1980"/>
      </w:pPr>
      <w:r>
        <w:t>6.</w:t>
      </w:r>
      <w:r>
        <w:tab/>
        <w:t>Jesucristo fue crucificado en el lugar llamado: _________________</w:t>
      </w:r>
    </w:p>
    <w:p w:rsidR="000E7AE1" w:rsidRDefault="000E7AE1" w:rsidP="000E7AE1">
      <w:pPr>
        <w:pStyle w:val="EBBNoSpaceNormal"/>
        <w:tabs>
          <w:tab w:val="left" w:pos="720"/>
          <w:tab w:val="left" w:pos="1620"/>
        </w:tabs>
        <w:spacing w:line="440" w:lineRule="exact"/>
        <w:ind w:left="1980" w:hanging="1980"/>
      </w:pPr>
      <w:r>
        <w:tab/>
        <w:t>En la cruz, Jesucristo sufrió los dolores del ____________ en nuestro lugar.</w:t>
      </w:r>
    </w:p>
    <w:p w:rsidR="000E7AE1" w:rsidRDefault="000E7AE1" w:rsidP="000E7AE1">
      <w:pPr>
        <w:pStyle w:val="EBBNoSpaceNormal"/>
        <w:spacing w:line="440" w:lineRule="exact"/>
        <w:ind w:left="720" w:hanging="720"/>
      </w:pPr>
      <w:r>
        <w:t>7.</w:t>
      </w:r>
      <w:r>
        <w:tab/>
        <w:t>¿Qué hizo un soldado para estar seguro de que Jesús estuvo muerto de verdad?  ___________________________________________________</w:t>
      </w:r>
    </w:p>
    <w:p w:rsidR="000E7AE1" w:rsidRDefault="000E7AE1" w:rsidP="000E7AE1">
      <w:pPr>
        <w:pStyle w:val="EBBNoSpaceNormal"/>
        <w:spacing w:line="440" w:lineRule="exact"/>
        <w:ind w:left="720" w:hanging="720"/>
      </w:pPr>
      <w:r>
        <w:tab/>
        <w:t>¿Quién sepultó a Jesucristo?  _______________</w:t>
      </w:r>
    </w:p>
    <w:p w:rsidR="000E7AE1" w:rsidRDefault="000E7AE1" w:rsidP="000E7AE1">
      <w:pPr>
        <w:pStyle w:val="EBBNoSpaceNormal"/>
        <w:spacing w:line="440" w:lineRule="exact"/>
        <w:ind w:left="720" w:hanging="720"/>
      </w:pPr>
      <w:r>
        <w:t>8.</w:t>
      </w:r>
      <w:r>
        <w:tab/>
        <w:t>La humillación de Jesucristo comprueba: (Marca todas las correctas)</w:t>
      </w:r>
    </w:p>
    <w:p w:rsidR="000E7AE1" w:rsidRDefault="000E7AE1" w:rsidP="000E7AE1">
      <w:pPr>
        <w:pStyle w:val="EBBNoSpaceNormal"/>
        <w:tabs>
          <w:tab w:val="left" w:pos="630"/>
          <w:tab w:val="left" w:pos="1440"/>
        </w:tabs>
        <w:spacing w:after="80"/>
        <w:ind w:left="1800" w:hanging="1800"/>
      </w:pPr>
      <w:r>
        <w:tab/>
        <w:t>____</w:t>
      </w:r>
      <w:r>
        <w:tab/>
      </w:r>
      <w:proofErr w:type="gramStart"/>
      <w:r>
        <w:t>a</w:t>
      </w:r>
      <w:proofErr w:type="gramEnd"/>
      <w:r>
        <w:t>.</w:t>
      </w:r>
      <w:r>
        <w:tab/>
        <w:t>Que Jesucristo nos ama muchísimo, porque bajó del cielo por nosotros.</w:t>
      </w:r>
    </w:p>
    <w:p w:rsidR="000E7AE1" w:rsidRDefault="000E7AE1" w:rsidP="000E7AE1">
      <w:pPr>
        <w:pStyle w:val="EBBNoSpaceNormal"/>
        <w:tabs>
          <w:tab w:val="left" w:pos="630"/>
          <w:tab w:val="left" w:pos="1440"/>
        </w:tabs>
        <w:spacing w:after="80"/>
        <w:ind w:left="1800" w:hanging="1800"/>
      </w:pPr>
      <w:r>
        <w:tab/>
        <w:t>____</w:t>
      </w:r>
      <w:r>
        <w:tab/>
        <w:t>b.</w:t>
      </w:r>
      <w:r>
        <w:tab/>
        <w:t>Que Jesucristo no es Dios, pues Dios no puede sufrir y morir.</w:t>
      </w:r>
    </w:p>
    <w:p w:rsidR="000E7AE1" w:rsidRDefault="000E7AE1" w:rsidP="000E7AE1">
      <w:pPr>
        <w:pStyle w:val="EBBNoSpaceNormal"/>
        <w:tabs>
          <w:tab w:val="left" w:pos="630"/>
          <w:tab w:val="left" w:pos="1440"/>
        </w:tabs>
        <w:spacing w:after="80"/>
        <w:ind w:left="1800" w:hanging="1800"/>
      </w:pPr>
      <w:r>
        <w:tab/>
        <w:t>____</w:t>
      </w:r>
      <w:r>
        <w:tab/>
      </w:r>
      <w:proofErr w:type="gramStart"/>
      <w:r>
        <w:t>c</w:t>
      </w:r>
      <w:proofErr w:type="gramEnd"/>
      <w:r>
        <w:t>.</w:t>
      </w:r>
      <w:r>
        <w:tab/>
        <w:t>Que Jesucristo nos comprende, porque él vivió como uno de nosotros.</w:t>
      </w:r>
    </w:p>
    <w:p w:rsidR="003F1FB5" w:rsidRDefault="004A5E7F" w:rsidP="000E7AE1">
      <w:pPr>
        <w:pStyle w:val="EBBTitle"/>
      </w:pPr>
      <w:r>
        <w:rPr>
          <w:noProof/>
          <w:lang w:val="en-US"/>
        </w:rPr>
        <w:lastRenderedPageBreak/>
        <w:pict>
          <v:shape id="_x0000_s1175" type="#_x0000_t176" style="position:absolute;left:0;text-align:left;margin-left:-1.5pt;margin-top:27.6pt;width:159.9pt;height:25.3pt;z-index:251916288;mso-height-percent:200;mso-height-percent:200;mso-width-relative:margin;mso-height-relative:margin" strokecolor="black [3213]">
            <v:textbox style="mso-fit-shape-to-text:t">
              <w:txbxContent>
                <w:p w:rsidR="00E46E4F" w:rsidRPr="0021228F" w:rsidRDefault="00E46E4F" w:rsidP="00F1389C">
                  <w:pPr>
                    <w:pStyle w:val="EBBTitle"/>
                    <w:spacing w:after="0"/>
                    <w:jc w:val="left"/>
                    <w:rPr>
                      <w:sz w:val="28"/>
                      <w:szCs w:val="28"/>
                    </w:rPr>
                  </w:pPr>
                  <w:r>
                    <w:rPr>
                      <w:sz w:val="28"/>
                      <w:szCs w:val="28"/>
                    </w:rPr>
                    <w:t>La Promesa de Dios</w:t>
                  </w:r>
                </w:p>
              </w:txbxContent>
            </v:textbox>
            <w10:wrap type="topAndBottom"/>
          </v:shape>
        </w:pict>
      </w:r>
      <w:r w:rsidR="000E7AE1">
        <w:t>La Redención</w:t>
      </w:r>
    </w:p>
    <w:p w:rsidR="000E7AE1" w:rsidRDefault="00056CF6" w:rsidP="00056CF6">
      <w:pPr>
        <w:pStyle w:val="EBBNoSpaceNormal"/>
        <w:ind w:left="720" w:hanging="720"/>
        <w:rPr>
          <w:lang w:val="es-ES"/>
        </w:rPr>
      </w:pPr>
      <w:r>
        <w:t xml:space="preserve">Busca </w:t>
      </w:r>
      <w:r>
        <w:rPr>
          <w:b/>
        </w:rPr>
        <w:t>1 Pedro 1</w:t>
      </w:r>
      <w:r>
        <w:rPr>
          <w:b/>
          <w:lang w:val="es-ES"/>
        </w:rPr>
        <w:t>:19-19</w:t>
      </w:r>
      <w:r>
        <w:rPr>
          <w:lang w:val="es-ES"/>
        </w:rPr>
        <w:t xml:space="preserve"> en tu Biblia. Llena los espacios:</w:t>
      </w:r>
    </w:p>
    <w:p w:rsidR="00056CF6" w:rsidRDefault="00056CF6" w:rsidP="00056CF6">
      <w:pPr>
        <w:pStyle w:val="EBBNoSpaceNormal"/>
        <w:spacing w:after="120" w:line="440" w:lineRule="exact"/>
        <w:rPr>
          <w:lang w:val="es-ES"/>
        </w:rPr>
      </w:pPr>
      <w:r>
        <w:rPr>
          <w:lang w:val="es-ES"/>
        </w:rPr>
        <w:tab/>
        <w:t>Dios los ha ____________ a ustedes de la vida sin sentido que heredaron de sus antepasados. Y ustedes saben muy bien que el _________ de esta salvación no se pagó con cosas corruptibles como el ________ o la __________, sino con la __________ preciosa de ___________.</w:t>
      </w:r>
    </w:p>
    <w:p w:rsidR="00056CF6" w:rsidRDefault="00056CF6" w:rsidP="00056CF6">
      <w:pPr>
        <w:pStyle w:val="EBBNoSpaceNormal"/>
        <w:spacing w:line="440" w:lineRule="exact"/>
        <w:jc w:val="center"/>
        <w:rPr>
          <w:lang w:val="es-ES"/>
        </w:rPr>
      </w:pPr>
      <w:r>
        <w:rPr>
          <w:lang w:val="es-ES"/>
        </w:rPr>
        <w:t xml:space="preserve">Jesucristo se humilló para </w:t>
      </w:r>
      <w:r>
        <w:rPr>
          <w:b/>
          <w:lang w:val="es-ES"/>
        </w:rPr>
        <w:t>redimirnos</w:t>
      </w:r>
      <w:r>
        <w:rPr>
          <w:lang w:val="es-ES"/>
        </w:rPr>
        <w:t>.</w:t>
      </w:r>
    </w:p>
    <w:p w:rsidR="00056CF6" w:rsidRPr="00056CF6" w:rsidRDefault="00056CF6" w:rsidP="00056CF6">
      <w:pPr>
        <w:pStyle w:val="EBBNoSpaceNormal"/>
        <w:spacing w:line="440" w:lineRule="exact"/>
        <w:jc w:val="center"/>
        <w:rPr>
          <w:lang w:val="es-ES"/>
        </w:rPr>
      </w:pPr>
      <w:r>
        <w:rPr>
          <w:b/>
          <w:lang w:val="es-ES"/>
        </w:rPr>
        <w:t>Redimir</w:t>
      </w:r>
      <w:r>
        <w:rPr>
          <w:lang w:val="es-ES"/>
        </w:rPr>
        <w:t xml:space="preserve"> o </w:t>
      </w:r>
      <w:r>
        <w:rPr>
          <w:b/>
          <w:lang w:val="es-ES"/>
        </w:rPr>
        <w:t>redención</w:t>
      </w:r>
      <w:r>
        <w:rPr>
          <w:lang w:val="es-ES"/>
        </w:rPr>
        <w:t xml:space="preserve"> </w:t>
      </w:r>
      <w:r w:rsidRPr="00056CF6">
        <w:rPr>
          <w:lang w:val="es-ES"/>
        </w:rPr>
        <w:t>=</w:t>
      </w:r>
      <w:r>
        <w:rPr>
          <w:lang w:val="es-ES"/>
        </w:rPr>
        <w:t xml:space="preserve"> Rescatar o liberar por medio de pagar un precio.</w:t>
      </w:r>
    </w:p>
    <w:p w:rsidR="00056CF6" w:rsidRDefault="00056CF6" w:rsidP="00F1389C">
      <w:pPr>
        <w:pStyle w:val="EBBTitle"/>
        <w:spacing w:before="240" w:after="240"/>
      </w:pPr>
      <w:r>
        <w:t>Jesucristo Nos Redimió (Nos Rescató):</w:t>
      </w:r>
    </w:p>
    <w:p w:rsidR="00056CF6" w:rsidRDefault="004A5E7F" w:rsidP="00056CF6">
      <w:pPr>
        <w:pStyle w:val="EBBNoSpaceNormal"/>
        <w:spacing w:after="120"/>
        <w:ind w:right="3960"/>
        <w:rPr>
          <w:lang w:val="es-ES"/>
        </w:rPr>
      </w:pPr>
      <w:r>
        <w:rPr>
          <w:noProof/>
          <w:lang w:val="en-US"/>
        </w:rPr>
        <w:pict>
          <v:shape id="_x0000_s1168" type="#_x0000_t62" style="position:absolute;margin-left:273.6pt;margin-top:1.3pt;width:99.6pt;height:45.6pt;z-index:251905024" adj="19149,25911">
            <v:textbox>
              <w:txbxContent>
                <w:p w:rsidR="00E46E4F" w:rsidRDefault="00E46E4F" w:rsidP="00FF1DA1">
                  <w:pPr>
                    <w:jc w:val="center"/>
                    <w:rPr>
                      <w:sz w:val="24"/>
                      <w:szCs w:val="24"/>
                      <w:lang w:val="es-ES"/>
                    </w:rPr>
                  </w:pPr>
                  <w:r>
                    <w:rPr>
                      <w:sz w:val="24"/>
                      <w:szCs w:val="24"/>
                      <w:lang w:val="es-ES"/>
                    </w:rPr>
                    <w:t>¡No puede ser!</w:t>
                  </w:r>
                </w:p>
                <w:p w:rsidR="00E46E4F" w:rsidRPr="00181306" w:rsidRDefault="00E46E4F" w:rsidP="00FF1DA1">
                  <w:pPr>
                    <w:jc w:val="center"/>
                    <w:rPr>
                      <w:sz w:val="24"/>
                      <w:szCs w:val="24"/>
                      <w:lang w:val="es-ES"/>
                    </w:rPr>
                  </w:pPr>
                  <w:r>
                    <w:rPr>
                      <w:sz w:val="24"/>
                      <w:szCs w:val="24"/>
                      <w:lang w:val="es-ES"/>
                    </w:rPr>
                    <w:t>¡Se me escapó!</w:t>
                  </w:r>
                </w:p>
              </w:txbxContent>
            </v:textbox>
          </v:shape>
        </w:pict>
      </w:r>
      <w:r w:rsidR="00056CF6">
        <w:rPr>
          <w:lang w:val="es-ES"/>
        </w:rPr>
        <w:t xml:space="preserve">1. </w:t>
      </w:r>
      <w:r w:rsidR="00056CF6">
        <w:rPr>
          <w:lang w:val="es-ES"/>
        </w:rPr>
        <w:tab/>
      </w:r>
      <w:r w:rsidR="00056CF6">
        <w:rPr>
          <w:b/>
          <w:lang w:val="es-ES"/>
        </w:rPr>
        <w:t>Del Pecado</w:t>
      </w:r>
    </w:p>
    <w:p w:rsidR="00056CF6" w:rsidRPr="00056CF6" w:rsidRDefault="004A5E7F" w:rsidP="00056CF6">
      <w:pPr>
        <w:pStyle w:val="EBBNoSpaceNormal"/>
        <w:spacing w:after="120"/>
        <w:ind w:left="720" w:right="3960" w:hanging="720"/>
        <w:rPr>
          <w:lang w:val="es-ES"/>
        </w:rPr>
      </w:pPr>
      <w:r>
        <w:rPr>
          <w:noProof/>
          <w:lang w:val="en-US"/>
        </w:rPr>
        <w:pict>
          <v:rect id="_x0000_s1170" style="position:absolute;left:0;text-align:left;margin-left:403.2pt;margin-top:36pt;width:1in;height:26.4pt;rotation:90;z-index:251906048" filled="f" stroked="f">
            <v:textbox style="layout-flow:vertical;mso-next-textbox:#_x0000_s1170">
              <w:txbxContent>
                <w:p w:rsidR="00E46E4F" w:rsidRPr="00FF1DA1" w:rsidRDefault="00E46E4F">
                  <w:pPr>
                    <w:rPr>
                      <w:rFonts w:ascii="Arial" w:hAnsi="Arial" w:cs="Arial"/>
                      <w:b/>
                      <w:sz w:val="28"/>
                      <w:szCs w:val="28"/>
                      <w:lang w:val="es-ES"/>
                    </w:rPr>
                  </w:pPr>
                  <w:r w:rsidRPr="00FF1DA1">
                    <w:rPr>
                      <w:rFonts w:ascii="Arial" w:hAnsi="Arial" w:cs="Arial"/>
                      <w:b/>
                      <w:sz w:val="28"/>
                      <w:szCs w:val="28"/>
                      <w:lang w:val="es-ES"/>
                    </w:rPr>
                    <w:t>Pecado</w:t>
                  </w:r>
                </w:p>
              </w:txbxContent>
            </v:textbox>
          </v:rect>
        </w:pict>
      </w:r>
      <w:r>
        <w:rPr>
          <w:noProof/>
        </w:rPr>
        <w:pict>
          <v:shape id="_x0000_s1167" type="#_x0000_t75" style="position:absolute;left:0;text-align:left;margin-left:284.4pt;margin-top:6.7pt;width:182.45pt;height:76.1pt;z-index:251904000">
            <v:imagedata r:id="rId51" o:title=""/>
          </v:shape>
          <o:OLEObject Type="Embed" ProgID="WordPro.Document" ShapeID="_x0000_s1167" DrawAspect="Content" ObjectID="_1407040644" r:id="rId52">
            <o:FieldCodes>\s</o:FieldCodes>
          </o:OLEObject>
        </w:pict>
      </w:r>
      <w:r w:rsidR="00056CF6">
        <w:rPr>
          <w:lang w:val="es-ES"/>
        </w:rPr>
        <w:tab/>
        <w:t xml:space="preserve">Jesucristo pagó por nuestros pecados. ¡Somos perdonados! Así Cristo nos limpia de la </w:t>
      </w:r>
      <w:r w:rsidR="00056CF6">
        <w:rPr>
          <w:b/>
          <w:lang w:val="es-ES"/>
        </w:rPr>
        <w:t>culpa</w:t>
      </w:r>
      <w:r w:rsidR="00056CF6">
        <w:rPr>
          <w:lang w:val="es-ES"/>
        </w:rPr>
        <w:t xml:space="preserve"> de nuestros pecados, nos quita el </w:t>
      </w:r>
      <w:r w:rsidR="00056CF6">
        <w:rPr>
          <w:b/>
          <w:lang w:val="es-ES"/>
        </w:rPr>
        <w:t>castigo</w:t>
      </w:r>
      <w:r w:rsidR="00056CF6">
        <w:rPr>
          <w:lang w:val="es-ES"/>
        </w:rPr>
        <w:t xml:space="preserve"> de nuestros pecados y nos libera del </w:t>
      </w:r>
      <w:r w:rsidR="00056CF6">
        <w:rPr>
          <w:b/>
          <w:lang w:val="es-ES"/>
        </w:rPr>
        <w:t>dominio</w:t>
      </w:r>
      <w:r w:rsidR="00056CF6">
        <w:rPr>
          <w:lang w:val="es-ES"/>
        </w:rPr>
        <w:t xml:space="preserve"> del pecado.</w:t>
      </w:r>
    </w:p>
    <w:p w:rsidR="00056CF6" w:rsidRPr="000F5F42" w:rsidRDefault="004A5E7F" w:rsidP="00056CF6">
      <w:pPr>
        <w:pStyle w:val="EBBNoSpaceNormal"/>
        <w:spacing w:after="120"/>
        <w:rPr>
          <w:sz w:val="36"/>
          <w:szCs w:val="36"/>
          <w:lang w:val="es-ES"/>
        </w:rPr>
      </w:pPr>
      <w:r>
        <w:rPr>
          <w:noProof/>
          <w:sz w:val="36"/>
          <w:szCs w:val="36"/>
          <w:lang w:val="en-US"/>
        </w:rPr>
        <w:pict>
          <v:shape id="_x0000_s1171" type="#_x0000_t62" style="position:absolute;margin-left:266.4pt;margin-top:23.5pt;width:109.2pt;height:45.6pt;z-index:251908096" adj="19365,25911">
            <v:textbox>
              <w:txbxContent>
                <w:p w:rsidR="00E46E4F" w:rsidRDefault="00E46E4F" w:rsidP="00FF1DA1">
                  <w:pPr>
                    <w:jc w:val="center"/>
                    <w:rPr>
                      <w:sz w:val="24"/>
                      <w:szCs w:val="24"/>
                      <w:lang w:val="es-ES"/>
                    </w:rPr>
                  </w:pPr>
                  <w:r>
                    <w:rPr>
                      <w:sz w:val="24"/>
                      <w:szCs w:val="24"/>
                      <w:lang w:val="es-ES"/>
                    </w:rPr>
                    <w:t>¡No puede ser!</w:t>
                  </w:r>
                </w:p>
                <w:p w:rsidR="00E46E4F" w:rsidRPr="00181306" w:rsidRDefault="00E46E4F" w:rsidP="00FF1DA1">
                  <w:pPr>
                    <w:jc w:val="center"/>
                    <w:rPr>
                      <w:sz w:val="24"/>
                      <w:szCs w:val="24"/>
                      <w:lang w:val="es-ES"/>
                    </w:rPr>
                  </w:pPr>
                  <w:r>
                    <w:rPr>
                      <w:sz w:val="24"/>
                      <w:szCs w:val="24"/>
                      <w:lang w:val="es-ES"/>
                    </w:rPr>
                    <w:t>¡Ya no me teme!</w:t>
                  </w:r>
                </w:p>
              </w:txbxContent>
            </v:textbox>
          </v:shape>
        </w:pict>
      </w:r>
      <w:r w:rsidR="000F5F42">
        <w:rPr>
          <w:noProof/>
          <w:sz w:val="36"/>
          <w:szCs w:val="36"/>
          <w:lang w:val="en-US"/>
        </w:rPr>
        <w:drawing>
          <wp:anchor distT="0" distB="0" distL="114300" distR="114300" simplePos="0" relativeHeight="251907072" behindDoc="0" locked="0" layoutInCell="1" allowOverlap="1">
            <wp:simplePos x="0" y="0"/>
            <wp:positionH relativeFrom="column">
              <wp:posOffset>4831080</wp:posOffset>
            </wp:positionH>
            <wp:positionV relativeFrom="paragraph">
              <wp:posOffset>328930</wp:posOffset>
            </wp:positionV>
            <wp:extent cx="1066800" cy="1295400"/>
            <wp:effectExtent l="0" t="0" r="0" b="0"/>
            <wp:wrapSquare wrapText="left"/>
            <wp:docPr id="22" name="Picture 21" descr="Skull &amp; Crossbones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 &amp; Crossbones 1.wmf"/>
                    <pic:cNvPicPr/>
                  </pic:nvPicPr>
                  <pic:blipFill>
                    <a:blip r:embed="rId53" cstate="print"/>
                    <a:stretch>
                      <a:fillRect/>
                    </a:stretch>
                  </pic:blipFill>
                  <pic:spPr>
                    <a:xfrm>
                      <a:off x="0" y="0"/>
                      <a:ext cx="1066800" cy="1295400"/>
                    </a:xfrm>
                    <a:prstGeom prst="rect">
                      <a:avLst/>
                    </a:prstGeom>
                  </pic:spPr>
                </pic:pic>
              </a:graphicData>
            </a:graphic>
          </wp:anchor>
        </w:drawing>
      </w:r>
    </w:p>
    <w:p w:rsidR="00056CF6" w:rsidRDefault="00056CF6" w:rsidP="00056CF6">
      <w:pPr>
        <w:pStyle w:val="EBBNoSpaceNormal"/>
        <w:spacing w:after="120"/>
        <w:rPr>
          <w:lang w:val="es-ES"/>
        </w:rPr>
      </w:pPr>
      <w:r>
        <w:rPr>
          <w:lang w:val="es-ES"/>
        </w:rPr>
        <w:t>2.</w:t>
      </w:r>
      <w:r>
        <w:rPr>
          <w:lang w:val="es-ES"/>
        </w:rPr>
        <w:tab/>
      </w:r>
      <w:r>
        <w:rPr>
          <w:b/>
          <w:lang w:val="es-ES"/>
        </w:rPr>
        <w:t>De la Muerte</w:t>
      </w:r>
    </w:p>
    <w:p w:rsidR="00056CF6" w:rsidRDefault="00056CF6" w:rsidP="00056CF6">
      <w:pPr>
        <w:pStyle w:val="EBBNoSpaceNormal"/>
        <w:spacing w:after="120"/>
        <w:ind w:left="720" w:right="3960" w:hanging="720"/>
        <w:rPr>
          <w:lang w:val="es-ES"/>
        </w:rPr>
      </w:pPr>
      <w:r>
        <w:rPr>
          <w:lang w:val="es-ES"/>
        </w:rPr>
        <w:tab/>
        <w:t>La muerte ya no puede hacernos daño, porque Jesucristo nos llevará al cielo. Jesucristo pagó con su muerte para comprarnos la vida eterna.</w:t>
      </w:r>
    </w:p>
    <w:p w:rsidR="00056CF6" w:rsidRPr="000F5F42" w:rsidRDefault="004A5E7F" w:rsidP="00056CF6">
      <w:pPr>
        <w:pStyle w:val="EBBNoSpaceNormal"/>
        <w:spacing w:after="120"/>
        <w:ind w:left="720" w:right="3960" w:hanging="720"/>
        <w:rPr>
          <w:sz w:val="36"/>
          <w:szCs w:val="36"/>
          <w:lang w:val="es-ES"/>
        </w:rPr>
      </w:pPr>
      <w:r>
        <w:rPr>
          <w:noProof/>
          <w:sz w:val="36"/>
          <w:szCs w:val="36"/>
          <w:lang w:val="en-US"/>
        </w:rPr>
        <w:pict>
          <v:shape id="_x0000_s1172" type="#_x0000_t62" style="position:absolute;left:0;text-align:left;margin-left:284.4pt;margin-top:22.9pt;width:99.6pt;height:54.8pt;z-index:251910144" adj="21231,26291">
            <v:textbox>
              <w:txbxContent>
                <w:p w:rsidR="00E46E4F" w:rsidRDefault="00E46E4F" w:rsidP="000F5F42">
                  <w:pPr>
                    <w:jc w:val="center"/>
                    <w:rPr>
                      <w:sz w:val="24"/>
                      <w:szCs w:val="24"/>
                      <w:lang w:val="es-ES"/>
                    </w:rPr>
                  </w:pPr>
                  <w:r>
                    <w:rPr>
                      <w:sz w:val="24"/>
                      <w:szCs w:val="24"/>
                      <w:lang w:val="es-ES"/>
                    </w:rPr>
                    <w:t>¡No puede ser!</w:t>
                  </w:r>
                </w:p>
                <w:p w:rsidR="00E46E4F" w:rsidRPr="00181306" w:rsidRDefault="00E46E4F" w:rsidP="000F5F42">
                  <w:pPr>
                    <w:jc w:val="center"/>
                    <w:rPr>
                      <w:sz w:val="24"/>
                      <w:szCs w:val="24"/>
                      <w:lang w:val="es-ES"/>
                    </w:rPr>
                  </w:pPr>
                  <w:r>
                    <w:rPr>
                      <w:sz w:val="24"/>
                      <w:szCs w:val="24"/>
                      <w:lang w:val="es-ES"/>
                    </w:rPr>
                    <w:t>¡No me hace caso!</w:t>
                  </w:r>
                </w:p>
              </w:txbxContent>
            </v:textbox>
          </v:shape>
        </w:pict>
      </w:r>
    </w:p>
    <w:p w:rsidR="00056CF6" w:rsidRDefault="000F5F42" w:rsidP="00056CF6">
      <w:pPr>
        <w:pStyle w:val="EBBNoSpaceNormal"/>
        <w:spacing w:after="120"/>
        <w:ind w:left="720" w:right="3960" w:hanging="720"/>
        <w:rPr>
          <w:lang w:val="es-ES"/>
        </w:rPr>
      </w:pPr>
      <w:r>
        <w:rPr>
          <w:noProof/>
          <w:lang w:val="en-US"/>
        </w:rPr>
        <w:drawing>
          <wp:anchor distT="0" distB="0" distL="114300" distR="114300" simplePos="0" relativeHeight="251909120" behindDoc="0" locked="0" layoutInCell="1" allowOverlap="1">
            <wp:simplePos x="0" y="0"/>
            <wp:positionH relativeFrom="column">
              <wp:posOffset>4926330</wp:posOffset>
            </wp:positionH>
            <wp:positionV relativeFrom="paragraph">
              <wp:posOffset>162560</wp:posOffset>
            </wp:positionV>
            <wp:extent cx="1200150" cy="1493520"/>
            <wp:effectExtent l="19050" t="0" r="0" b="0"/>
            <wp:wrapSquare wrapText="left"/>
            <wp:docPr id="23" name="Picture 22" descr="Devil 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 44.wmf"/>
                    <pic:cNvPicPr/>
                  </pic:nvPicPr>
                  <pic:blipFill>
                    <a:blip r:embed="rId54" cstate="print"/>
                    <a:stretch>
                      <a:fillRect/>
                    </a:stretch>
                  </pic:blipFill>
                  <pic:spPr>
                    <a:xfrm>
                      <a:off x="0" y="0"/>
                      <a:ext cx="1200150" cy="1493520"/>
                    </a:xfrm>
                    <a:prstGeom prst="rect">
                      <a:avLst/>
                    </a:prstGeom>
                  </pic:spPr>
                </pic:pic>
              </a:graphicData>
            </a:graphic>
          </wp:anchor>
        </w:drawing>
      </w:r>
      <w:r w:rsidR="00056CF6">
        <w:rPr>
          <w:lang w:val="es-ES"/>
        </w:rPr>
        <w:t>3.</w:t>
      </w:r>
      <w:r w:rsidR="00056CF6">
        <w:rPr>
          <w:lang w:val="es-ES"/>
        </w:rPr>
        <w:tab/>
      </w:r>
      <w:r w:rsidR="00056CF6">
        <w:rPr>
          <w:b/>
          <w:lang w:val="es-ES"/>
        </w:rPr>
        <w:t>Del Poder del Diablo</w:t>
      </w:r>
    </w:p>
    <w:p w:rsidR="00056CF6" w:rsidRPr="00056CF6" w:rsidRDefault="00056CF6" w:rsidP="00056CF6">
      <w:pPr>
        <w:pStyle w:val="EBBNoSpaceNormal"/>
        <w:spacing w:after="120"/>
        <w:ind w:left="720" w:right="3960" w:hanging="720"/>
        <w:rPr>
          <w:lang w:val="es-ES"/>
        </w:rPr>
      </w:pPr>
      <w:r>
        <w:rPr>
          <w:lang w:val="es-ES"/>
        </w:rPr>
        <w:tab/>
        <w:t xml:space="preserve">El diablo nos tienta y después nos acusa de haber pecado. Él quiere que suframos el mismo castigo que le toca. Pero </w:t>
      </w:r>
      <w:r w:rsidR="000F5F42">
        <w:rPr>
          <w:lang w:val="es-ES"/>
        </w:rPr>
        <w:t>C</w:t>
      </w:r>
      <w:r>
        <w:rPr>
          <w:lang w:val="es-ES"/>
        </w:rPr>
        <w:t>risto nos ayuda a resistir la tentación, y si caemos, Cristo nos perdona.</w:t>
      </w:r>
    </w:p>
    <w:p w:rsidR="000F5F42" w:rsidRDefault="000F5F42">
      <w:pPr>
        <w:autoSpaceDE/>
        <w:autoSpaceDN/>
        <w:adjustRightInd/>
        <w:spacing w:after="200" w:line="276" w:lineRule="auto"/>
        <w:rPr>
          <w:rFonts w:cstheme="minorBidi"/>
          <w:sz w:val="28"/>
          <w:szCs w:val="28"/>
          <w:lang w:val="es-ES_tradnl"/>
        </w:rPr>
      </w:pPr>
      <w:r w:rsidRPr="00C3390E">
        <w:rPr>
          <w:lang w:val="es-ES"/>
        </w:rPr>
        <w:br w:type="page"/>
      </w:r>
    </w:p>
    <w:p w:rsidR="000F5F42" w:rsidRDefault="000F5F42" w:rsidP="000F5F42">
      <w:pPr>
        <w:pStyle w:val="EBBTitle"/>
      </w:pPr>
      <w:r>
        <w:lastRenderedPageBreak/>
        <w:t>El Precio de la Redención</w:t>
      </w:r>
    </w:p>
    <w:p w:rsidR="000F5F42" w:rsidRDefault="000F5F42" w:rsidP="003F1FB5">
      <w:pPr>
        <w:pStyle w:val="EBBNoSpaceNormal"/>
      </w:pPr>
      <w:r>
        <w:t>Cristo pagó un precio para liberarnos. Este precio no fue de dinero, sino que Cristo pagó con su sangre y con su vida.</w:t>
      </w:r>
    </w:p>
    <w:p w:rsidR="000F5F42" w:rsidRDefault="00615825" w:rsidP="003F1FB5">
      <w:pPr>
        <w:pStyle w:val="EBBNoSpaceNormal"/>
      </w:pPr>
      <w:r>
        <w:rPr>
          <w:noProof/>
          <w:lang w:val="en-US"/>
        </w:rPr>
        <w:drawing>
          <wp:anchor distT="0" distB="0" distL="114300" distR="114300" simplePos="0" relativeHeight="251914240" behindDoc="0" locked="0" layoutInCell="1" allowOverlap="1">
            <wp:simplePos x="0" y="0"/>
            <wp:positionH relativeFrom="column">
              <wp:posOffset>2716530</wp:posOffset>
            </wp:positionH>
            <wp:positionV relativeFrom="paragraph">
              <wp:posOffset>-1270</wp:posOffset>
            </wp:positionV>
            <wp:extent cx="2175510" cy="2484120"/>
            <wp:effectExtent l="19050" t="0" r="0" b="0"/>
            <wp:wrapSquare wrapText="bothSides"/>
            <wp:docPr id="25" name="Picture 24" descr="Rubber Stamp 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 Stamp 4.wmf"/>
                    <pic:cNvPicPr/>
                  </pic:nvPicPr>
                  <pic:blipFill>
                    <a:blip r:embed="rId55" cstate="print"/>
                    <a:stretch>
                      <a:fillRect/>
                    </a:stretch>
                  </pic:blipFill>
                  <pic:spPr>
                    <a:xfrm>
                      <a:off x="0" y="0"/>
                      <a:ext cx="2175510" cy="2484120"/>
                    </a:xfrm>
                    <a:prstGeom prst="rect">
                      <a:avLst/>
                    </a:prstGeom>
                  </pic:spPr>
                </pic:pic>
              </a:graphicData>
            </a:graphic>
          </wp:anchor>
        </w:drawing>
      </w:r>
      <w:r w:rsidR="004A5E7F">
        <w:rPr>
          <w:noProof/>
          <w:lang w:eastAsia="zh-TW"/>
        </w:rPr>
        <w:pict>
          <v:shape id="_x0000_s1173" type="#_x0000_t202" style="position:absolute;margin-left:79.2pt;margin-top:13.1pt;width:154.35pt;height:190.8pt;z-index:251912192;mso-position-horizontal-relative:text;mso-position-vertical-relative:text;mso-width-relative:margin;mso-height-relative:margin">
            <v:textbox style="mso-next-textbox:#_x0000_s1173">
              <w:txbxContent>
                <w:p w:rsidR="00E46E4F" w:rsidRPr="00C3390E" w:rsidRDefault="00E46E4F" w:rsidP="00700780">
                  <w:pPr>
                    <w:spacing w:before="120" w:after="120"/>
                    <w:jc w:val="center"/>
                    <w:rPr>
                      <w:rFonts w:ascii="Arial" w:hAnsi="Arial" w:cs="Arial"/>
                      <w:b/>
                      <w:sz w:val="28"/>
                      <w:szCs w:val="28"/>
                      <w:lang w:val="es-ES"/>
                    </w:rPr>
                  </w:pPr>
                  <w:r w:rsidRPr="00C3390E">
                    <w:rPr>
                      <w:rFonts w:ascii="Arial" w:hAnsi="Arial" w:cs="Arial"/>
                      <w:b/>
                      <w:sz w:val="28"/>
                      <w:szCs w:val="28"/>
                      <w:lang w:val="es-ES"/>
                    </w:rPr>
                    <w:t>Cuenta</w:t>
                  </w:r>
                </w:p>
                <w:p w:rsidR="00E46E4F" w:rsidRPr="00C3390E" w:rsidRDefault="00E46E4F" w:rsidP="00700780">
                  <w:pPr>
                    <w:tabs>
                      <w:tab w:val="right" w:leader="dot" w:pos="2520"/>
                    </w:tabs>
                    <w:ind w:firstLine="180"/>
                    <w:jc w:val="both"/>
                    <w:rPr>
                      <w:sz w:val="24"/>
                      <w:szCs w:val="24"/>
                      <w:lang w:val="es-ES"/>
                    </w:rPr>
                  </w:pPr>
                  <w:r w:rsidRPr="00C3390E">
                    <w:rPr>
                      <w:sz w:val="24"/>
                      <w:szCs w:val="24"/>
                      <w:lang w:val="es-ES"/>
                    </w:rPr>
                    <w:t>Pecado</w:t>
                  </w:r>
                  <w:r w:rsidRPr="00C3390E">
                    <w:rPr>
                      <w:sz w:val="24"/>
                      <w:szCs w:val="24"/>
                      <w:lang w:val="es-ES"/>
                    </w:rPr>
                    <w:tab/>
                    <w:t>Deuda</w:t>
                  </w:r>
                </w:p>
                <w:p w:rsidR="00E46E4F" w:rsidRPr="00C3390E" w:rsidRDefault="00E46E4F" w:rsidP="00700780">
                  <w:pPr>
                    <w:tabs>
                      <w:tab w:val="right" w:leader="dot" w:pos="2520"/>
                    </w:tabs>
                    <w:ind w:firstLine="180"/>
                    <w:jc w:val="both"/>
                    <w:rPr>
                      <w:sz w:val="24"/>
                      <w:szCs w:val="24"/>
                      <w:lang w:val="es-ES"/>
                    </w:rPr>
                  </w:pPr>
                  <w:r w:rsidRPr="00C3390E">
                    <w:rPr>
                      <w:sz w:val="24"/>
                      <w:szCs w:val="24"/>
                      <w:lang w:val="es-ES"/>
                    </w:rPr>
                    <w:t>Pecado</w:t>
                  </w:r>
                  <w:r w:rsidRPr="00C3390E">
                    <w:rPr>
                      <w:sz w:val="24"/>
                      <w:szCs w:val="24"/>
                      <w:lang w:val="es-ES"/>
                    </w:rPr>
                    <w:tab/>
                    <w:t>Deuda</w:t>
                  </w:r>
                </w:p>
                <w:p w:rsidR="00E46E4F" w:rsidRPr="00615825" w:rsidRDefault="00E46E4F" w:rsidP="00700780">
                  <w:pPr>
                    <w:tabs>
                      <w:tab w:val="right" w:leader="dot" w:pos="2520"/>
                    </w:tabs>
                    <w:ind w:firstLine="180"/>
                    <w:jc w:val="both"/>
                    <w:rPr>
                      <w:sz w:val="24"/>
                      <w:szCs w:val="24"/>
                      <w:lang w:val="es-ES"/>
                    </w:rPr>
                  </w:pPr>
                  <w:r w:rsidRPr="00615825">
                    <w:rPr>
                      <w:sz w:val="24"/>
                      <w:szCs w:val="24"/>
                      <w:lang w:val="es-ES"/>
                    </w:rPr>
                    <w:t>Pecado</w:t>
                  </w:r>
                  <w:r w:rsidRPr="00615825">
                    <w:rPr>
                      <w:sz w:val="24"/>
                      <w:szCs w:val="24"/>
                      <w:lang w:val="es-ES"/>
                    </w:rPr>
                    <w:tab/>
                    <w:t>Deuda</w:t>
                  </w:r>
                </w:p>
                <w:p w:rsidR="00E46E4F" w:rsidRPr="00615825" w:rsidRDefault="00E46E4F" w:rsidP="00700780">
                  <w:pPr>
                    <w:tabs>
                      <w:tab w:val="right" w:leader="dot" w:pos="2520"/>
                    </w:tabs>
                    <w:ind w:firstLine="180"/>
                    <w:jc w:val="both"/>
                    <w:rPr>
                      <w:sz w:val="24"/>
                      <w:szCs w:val="24"/>
                      <w:lang w:val="es-ES"/>
                    </w:rPr>
                  </w:pPr>
                  <w:r w:rsidRPr="00615825">
                    <w:rPr>
                      <w:sz w:val="24"/>
                      <w:szCs w:val="24"/>
                      <w:lang w:val="es-ES"/>
                    </w:rPr>
                    <w:t>Pecado</w:t>
                  </w:r>
                  <w:r w:rsidRPr="00615825">
                    <w:rPr>
                      <w:sz w:val="24"/>
                      <w:szCs w:val="24"/>
                      <w:lang w:val="es-ES"/>
                    </w:rPr>
                    <w:tab/>
                    <w:t>Deuda</w:t>
                  </w:r>
                </w:p>
                <w:p w:rsidR="00E46E4F" w:rsidRPr="00615825" w:rsidRDefault="00E46E4F" w:rsidP="00700780">
                  <w:pPr>
                    <w:tabs>
                      <w:tab w:val="right" w:leader="dot" w:pos="2520"/>
                    </w:tabs>
                    <w:ind w:firstLine="180"/>
                    <w:jc w:val="both"/>
                    <w:rPr>
                      <w:sz w:val="24"/>
                      <w:szCs w:val="24"/>
                      <w:lang w:val="es-ES"/>
                    </w:rPr>
                  </w:pPr>
                  <w:r w:rsidRPr="00615825">
                    <w:rPr>
                      <w:sz w:val="24"/>
                      <w:szCs w:val="24"/>
                      <w:lang w:val="es-ES"/>
                    </w:rPr>
                    <w:t>Pecado</w:t>
                  </w:r>
                  <w:r w:rsidRPr="00615825">
                    <w:rPr>
                      <w:sz w:val="24"/>
                      <w:szCs w:val="24"/>
                      <w:lang w:val="es-ES"/>
                    </w:rPr>
                    <w:tab/>
                    <w:t>Deuda</w:t>
                  </w:r>
                </w:p>
                <w:p w:rsidR="00E46E4F" w:rsidRPr="00C3390E" w:rsidRDefault="00E46E4F" w:rsidP="00700780">
                  <w:pPr>
                    <w:tabs>
                      <w:tab w:val="right" w:leader="dot" w:pos="2520"/>
                    </w:tabs>
                    <w:ind w:firstLine="180"/>
                    <w:jc w:val="both"/>
                    <w:rPr>
                      <w:sz w:val="24"/>
                      <w:szCs w:val="24"/>
                      <w:lang w:val="es-ES"/>
                    </w:rPr>
                  </w:pPr>
                  <w:r w:rsidRPr="00C3390E">
                    <w:rPr>
                      <w:sz w:val="24"/>
                      <w:szCs w:val="24"/>
                      <w:lang w:val="es-ES"/>
                    </w:rPr>
                    <w:t>Pecado</w:t>
                  </w:r>
                  <w:r w:rsidRPr="00C3390E">
                    <w:rPr>
                      <w:sz w:val="24"/>
                      <w:szCs w:val="24"/>
                      <w:lang w:val="es-ES"/>
                    </w:rPr>
                    <w:tab/>
                    <w:t>Deuda</w:t>
                  </w:r>
                </w:p>
              </w:txbxContent>
            </v:textbox>
          </v:shape>
        </w:pict>
      </w:r>
    </w:p>
    <w:p w:rsidR="000F5F42" w:rsidRDefault="000F5F42" w:rsidP="003F1FB5">
      <w:pPr>
        <w:pStyle w:val="EBBNoSpaceNormal"/>
      </w:pPr>
    </w:p>
    <w:p w:rsidR="000F5F42" w:rsidRDefault="000F5F42" w:rsidP="003F1FB5">
      <w:pPr>
        <w:pStyle w:val="EBBNoSpaceNormal"/>
      </w:pPr>
    </w:p>
    <w:p w:rsidR="000F5F42" w:rsidRDefault="000F5F42" w:rsidP="003F1FB5">
      <w:pPr>
        <w:pStyle w:val="EBBNoSpaceNormal"/>
      </w:pPr>
    </w:p>
    <w:p w:rsidR="00615825" w:rsidRDefault="00615825" w:rsidP="003F1FB5">
      <w:pPr>
        <w:pStyle w:val="EBBNoSpaceNormal"/>
      </w:pPr>
    </w:p>
    <w:p w:rsidR="00615825" w:rsidRDefault="00615825">
      <w:pPr>
        <w:autoSpaceDE/>
        <w:autoSpaceDN/>
        <w:adjustRightInd/>
        <w:spacing w:after="200" w:line="276" w:lineRule="auto"/>
        <w:rPr>
          <w:lang w:val="es-ES"/>
        </w:rPr>
      </w:pPr>
    </w:p>
    <w:p w:rsidR="00615825" w:rsidRDefault="00615825">
      <w:pPr>
        <w:autoSpaceDE/>
        <w:autoSpaceDN/>
        <w:adjustRightInd/>
        <w:spacing w:after="200" w:line="276" w:lineRule="auto"/>
        <w:rPr>
          <w:lang w:val="es-ES"/>
        </w:rPr>
      </w:pPr>
    </w:p>
    <w:p w:rsidR="00615825" w:rsidRDefault="00615825">
      <w:pPr>
        <w:autoSpaceDE/>
        <w:autoSpaceDN/>
        <w:adjustRightInd/>
        <w:spacing w:after="200" w:line="276" w:lineRule="auto"/>
        <w:rPr>
          <w:lang w:val="es-ES"/>
        </w:rPr>
      </w:pPr>
      <w:r>
        <w:rPr>
          <w:noProof/>
        </w:rPr>
        <w:drawing>
          <wp:anchor distT="0" distB="0" distL="114300" distR="114300" simplePos="0" relativeHeight="251915264" behindDoc="0" locked="0" layoutInCell="1" allowOverlap="1">
            <wp:simplePos x="0" y="0"/>
            <wp:positionH relativeFrom="column">
              <wp:posOffset>1283970</wp:posOffset>
            </wp:positionH>
            <wp:positionV relativeFrom="paragraph">
              <wp:posOffset>200025</wp:posOffset>
            </wp:positionV>
            <wp:extent cx="360680" cy="502920"/>
            <wp:effectExtent l="19050" t="0" r="1270" b="0"/>
            <wp:wrapNone/>
            <wp:docPr id="26" name="Picture 25" descr="Cross 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031.wmf"/>
                    <pic:cNvPicPr/>
                  </pic:nvPicPr>
                  <pic:blipFill>
                    <a:blip r:embed="rId56" cstate="print"/>
                    <a:stretch>
                      <a:fillRect/>
                    </a:stretch>
                  </pic:blipFill>
                  <pic:spPr>
                    <a:xfrm>
                      <a:off x="0" y="0"/>
                      <a:ext cx="360680" cy="502920"/>
                    </a:xfrm>
                    <a:prstGeom prst="rect">
                      <a:avLst/>
                    </a:prstGeom>
                  </pic:spPr>
                </pic:pic>
              </a:graphicData>
            </a:graphic>
          </wp:anchor>
        </w:drawing>
      </w:r>
      <w:r w:rsidR="004A5E7F">
        <w:rPr>
          <w:noProof/>
        </w:rPr>
        <w:pict>
          <v:rect id="_x0000_s1174" style="position:absolute;margin-left:88.35pt;margin-top:8.55pt;width:138pt;height:52.8pt;z-index:251913216;mso-position-horizontal-relative:text;mso-position-vertical-relative:text" strokeweight="1.5pt">
            <v:textbox style="mso-next-textbox:#_x0000_s1174">
              <w:txbxContent>
                <w:p w:rsidR="00E46E4F" w:rsidRPr="00700780" w:rsidRDefault="00E46E4F" w:rsidP="00615825">
                  <w:pPr>
                    <w:ind w:left="900" w:right="108"/>
                    <w:rPr>
                      <w:rFonts w:ascii="Arial" w:hAnsi="Arial" w:cs="Arial"/>
                      <w:b/>
                      <w:sz w:val="24"/>
                      <w:szCs w:val="24"/>
                      <w:lang w:val="es-ES"/>
                    </w:rPr>
                  </w:pPr>
                  <w:r>
                    <w:rPr>
                      <w:rFonts w:ascii="Arial" w:hAnsi="Arial" w:cs="Arial"/>
                      <w:b/>
                      <w:sz w:val="24"/>
                      <w:szCs w:val="24"/>
                      <w:lang w:val="es-ES"/>
                    </w:rPr>
                    <w:t>Pagada por la sangre de Jesucristo</w:t>
                  </w:r>
                </w:p>
              </w:txbxContent>
            </v:textbox>
          </v:rect>
        </w:pict>
      </w:r>
    </w:p>
    <w:p w:rsidR="00615825" w:rsidRDefault="00615825">
      <w:pPr>
        <w:autoSpaceDE/>
        <w:autoSpaceDN/>
        <w:adjustRightInd/>
        <w:spacing w:after="200" w:line="276" w:lineRule="auto"/>
        <w:rPr>
          <w:lang w:val="es-ES"/>
        </w:rPr>
      </w:pPr>
    </w:p>
    <w:p w:rsidR="00615825" w:rsidRDefault="00615825">
      <w:pPr>
        <w:autoSpaceDE/>
        <w:autoSpaceDN/>
        <w:adjustRightInd/>
        <w:spacing w:after="200" w:line="276" w:lineRule="auto"/>
        <w:rPr>
          <w:lang w:val="es-ES"/>
        </w:rPr>
      </w:pPr>
    </w:p>
    <w:p w:rsidR="00615825" w:rsidRDefault="00615825">
      <w:pPr>
        <w:autoSpaceDE/>
        <w:autoSpaceDN/>
        <w:adjustRightInd/>
        <w:spacing w:after="200" w:line="276" w:lineRule="auto"/>
        <w:rPr>
          <w:lang w:val="es-ES"/>
        </w:rPr>
      </w:pPr>
    </w:p>
    <w:p w:rsidR="00615825" w:rsidRDefault="00615825" w:rsidP="00615825">
      <w:pPr>
        <w:pStyle w:val="EBBNormalhalfafter"/>
        <w:jc w:val="center"/>
      </w:pPr>
      <w:r>
        <w:t>La cuenta de nuestros pecados fue cancelada por Jesucristo.</w:t>
      </w:r>
    </w:p>
    <w:p w:rsidR="00615825" w:rsidRDefault="00615825" w:rsidP="00615825">
      <w:pPr>
        <w:pStyle w:val="EBBNormalhalfafter"/>
        <w:jc w:val="center"/>
      </w:pPr>
      <w:r>
        <w:t>“Perdona nuestras deudas…”</w:t>
      </w:r>
    </w:p>
    <w:p w:rsidR="00615825" w:rsidRDefault="00F1389C" w:rsidP="00F1389C">
      <w:pPr>
        <w:pStyle w:val="EBBNormalhalfafter"/>
        <w:spacing w:after="0"/>
      </w:pPr>
      <w:r>
        <w:rPr>
          <w:b/>
        </w:rPr>
        <w:t>Cristo</w:t>
      </w:r>
      <w:r>
        <w:t xml:space="preserve"> nunca falló; siempre hacía el bien.</w:t>
      </w:r>
    </w:p>
    <w:p w:rsidR="00F1389C" w:rsidRDefault="00F1389C" w:rsidP="00F1389C">
      <w:pPr>
        <w:pStyle w:val="EBBNormalhalfafter"/>
      </w:pPr>
      <w:r>
        <w:t xml:space="preserve">En cambio, </w:t>
      </w:r>
      <w:r>
        <w:rPr>
          <w:b/>
        </w:rPr>
        <w:t>nosotros</w:t>
      </w:r>
      <w:r>
        <w:t xml:space="preserve"> fallamos a menudo.</w:t>
      </w:r>
    </w:p>
    <w:p w:rsidR="00F1389C" w:rsidRDefault="00F1389C" w:rsidP="00F1389C">
      <w:pPr>
        <w:pStyle w:val="EBBNormalhalfafter"/>
      </w:pPr>
      <w:r>
        <w:t xml:space="preserve">Por eso, Jesucristo hizo un </w:t>
      </w:r>
      <w:r>
        <w:rPr>
          <w:b/>
        </w:rPr>
        <w:t>intercambio</w:t>
      </w:r>
      <w:r>
        <w:t>. Él tomó sobre si mismo nuestros pecados y en cambio nos regaló su propia justicia.</w:t>
      </w:r>
    </w:p>
    <w:p w:rsidR="00F1389C" w:rsidRDefault="004A5E7F" w:rsidP="00F1389C">
      <w:pPr>
        <w:pStyle w:val="EBBNormalhalfafter"/>
      </w:pPr>
      <w:r>
        <w:rPr>
          <w:rFonts w:cs="Times New Roman"/>
          <w:sz w:val="24"/>
          <w:szCs w:val="24"/>
        </w:rPr>
        <w:pict>
          <v:shape id="_x0000_s1176" type="#_x0000_t176" style="position:absolute;margin-left:-2.2pt;margin-top:41.5pt;width:159.9pt;height:25.3pt;z-index:251918336;mso-height-percent:200;mso-height-percent:200;mso-width-relative:margin;mso-height-relative:margin" strokecolor="black [3213]">
            <v:textbox style="mso-fit-shape-to-text:t">
              <w:txbxContent>
                <w:p w:rsidR="00E46E4F" w:rsidRDefault="00E46E4F" w:rsidP="00F1389C">
                  <w:pPr>
                    <w:pStyle w:val="EBBTitle"/>
                    <w:spacing w:after="0"/>
                    <w:jc w:val="left"/>
                    <w:rPr>
                      <w:sz w:val="28"/>
                      <w:szCs w:val="28"/>
                    </w:rPr>
                  </w:pPr>
                  <w:r>
                    <w:rPr>
                      <w:sz w:val="28"/>
                      <w:szCs w:val="28"/>
                    </w:rPr>
                    <w:t>La Promesa de Dios</w:t>
                  </w:r>
                </w:p>
              </w:txbxContent>
            </v:textbox>
            <w10:wrap type="topAndBottom"/>
          </v:shape>
        </w:pict>
      </w:r>
      <w:r w:rsidR="00F1389C">
        <w:t>En la cruz, Jesucristo tomó nuestro lugar frente a Dios Padre. Jesucristo pagó nuestra multa. Él fue nuestro sustituto. Murió en nuestro lugar.</w:t>
      </w:r>
    </w:p>
    <w:p w:rsidR="00F1389C" w:rsidRDefault="00F1389C" w:rsidP="00F1389C">
      <w:pPr>
        <w:pStyle w:val="EBBNoSpaceNormal"/>
        <w:spacing w:before="240"/>
      </w:pPr>
      <w:r>
        <w:t xml:space="preserve">Busca </w:t>
      </w:r>
      <w:r>
        <w:rPr>
          <w:b/>
        </w:rPr>
        <w:t>2 Corintios 5:21</w:t>
      </w:r>
      <w:r>
        <w:t xml:space="preserve"> en tu Biblia. Llena los espacios:</w:t>
      </w:r>
    </w:p>
    <w:p w:rsidR="00F1389C" w:rsidRPr="00F1389C" w:rsidRDefault="00F1389C" w:rsidP="00F1389C">
      <w:pPr>
        <w:pStyle w:val="EBBNormalhalfafter"/>
        <w:spacing w:after="120" w:line="440" w:lineRule="exact"/>
      </w:pPr>
      <w:r>
        <w:tab/>
        <w:t>Cristo no cometió _________  ________; pero por causa nuestra, Dios lo trató como al __________  _________, para así, por medio de Cristo, librarnos de _________.</w:t>
      </w:r>
    </w:p>
    <w:p w:rsidR="00F1389C" w:rsidRPr="00F1389C" w:rsidRDefault="004A5E7F" w:rsidP="00F1389C">
      <w:pPr>
        <w:pStyle w:val="EBBNormalhalfafter"/>
      </w:pPr>
      <w:r>
        <w:rPr>
          <w:noProof/>
          <w:lang w:val="en-US"/>
        </w:rPr>
        <w:pict>
          <v:shape id="_x0000_s1177" type="#_x0000_t176" style="position:absolute;margin-left:-1.8pt;margin-top:5.4pt;width:468.45pt;height:72.35pt;z-index:251919360;mso-width-relative:margin;mso-height-relative:margin" strokecolor="black [3213]">
            <v:shadow color="black [3213]" offset="6pt,6pt"/>
            <v:textbox>
              <w:txbxContent>
                <w:p w:rsidR="00E46E4F" w:rsidRDefault="00E46E4F" w:rsidP="00D24860">
                  <w:pPr>
                    <w:spacing w:after="120"/>
                    <w:rPr>
                      <w:sz w:val="24"/>
                      <w:szCs w:val="24"/>
                      <w:lang w:val="es-ES"/>
                    </w:rPr>
                  </w:pPr>
                  <w:r>
                    <w:rPr>
                      <w:b/>
                      <w:sz w:val="24"/>
                      <w:szCs w:val="24"/>
                      <w:lang w:val="es-ES"/>
                    </w:rPr>
                    <w:t xml:space="preserve">Repaso de Memorización: </w:t>
                  </w:r>
                  <w:r>
                    <w:rPr>
                      <w:sz w:val="24"/>
                      <w:szCs w:val="24"/>
                      <w:lang w:val="es-ES"/>
                    </w:rPr>
                    <w:t xml:space="preserve">Escribe </w:t>
                  </w:r>
                  <w:r>
                    <w:rPr>
                      <w:b/>
                      <w:sz w:val="24"/>
                      <w:szCs w:val="24"/>
                      <w:lang w:val="es-ES"/>
                    </w:rPr>
                    <w:t>Romanos 6:23</w:t>
                  </w:r>
                  <w:r>
                    <w:rPr>
                      <w:sz w:val="24"/>
                      <w:szCs w:val="24"/>
                      <w:lang w:val="es-ES"/>
                    </w:rPr>
                    <w:t xml:space="preserve"> de memoria aquí:</w:t>
                  </w:r>
                </w:p>
                <w:p w:rsidR="00E46E4F" w:rsidRDefault="00E46E4F" w:rsidP="00D24860">
                  <w:pPr>
                    <w:spacing w:after="120"/>
                    <w:rPr>
                      <w:sz w:val="24"/>
                      <w:szCs w:val="24"/>
                      <w:lang w:val="es-ES"/>
                    </w:rPr>
                  </w:pPr>
                  <w:r>
                    <w:rPr>
                      <w:sz w:val="24"/>
                      <w:szCs w:val="24"/>
                      <w:lang w:val="es-ES"/>
                    </w:rPr>
                    <w:t xml:space="preserve"> _________________________________________________________________________</w:t>
                  </w:r>
                </w:p>
                <w:p w:rsidR="00E46E4F" w:rsidRDefault="00E46E4F" w:rsidP="00F1389C">
                  <w:pPr>
                    <w:spacing w:after="120"/>
                    <w:rPr>
                      <w:sz w:val="24"/>
                      <w:szCs w:val="24"/>
                      <w:lang w:val="es-ES"/>
                    </w:rPr>
                  </w:pPr>
                  <w:r>
                    <w:rPr>
                      <w:sz w:val="24"/>
                      <w:szCs w:val="24"/>
                      <w:lang w:val="es-ES"/>
                    </w:rPr>
                    <w:t>_________________________________________________________________________</w:t>
                  </w:r>
                </w:p>
              </w:txbxContent>
            </v:textbox>
          </v:shape>
        </w:pict>
      </w:r>
    </w:p>
    <w:p w:rsidR="003F1FB5" w:rsidRDefault="003F1FB5">
      <w:pPr>
        <w:autoSpaceDE/>
        <w:autoSpaceDN/>
        <w:adjustRightInd/>
        <w:spacing w:after="200" w:line="276" w:lineRule="auto"/>
        <w:rPr>
          <w:rFonts w:ascii="Arial" w:eastAsiaTheme="majorEastAsia" w:hAnsi="Arial" w:cstheme="majorBidi"/>
          <w:b/>
          <w:color w:val="000000" w:themeColor="text1"/>
          <w:spacing w:val="5"/>
          <w:kern w:val="28"/>
          <w:sz w:val="36"/>
          <w:szCs w:val="52"/>
          <w:lang w:val="es-ES"/>
        </w:rPr>
      </w:pPr>
      <w:r w:rsidRPr="003F1FB5">
        <w:rPr>
          <w:lang w:val="es-ES"/>
        </w:rPr>
        <w:br w:type="page"/>
      </w:r>
    </w:p>
    <w:p w:rsidR="003F1FB5" w:rsidRDefault="00D24860" w:rsidP="008C774A">
      <w:pPr>
        <w:pStyle w:val="EBBTitle"/>
      </w:pPr>
      <w:r>
        <w:lastRenderedPageBreak/>
        <w:t>La Redención es para Todos</w:t>
      </w:r>
    </w:p>
    <w:p w:rsidR="00D24860" w:rsidRDefault="004A5E7F" w:rsidP="00D24860">
      <w:pPr>
        <w:pStyle w:val="EBBNormalhalfafter"/>
        <w:spacing w:before="240" w:after="0"/>
      </w:pPr>
      <w:r>
        <w:rPr>
          <w:rFonts w:cs="Times New Roman"/>
          <w:sz w:val="24"/>
          <w:szCs w:val="24"/>
        </w:rPr>
        <w:pict>
          <v:shape id="_x0000_s1178" type="#_x0000_t176" style="position:absolute;margin-left:-2.2pt;margin-top:2.1pt;width:159.9pt;height:25.35pt;z-index:251921408;mso-height-percent:200;mso-height-percent:200;mso-width-relative:margin;mso-height-relative:margin" strokecolor="black [3213]">
            <v:textbox style="mso-fit-shape-to-text:t">
              <w:txbxContent>
                <w:p w:rsidR="00E46E4F" w:rsidRDefault="00E46E4F" w:rsidP="00D24860">
                  <w:pPr>
                    <w:pStyle w:val="EBBTitle"/>
                    <w:spacing w:after="0"/>
                    <w:jc w:val="left"/>
                    <w:rPr>
                      <w:sz w:val="28"/>
                      <w:szCs w:val="28"/>
                    </w:rPr>
                  </w:pPr>
                  <w:r>
                    <w:rPr>
                      <w:sz w:val="28"/>
                      <w:szCs w:val="28"/>
                    </w:rPr>
                    <w:t>La Promesa de Dios</w:t>
                  </w:r>
                </w:p>
              </w:txbxContent>
            </v:textbox>
            <w10:wrap type="topAndBottom"/>
          </v:shape>
        </w:pict>
      </w:r>
      <w:r w:rsidR="00D24860">
        <w:t xml:space="preserve">Busca </w:t>
      </w:r>
      <w:r w:rsidR="00D24860">
        <w:rPr>
          <w:b/>
        </w:rPr>
        <w:t>1 Juan 2:2</w:t>
      </w:r>
      <w:r w:rsidR="00D24860">
        <w:t xml:space="preserve"> en tu Biblia. Escribe las palabras correctas en los espacios:</w:t>
      </w:r>
    </w:p>
    <w:p w:rsidR="00D24860" w:rsidRDefault="001D27D7" w:rsidP="00D24860">
      <w:pPr>
        <w:pStyle w:val="EBBNormalhalfafter"/>
        <w:spacing w:after="240" w:line="440" w:lineRule="exact"/>
      </w:pPr>
      <w:r>
        <w:rPr>
          <w:noProof/>
          <w:lang w:val="en-US"/>
        </w:rPr>
        <w:drawing>
          <wp:anchor distT="0" distB="0" distL="114300" distR="114300" simplePos="0" relativeHeight="251922432" behindDoc="0" locked="0" layoutInCell="1" allowOverlap="1">
            <wp:simplePos x="0" y="0"/>
            <wp:positionH relativeFrom="page">
              <wp:align>center</wp:align>
            </wp:positionH>
            <wp:positionV relativeFrom="paragraph">
              <wp:posOffset>1078865</wp:posOffset>
            </wp:positionV>
            <wp:extent cx="3409950" cy="2255520"/>
            <wp:effectExtent l="19050" t="0" r="0" b="0"/>
            <wp:wrapTopAndBottom/>
            <wp:docPr id="27" name="Picture 26" descr="Gift Frame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Frame 3.wmf"/>
                    <pic:cNvPicPr/>
                  </pic:nvPicPr>
                  <pic:blipFill>
                    <a:blip r:embed="rId57" cstate="print"/>
                    <a:stretch>
                      <a:fillRect/>
                    </a:stretch>
                  </pic:blipFill>
                  <pic:spPr>
                    <a:xfrm>
                      <a:off x="0" y="0"/>
                      <a:ext cx="3409950" cy="2255520"/>
                    </a:xfrm>
                    <a:prstGeom prst="rect">
                      <a:avLst/>
                    </a:prstGeom>
                  </pic:spPr>
                </pic:pic>
              </a:graphicData>
            </a:graphic>
          </wp:anchor>
        </w:drawing>
      </w:r>
      <w:r w:rsidR="00D24860">
        <w:tab/>
        <w:t>Jesucristo se ofreció en ___________ para que nuestros ___________ sean perdonados; y no sólo los ____________ sino los de ______  _____  _________.</w:t>
      </w:r>
    </w:p>
    <w:p w:rsidR="00D24860" w:rsidRPr="00D24860" w:rsidRDefault="004A5E7F" w:rsidP="001D27D7">
      <w:pPr>
        <w:pStyle w:val="EBBNormalhalfafter"/>
        <w:spacing w:after="240"/>
      </w:pPr>
      <w:r>
        <w:rPr>
          <w:noProof/>
          <w:lang w:val="en-US"/>
        </w:rPr>
        <w:pict>
          <v:shape id="_x0000_s1180" type="#_x0000_t202" style="position:absolute;margin-left:196.8pt;margin-top:62.55pt;width:112.8pt;height:33.6pt;z-index:251925504;mso-width-relative:margin;mso-height-relative:margin;v-text-anchor:middle" fillcolor="white [3212]" strokeweight=".5pt">
            <v:textbox>
              <w:txbxContent>
                <w:p w:rsidR="00E46E4F" w:rsidRPr="001D27D7" w:rsidRDefault="00E46E4F" w:rsidP="001D27D7">
                  <w:pPr>
                    <w:jc w:val="center"/>
                    <w:rPr>
                      <w:rFonts w:ascii="Arial" w:hAnsi="Arial" w:cs="Arial"/>
                      <w:b/>
                      <w:sz w:val="32"/>
                      <w:szCs w:val="32"/>
                      <w:lang w:val="es-ES"/>
                    </w:rPr>
                  </w:pPr>
                  <w:r w:rsidRPr="001D27D7">
                    <w:rPr>
                      <w:rFonts w:ascii="Arial" w:hAnsi="Arial" w:cs="Arial"/>
                      <w:b/>
                      <w:sz w:val="32"/>
                      <w:szCs w:val="32"/>
                      <w:lang w:val="es-ES"/>
                    </w:rPr>
                    <w:t>Para: Todos</w:t>
                  </w:r>
                </w:p>
              </w:txbxContent>
            </v:textbox>
          </v:shape>
        </w:pict>
      </w:r>
      <w:r w:rsidR="00D24860">
        <w:t xml:space="preserve">Cristo murió por los pecados de </w:t>
      </w:r>
      <w:r w:rsidR="00D24860">
        <w:rPr>
          <w:b/>
        </w:rPr>
        <w:t>todos</w:t>
      </w:r>
      <w:r w:rsidR="00D24860">
        <w:t xml:space="preserve">. Por eso la salvación se ofrece a </w:t>
      </w:r>
      <w:r w:rsidR="00D24860">
        <w:rPr>
          <w:b/>
        </w:rPr>
        <w:t>todos</w:t>
      </w:r>
      <w:r w:rsidR="00D24860">
        <w:t>.</w:t>
      </w:r>
    </w:p>
    <w:p w:rsidR="001D27D7" w:rsidRPr="001D27D7" w:rsidRDefault="004A5E7F" w:rsidP="001D27D7">
      <w:pPr>
        <w:pStyle w:val="EBBNormalhalfafter"/>
        <w:spacing w:before="360" w:after="120"/>
        <w:jc w:val="center"/>
      </w:pPr>
      <w:r>
        <w:rPr>
          <w:noProof/>
          <w:lang w:eastAsia="zh-TW"/>
        </w:rPr>
        <w:pict>
          <v:shape id="_x0000_s1179" type="#_x0000_t202" style="position:absolute;left:0;text-align:left;margin-left:200.4pt;margin-top:95.65pt;width:112.8pt;height:46.8pt;z-index:251924480;mso-width-relative:margin;mso-height-relative:margin" filled="f" stroked="f">
            <v:textbox>
              <w:txbxContent>
                <w:p w:rsidR="00E46E4F" w:rsidRPr="001D27D7" w:rsidRDefault="00E46E4F" w:rsidP="001D27D7">
                  <w:pPr>
                    <w:jc w:val="center"/>
                    <w:rPr>
                      <w:rFonts w:ascii="Arial" w:hAnsi="Arial" w:cs="Arial"/>
                      <w:b/>
                      <w:sz w:val="28"/>
                      <w:szCs w:val="28"/>
                      <w:lang w:val="es-ES"/>
                    </w:rPr>
                  </w:pPr>
                  <w:r w:rsidRPr="001D27D7">
                    <w:rPr>
                      <w:rFonts w:ascii="Arial" w:hAnsi="Arial" w:cs="Arial"/>
                      <w:b/>
                      <w:sz w:val="28"/>
                      <w:szCs w:val="28"/>
                      <w:lang w:val="es-ES"/>
                    </w:rPr>
                    <w:t>El Regalo de la Salvación</w:t>
                  </w:r>
                </w:p>
              </w:txbxContent>
            </v:textbox>
          </v:shape>
        </w:pict>
      </w:r>
      <w:r w:rsidR="001D27D7">
        <w:rPr>
          <w:b/>
        </w:rPr>
        <w:t>Cualquier persona</w:t>
      </w:r>
      <w:r w:rsidR="001D27D7">
        <w:t xml:space="preserve"> puede recibir este regalo de salvación,</w:t>
      </w:r>
      <w:r w:rsidR="001D27D7">
        <w:br/>
        <w:t>por medio de la fe en Cristo Jesús.</w:t>
      </w:r>
    </w:p>
    <w:p w:rsidR="00D24860" w:rsidRDefault="00D24860" w:rsidP="00D24860">
      <w:pPr>
        <w:pStyle w:val="EBBNormalhalfafter"/>
        <w:spacing w:after="120"/>
      </w:pPr>
    </w:p>
    <w:p w:rsidR="001D27D7" w:rsidRDefault="004A5E7F" w:rsidP="001D27D7">
      <w:pPr>
        <w:pStyle w:val="EBBNormalhalfafter"/>
        <w:spacing w:after="120"/>
        <w:jc w:val="center"/>
      </w:pPr>
      <w:r>
        <w:rPr>
          <w:noProof/>
          <w:lang w:val="en-US"/>
        </w:rPr>
        <w:pict>
          <v:shape id="_x0000_s1181" type="#_x0000_t62" style="position:absolute;left:0;text-align:left;margin-left:276pt;margin-top:26.1pt;width:91.2pt;height:58.8pt;z-index:251927552" adj="-1255,26706">
            <v:textbox>
              <w:txbxContent>
                <w:p w:rsidR="00E46E4F" w:rsidRPr="00181306" w:rsidRDefault="00E46E4F" w:rsidP="00CC4141">
                  <w:pPr>
                    <w:jc w:val="center"/>
                    <w:rPr>
                      <w:sz w:val="24"/>
                      <w:szCs w:val="24"/>
                      <w:lang w:val="es-ES"/>
                    </w:rPr>
                  </w:pPr>
                  <w:r>
                    <w:rPr>
                      <w:sz w:val="24"/>
                      <w:szCs w:val="24"/>
                      <w:lang w:val="es-ES"/>
                    </w:rPr>
                    <w:t>¡Cristo es mi Señor y yo soy suyo!</w:t>
                  </w:r>
                </w:p>
              </w:txbxContent>
            </v:textbox>
          </v:shape>
        </w:pict>
      </w:r>
      <w:r w:rsidR="00CC4141">
        <w:rPr>
          <w:noProof/>
          <w:lang w:val="en-US"/>
        </w:rPr>
        <w:drawing>
          <wp:anchor distT="0" distB="0" distL="114300" distR="114300" simplePos="0" relativeHeight="251926528" behindDoc="0" locked="0" layoutInCell="1" allowOverlap="1">
            <wp:simplePos x="0" y="0"/>
            <wp:positionH relativeFrom="column">
              <wp:posOffset>1512570</wp:posOffset>
            </wp:positionH>
            <wp:positionV relativeFrom="paragraph">
              <wp:posOffset>453390</wp:posOffset>
            </wp:positionV>
            <wp:extent cx="1855470" cy="2316480"/>
            <wp:effectExtent l="19050" t="0" r="0" b="0"/>
            <wp:wrapTopAndBottom/>
            <wp:docPr id="29" name="Picture 28" descr="169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CM.TIF"/>
                    <pic:cNvPicPr/>
                  </pic:nvPicPr>
                  <pic:blipFill>
                    <a:blip r:embed="rId58" cstate="print"/>
                    <a:stretch>
                      <a:fillRect/>
                    </a:stretch>
                  </pic:blipFill>
                  <pic:spPr>
                    <a:xfrm>
                      <a:off x="0" y="0"/>
                      <a:ext cx="1855470" cy="2316480"/>
                    </a:xfrm>
                    <a:prstGeom prst="rect">
                      <a:avLst/>
                    </a:prstGeom>
                  </pic:spPr>
                </pic:pic>
              </a:graphicData>
            </a:graphic>
          </wp:anchor>
        </w:drawing>
      </w:r>
      <w:r w:rsidR="001D27D7">
        <w:t>Ya que Cristo dio su vida por nosotros, ahora nosotros vivimos para él.</w:t>
      </w:r>
    </w:p>
    <w:p w:rsidR="00D24860" w:rsidRDefault="00D24860" w:rsidP="00D24860">
      <w:pPr>
        <w:pStyle w:val="EBBNormalhalfafter"/>
        <w:spacing w:after="120"/>
      </w:pPr>
    </w:p>
    <w:p w:rsidR="00CC4141" w:rsidRDefault="00CC4141" w:rsidP="00CC4141">
      <w:pPr>
        <w:pStyle w:val="EBBTitle"/>
      </w:pPr>
      <w:r>
        <w:lastRenderedPageBreak/>
        <w:t>Ejercicios: La Redención</w:t>
      </w:r>
    </w:p>
    <w:p w:rsidR="00CC4141" w:rsidRDefault="00CC4141" w:rsidP="00CC4141">
      <w:pPr>
        <w:pStyle w:val="EBBNormalhalfafter"/>
        <w:spacing w:after="120"/>
        <w:ind w:left="720" w:hanging="720"/>
      </w:pPr>
      <w:r>
        <w:t>1.</w:t>
      </w:r>
      <w:r>
        <w:tab/>
        <w:t xml:space="preserve">La palabra </w:t>
      </w:r>
      <w:r>
        <w:rPr>
          <w:b/>
        </w:rPr>
        <w:t>“redimir”</w:t>
      </w:r>
      <w:r>
        <w:t xml:space="preserve"> quiere decir</w:t>
      </w:r>
      <w:proofErr w:type="gramStart"/>
      <w:r>
        <w:t>:  _</w:t>
      </w:r>
      <w:proofErr w:type="gramEnd"/>
      <w:r>
        <w:t>________ por medio de _________ un precio.</w:t>
      </w:r>
    </w:p>
    <w:p w:rsidR="00CC4141" w:rsidRDefault="00CC4141" w:rsidP="00CC4141">
      <w:pPr>
        <w:pStyle w:val="EBBNormalhalfafter"/>
        <w:spacing w:after="120"/>
        <w:ind w:left="720" w:hanging="720"/>
      </w:pPr>
      <w:r>
        <w:t>2.</w:t>
      </w:r>
      <w:r>
        <w:tab/>
        <w:t>¿De cuáles tres cosas nos rescató Jesucristo?</w:t>
      </w:r>
    </w:p>
    <w:p w:rsidR="00CC4141" w:rsidRDefault="00CC4141" w:rsidP="00CC4141">
      <w:pPr>
        <w:pStyle w:val="EBBNormalhalfafter"/>
        <w:spacing w:after="120"/>
        <w:ind w:left="720" w:hanging="720"/>
      </w:pPr>
      <w:r>
        <w:tab/>
        <w:t>1)</w:t>
      </w:r>
      <w:r>
        <w:tab/>
        <w:t>Del ____________</w:t>
      </w:r>
    </w:p>
    <w:p w:rsidR="00CC4141" w:rsidRDefault="00CC4141" w:rsidP="00CC4141">
      <w:pPr>
        <w:pStyle w:val="EBBNormalhalfafter"/>
        <w:spacing w:after="120"/>
        <w:ind w:left="720" w:hanging="720"/>
      </w:pPr>
      <w:r>
        <w:tab/>
        <w:t>2)</w:t>
      </w:r>
      <w:r>
        <w:tab/>
        <w:t>De la ____________</w:t>
      </w:r>
    </w:p>
    <w:p w:rsidR="00CC4141" w:rsidRDefault="00CC4141" w:rsidP="00CC4141">
      <w:pPr>
        <w:pStyle w:val="EBBNormalhalfafter"/>
        <w:spacing w:after="120"/>
        <w:ind w:left="720" w:hanging="720"/>
      </w:pPr>
      <w:r>
        <w:tab/>
        <w:t>3)</w:t>
      </w:r>
      <w:r>
        <w:tab/>
        <w:t>Del ____________</w:t>
      </w:r>
    </w:p>
    <w:p w:rsidR="00CC4141" w:rsidRDefault="00CC4141" w:rsidP="00CC4141">
      <w:pPr>
        <w:pStyle w:val="EBBNormalhalfafter"/>
        <w:spacing w:after="120"/>
        <w:ind w:left="720" w:hanging="720"/>
      </w:pPr>
      <w:r>
        <w:t>3.</w:t>
      </w:r>
      <w:r>
        <w:tab/>
        <w:t>¿Cuál fue el precio que Jesucristo pagó para redimirnos?</w:t>
      </w:r>
    </w:p>
    <w:p w:rsidR="00CC4141" w:rsidRDefault="00CC4141" w:rsidP="00CC4141">
      <w:pPr>
        <w:pStyle w:val="EBBNormalhalfafter"/>
        <w:spacing w:after="120"/>
        <w:ind w:left="720" w:hanging="720"/>
      </w:pPr>
      <w:r>
        <w:tab/>
        <w:t>_____________________________________________</w:t>
      </w:r>
    </w:p>
    <w:p w:rsidR="00CC4141" w:rsidRDefault="00CC4141" w:rsidP="00CC4141">
      <w:pPr>
        <w:pStyle w:val="EBBNormalhalfafter"/>
        <w:spacing w:after="120"/>
        <w:ind w:left="720" w:hanging="720"/>
      </w:pPr>
      <w:r>
        <w:t>4.</w:t>
      </w:r>
      <w:r>
        <w:tab/>
        <w:t>Marca “V” si la frase es verdadera o “F” si es falsa:</w:t>
      </w:r>
    </w:p>
    <w:p w:rsidR="00CC4141" w:rsidRDefault="00CC4141" w:rsidP="00CC4141">
      <w:pPr>
        <w:pStyle w:val="EBBNormalhalfafter"/>
        <w:tabs>
          <w:tab w:val="left" w:pos="720"/>
          <w:tab w:val="left" w:pos="1620"/>
        </w:tabs>
        <w:spacing w:after="120"/>
        <w:ind w:left="1980" w:hanging="1980"/>
      </w:pPr>
      <w:r>
        <w:tab/>
        <w:t>V / F</w:t>
      </w:r>
      <w:r>
        <w:tab/>
        <w:t>a.</w:t>
      </w:r>
      <w:r>
        <w:tab/>
        <w:t>Jesucristo pecó, y por eso tuvo que morir en la cruz.</w:t>
      </w:r>
    </w:p>
    <w:p w:rsidR="00CC4141" w:rsidRDefault="00CC4141" w:rsidP="00CC4141">
      <w:pPr>
        <w:pStyle w:val="EBBNormalhalfafter"/>
        <w:tabs>
          <w:tab w:val="left" w:pos="720"/>
          <w:tab w:val="left" w:pos="1620"/>
        </w:tabs>
        <w:spacing w:after="120"/>
        <w:ind w:left="1980" w:hanging="1980"/>
      </w:pPr>
      <w:r>
        <w:tab/>
        <w:t>V / F</w:t>
      </w:r>
      <w:r>
        <w:tab/>
        <w:t>b.</w:t>
      </w:r>
      <w:r>
        <w:tab/>
        <w:t>Tenemos una deuda con Dios a causa de nuestros pecados.</w:t>
      </w:r>
    </w:p>
    <w:p w:rsidR="00CC4141" w:rsidRDefault="00CC4141" w:rsidP="00CC4141">
      <w:pPr>
        <w:pStyle w:val="EBBNormalhalfafter"/>
        <w:tabs>
          <w:tab w:val="left" w:pos="720"/>
          <w:tab w:val="left" w:pos="1620"/>
        </w:tabs>
        <w:spacing w:after="120"/>
        <w:ind w:left="1980" w:hanging="1980"/>
        <w:rPr>
          <w:lang w:val="es-ES"/>
        </w:rPr>
      </w:pPr>
      <w:r>
        <w:tab/>
      </w:r>
      <w:r w:rsidRPr="00CC4141">
        <w:rPr>
          <w:lang w:val="es-ES"/>
        </w:rPr>
        <w:t>V / F</w:t>
      </w:r>
      <w:r w:rsidRPr="00CC4141">
        <w:rPr>
          <w:lang w:val="es-ES"/>
        </w:rPr>
        <w:tab/>
        <w:t>c.</w:t>
      </w:r>
      <w:r w:rsidRPr="00CC4141">
        <w:rPr>
          <w:lang w:val="es-ES"/>
        </w:rPr>
        <w:tab/>
        <w:t>Jesucristo tomó</w:t>
      </w:r>
      <w:r>
        <w:rPr>
          <w:lang w:val="es-ES"/>
        </w:rPr>
        <w:t xml:space="preserve"> sobre si mismo nuestros pecados y pagó por ellos.</w:t>
      </w:r>
    </w:p>
    <w:p w:rsidR="00CC4141" w:rsidRDefault="00CC4141" w:rsidP="00CC4141">
      <w:pPr>
        <w:pStyle w:val="EBBNormalhalfafter"/>
        <w:tabs>
          <w:tab w:val="left" w:pos="720"/>
          <w:tab w:val="left" w:pos="1620"/>
        </w:tabs>
        <w:spacing w:after="120"/>
        <w:ind w:left="1980" w:hanging="1980"/>
        <w:rPr>
          <w:lang w:val="es-ES"/>
        </w:rPr>
      </w:pPr>
      <w:r>
        <w:rPr>
          <w:lang w:val="es-ES"/>
        </w:rPr>
        <w:t>5.</w:t>
      </w:r>
      <w:r>
        <w:rPr>
          <w:lang w:val="es-ES"/>
        </w:rPr>
        <w:tab/>
        <w:t>¿Por quiénes murió Jesucristo?  Por __________</w:t>
      </w:r>
    </w:p>
    <w:p w:rsidR="00CC4141" w:rsidRDefault="00CC4141" w:rsidP="00CC4141">
      <w:pPr>
        <w:pStyle w:val="EBBNormalhalfafter"/>
        <w:tabs>
          <w:tab w:val="left" w:pos="720"/>
          <w:tab w:val="left" w:pos="1620"/>
        </w:tabs>
        <w:spacing w:after="120"/>
        <w:ind w:left="1980" w:hanging="1980"/>
        <w:rPr>
          <w:lang w:val="es-ES"/>
        </w:rPr>
      </w:pPr>
      <w:r>
        <w:rPr>
          <w:lang w:val="es-ES"/>
        </w:rPr>
        <w:tab/>
        <w:t>¿A quiénes se les ofrece la salvación?  A _________</w:t>
      </w:r>
    </w:p>
    <w:p w:rsidR="00CC4141" w:rsidRDefault="00CC4141" w:rsidP="00CC4141">
      <w:pPr>
        <w:pStyle w:val="EBBNormalhalfafter"/>
        <w:tabs>
          <w:tab w:val="left" w:pos="720"/>
          <w:tab w:val="left" w:pos="1620"/>
        </w:tabs>
        <w:spacing w:after="120"/>
        <w:ind w:left="1980" w:hanging="1980"/>
        <w:rPr>
          <w:lang w:val="es-ES"/>
        </w:rPr>
      </w:pPr>
      <w:r>
        <w:rPr>
          <w:lang w:val="es-ES"/>
        </w:rPr>
        <w:t>6.</w:t>
      </w:r>
      <w:r>
        <w:rPr>
          <w:lang w:val="es-ES"/>
        </w:rPr>
        <w:tab/>
        <w:t>Ya que Cristo dio su vida por nosotros, ahora nosotros ________ para ____.</w:t>
      </w:r>
    </w:p>
    <w:p w:rsidR="00CC4141" w:rsidRDefault="00CC4141" w:rsidP="00CC4141">
      <w:pPr>
        <w:pStyle w:val="EBBNormalhalfafter"/>
        <w:tabs>
          <w:tab w:val="left" w:pos="1620"/>
        </w:tabs>
        <w:spacing w:after="120"/>
        <w:ind w:left="720" w:hanging="720"/>
        <w:rPr>
          <w:lang w:val="es-ES"/>
        </w:rPr>
      </w:pPr>
      <w:r>
        <w:rPr>
          <w:lang w:val="es-ES"/>
        </w:rPr>
        <w:t>7.</w:t>
      </w:r>
      <w:r>
        <w:rPr>
          <w:lang w:val="es-ES"/>
        </w:rPr>
        <w:tab/>
        <w:t>¿Cuáles de las siguientes personas vive agradecido a Cristo por su sacrificio? (Escribe “Sí” o “No”)</w:t>
      </w:r>
    </w:p>
    <w:p w:rsidR="00CC4141" w:rsidRDefault="00CC4141" w:rsidP="00CC4141">
      <w:pPr>
        <w:pStyle w:val="EBBNormalhalfafter"/>
        <w:tabs>
          <w:tab w:val="left" w:pos="720"/>
          <w:tab w:val="left" w:pos="1440"/>
        </w:tabs>
        <w:spacing w:after="120"/>
        <w:ind w:left="1800" w:hanging="1800"/>
        <w:rPr>
          <w:lang w:val="es-ES"/>
        </w:rPr>
      </w:pPr>
      <w:r>
        <w:rPr>
          <w:lang w:val="es-ES"/>
        </w:rPr>
        <w:tab/>
        <w:t>____</w:t>
      </w:r>
      <w:r>
        <w:rPr>
          <w:lang w:val="es-ES"/>
        </w:rPr>
        <w:tab/>
        <w:t>a.</w:t>
      </w:r>
      <w:r>
        <w:rPr>
          <w:lang w:val="es-ES"/>
        </w:rPr>
        <w:tab/>
        <w:t>Mónica asiste cada domingo a la iglesia y participa de todo corazón.</w:t>
      </w:r>
    </w:p>
    <w:p w:rsidR="00CC4141" w:rsidRDefault="00CC4141" w:rsidP="00CC4141">
      <w:pPr>
        <w:pStyle w:val="EBBNormalhalfafter"/>
        <w:tabs>
          <w:tab w:val="left" w:pos="720"/>
          <w:tab w:val="left" w:pos="1440"/>
        </w:tabs>
        <w:spacing w:after="120"/>
        <w:ind w:left="1800" w:hanging="1800"/>
        <w:rPr>
          <w:lang w:val="es-ES"/>
        </w:rPr>
      </w:pPr>
      <w:r>
        <w:rPr>
          <w:lang w:val="es-ES"/>
        </w:rPr>
        <w:tab/>
        <w:t>____</w:t>
      </w:r>
      <w:r>
        <w:rPr>
          <w:lang w:val="es-ES"/>
        </w:rPr>
        <w:tab/>
        <w:t>b.</w:t>
      </w:r>
      <w:r>
        <w:rPr>
          <w:lang w:val="es-ES"/>
        </w:rPr>
        <w:tab/>
      </w:r>
      <w:r w:rsidR="00624415">
        <w:rPr>
          <w:lang w:val="es-ES"/>
        </w:rPr>
        <w:t>Si Dios no contesta sus oraciones rápidamente, Carla visita al brujo.</w:t>
      </w:r>
    </w:p>
    <w:p w:rsidR="00624415" w:rsidRDefault="00624415" w:rsidP="00CC4141">
      <w:pPr>
        <w:pStyle w:val="EBBNormalhalfafter"/>
        <w:tabs>
          <w:tab w:val="left" w:pos="720"/>
          <w:tab w:val="left" w:pos="1440"/>
        </w:tabs>
        <w:spacing w:after="120"/>
        <w:ind w:left="1800" w:hanging="1800"/>
        <w:rPr>
          <w:lang w:val="es-ES"/>
        </w:rPr>
      </w:pPr>
      <w:r>
        <w:rPr>
          <w:lang w:val="es-ES"/>
        </w:rPr>
        <w:tab/>
        <w:t>____</w:t>
      </w:r>
      <w:r>
        <w:rPr>
          <w:lang w:val="es-ES"/>
        </w:rPr>
        <w:tab/>
        <w:t>c.</w:t>
      </w:r>
      <w:r>
        <w:rPr>
          <w:lang w:val="es-ES"/>
        </w:rPr>
        <w:tab/>
        <w:t>Oscar hace lo que le dan las ganas, porque piensa que Cristo siempre le perdonará de todas maneras.</w:t>
      </w:r>
    </w:p>
    <w:p w:rsidR="00624415" w:rsidRDefault="00624415" w:rsidP="00CC4141">
      <w:pPr>
        <w:pStyle w:val="EBBNormalhalfafter"/>
        <w:tabs>
          <w:tab w:val="left" w:pos="720"/>
          <w:tab w:val="left" w:pos="1440"/>
        </w:tabs>
        <w:spacing w:after="120"/>
        <w:ind w:left="1800" w:hanging="1800"/>
        <w:rPr>
          <w:lang w:val="es-ES"/>
        </w:rPr>
      </w:pPr>
      <w:r>
        <w:rPr>
          <w:lang w:val="es-ES"/>
        </w:rPr>
        <w:tab/>
        <w:t>____</w:t>
      </w:r>
      <w:r>
        <w:rPr>
          <w:lang w:val="es-ES"/>
        </w:rPr>
        <w:tab/>
        <w:t>d.</w:t>
      </w:r>
      <w:r>
        <w:rPr>
          <w:lang w:val="es-ES"/>
        </w:rPr>
        <w:tab/>
        <w:t>Pedro siempre habla con sus amigos acerca de la salvación en Cristo.</w:t>
      </w:r>
    </w:p>
    <w:p w:rsidR="00624415" w:rsidRDefault="00624415" w:rsidP="00CC4141">
      <w:pPr>
        <w:pStyle w:val="EBBNormalhalfafter"/>
        <w:tabs>
          <w:tab w:val="left" w:pos="720"/>
          <w:tab w:val="left" w:pos="1440"/>
        </w:tabs>
        <w:spacing w:after="120"/>
        <w:ind w:left="1800" w:hanging="1800"/>
        <w:rPr>
          <w:lang w:val="es-ES"/>
        </w:rPr>
      </w:pPr>
      <w:r>
        <w:rPr>
          <w:lang w:val="es-ES"/>
        </w:rPr>
        <w:tab/>
        <w:t>____</w:t>
      </w:r>
      <w:r>
        <w:rPr>
          <w:lang w:val="es-ES"/>
        </w:rPr>
        <w:tab/>
        <w:t>e.</w:t>
      </w:r>
      <w:r>
        <w:rPr>
          <w:lang w:val="es-ES"/>
        </w:rPr>
        <w:tab/>
      </w:r>
      <w:proofErr w:type="spellStart"/>
      <w:r>
        <w:rPr>
          <w:lang w:val="es-ES"/>
        </w:rPr>
        <w:t>Raiza</w:t>
      </w:r>
      <w:proofErr w:type="spellEnd"/>
      <w:r>
        <w:rPr>
          <w:lang w:val="es-ES"/>
        </w:rPr>
        <w:t xml:space="preserve"> piensa ir al cielo porque ella ha hecho muchas buenas obras.</w:t>
      </w:r>
    </w:p>
    <w:p w:rsidR="00624415" w:rsidRDefault="00624415" w:rsidP="00CC4141">
      <w:pPr>
        <w:pStyle w:val="EBBNormalhalfafter"/>
        <w:tabs>
          <w:tab w:val="left" w:pos="720"/>
          <w:tab w:val="left" w:pos="1440"/>
        </w:tabs>
        <w:spacing w:after="120"/>
        <w:ind w:left="1800" w:hanging="1800"/>
        <w:rPr>
          <w:lang w:val="es-ES"/>
        </w:rPr>
      </w:pPr>
      <w:r>
        <w:rPr>
          <w:lang w:val="es-ES"/>
        </w:rPr>
        <w:tab/>
        <w:t>____</w:t>
      </w:r>
      <w:r>
        <w:rPr>
          <w:lang w:val="es-ES"/>
        </w:rPr>
        <w:tab/>
      </w:r>
      <w:proofErr w:type="gramStart"/>
      <w:r>
        <w:rPr>
          <w:lang w:val="es-ES"/>
        </w:rPr>
        <w:t>f</w:t>
      </w:r>
      <w:proofErr w:type="gramEnd"/>
      <w:r>
        <w:rPr>
          <w:lang w:val="es-ES"/>
        </w:rPr>
        <w:t>.</w:t>
      </w:r>
      <w:r>
        <w:rPr>
          <w:lang w:val="es-ES"/>
        </w:rPr>
        <w:tab/>
        <w:t>Aunque sus compañeros de trabajo son odiosos, Nelson trata de mostrarles el amor de Cristo.</w:t>
      </w:r>
    </w:p>
    <w:p w:rsidR="0018698E" w:rsidRDefault="0018698E">
      <w:pPr>
        <w:autoSpaceDE/>
        <w:autoSpaceDN/>
        <w:adjustRightInd/>
        <w:spacing w:after="200" w:line="276" w:lineRule="auto"/>
        <w:rPr>
          <w:rFonts w:cstheme="minorBidi"/>
          <w:sz w:val="28"/>
          <w:szCs w:val="28"/>
          <w:lang w:val="es-ES"/>
        </w:rPr>
      </w:pPr>
      <w:r>
        <w:rPr>
          <w:lang w:val="es-ES"/>
        </w:rPr>
        <w:br w:type="page"/>
      </w:r>
    </w:p>
    <w:p w:rsidR="0018698E" w:rsidRDefault="004A5E7F" w:rsidP="0018698E">
      <w:pPr>
        <w:pStyle w:val="EBBTitle"/>
      </w:pPr>
      <w:r>
        <w:rPr>
          <w:noProof/>
          <w:lang w:val="en-US"/>
        </w:rPr>
        <w:lastRenderedPageBreak/>
        <w:pict>
          <v:shape id="_x0000_s1192" type="#_x0000_t176" style="position:absolute;left:0;text-align:left;margin-left:.5pt;margin-top:27.2pt;width:159.9pt;height:25.3pt;z-index:251945984;mso-height-percent:200;mso-height-percent:200;mso-width-relative:margin;mso-height-relative:margin" strokecolor="black [3213]">
            <v:textbox style="mso-fit-shape-to-text:t">
              <w:txbxContent>
                <w:p w:rsidR="00E46E4F" w:rsidRPr="0021228F" w:rsidRDefault="00E46E4F" w:rsidP="00104515">
                  <w:pPr>
                    <w:pStyle w:val="EBBTitle"/>
                    <w:spacing w:after="0"/>
                    <w:jc w:val="left"/>
                    <w:rPr>
                      <w:sz w:val="28"/>
                      <w:szCs w:val="28"/>
                    </w:rPr>
                  </w:pPr>
                  <w:r>
                    <w:rPr>
                      <w:sz w:val="28"/>
                      <w:szCs w:val="28"/>
                    </w:rPr>
                    <w:t>La Promesa de Dios</w:t>
                  </w:r>
                </w:p>
              </w:txbxContent>
            </v:textbox>
            <w10:wrap type="topAndBottom"/>
          </v:shape>
        </w:pict>
      </w:r>
      <w:r w:rsidR="0018698E">
        <w:t>Jesucristo se Exaltó</w:t>
      </w:r>
    </w:p>
    <w:p w:rsidR="0018698E" w:rsidRDefault="0018698E" w:rsidP="0018698E">
      <w:pPr>
        <w:pStyle w:val="EBBNoSpaceNormal"/>
      </w:pPr>
      <w:r>
        <w:t xml:space="preserve">Busca </w:t>
      </w:r>
      <w:r>
        <w:rPr>
          <w:b/>
        </w:rPr>
        <w:t>Filipenses 2:9-11</w:t>
      </w:r>
      <w:r>
        <w:t xml:space="preserve"> en tu </w:t>
      </w:r>
      <w:r w:rsidRPr="0018698E">
        <w:t>Biblia</w:t>
      </w:r>
      <w:r>
        <w:t>. Escribe las palabras correctas:</w:t>
      </w:r>
    </w:p>
    <w:p w:rsidR="0018698E" w:rsidRPr="0018698E" w:rsidRDefault="0018698E" w:rsidP="00AA205A">
      <w:pPr>
        <w:pStyle w:val="EBBNormalhalfafter"/>
        <w:tabs>
          <w:tab w:val="left" w:pos="720"/>
          <w:tab w:val="left" w:pos="1440"/>
        </w:tabs>
        <w:spacing w:after="240" w:line="440" w:lineRule="exact"/>
        <w:rPr>
          <w:lang w:val="es-ES"/>
        </w:rPr>
      </w:pPr>
      <w:r>
        <w:rPr>
          <w:lang w:val="es-ES"/>
        </w:rPr>
        <w:tab/>
        <w:t>Por eso, Dios le dio el más alto __________ y el más excelente de todos los ___________, para que, al nombre de Jesús, __________ la ____________ todos los que están en los _________, y en la __________, y debajo de la _________, y todos reconozcan que Jesucristo es el __________, para honra de Dios ________.</w:t>
      </w:r>
    </w:p>
    <w:p w:rsidR="0018698E" w:rsidRPr="0018698E" w:rsidRDefault="004A5E7F" w:rsidP="0018698E">
      <w:pPr>
        <w:pStyle w:val="EBBNormalhalfafter"/>
        <w:tabs>
          <w:tab w:val="left" w:pos="720"/>
          <w:tab w:val="left" w:pos="1440"/>
        </w:tabs>
        <w:spacing w:after="120"/>
        <w:rPr>
          <w:lang w:val="es-ES"/>
        </w:rPr>
      </w:pPr>
      <w:r>
        <w:rPr>
          <w:rFonts w:cs="Times New Roman"/>
          <w:sz w:val="24"/>
          <w:szCs w:val="24"/>
        </w:rPr>
        <w:pict>
          <v:shape id="_x0000_s1184" type="#_x0000_t13" style="position:absolute;margin-left:50.1pt;margin-top:148.35pt;width:178.8pt;height:67.2pt;rotation:-2337690fd;z-index:251931648"/>
        </w:pict>
      </w:r>
      <w:r w:rsidR="00104515">
        <w:rPr>
          <w:rFonts w:cs="Times New Roman"/>
          <w:noProof/>
          <w:sz w:val="24"/>
          <w:szCs w:val="24"/>
          <w:lang w:val="en-US"/>
        </w:rPr>
        <w:drawing>
          <wp:anchor distT="0" distB="0" distL="114300" distR="114300" simplePos="0" relativeHeight="251928576" behindDoc="0" locked="0" layoutInCell="1" allowOverlap="1">
            <wp:simplePos x="0" y="0"/>
            <wp:positionH relativeFrom="column">
              <wp:posOffset>19050</wp:posOffset>
            </wp:positionH>
            <wp:positionV relativeFrom="paragraph">
              <wp:posOffset>820420</wp:posOffset>
            </wp:positionV>
            <wp:extent cx="5894070" cy="5181600"/>
            <wp:effectExtent l="19050" t="0" r="0" b="0"/>
            <wp:wrapTopAndBottom/>
            <wp:docPr id="30" name="Picture 29" descr="Evangelio, Hijo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Hijo      002.bmp"/>
                    <pic:cNvPicPr/>
                  </pic:nvPicPr>
                  <pic:blipFill>
                    <a:blip r:embed="rId59" cstate="print"/>
                    <a:stretch>
                      <a:fillRect/>
                    </a:stretch>
                  </pic:blipFill>
                  <pic:spPr>
                    <a:xfrm>
                      <a:off x="0" y="0"/>
                      <a:ext cx="5894070" cy="5181600"/>
                    </a:xfrm>
                    <a:prstGeom prst="rect">
                      <a:avLst/>
                    </a:prstGeom>
                  </pic:spPr>
                </pic:pic>
              </a:graphicData>
            </a:graphic>
          </wp:anchor>
        </w:drawing>
      </w:r>
      <w:r w:rsidR="0018698E">
        <w:rPr>
          <w:lang w:val="es-ES"/>
        </w:rPr>
        <w:t xml:space="preserve">Después de humillarse hasta el sepulcro y ganar la salvación, Cristo fue glorificado hasta lo más alto. La </w:t>
      </w:r>
      <w:r w:rsidR="0018698E">
        <w:rPr>
          <w:b/>
          <w:lang w:val="es-ES"/>
        </w:rPr>
        <w:t>Exaltación</w:t>
      </w:r>
      <w:r w:rsidR="0018698E">
        <w:rPr>
          <w:lang w:val="es-ES"/>
        </w:rPr>
        <w:t xml:space="preserve"> es la glorificación de Cristo, cuando él </w:t>
      </w:r>
      <w:r w:rsidR="0018698E">
        <w:rPr>
          <w:b/>
          <w:lang w:val="es-ES"/>
        </w:rPr>
        <w:t>volvió a usar</w:t>
      </w:r>
      <w:r w:rsidR="0018698E">
        <w:rPr>
          <w:lang w:val="es-ES"/>
        </w:rPr>
        <w:t xml:space="preserve"> todo su poder y gloria como verdadero Dios.</w:t>
      </w:r>
      <w:r w:rsidR="00AA205A" w:rsidRPr="00AA205A">
        <w:rPr>
          <w:rFonts w:cs="Times New Roman"/>
          <w:sz w:val="24"/>
          <w:szCs w:val="24"/>
        </w:rPr>
        <w:t xml:space="preserve"> </w:t>
      </w:r>
      <w:r>
        <w:rPr>
          <w:noProof/>
          <w:lang w:val="en-US"/>
        </w:rPr>
        <w:pict>
          <v:shape id="_x0000_s1183" type="#_x0000_t202" style="position:absolute;margin-left:241.5pt;margin-top:299.7pt;width:187.15pt;height:62.4pt;z-index:251929600;mso-width-percent:400;mso-height-percent:200;mso-position-horizontal-relative:text;mso-position-vertical-relative:text;mso-width-percent:400;mso-height-percent:200;mso-width-relative:margin;mso-height-relative:margin" stroked="f">
            <v:textbox style="mso-fit-shape-to-text:t">
              <w:txbxContent>
                <w:p w:rsidR="00E46E4F" w:rsidRPr="00DC61C2" w:rsidRDefault="00E46E4F" w:rsidP="00AA205A">
                  <w:pPr>
                    <w:jc w:val="center"/>
                    <w:rPr>
                      <w:rFonts w:ascii="Arial" w:hAnsi="Arial" w:cs="Arial"/>
                      <w:b/>
                      <w:sz w:val="32"/>
                      <w:szCs w:val="32"/>
                      <w:lang w:val="es-ES"/>
                    </w:rPr>
                  </w:pPr>
                  <w:r>
                    <w:rPr>
                      <w:rFonts w:ascii="Arial" w:hAnsi="Arial" w:cs="Arial"/>
                      <w:b/>
                      <w:sz w:val="32"/>
                      <w:szCs w:val="32"/>
                      <w:lang w:val="es-ES"/>
                    </w:rPr>
                    <w:t>Cristo Subió</w:t>
                  </w:r>
                  <w:r w:rsidRPr="00DC61C2">
                    <w:rPr>
                      <w:rFonts w:ascii="Arial" w:hAnsi="Arial" w:cs="Arial"/>
                      <w:b/>
                      <w:sz w:val="32"/>
                      <w:szCs w:val="32"/>
                      <w:lang w:val="es-ES"/>
                    </w:rPr>
                    <w:t xml:space="preserve"> </w:t>
                  </w:r>
                  <w:r>
                    <w:rPr>
                      <w:rFonts w:ascii="Arial" w:hAnsi="Arial" w:cs="Arial"/>
                      <w:b/>
                      <w:sz w:val="32"/>
                      <w:szCs w:val="32"/>
                      <w:lang w:val="es-ES"/>
                    </w:rPr>
                    <w:br/>
                  </w:r>
                  <w:r w:rsidRPr="00DC61C2">
                    <w:rPr>
                      <w:rFonts w:ascii="Arial" w:hAnsi="Arial" w:cs="Arial"/>
                      <w:b/>
                      <w:sz w:val="32"/>
                      <w:szCs w:val="32"/>
                      <w:lang w:val="es-ES"/>
                    </w:rPr>
                    <w:t xml:space="preserve">Desde el </w:t>
                  </w:r>
                  <w:r>
                    <w:rPr>
                      <w:rFonts w:ascii="Arial" w:hAnsi="Arial" w:cs="Arial"/>
                      <w:b/>
                      <w:sz w:val="32"/>
                      <w:szCs w:val="32"/>
                      <w:lang w:val="es-ES"/>
                    </w:rPr>
                    <w:t>Sepulcro</w:t>
                  </w:r>
                  <w:r>
                    <w:rPr>
                      <w:rFonts w:ascii="Arial" w:hAnsi="Arial" w:cs="Arial"/>
                      <w:b/>
                      <w:sz w:val="32"/>
                      <w:szCs w:val="32"/>
                      <w:lang w:val="es-ES"/>
                    </w:rPr>
                    <w:br/>
                    <w:t>Hasta el Cielo</w:t>
                  </w:r>
                </w:p>
              </w:txbxContent>
            </v:textbox>
          </v:shape>
        </w:pict>
      </w:r>
    </w:p>
    <w:p w:rsidR="00ED248B" w:rsidRDefault="00ED248B" w:rsidP="00ED248B">
      <w:pPr>
        <w:pStyle w:val="EBBTitle"/>
      </w:pPr>
      <w:r>
        <w:lastRenderedPageBreak/>
        <w:t>La Exaltación de Jesucristo</w:t>
      </w:r>
    </w:p>
    <w:p w:rsidR="00ED248B" w:rsidRDefault="004A5E7F" w:rsidP="00ED248B">
      <w:pPr>
        <w:pStyle w:val="EBBNormalhalfafter"/>
        <w:spacing w:after="120"/>
        <w:ind w:left="720" w:right="2880" w:hanging="720"/>
      </w:pPr>
      <w:r>
        <w:rPr>
          <w:noProof/>
          <w:lang w:val="en-US"/>
        </w:rPr>
        <w:pict>
          <v:shape id="_x0000_s1185" type="#_x0000_t62" style="position:absolute;left:0;text-align:left;margin-left:386.4pt;margin-top:9.3pt;width:94.8pt;height:24pt;z-index:251933696" adj="2529,36720">
            <v:textbox>
              <w:txbxContent>
                <w:p w:rsidR="00E46E4F" w:rsidRPr="00B65D7D" w:rsidRDefault="00E46E4F">
                  <w:pPr>
                    <w:rPr>
                      <w:rFonts w:ascii="Arial" w:hAnsi="Arial" w:cs="Arial"/>
                      <w:sz w:val="24"/>
                      <w:szCs w:val="24"/>
                      <w:lang w:val="es-ES"/>
                    </w:rPr>
                  </w:pPr>
                  <w:r w:rsidRPr="00B65D7D">
                    <w:rPr>
                      <w:rFonts w:ascii="Arial" w:hAnsi="Arial" w:cs="Arial"/>
                      <w:sz w:val="24"/>
                      <w:szCs w:val="24"/>
                      <w:lang w:val="es-ES"/>
                    </w:rPr>
                    <w:t>¡He vencido!</w:t>
                  </w:r>
                </w:p>
              </w:txbxContent>
            </v:textbox>
          </v:shape>
        </w:pict>
      </w:r>
      <w:r w:rsidR="008A3940">
        <w:rPr>
          <w:noProof/>
          <w:lang w:val="en-US"/>
        </w:rPr>
        <w:drawing>
          <wp:anchor distT="0" distB="0" distL="114300" distR="114300" simplePos="0" relativeHeight="251932672" behindDoc="0" locked="0" layoutInCell="1" allowOverlap="1">
            <wp:simplePos x="0" y="0"/>
            <wp:positionH relativeFrom="column">
              <wp:posOffset>3874770</wp:posOffset>
            </wp:positionH>
            <wp:positionV relativeFrom="paragraph">
              <wp:posOffset>224790</wp:posOffset>
            </wp:positionV>
            <wp:extent cx="2160270" cy="2407920"/>
            <wp:effectExtent l="19050" t="0" r="0" b="0"/>
            <wp:wrapSquare wrapText="left"/>
            <wp:docPr id="31" name="Picture 30" descr="Evangelio, Hijo      003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Hijo      003b.bmp"/>
                    <pic:cNvPicPr/>
                  </pic:nvPicPr>
                  <pic:blipFill>
                    <a:blip r:embed="rId60" cstate="print"/>
                    <a:stretch>
                      <a:fillRect/>
                    </a:stretch>
                  </pic:blipFill>
                  <pic:spPr>
                    <a:xfrm>
                      <a:off x="0" y="0"/>
                      <a:ext cx="2160270" cy="2407920"/>
                    </a:xfrm>
                    <a:prstGeom prst="rect">
                      <a:avLst/>
                    </a:prstGeom>
                  </pic:spPr>
                </pic:pic>
              </a:graphicData>
            </a:graphic>
          </wp:anchor>
        </w:drawing>
      </w:r>
      <w:r w:rsidR="00ED248B">
        <w:t>1.</w:t>
      </w:r>
      <w:r w:rsidR="00ED248B">
        <w:tab/>
        <w:t>“</w:t>
      </w:r>
      <w:r w:rsidR="00ED248B" w:rsidRPr="00ED248B">
        <w:rPr>
          <w:b/>
        </w:rPr>
        <w:t xml:space="preserve">Descendió a los </w:t>
      </w:r>
      <w:r w:rsidR="00ED248B">
        <w:rPr>
          <w:b/>
        </w:rPr>
        <w:t>i</w:t>
      </w:r>
      <w:r w:rsidR="00ED248B" w:rsidRPr="00ED248B">
        <w:rPr>
          <w:b/>
        </w:rPr>
        <w:t>nfiernos</w:t>
      </w:r>
      <w:r w:rsidR="00ED248B">
        <w:t>”</w:t>
      </w:r>
    </w:p>
    <w:p w:rsidR="00ED248B" w:rsidRDefault="00ED248B" w:rsidP="008A3940">
      <w:pPr>
        <w:pStyle w:val="EBBNormalhalfafter"/>
        <w:spacing w:after="120"/>
        <w:ind w:left="720" w:right="3420" w:hanging="720"/>
      </w:pPr>
      <w:r>
        <w:tab/>
        <w:t xml:space="preserve">Jesucristo no fue a los infiernos para sufrir, pues ya había sufrido en la cruz todo lo necesario. </w:t>
      </w:r>
      <w:proofErr w:type="gramStart"/>
      <w:r>
        <w:t>Mas</w:t>
      </w:r>
      <w:proofErr w:type="gramEnd"/>
      <w:r>
        <w:t xml:space="preserve"> bien, fue al infierno para predicar su victoria sobre el diablo y todos los que habían sido rebeldes en contra de Dios. </w:t>
      </w:r>
      <w:r w:rsidR="008A3940">
        <w:br/>
      </w:r>
      <w:r>
        <w:t>(1 Pedro 3:18-19)</w:t>
      </w:r>
    </w:p>
    <w:p w:rsidR="00ED248B" w:rsidRDefault="004A5E7F" w:rsidP="008A3940">
      <w:pPr>
        <w:pStyle w:val="EBBNormalhalfafter"/>
        <w:spacing w:after="120"/>
        <w:ind w:left="720" w:right="3420" w:hanging="720"/>
      </w:pPr>
      <w:r>
        <w:rPr>
          <w:noProof/>
        </w:rPr>
        <w:pict>
          <v:shape id="_x0000_s1187" type="#_x0000_t75" style="position:absolute;left:0;text-align:left;margin-left:306pt;margin-top:110.05pt;width:166.65pt;height:176.8pt;z-index:251936768">
            <v:imagedata r:id="rId61" o:title=""/>
          </v:shape>
          <o:OLEObject Type="Embed" ProgID="WordPro.Document" ShapeID="_x0000_s1187" DrawAspect="Content" ObjectID="_1407040645" r:id="rId62">
            <o:FieldCodes>\s</o:FieldCodes>
          </o:OLEObject>
        </w:pict>
      </w:r>
      <w:r>
        <w:rPr>
          <w:noProof/>
          <w:lang w:val="en-US"/>
        </w:rPr>
        <w:pict>
          <v:shape id="_x0000_s1186" type="#_x0000_t62" style="position:absolute;left:0;text-align:left;margin-left:331.2pt;margin-top:70.6pt;width:63.1pt;height:24pt;z-index:251934720" adj="24578,-11880">
            <v:textbox>
              <w:txbxContent>
                <w:p w:rsidR="00E46E4F" w:rsidRPr="00B65D7D" w:rsidRDefault="00E46E4F" w:rsidP="00B65D7D">
                  <w:pPr>
                    <w:rPr>
                      <w:rFonts w:ascii="Arial" w:hAnsi="Arial" w:cs="Arial"/>
                      <w:sz w:val="24"/>
                      <w:szCs w:val="24"/>
                      <w:lang w:val="es-ES"/>
                    </w:rPr>
                  </w:pPr>
                  <w:r>
                    <w:rPr>
                      <w:rFonts w:ascii="Arial" w:hAnsi="Arial" w:cs="Arial"/>
                      <w:sz w:val="24"/>
                      <w:szCs w:val="24"/>
                      <w:lang w:val="es-ES"/>
                    </w:rPr>
                    <w:t>¡Oh, no</w:t>
                  </w:r>
                  <w:r w:rsidRPr="00B65D7D">
                    <w:rPr>
                      <w:rFonts w:ascii="Arial" w:hAnsi="Arial" w:cs="Arial"/>
                      <w:sz w:val="24"/>
                      <w:szCs w:val="24"/>
                      <w:lang w:val="es-ES"/>
                    </w:rPr>
                    <w:t>!</w:t>
                  </w:r>
                </w:p>
              </w:txbxContent>
            </v:textbox>
          </v:shape>
        </w:pict>
      </w:r>
      <w:r w:rsidR="00ED248B">
        <w:tab/>
        <w:t>Cuando Simón Bolívar ganó la victoria sobre los españoles en Venezuela, tuvo su desfile victorioso en Caracas, la capital. Igualmente Jesucristo, al ganar la victoria sobre Satanás, tuvo su desfile victorioso en la capital del diablo. Jesucristo fue en espíritu al infierno para proclamar su victoria.</w:t>
      </w:r>
    </w:p>
    <w:p w:rsidR="00A62F87" w:rsidRDefault="00A62F87" w:rsidP="00A62F87">
      <w:pPr>
        <w:pStyle w:val="EBBNormalhalfafter"/>
        <w:spacing w:after="0"/>
        <w:ind w:left="720" w:right="3240" w:hanging="720"/>
      </w:pPr>
    </w:p>
    <w:p w:rsidR="00ED248B" w:rsidRDefault="00ED248B" w:rsidP="00A62F87">
      <w:pPr>
        <w:pStyle w:val="EBBNormalhalfafter"/>
        <w:spacing w:after="120"/>
        <w:ind w:left="720" w:right="3240" w:hanging="720"/>
      </w:pPr>
      <w:r>
        <w:t>2.</w:t>
      </w:r>
      <w:r>
        <w:tab/>
        <w:t>“</w:t>
      </w:r>
      <w:r>
        <w:rPr>
          <w:b/>
        </w:rPr>
        <w:t>Al tercer día resucitó de entre los muertos</w:t>
      </w:r>
      <w:r>
        <w:t>”</w:t>
      </w:r>
      <w:r w:rsidR="00A62F87" w:rsidRPr="00A62F87">
        <w:t xml:space="preserve"> </w:t>
      </w:r>
    </w:p>
    <w:p w:rsidR="00ED248B" w:rsidRDefault="00ED248B" w:rsidP="00A62F87">
      <w:pPr>
        <w:pStyle w:val="EBBNormalhalfafter"/>
        <w:spacing w:after="120"/>
        <w:ind w:left="720" w:right="3240" w:hanging="720"/>
      </w:pPr>
      <w:r>
        <w:tab/>
        <w:t>Jesucristo resucitó el día domingo. Por 40 días apareció a muchas diferentes personas en muchas diferentes ocasiones. Jesucristo resucitó en su cuerpo, físicamente. Al resucitarse, su cuerpo llegó a ser glorificado, es decir, mejor. Nunca más sufriría.</w:t>
      </w:r>
    </w:p>
    <w:p w:rsidR="00A62F87" w:rsidRPr="00A62F87" w:rsidRDefault="004A5E7F" w:rsidP="00A62F87">
      <w:pPr>
        <w:pStyle w:val="EBBNormalhalfafter"/>
        <w:spacing w:after="0"/>
        <w:ind w:left="720" w:right="3240" w:hanging="720"/>
        <w:rPr>
          <w:sz w:val="52"/>
          <w:szCs w:val="52"/>
        </w:rPr>
      </w:pPr>
      <w:r>
        <w:rPr>
          <w:noProof/>
          <w:sz w:val="52"/>
          <w:szCs w:val="52"/>
        </w:rPr>
        <w:pict>
          <v:shape id="_x0000_s1188" type="#_x0000_t75" style="position:absolute;left:0;text-align:left;margin-left:33.55pt;margin-top:.9pt;width:148.4pt;height:136.2pt;z-index:251938816;mso-wrap-distance-right:14.4pt">
            <v:imagedata r:id="rId63" o:title=""/>
            <w10:wrap type="square" side="right"/>
          </v:shape>
          <o:OLEObject Type="Embed" ProgID="WordPro.Document" ShapeID="_x0000_s1188" DrawAspect="Content" ObjectID="_1407040646" r:id="rId64">
            <o:FieldCodes>\s</o:FieldCodes>
          </o:OLEObject>
        </w:pict>
      </w:r>
    </w:p>
    <w:p w:rsidR="00ED248B" w:rsidRDefault="00ED248B" w:rsidP="00B6098B">
      <w:pPr>
        <w:pStyle w:val="EBBNormalhalfafter"/>
        <w:spacing w:after="80"/>
      </w:pPr>
      <w:r>
        <w:t>Sabemos que Cristo resucitó de verdad, porque:</w:t>
      </w:r>
    </w:p>
    <w:p w:rsidR="00ED248B" w:rsidRDefault="00ED248B" w:rsidP="00B6098B">
      <w:pPr>
        <w:pStyle w:val="EBBNormalhalfafter"/>
        <w:spacing w:after="80"/>
      </w:pPr>
      <w:r>
        <w:t>1)</w:t>
      </w:r>
      <w:r>
        <w:tab/>
        <w:t>Su cuerpo desapareció del sepulcro.</w:t>
      </w:r>
    </w:p>
    <w:p w:rsidR="00ED248B" w:rsidRDefault="00ED248B" w:rsidP="00B6098B">
      <w:pPr>
        <w:pStyle w:val="EBBNormalhalfafter"/>
        <w:spacing w:after="80"/>
      </w:pPr>
      <w:r>
        <w:t>2)</w:t>
      </w:r>
      <w:r>
        <w:tab/>
        <w:t>Los ángeles anunciaron que resucitó.</w:t>
      </w:r>
    </w:p>
    <w:p w:rsidR="00ED248B" w:rsidRDefault="00ED248B" w:rsidP="00B6098B">
      <w:pPr>
        <w:pStyle w:val="EBBNormalhalfafter"/>
        <w:spacing w:after="80"/>
      </w:pPr>
      <w:r>
        <w:t>3)</w:t>
      </w:r>
      <w:r>
        <w:tab/>
        <w:t>Cristo apareció vivo a muchas personas.</w:t>
      </w:r>
    </w:p>
    <w:p w:rsidR="00ED248B" w:rsidRDefault="00ED248B" w:rsidP="00B6098B">
      <w:pPr>
        <w:pStyle w:val="EBBNormalhalfafter"/>
        <w:spacing w:after="360"/>
      </w:pPr>
      <w:r>
        <w:t>4)</w:t>
      </w:r>
      <w:r>
        <w:tab/>
        <w:t>Los discípulos ya no temían la muerte.</w:t>
      </w:r>
    </w:p>
    <w:p w:rsidR="00ED248B" w:rsidRDefault="00ED248B" w:rsidP="00B6098B">
      <w:pPr>
        <w:pStyle w:val="EBBNormalhalfafter"/>
        <w:spacing w:after="80"/>
        <w:ind w:left="720" w:hanging="720"/>
      </w:pPr>
      <w:r>
        <w:tab/>
        <w:t>La resurrección de Cristo comprueba que:</w:t>
      </w:r>
    </w:p>
    <w:p w:rsidR="00ED248B" w:rsidRDefault="00ED248B" w:rsidP="00B6098B">
      <w:pPr>
        <w:pStyle w:val="EBBNormalhalfafter"/>
        <w:spacing w:after="80"/>
        <w:ind w:left="720" w:hanging="720"/>
      </w:pPr>
      <w:r>
        <w:tab/>
        <w:t>1)</w:t>
      </w:r>
      <w:r>
        <w:tab/>
        <w:t>Jesucristo es el verdadero Hijo de Dios (Romanos 1:4)</w:t>
      </w:r>
    </w:p>
    <w:p w:rsidR="00ED248B" w:rsidRDefault="00ED248B" w:rsidP="00B6098B">
      <w:pPr>
        <w:pStyle w:val="EBBNormalhalfafter"/>
        <w:spacing w:after="80"/>
        <w:ind w:left="720" w:hanging="720"/>
      </w:pPr>
      <w:r>
        <w:tab/>
        <w:t>2)</w:t>
      </w:r>
      <w:r>
        <w:tab/>
        <w:t>Dios Padre aceptó el sacrificio de Cristo en la cruz (1 Corintios 15:17)</w:t>
      </w:r>
    </w:p>
    <w:p w:rsidR="00ED248B" w:rsidRPr="00ED248B" w:rsidRDefault="00ED248B" w:rsidP="00077A8F">
      <w:pPr>
        <w:pStyle w:val="EBBNormalhalfafter"/>
        <w:spacing w:after="120"/>
        <w:ind w:left="720" w:hanging="720"/>
      </w:pPr>
      <w:r>
        <w:tab/>
        <w:t>3)</w:t>
      </w:r>
      <w:r>
        <w:tab/>
        <w:t>Cada creyente en Cristo será resucitado también (Juan 14:19)</w:t>
      </w:r>
    </w:p>
    <w:p w:rsidR="001E5781" w:rsidRDefault="004A5E7F" w:rsidP="00ED248B">
      <w:pPr>
        <w:pStyle w:val="EBBNormalhalfafter"/>
        <w:spacing w:after="120"/>
      </w:pPr>
      <w:r>
        <w:rPr>
          <w:noProof/>
        </w:rPr>
        <w:lastRenderedPageBreak/>
        <w:pict>
          <v:shape id="_x0000_s1189" type="#_x0000_t75" style="position:absolute;margin-left:308.4pt;margin-top:-8.4pt;width:159.6pt;height:174.4pt;z-index:251940864">
            <v:imagedata r:id="rId65" o:title=""/>
          </v:shape>
          <o:OLEObject Type="Embed" ProgID="WordPro.Document" ShapeID="_x0000_s1189" DrawAspect="Content" ObjectID="_1407040647" r:id="rId66">
            <o:FieldCodes>\s</o:FieldCodes>
          </o:OLEObject>
        </w:pict>
      </w:r>
      <w:r w:rsidR="001E5781">
        <w:t>3.</w:t>
      </w:r>
      <w:r w:rsidR="001E5781">
        <w:tab/>
        <w:t>“</w:t>
      </w:r>
      <w:r w:rsidR="001E5781">
        <w:rPr>
          <w:b/>
        </w:rPr>
        <w:t>Subió a los cielos</w:t>
      </w:r>
      <w:r w:rsidR="001E5781">
        <w:t>”</w:t>
      </w:r>
    </w:p>
    <w:p w:rsidR="001E5781" w:rsidRDefault="001E5781" w:rsidP="001E5781">
      <w:pPr>
        <w:pStyle w:val="EBBNormalhalfafter"/>
        <w:spacing w:after="120"/>
        <w:ind w:left="720" w:right="3240" w:hanging="720"/>
      </w:pPr>
      <w:r>
        <w:tab/>
        <w:t>Después de cumplir con su misión de salvación aquí en la tierra, Jesucristo regresó a la gloria. Cristo ganó la salvación y ahora quiere que nosotros prediquemos la salvación a todas las naciones. Cristo todavía está con nosotros ahora, pero invisiblemente. Él intercede por nosotros y nos está preparando un lugar en los cielos. (Efesios 4:10, Hechos 1:1-11)</w:t>
      </w:r>
    </w:p>
    <w:p w:rsidR="00A7494F" w:rsidRDefault="00A7494F" w:rsidP="001E5781">
      <w:pPr>
        <w:pStyle w:val="EBBNormalhalfafter"/>
        <w:spacing w:after="120"/>
        <w:ind w:left="720" w:right="3240" w:hanging="720"/>
      </w:pPr>
    </w:p>
    <w:p w:rsidR="001E5781" w:rsidRDefault="00A7494F" w:rsidP="001E5781">
      <w:pPr>
        <w:pStyle w:val="EBBNormalhalfafter"/>
        <w:spacing w:after="120"/>
        <w:ind w:left="720" w:right="3240" w:hanging="720"/>
      </w:pPr>
      <w:r>
        <w:rPr>
          <w:noProof/>
          <w:lang w:val="en-US"/>
        </w:rPr>
        <w:drawing>
          <wp:anchor distT="0" distB="0" distL="114300" distR="114300" simplePos="0" relativeHeight="251941888" behindDoc="0" locked="0" layoutInCell="1" allowOverlap="1">
            <wp:simplePos x="0" y="0"/>
            <wp:positionH relativeFrom="column">
              <wp:posOffset>3851910</wp:posOffset>
            </wp:positionH>
            <wp:positionV relativeFrom="paragraph">
              <wp:posOffset>12700</wp:posOffset>
            </wp:positionV>
            <wp:extent cx="2030095" cy="1569720"/>
            <wp:effectExtent l="19050" t="0" r="8255" b="0"/>
            <wp:wrapSquare wrapText="left"/>
            <wp:docPr id="32" name="Picture 31" descr="ISCRW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RW008.WMF"/>
                    <pic:cNvPicPr/>
                  </pic:nvPicPr>
                  <pic:blipFill>
                    <a:blip r:embed="rId67" cstate="print"/>
                    <a:stretch>
                      <a:fillRect/>
                    </a:stretch>
                  </pic:blipFill>
                  <pic:spPr>
                    <a:xfrm>
                      <a:off x="0" y="0"/>
                      <a:ext cx="2030095" cy="1569720"/>
                    </a:xfrm>
                    <a:prstGeom prst="rect">
                      <a:avLst/>
                    </a:prstGeom>
                  </pic:spPr>
                </pic:pic>
              </a:graphicData>
            </a:graphic>
          </wp:anchor>
        </w:drawing>
      </w:r>
      <w:r w:rsidR="001E5781">
        <w:t>4.</w:t>
      </w:r>
      <w:r w:rsidR="001E5781">
        <w:tab/>
        <w:t>“</w:t>
      </w:r>
      <w:r w:rsidR="001E5781">
        <w:rPr>
          <w:b/>
        </w:rPr>
        <w:t>Está sentado a la diestra de Dios Padre todopoderoso</w:t>
      </w:r>
      <w:r w:rsidR="001E5781">
        <w:t>”</w:t>
      </w:r>
    </w:p>
    <w:p w:rsidR="001E5781" w:rsidRDefault="001E5781" w:rsidP="00A7494F">
      <w:pPr>
        <w:pStyle w:val="EBBNormalhalfafter"/>
        <w:spacing w:after="120"/>
        <w:ind w:left="720" w:right="3240" w:hanging="720"/>
      </w:pPr>
      <w:r>
        <w:tab/>
        <w:t xml:space="preserve">“La diestra” o “el lado derecho” significa el puesto de más honor y poder. Jesucristo </w:t>
      </w:r>
      <w:r w:rsidR="00A7494F">
        <w:br/>
      </w:r>
      <w:r>
        <w:t xml:space="preserve">ahora tiene todo el honor y todo el poder. </w:t>
      </w:r>
      <w:r w:rsidR="00A7494F">
        <w:br/>
      </w:r>
      <w:r>
        <w:t xml:space="preserve">Él gobierna sobre todas las cosas y particularmente sobre la Iglesia. </w:t>
      </w:r>
      <w:r w:rsidR="00A7494F">
        <w:br/>
      </w:r>
      <w:r>
        <w:t>(Efesios 1:20-23)</w:t>
      </w:r>
    </w:p>
    <w:p w:rsidR="00A7494F" w:rsidRDefault="00A7494F" w:rsidP="00A7494F">
      <w:pPr>
        <w:pStyle w:val="EBBNormalhalfafter"/>
        <w:spacing w:after="120"/>
        <w:ind w:left="720" w:right="3240" w:hanging="720"/>
      </w:pPr>
    </w:p>
    <w:p w:rsidR="001E5781" w:rsidRDefault="00A7494F" w:rsidP="001E5781">
      <w:pPr>
        <w:pStyle w:val="EBBNormalhalfafter"/>
        <w:spacing w:after="120"/>
        <w:ind w:left="720" w:right="3240" w:hanging="720"/>
      </w:pPr>
      <w:r>
        <w:rPr>
          <w:noProof/>
          <w:lang w:val="en-US"/>
        </w:rPr>
        <w:drawing>
          <wp:anchor distT="0" distB="0" distL="114300" distR="114300" simplePos="0" relativeHeight="251942912" behindDoc="0" locked="0" layoutInCell="1" allowOverlap="1">
            <wp:simplePos x="0" y="0"/>
            <wp:positionH relativeFrom="column">
              <wp:posOffset>4011930</wp:posOffset>
            </wp:positionH>
            <wp:positionV relativeFrom="paragraph">
              <wp:posOffset>1905</wp:posOffset>
            </wp:positionV>
            <wp:extent cx="1855470" cy="1783080"/>
            <wp:effectExtent l="19050" t="0" r="0" b="0"/>
            <wp:wrapSquare wrapText="left"/>
            <wp:docPr id="33" name="Picture 32" descr="231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CB.TIF"/>
                    <pic:cNvPicPr/>
                  </pic:nvPicPr>
                  <pic:blipFill>
                    <a:blip r:embed="rId68" cstate="print"/>
                    <a:stretch>
                      <a:fillRect/>
                    </a:stretch>
                  </pic:blipFill>
                  <pic:spPr>
                    <a:xfrm>
                      <a:off x="0" y="0"/>
                      <a:ext cx="1855470" cy="1783080"/>
                    </a:xfrm>
                    <a:prstGeom prst="rect">
                      <a:avLst/>
                    </a:prstGeom>
                  </pic:spPr>
                </pic:pic>
              </a:graphicData>
            </a:graphic>
          </wp:anchor>
        </w:drawing>
      </w:r>
      <w:r w:rsidR="001E5781">
        <w:t>5.</w:t>
      </w:r>
      <w:r w:rsidR="001E5781">
        <w:tab/>
        <w:t>“</w:t>
      </w:r>
      <w:r w:rsidR="001E5781">
        <w:rPr>
          <w:b/>
        </w:rPr>
        <w:t>Desde allí ha de venir a juzgar a los vivos y a los muertos</w:t>
      </w:r>
      <w:r w:rsidR="001E5781">
        <w:t>”</w:t>
      </w:r>
    </w:p>
    <w:p w:rsidR="001E5781" w:rsidRDefault="001E5781" w:rsidP="001E5781">
      <w:pPr>
        <w:pStyle w:val="EBBNormalhalfafter"/>
        <w:spacing w:after="120"/>
        <w:ind w:left="720" w:right="3240" w:hanging="720"/>
      </w:pPr>
      <w:r>
        <w:tab/>
        <w:t>Cuando llega el fin del mundo, Jesucristo aparecerá visiblemente en la tierra otra vez. Nadie sabe la fecha, pero sí sabemos que:</w:t>
      </w:r>
    </w:p>
    <w:p w:rsidR="001E5781" w:rsidRDefault="001E5781" w:rsidP="00A7494F">
      <w:pPr>
        <w:pStyle w:val="EBBNormalhalfafter"/>
        <w:tabs>
          <w:tab w:val="left" w:pos="720"/>
        </w:tabs>
        <w:spacing w:after="120"/>
        <w:ind w:left="1440" w:right="3240" w:hanging="1440"/>
      </w:pPr>
      <w:r>
        <w:tab/>
        <w:t>1)</w:t>
      </w:r>
      <w:r>
        <w:tab/>
        <w:t>Cristo vendrá de repente, sin aviso. Por eso debemos estar siempre preparados.</w:t>
      </w:r>
    </w:p>
    <w:p w:rsidR="001E5781" w:rsidRDefault="001E5781" w:rsidP="00A7494F">
      <w:pPr>
        <w:pStyle w:val="EBBNormalhalfafter"/>
        <w:tabs>
          <w:tab w:val="left" w:pos="720"/>
        </w:tabs>
        <w:spacing w:after="120"/>
        <w:ind w:left="1440" w:right="3240" w:hanging="1440"/>
      </w:pPr>
      <w:r>
        <w:tab/>
        <w:t>2)</w:t>
      </w:r>
      <w:r>
        <w:tab/>
        <w:t>Cristo vendrá visiblemente. Todos lo verán.</w:t>
      </w:r>
    </w:p>
    <w:p w:rsidR="001E5781" w:rsidRDefault="001E5781" w:rsidP="001E5781">
      <w:pPr>
        <w:pStyle w:val="EBBNormalhalfafter"/>
        <w:spacing w:after="120"/>
        <w:ind w:left="720" w:right="3240" w:hanging="720"/>
      </w:pPr>
      <w:r>
        <w:tab/>
        <w:t>3)</w:t>
      </w:r>
      <w:r>
        <w:tab/>
        <w:t>Cristo vendrá en gloria, no para sufrir.</w:t>
      </w:r>
    </w:p>
    <w:p w:rsidR="001E5781" w:rsidRDefault="001E5781" w:rsidP="001E5781">
      <w:pPr>
        <w:pStyle w:val="EBBNormalhalfafter"/>
        <w:spacing w:after="120"/>
        <w:ind w:left="720" w:right="3240" w:hanging="720"/>
      </w:pPr>
      <w:r>
        <w:tab/>
        <w:t>4)</w:t>
      </w:r>
      <w:r>
        <w:tab/>
        <w:t>Cristo vendrá para juzgar a todos.</w:t>
      </w:r>
    </w:p>
    <w:p w:rsidR="00A7494F" w:rsidRDefault="00A7494F" w:rsidP="001E5781">
      <w:pPr>
        <w:pStyle w:val="EBBNormalhalfafter"/>
        <w:spacing w:after="120"/>
        <w:ind w:left="720" w:right="3240" w:hanging="720"/>
      </w:pPr>
    </w:p>
    <w:p w:rsidR="00A7494F" w:rsidRDefault="001E5781" w:rsidP="00A7494F">
      <w:pPr>
        <w:pStyle w:val="EBBNormalhalfafter"/>
        <w:spacing w:after="120"/>
      </w:pPr>
      <w:r>
        <w:t>¿Cómo puede uno prepararse para el juicio final? Debemos arrepentirnos y confiar en Cristo como Salvador. Solamente Cristo puede perdonar nuestros pecados. Con Cristo, tenemos la seguridad de salir bien en el juicio final.</w:t>
      </w:r>
    </w:p>
    <w:p w:rsidR="00A7494F" w:rsidRDefault="00A7494F">
      <w:pPr>
        <w:autoSpaceDE/>
        <w:autoSpaceDN/>
        <w:adjustRightInd/>
        <w:spacing w:after="200" w:line="276" w:lineRule="auto"/>
        <w:rPr>
          <w:rFonts w:cstheme="minorBidi"/>
          <w:sz w:val="28"/>
          <w:szCs w:val="28"/>
          <w:lang w:val="es-ES_tradnl"/>
        </w:rPr>
      </w:pPr>
      <w:r w:rsidRPr="00C3390E">
        <w:rPr>
          <w:lang w:val="es-ES"/>
        </w:rPr>
        <w:br w:type="page"/>
      </w:r>
    </w:p>
    <w:p w:rsidR="00A7494F" w:rsidRDefault="00A7494F" w:rsidP="00A7494F">
      <w:pPr>
        <w:pStyle w:val="EBBTitle"/>
      </w:pPr>
      <w:r>
        <w:lastRenderedPageBreak/>
        <w:t>Ejercicios: La Exaltación de Jesucristo</w:t>
      </w:r>
    </w:p>
    <w:p w:rsidR="00A7494F" w:rsidRPr="00A7494F" w:rsidRDefault="00A7494F" w:rsidP="00A7494F">
      <w:pPr>
        <w:pStyle w:val="EBBNormalhalfafter"/>
        <w:spacing w:after="120" w:line="440" w:lineRule="exact"/>
        <w:ind w:left="720" w:hanging="720"/>
      </w:pPr>
      <w:r>
        <w:t>1.</w:t>
      </w:r>
      <w:r>
        <w:tab/>
        <w:t xml:space="preserve">La </w:t>
      </w:r>
      <w:r>
        <w:rPr>
          <w:b/>
        </w:rPr>
        <w:t>Exaltación</w:t>
      </w:r>
      <w:r>
        <w:t xml:space="preserve"> quiere decir la _______________ de Jesucristo, cuando él volvió a ___________ todo su __________ y __________ como Dios.</w:t>
      </w:r>
    </w:p>
    <w:p w:rsidR="00ED248B" w:rsidRDefault="001941B1" w:rsidP="00644D82">
      <w:pPr>
        <w:pStyle w:val="EBBNormalhalfafter"/>
        <w:spacing w:after="80"/>
      </w:pPr>
      <w:r>
        <w:t>2.</w:t>
      </w:r>
      <w:r>
        <w:tab/>
        <w:t>Nombra los pasos de la Exaltación de Jesucristo:</w:t>
      </w:r>
    </w:p>
    <w:p w:rsidR="001941B1" w:rsidRDefault="001941B1" w:rsidP="00644D82">
      <w:pPr>
        <w:pStyle w:val="EBBNormalhalfafter"/>
        <w:spacing w:after="80"/>
      </w:pPr>
      <w:r>
        <w:tab/>
        <w:t>1)</w:t>
      </w:r>
      <w:r>
        <w:tab/>
        <w:t>______________ a los ___________</w:t>
      </w:r>
    </w:p>
    <w:p w:rsidR="001941B1" w:rsidRDefault="001941B1" w:rsidP="00644D82">
      <w:pPr>
        <w:pStyle w:val="EBBNormalhalfafter"/>
        <w:spacing w:after="80"/>
      </w:pPr>
      <w:r>
        <w:tab/>
        <w:t>2)</w:t>
      </w:r>
      <w:r>
        <w:tab/>
        <w:t>______________ de entre los __________</w:t>
      </w:r>
    </w:p>
    <w:p w:rsidR="001941B1" w:rsidRDefault="001941B1" w:rsidP="00644D82">
      <w:pPr>
        <w:pStyle w:val="EBBNormalhalfafter"/>
        <w:spacing w:after="80"/>
      </w:pPr>
      <w:r>
        <w:tab/>
        <w:t>3)</w:t>
      </w:r>
      <w:r>
        <w:tab/>
        <w:t>______________ a los ___________</w:t>
      </w:r>
    </w:p>
    <w:p w:rsidR="001941B1" w:rsidRDefault="001941B1" w:rsidP="00644D82">
      <w:pPr>
        <w:pStyle w:val="EBBNormalhalfafter"/>
        <w:spacing w:after="80"/>
      </w:pPr>
      <w:r>
        <w:tab/>
        <w:t>4)</w:t>
      </w:r>
      <w:r>
        <w:tab/>
        <w:t>Está _____________ a la _____________ del Padre</w:t>
      </w:r>
    </w:p>
    <w:p w:rsidR="001941B1" w:rsidRDefault="001941B1" w:rsidP="00644D82">
      <w:pPr>
        <w:pStyle w:val="EBBNormalhalfafter"/>
        <w:spacing w:after="80"/>
      </w:pPr>
      <w:r>
        <w:tab/>
        <w:t>5)</w:t>
      </w:r>
      <w:r>
        <w:tab/>
        <w:t>Vendrá como ____________</w:t>
      </w:r>
    </w:p>
    <w:p w:rsidR="001941B1" w:rsidRDefault="001941B1" w:rsidP="00644D82">
      <w:pPr>
        <w:pStyle w:val="EBBNormalhalfafter"/>
        <w:spacing w:after="80"/>
      </w:pPr>
      <w:r>
        <w:t>3.</w:t>
      </w:r>
      <w:r>
        <w:tab/>
        <w:t>Jesucristo descendió al infierno para ______________________________</w:t>
      </w:r>
    </w:p>
    <w:p w:rsidR="001941B1" w:rsidRDefault="001941B1" w:rsidP="00644D82">
      <w:pPr>
        <w:pStyle w:val="EBBNormalhalfafter"/>
        <w:spacing w:after="80"/>
      </w:pPr>
      <w:r>
        <w:t>4.</w:t>
      </w:r>
      <w:r>
        <w:tab/>
        <w:t>La resurrección de Jesucristo comprueba que:</w:t>
      </w:r>
    </w:p>
    <w:p w:rsidR="001941B1" w:rsidRDefault="001941B1" w:rsidP="00644D82">
      <w:pPr>
        <w:pStyle w:val="EBBNormalhalfafter"/>
        <w:spacing w:after="80"/>
      </w:pPr>
      <w:r>
        <w:tab/>
        <w:t>1)</w:t>
      </w:r>
      <w:r>
        <w:tab/>
        <w:t>Jesucristo es _________________________________</w:t>
      </w:r>
    </w:p>
    <w:p w:rsidR="001941B1" w:rsidRDefault="001941B1" w:rsidP="00644D82">
      <w:pPr>
        <w:pStyle w:val="EBBNormalhalfafter"/>
        <w:spacing w:after="80"/>
      </w:pPr>
      <w:r>
        <w:tab/>
        <w:t>2)</w:t>
      </w:r>
      <w:r>
        <w:tab/>
        <w:t>Dios Padre ___________________________________</w:t>
      </w:r>
    </w:p>
    <w:p w:rsidR="001941B1" w:rsidRDefault="001941B1" w:rsidP="00644D82">
      <w:pPr>
        <w:pStyle w:val="EBBNormalhalfafter"/>
        <w:spacing w:after="80"/>
      </w:pPr>
      <w:r>
        <w:tab/>
        <w:t>3)</w:t>
      </w:r>
      <w:r>
        <w:tab/>
        <w:t>Cada creyente ________________________________</w:t>
      </w:r>
    </w:p>
    <w:p w:rsidR="001941B1" w:rsidRDefault="001941B1" w:rsidP="00644D82">
      <w:pPr>
        <w:pStyle w:val="EBBNormalhalfafter"/>
        <w:spacing w:after="80"/>
      </w:pPr>
      <w:r>
        <w:t>5.</w:t>
      </w:r>
      <w:r>
        <w:tab/>
        <w:t>Marca “V” si la frase es verdadera, o “F” si es falsa:</w:t>
      </w:r>
    </w:p>
    <w:p w:rsidR="001941B1" w:rsidRDefault="001941B1" w:rsidP="00644D82">
      <w:pPr>
        <w:pStyle w:val="EBBNormalhalfafter"/>
        <w:tabs>
          <w:tab w:val="left" w:pos="720"/>
          <w:tab w:val="left" w:pos="1530"/>
        </w:tabs>
        <w:spacing w:after="80"/>
        <w:ind w:left="1890" w:hanging="1890"/>
      </w:pPr>
      <w:r>
        <w:tab/>
      </w:r>
      <w:r w:rsidR="00644D82">
        <w:t>V / F</w:t>
      </w:r>
      <w:r>
        <w:tab/>
        <w:t>a.</w:t>
      </w:r>
      <w:r>
        <w:tab/>
        <w:t>Después de cumplir su misión, Cristo volvió visiblemente al cielo</w:t>
      </w:r>
      <w:r w:rsidR="00D365B1">
        <w:t>.</w:t>
      </w:r>
    </w:p>
    <w:p w:rsidR="00D365B1" w:rsidRDefault="00D365B1" w:rsidP="00644D82">
      <w:pPr>
        <w:pStyle w:val="EBBNormalhalfafter"/>
        <w:tabs>
          <w:tab w:val="left" w:pos="720"/>
          <w:tab w:val="left" w:pos="1530"/>
        </w:tabs>
        <w:spacing w:after="80"/>
        <w:ind w:left="1890" w:hanging="1890"/>
      </w:pPr>
      <w:r>
        <w:tab/>
      </w:r>
      <w:r w:rsidR="00644D82">
        <w:t>V / F</w:t>
      </w:r>
      <w:r>
        <w:tab/>
        <w:t>b.</w:t>
      </w:r>
      <w:r>
        <w:tab/>
        <w:t>Cristo encargó a nosotros la obra de predicar su salvación.</w:t>
      </w:r>
    </w:p>
    <w:p w:rsidR="00644D82" w:rsidRDefault="00644D82" w:rsidP="00644D82">
      <w:pPr>
        <w:pStyle w:val="EBBNormalhalfafter"/>
        <w:tabs>
          <w:tab w:val="left" w:pos="720"/>
          <w:tab w:val="left" w:pos="1530"/>
        </w:tabs>
        <w:spacing w:after="80"/>
        <w:ind w:left="1890" w:hanging="1890"/>
      </w:pPr>
      <w:r>
        <w:tab/>
        <w:t xml:space="preserve">V / F </w:t>
      </w:r>
      <w:r>
        <w:tab/>
        <w:t>c.</w:t>
      </w:r>
      <w:r>
        <w:tab/>
        <w:t>Al volver al cielo, Cristo abandonó y dejó a sus discípulos sin apoyo.</w:t>
      </w:r>
    </w:p>
    <w:p w:rsidR="00644D82" w:rsidRDefault="00644D82" w:rsidP="00644D82">
      <w:pPr>
        <w:pStyle w:val="EBBNormalhalfafter"/>
        <w:tabs>
          <w:tab w:val="left" w:pos="720"/>
          <w:tab w:val="left" w:pos="1530"/>
        </w:tabs>
        <w:spacing w:after="80"/>
        <w:ind w:left="1890" w:hanging="1890"/>
      </w:pPr>
      <w:r>
        <w:tab/>
        <w:t>V / F</w:t>
      </w:r>
      <w:r>
        <w:tab/>
        <w:t>d.</w:t>
      </w:r>
      <w:r>
        <w:tab/>
        <w:t>Jesucristo ahora tiene el puesto de más honor y poder, “la diestra.”</w:t>
      </w:r>
    </w:p>
    <w:p w:rsidR="00644D82" w:rsidRDefault="00644D82" w:rsidP="00644D82">
      <w:pPr>
        <w:pStyle w:val="EBBNormalhalfafter"/>
        <w:tabs>
          <w:tab w:val="left" w:pos="720"/>
          <w:tab w:val="left" w:pos="1530"/>
        </w:tabs>
        <w:spacing w:after="80"/>
        <w:ind w:left="1890" w:hanging="1890"/>
      </w:pPr>
      <w:r>
        <w:tab/>
        <w:t>V / F</w:t>
      </w:r>
      <w:r>
        <w:tab/>
        <w:t>e.</w:t>
      </w:r>
      <w:r>
        <w:tab/>
        <w:t>La Biblia nos dice la fecha en que Cristo volverá visiblemente.</w:t>
      </w:r>
    </w:p>
    <w:p w:rsidR="00644D82" w:rsidRDefault="00644D82" w:rsidP="00644D82">
      <w:pPr>
        <w:pStyle w:val="EBBNormalhalfafter"/>
        <w:tabs>
          <w:tab w:val="left" w:pos="720"/>
          <w:tab w:val="left" w:pos="1530"/>
        </w:tabs>
        <w:spacing w:after="80"/>
        <w:ind w:left="1890" w:hanging="1890"/>
      </w:pPr>
      <w:r>
        <w:t>6.</w:t>
      </w:r>
      <w:r>
        <w:tab/>
        <w:t>¿Cuáles de las siguientes personas serán salvas en el juicio final de Cristo?</w:t>
      </w:r>
    </w:p>
    <w:p w:rsidR="00644D82" w:rsidRDefault="00644D82" w:rsidP="00644D82">
      <w:pPr>
        <w:pStyle w:val="EBBNormalhalfafter"/>
        <w:tabs>
          <w:tab w:val="left" w:pos="720"/>
          <w:tab w:val="left" w:pos="1530"/>
        </w:tabs>
        <w:spacing w:after="80"/>
        <w:ind w:left="1890" w:hanging="1890"/>
      </w:pPr>
      <w:r>
        <w:tab/>
        <w:t>____</w:t>
      </w:r>
      <w:r>
        <w:tab/>
      </w:r>
      <w:proofErr w:type="gramStart"/>
      <w:r>
        <w:t>a</w:t>
      </w:r>
      <w:proofErr w:type="gramEnd"/>
      <w:r>
        <w:t>.</w:t>
      </w:r>
      <w:r>
        <w:tab/>
        <w:t>Un criminal condenado que cree en Cristo justo antes de morir.</w:t>
      </w:r>
    </w:p>
    <w:p w:rsidR="00644D82" w:rsidRDefault="00644D82" w:rsidP="00644D82">
      <w:pPr>
        <w:pStyle w:val="EBBNormalhalfafter"/>
        <w:tabs>
          <w:tab w:val="left" w:pos="720"/>
          <w:tab w:val="left" w:pos="1530"/>
        </w:tabs>
        <w:spacing w:after="80"/>
        <w:ind w:left="1890" w:hanging="1890"/>
      </w:pPr>
      <w:r>
        <w:tab/>
        <w:t>____</w:t>
      </w:r>
      <w:r>
        <w:tab/>
        <w:t>b.</w:t>
      </w:r>
      <w:r>
        <w:tab/>
        <w:t>Una señora que fue bautizada pero en realidad no cree en Cristo.</w:t>
      </w:r>
    </w:p>
    <w:p w:rsidR="00644D82" w:rsidRDefault="00644D82" w:rsidP="00644D82">
      <w:pPr>
        <w:pStyle w:val="EBBNormalhalfafter"/>
        <w:tabs>
          <w:tab w:val="left" w:pos="720"/>
          <w:tab w:val="left" w:pos="1530"/>
        </w:tabs>
        <w:spacing w:after="80"/>
        <w:ind w:left="1890" w:hanging="1890"/>
      </w:pPr>
      <w:r>
        <w:tab/>
        <w:t>____</w:t>
      </w:r>
      <w:r>
        <w:tab/>
      </w:r>
      <w:proofErr w:type="gramStart"/>
      <w:r>
        <w:t>c</w:t>
      </w:r>
      <w:proofErr w:type="gramEnd"/>
      <w:r>
        <w:t>.</w:t>
      </w:r>
      <w:r>
        <w:tab/>
        <w:t>Una persona que no reconoce que haya cometido pecado.</w:t>
      </w:r>
    </w:p>
    <w:p w:rsidR="00644D82" w:rsidRDefault="00644D82" w:rsidP="00644D82">
      <w:pPr>
        <w:pStyle w:val="EBBNormalhalfafter"/>
        <w:tabs>
          <w:tab w:val="left" w:pos="720"/>
          <w:tab w:val="left" w:pos="1530"/>
        </w:tabs>
        <w:spacing w:after="80"/>
        <w:ind w:left="1890" w:hanging="1890"/>
      </w:pPr>
      <w:r>
        <w:tab/>
        <w:t>____</w:t>
      </w:r>
      <w:r>
        <w:tab/>
        <w:t>d.</w:t>
      </w:r>
      <w:r>
        <w:tab/>
        <w:t>Un borracho que se arrepiente y cree en Cristo y quiere cambiar.</w:t>
      </w:r>
    </w:p>
    <w:p w:rsidR="00644D82" w:rsidRDefault="00644D82" w:rsidP="00644D82">
      <w:pPr>
        <w:pStyle w:val="EBBNormalhalfafter"/>
        <w:spacing w:after="80"/>
        <w:ind w:left="720" w:hanging="720"/>
      </w:pPr>
      <w:r>
        <w:t>7.</w:t>
      </w:r>
      <w:r>
        <w:tab/>
        <w:t xml:space="preserve">Escribe de memoria los primeros 17 libros del </w:t>
      </w:r>
      <w:r>
        <w:rPr>
          <w:b/>
        </w:rPr>
        <w:t>Antiguo Testamento</w:t>
      </w:r>
      <w:r>
        <w:t>:</w:t>
      </w:r>
    </w:p>
    <w:p w:rsidR="00644D82" w:rsidRDefault="00644D82" w:rsidP="00644D82">
      <w:pPr>
        <w:pStyle w:val="EBBNormalhalfafter"/>
        <w:spacing w:after="80"/>
        <w:ind w:left="720" w:hanging="720"/>
      </w:pPr>
      <w:r>
        <w:tab/>
        <w:t>_____________________________________________________________</w:t>
      </w:r>
    </w:p>
    <w:p w:rsidR="00644D82" w:rsidRDefault="00644D82" w:rsidP="00644D82">
      <w:pPr>
        <w:pStyle w:val="EBBNormalhalfafter"/>
        <w:spacing w:after="80"/>
        <w:ind w:left="720" w:hanging="720"/>
      </w:pPr>
      <w:r>
        <w:tab/>
        <w:t>_____________________________________________________________</w:t>
      </w:r>
    </w:p>
    <w:p w:rsidR="00644D82" w:rsidRDefault="00644D82" w:rsidP="00644D82">
      <w:pPr>
        <w:pStyle w:val="EBBNormalhalfafter"/>
        <w:spacing w:after="80"/>
        <w:ind w:left="720" w:hanging="720"/>
      </w:pPr>
      <w:r>
        <w:tab/>
        <w:t>_____________________________________________________________</w:t>
      </w:r>
    </w:p>
    <w:p w:rsidR="00644D82" w:rsidRPr="00644D82" w:rsidRDefault="00644D82" w:rsidP="00644D82">
      <w:pPr>
        <w:pStyle w:val="EBBNormalhalfafter"/>
        <w:spacing w:after="120"/>
        <w:ind w:left="720"/>
      </w:pPr>
      <w:r>
        <w:t xml:space="preserve">Ahora aprende de memoria los próximos 5 libros: </w:t>
      </w:r>
      <w:r>
        <w:rPr>
          <w:b/>
        </w:rPr>
        <w:t>Job, Salmos, Proverbios, Eclesiastés</w:t>
      </w:r>
      <w:r>
        <w:t xml:space="preserve"> y </w:t>
      </w:r>
      <w:r>
        <w:rPr>
          <w:b/>
        </w:rPr>
        <w:t>Cantares</w:t>
      </w:r>
      <w:r>
        <w:t>. Estos 5 libros son de poesía y sabiduría.</w:t>
      </w:r>
    </w:p>
    <w:p w:rsidR="00C3390E" w:rsidRDefault="004A5E7F" w:rsidP="00FB2759">
      <w:pPr>
        <w:pStyle w:val="EBBTitle"/>
      </w:pPr>
      <w:r>
        <w:rPr>
          <w:noProof/>
          <w:lang w:val="en-US"/>
        </w:rPr>
        <w:lastRenderedPageBreak/>
        <w:pict>
          <v:shape id="_x0000_s1193" type="#_x0000_t176" style="position:absolute;left:0;text-align:left;margin-left:-2.6pt;margin-top:48.4pt;width:159.9pt;height:25.3pt;z-index:251947008;mso-height-percent:200;mso-height-percent:200;mso-width-relative:margin;mso-height-relative:margin" strokecolor="black [3213]">
            <v:textbox style="mso-fit-shape-to-text:t">
              <w:txbxContent>
                <w:p w:rsidR="00E46E4F" w:rsidRPr="0021228F" w:rsidRDefault="00E46E4F" w:rsidP="00FB2759">
                  <w:pPr>
                    <w:pStyle w:val="EBBTitle"/>
                    <w:spacing w:after="0"/>
                    <w:jc w:val="left"/>
                    <w:rPr>
                      <w:sz w:val="28"/>
                      <w:szCs w:val="28"/>
                    </w:rPr>
                  </w:pPr>
                  <w:r>
                    <w:rPr>
                      <w:sz w:val="28"/>
                      <w:szCs w:val="28"/>
                    </w:rPr>
                    <w:t>La Promesa de Dios</w:t>
                  </w:r>
                </w:p>
              </w:txbxContent>
            </v:textbox>
            <w10:wrap type="topAndBottom"/>
          </v:shape>
        </w:pict>
      </w:r>
      <w:r w:rsidR="00C3390E">
        <w:t>Creo en el Espíritu Santo</w:t>
      </w:r>
      <w:r w:rsidR="00C3390E">
        <w:br/>
        <w:t>La Tercera Parte del Credo</w:t>
      </w:r>
    </w:p>
    <w:p w:rsidR="00C3390E" w:rsidRDefault="00C3390E" w:rsidP="00423533">
      <w:pPr>
        <w:pStyle w:val="EBBNoSpaceNormal"/>
        <w:spacing w:before="200"/>
      </w:pPr>
      <w:r>
        <w:t xml:space="preserve">Busca </w:t>
      </w:r>
      <w:r>
        <w:rPr>
          <w:b/>
          <w:bCs/>
        </w:rPr>
        <w:t>Juan 1</w:t>
      </w:r>
      <w:r w:rsidR="00CE34BE">
        <w:rPr>
          <w:b/>
          <w:bCs/>
        </w:rPr>
        <w:t>4</w:t>
      </w:r>
      <w:r>
        <w:rPr>
          <w:b/>
          <w:bCs/>
        </w:rPr>
        <w:t>:</w:t>
      </w:r>
      <w:r w:rsidR="00CE34BE">
        <w:rPr>
          <w:b/>
          <w:bCs/>
        </w:rPr>
        <w:t>15-17</w:t>
      </w:r>
      <w:r>
        <w:t xml:space="preserve"> en tu Biblia.  Llena los espacios con las palabras correctas:</w:t>
      </w:r>
    </w:p>
    <w:p w:rsidR="00C3390E" w:rsidRDefault="00C3390E" w:rsidP="00C3390E">
      <w:pPr>
        <w:pStyle w:val="EBBNormalhalfafter"/>
        <w:spacing w:after="120" w:line="440" w:lineRule="exact"/>
      </w:pPr>
      <w:r>
        <w:tab/>
      </w:r>
      <w:r w:rsidR="00CE34BE">
        <w:t>Jesús dijo: “Si ustedes me ________, obedecerán mis mandamientos. Y yo le pediré al Padre que les mande otro _____________, el __________ de la verdad, para que esté siempre con ustedes. Los que son del _________ no lo pueden recibir, porque no lo ven ni lo conocen; pero __________ lo ___________, porque él está con ustedes y ___________  ___________ en ustedes.”</w:t>
      </w:r>
    </w:p>
    <w:p w:rsidR="00CE34BE" w:rsidRDefault="00CE34BE" w:rsidP="00FB2759">
      <w:pPr>
        <w:pStyle w:val="EBBNormalhalfafter"/>
        <w:spacing w:after="80"/>
      </w:pPr>
      <w:r>
        <w:t>Si crees en Cristo, ¿quién está contigo?  _______________</w:t>
      </w:r>
    </w:p>
    <w:p w:rsidR="00CE34BE" w:rsidRDefault="00CE34BE" w:rsidP="00FB2759">
      <w:pPr>
        <w:pStyle w:val="EBBNormalhalfafter"/>
        <w:spacing w:after="80"/>
      </w:pPr>
      <w:r>
        <w:t>¿Por cuánto tiempo estará contigo?  __________________</w:t>
      </w:r>
    </w:p>
    <w:p w:rsidR="00CE34BE" w:rsidRDefault="00CE34BE" w:rsidP="00FB2759">
      <w:pPr>
        <w:pStyle w:val="EBBNormalhalfafter"/>
        <w:spacing w:after="80"/>
      </w:pPr>
      <w:r>
        <w:t>El Espíritu Santo está con el cristiano: (marca todas las respuestas correctas)</w:t>
      </w:r>
    </w:p>
    <w:p w:rsidR="00CE34BE" w:rsidRDefault="00CE34BE" w:rsidP="00FB2759">
      <w:pPr>
        <w:pStyle w:val="EBBNormalhalfafter"/>
        <w:tabs>
          <w:tab w:val="left" w:pos="720"/>
          <w:tab w:val="left" w:pos="1440"/>
          <w:tab w:val="left" w:pos="1800"/>
          <w:tab w:val="left" w:pos="5040"/>
          <w:tab w:val="left" w:pos="5760"/>
          <w:tab w:val="left" w:pos="6120"/>
        </w:tabs>
        <w:spacing w:after="80"/>
      </w:pPr>
      <w:r>
        <w:tab/>
        <w:t>____</w:t>
      </w:r>
      <w:r>
        <w:tab/>
      </w:r>
      <w:proofErr w:type="gramStart"/>
      <w:r>
        <w:t>cuando</w:t>
      </w:r>
      <w:proofErr w:type="gramEnd"/>
      <w:r>
        <w:t xml:space="preserve"> está en el templo</w:t>
      </w:r>
      <w:r>
        <w:tab/>
        <w:t>____</w:t>
      </w:r>
      <w:r>
        <w:tab/>
        <w:t>cuando está en la calle</w:t>
      </w:r>
    </w:p>
    <w:p w:rsidR="00CE34BE" w:rsidRDefault="00CE34BE" w:rsidP="00FB2759">
      <w:pPr>
        <w:pStyle w:val="EBBNormalhalfafter"/>
        <w:tabs>
          <w:tab w:val="left" w:pos="720"/>
          <w:tab w:val="left" w:pos="1440"/>
          <w:tab w:val="left" w:pos="1800"/>
          <w:tab w:val="left" w:pos="5040"/>
          <w:tab w:val="left" w:pos="5760"/>
          <w:tab w:val="left" w:pos="6120"/>
        </w:tabs>
        <w:spacing w:after="80"/>
      </w:pPr>
      <w:r>
        <w:tab/>
        <w:t>____</w:t>
      </w:r>
      <w:r>
        <w:tab/>
      </w:r>
      <w:proofErr w:type="gramStart"/>
      <w:r>
        <w:t>cuando</w:t>
      </w:r>
      <w:proofErr w:type="gramEnd"/>
      <w:r>
        <w:t xml:space="preserve"> está feliz</w:t>
      </w:r>
      <w:r>
        <w:tab/>
        <w:t>____</w:t>
      </w:r>
      <w:r>
        <w:tab/>
        <w:t>cuando tiene problemas</w:t>
      </w:r>
    </w:p>
    <w:p w:rsidR="00CE34BE" w:rsidRDefault="00CE34BE" w:rsidP="00FB2759">
      <w:pPr>
        <w:pStyle w:val="EBBNormalhalfafter"/>
        <w:tabs>
          <w:tab w:val="left" w:pos="720"/>
          <w:tab w:val="left" w:pos="1440"/>
          <w:tab w:val="left" w:pos="1800"/>
          <w:tab w:val="left" w:pos="5040"/>
          <w:tab w:val="left" w:pos="5760"/>
          <w:tab w:val="left" w:pos="6120"/>
        </w:tabs>
        <w:spacing w:after="80"/>
      </w:pPr>
      <w:r>
        <w:tab/>
        <w:t>____</w:t>
      </w:r>
      <w:r>
        <w:tab/>
      </w:r>
      <w:proofErr w:type="gramStart"/>
      <w:r>
        <w:t>cuando</w:t>
      </w:r>
      <w:proofErr w:type="gramEnd"/>
      <w:r>
        <w:t xml:space="preserve"> se siente su presencia</w:t>
      </w:r>
      <w:r>
        <w:tab/>
        <w:t>____</w:t>
      </w:r>
      <w:r>
        <w:tab/>
        <w:t xml:space="preserve">cuando no se siente </w:t>
      </w:r>
    </w:p>
    <w:p w:rsidR="00CE34BE" w:rsidRDefault="00CE34BE" w:rsidP="00CE34BE">
      <w:pPr>
        <w:pStyle w:val="EBBNormalhalfafter"/>
        <w:tabs>
          <w:tab w:val="left" w:pos="720"/>
          <w:tab w:val="left" w:pos="1440"/>
          <w:tab w:val="left" w:pos="1800"/>
          <w:tab w:val="left" w:pos="5040"/>
          <w:tab w:val="left" w:pos="5760"/>
          <w:tab w:val="left" w:pos="6120"/>
        </w:tabs>
        <w:spacing w:after="120"/>
      </w:pPr>
      <w:r>
        <w:t xml:space="preserve">El Espíritu Santo nos trae a la fe en Jesucristo. </w:t>
      </w:r>
      <w:proofErr w:type="spellStart"/>
      <w:r>
        <w:t>Aún</w:t>
      </w:r>
      <w:proofErr w:type="spellEnd"/>
      <w:r>
        <w:t xml:space="preserve"> cuando pecamos, el Espíritu Santo no nos abandona. Mas bien, el Espíritu se entristece (Efesios 4:30) y nos anima a arrepentirnos.</w:t>
      </w:r>
    </w:p>
    <w:p w:rsidR="00D365B1" w:rsidRDefault="004A5E7F" w:rsidP="00C3390E">
      <w:pPr>
        <w:pStyle w:val="EBBTitle"/>
      </w:pPr>
      <w:r>
        <w:rPr>
          <w:rFonts w:cs="Times New Roman"/>
          <w:noProof/>
          <w:sz w:val="20"/>
          <w:szCs w:val="20"/>
        </w:rPr>
        <w:pict>
          <v:rect id="_x0000_s1191" style="position:absolute;left:0;text-align:left;margin-left:4.65pt;margin-top:5.2pt;width:464.4pt;height:259.6pt;z-index:251944960;mso-width-relative:margin;mso-height-relative:margin" strokecolor="black [3213]">
            <v:shadow on="t" color="black [3213]" opacity=".5" offset="6pt,6pt"/>
            <v:textbox>
              <w:txbxContent>
                <w:p w:rsidR="00E46E4F" w:rsidRPr="00473D7D" w:rsidRDefault="00E46E4F" w:rsidP="00C3390E">
                  <w:pPr>
                    <w:spacing w:after="120"/>
                    <w:jc w:val="center"/>
                    <w:rPr>
                      <w:sz w:val="28"/>
                      <w:szCs w:val="28"/>
                      <w:lang w:val="es-ES"/>
                    </w:rPr>
                  </w:pPr>
                  <w:r>
                    <w:rPr>
                      <w:b/>
                      <w:i/>
                      <w:sz w:val="28"/>
                      <w:szCs w:val="28"/>
                      <w:lang w:val="es-ES"/>
                    </w:rPr>
                    <w:t>La Tercera Parte del Credo:</w:t>
                  </w:r>
                </w:p>
                <w:p w:rsidR="00E46E4F" w:rsidRDefault="00E46E4F" w:rsidP="00C3390E">
                  <w:pPr>
                    <w:spacing w:after="120"/>
                    <w:jc w:val="center"/>
                    <w:rPr>
                      <w:sz w:val="28"/>
                      <w:szCs w:val="28"/>
                      <w:lang w:val="es-ES"/>
                    </w:rPr>
                  </w:pPr>
                  <w:r>
                    <w:rPr>
                      <w:sz w:val="28"/>
                      <w:szCs w:val="28"/>
                      <w:lang w:val="es-ES"/>
                    </w:rPr>
                    <w:t>“Creo en el Espíritu Santo; la santa iglesia cristiana, la comunión de los santos; el perdón de los pecados; la resurrección de la carne y la vida perdurable. Amén.”</w:t>
                  </w:r>
                </w:p>
                <w:p w:rsidR="00E46E4F" w:rsidRPr="00473D7D" w:rsidRDefault="00E46E4F" w:rsidP="00C3390E">
                  <w:pPr>
                    <w:spacing w:after="120"/>
                    <w:jc w:val="center"/>
                    <w:rPr>
                      <w:sz w:val="28"/>
                      <w:szCs w:val="28"/>
                      <w:lang w:val="es-ES"/>
                    </w:rPr>
                  </w:pPr>
                  <w:r>
                    <w:rPr>
                      <w:b/>
                      <w:i/>
                      <w:sz w:val="28"/>
                      <w:szCs w:val="28"/>
                      <w:lang w:val="es-ES"/>
                    </w:rPr>
                    <w:t>¿Qué Quiere Decir Esto? (Catecismo Menor):</w:t>
                  </w:r>
                </w:p>
                <w:p w:rsidR="00E46E4F" w:rsidRPr="008E5A41" w:rsidRDefault="00E46E4F" w:rsidP="00C3390E">
                  <w:pPr>
                    <w:spacing w:after="120"/>
                    <w:jc w:val="center"/>
                    <w:rPr>
                      <w:sz w:val="28"/>
                      <w:szCs w:val="28"/>
                      <w:lang w:val="es-ES"/>
                    </w:rPr>
                  </w:pPr>
                  <w:r>
                    <w:rPr>
                      <w:sz w:val="28"/>
                      <w:szCs w:val="28"/>
                      <w:lang w:val="es-ES"/>
                    </w:rPr>
                    <w:t>“Creo que ni por mi propia razón ni por mis propias fuerzas soy capaz de creer en Jesucristo, mi Señor, o venir a él. Pero el Espíritu Santo me ha llamado mediante el evangelio, me ha iluminado con sus dones y me ha santificado y conservado en la verdadera fe. Del mismo modo, él llama, congrega, ilumina y santifica a toda la cristiandad en la tierra, y la conserva unida a Jesucristo en la verdadera y única fe. En esta cristiandad, él me perdona todos los pecados a mí y a todos los creyentes, diariamente y abundantemente. Y en el último día me resucitará a mí y a todos los muertos y me dará en Cristo, juntamente con todos los creyentes, la vida eterna. Esto es con toda certeza la verdad.”</w:t>
                  </w:r>
                </w:p>
                <w:p w:rsidR="00E46E4F" w:rsidRPr="008E5A41" w:rsidRDefault="00E46E4F" w:rsidP="00C3390E">
                  <w:pPr>
                    <w:jc w:val="center"/>
                    <w:rPr>
                      <w:sz w:val="28"/>
                      <w:szCs w:val="28"/>
                      <w:lang w:val="es-ES"/>
                    </w:rPr>
                  </w:pPr>
                </w:p>
                <w:p w:rsidR="00E46E4F" w:rsidRPr="005B0B6E" w:rsidRDefault="00E46E4F" w:rsidP="00C3390E">
                  <w:pPr>
                    <w:rPr>
                      <w:szCs w:val="24"/>
                      <w:lang w:val="es-ES"/>
                    </w:rPr>
                  </w:pPr>
                </w:p>
              </w:txbxContent>
            </v:textbox>
          </v:rect>
        </w:pict>
      </w:r>
      <w:r w:rsidR="00C3390E" w:rsidRPr="00BF6CEF">
        <w:br w:type="page"/>
      </w:r>
      <w:r w:rsidR="00C3390E">
        <w:lastRenderedPageBreak/>
        <w:t>El Espíritu Santo</w:t>
      </w:r>
      <w:r w:rsidR="00FB2759">
        <w:t xml:space="preserve"> es Dios</w:t>
      </w:r>
    </w:p>
    <w:p w:rsidR="001941B1" w:rsidRDefault="0008128D" w:rsidP="00A7494F">
      <w:pPr>
        <w:pStyle w:val="EBBNormalhalfafter"/>
        <w:spacing w:after="120"/>
      </w:pPr>
      <w:r>
        <w:rPr>
          <w:noProof/>
          <w:lang w:val="en-US"/>
        </w:rPr>
        <w:drawing>
          <wp:anchor distT="0" distB="0" distL="182880" distR="182880" simplePos="0" relativeHeight="251950080" behindDoc="0" locked="0" layoutInCell="1" allowOverlap="1">
            <wp:simplePos x="0" y="0"/>
            <wp:positionH relativeFrom="column">
              <wp:posOffset>15240</wp:posOffset>
            </wp:positionH>
            <wp:positionV relativeFrom="paragraph">
              <wp:posOffset>285750</wp:posOffset>
            </wp:positionV>
            <wp:extent cx="1386840" cy="1965960"/>
            <wp:effectExtent l="0" t="0" r="0" b="0"/>
            <wp:wrapSquare wrapText="right"/>
            <wp:docPr id="28" name="Picture 27" descr="ISCST1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T119.WMF"/>
                    <pic:cNvPicPr/>
                  </pic:nvPicPr>
                  <pic:blipFill>
                    <a:blip r:embed="rId69" cstate="print"/>
                    <a:stretch>
                      <a:fillRect/>
                    </a:stretch>
                  </pic:blipFill>
                  <pic:spPr>
                    <a:xfrm>
                      <a:off x="0" y="0"/>
                      <a:ext cx="1386840" cy="1965960"/>
                    </a:xfrm>
                    <a:prstGeom prst="rect">
                      <a:avLst/>
                    </a:prstGeom>
                  </pic:spPr>
                </pic:pic>
              </a:graphicData>
            </a:graphic>
          </wp:anchor>
        </w:drawing>
      </w:r>
      <w:r w:rsidR="00FB2759">
        <w:t xml:space="preserve">El </w:t>
      </w:r>
      <w:r w:rsidR="00FB2759">
        <w:rPr>
          <w:b/>
        </w:rPr>
        <w:t>Espíritu Santo</w:t>
      </w:r>
      <w:r w:rsidR="00FB2759">
        <w:t xml:space="preserve"> es </w:t>
      </w:r>
      <w:r w:rsidR="00FB2759">
        <w:rPr>
          <w:b/>
        </w:rPr>
        <w:t>Dios mismo</w:t>
      </w:r>
      <w:r w:rsidR="00FB2759">
        <w:t>. Es la tercera persona de la Trinidad.</w:t>
      </w:r>
    </w:p>
    <w:p w:rsidR="00FB2759" w:rsidRDefault="004613B4" w:rsidP="00A7494F">
      <w:pPr>
        <w:pStyle w:val="EBBNormalhalfafter"/>
        <w:spacing w:after="120"/>
      </w:pPr>
      <w:r>
        <w:t xml:space="preserve">El Espíritu Santo </w:t>
      </w:r>
      <w:r>
        <w:rPr>
          <w:b/>
        </w:rPr>
        <w:t>no</w:t>
      </w:r>
      <w:r>
        <w:t xml:space="preserve"> es una </w:t>
      </w:r>
      <w:r>
        <w:rPr>
          <w:b/>
        </w:rPr>
        <w:t>paloma</w:t>
      </w:r>
      <w:r>
        <w:t xml:space="preserve">. Cuando Jesucristo fue bautizado, el Espíritu Santo apareció en una </w:t>
      </w:r>
      <w:r>
        <w:rPr>
          <w:b/>
        </w:rPr>
        <w:t>forma</w:t>
      </w:r>
      <w:r>
        <w:t xml:space="preserve"> similar a una paloma. Por eso la paloma es un </w:t>
      </w:r>
      <w:r>
        <w:rPr>
          <w:b/>
        </w:rPr>
        <w:t>símbolo</w:t>
      </w:r>
      <w:r>
        <w:t xml:space="preserve"> del Espíritu Santo. Sin embargo, el Espíritu Santo </w:t>
      </w:r>
      <w:r>
        <w:rPr>
          <w:b/>
        </w:rPr>
        <w:t>no es</w:t>
      </w:r>
      <w:r>
        <w:t xml:space="preserve"> una paloma. Es Dios mismo. (Mateo 28:19)</w:t>
      </w:r>
    </w:p>
    <w:p w:rsidR="003E6ADA" w:rsidRDefault="003E6ADA" w:rsidP="00A7494F">
      <w:pPr>
        <w:pStyle w:val="EBBNormalhalfafter"/>
        <w:spacing w:after="120"/>
      </w:pPr>
      <w:r>
        <w:t xml:space="preserve">En el día de Pentecostés, el Espíritu Santo apareció en forma de </w:t>
      </w:r>
      <w:r>
        <w:rPr>
          <w:b/>
        </w:rPr>
        <w:t>viento</w:t>
      </w:r>
      <w:r>
        <w:t xml:space="preserve"> y </w:t>
      </w:r>
      <w:r>
        <w:rPr>
          <w:b/>
        </w:rPr>
        <w:t>lenguas de fuego</w:t>
      </w:r>
      <w:r>
        <w:t xml:space="preserve">. Por eso el </w:t>
      </w:r>
      <w:r>
        <w:rPr>
          <w:b/>
        </w:rPr>
        <w:t>fuego</w:t>
      </w:r>
      <w:r>
        <w:t xml:space="preserve"> también es un </w:t>
      </w:r>
      <w:r>
        <w:rPr>
          <w:b/>
        </w:rPr>
        <w:t>símbolo</w:t>
      </w:r>
      <w:r>
        <w:t xml:space="preserve"> del Espíritu Santo. Sin embargo, el Espíritu Santo </w:t>
      </w:r>
      <w:r>
        <w:rPr>
          <w:b/>
        </w:rPr>
        <w:t>no es</w:t>
      </w:r>
      <w:r>
        <w:t xml:space="preserve"> una llama de fuego natural. Es Dios mismo.</w:t>
      </w:r>
    </w:p>
    <w:p w:rsidR="003E6ADA" w:rsidRDefault="003E6ADA" w:rsidP="0008128D">
      <w:pPr>
        <w:pStyle w:val="EBBNormalhalfafter"/>
        <w:spacing w:before="240" w:after="0"/>
      </w:pPr>
      <w:r>
        <w:rPr>
          <w:b/>
        </w:rPr>
        <w:t>La Biblia dice que el Espíritu Santo es Dios</w:t>
      </w:r>
      <w:r>
        <w:t xml:space="preserve">: </w:t>
      </w:r>
    </w:p>
    <w:p w:rsidR="003E6ADA" w:rsidRPr="008E0783" w:rsidRDefault="003E6ADA" w:rsidP="00580BE3">
      <w:pPr>
        <w:pStyle w:val="EBBNormalhalfafter"/>
        <w:spacing w:after="0" w:line="440" w:lineRule="exact"/>
        <w:ind w:left="720"/>
      </w:pPr>
      <w:r>
        <w:t xml:space="preserve">Por ejemplo, </w:t>
      </w:r>
      <w:r w:rsidR="00BB24DE">
        <w:rPr>
          <w:b/>
        </w:rPr>
        <w:t>Hechos 5:3-4</w:t>
      </w:r>
      <w:r w:rsidR="00580BE3">
        <w:t xml:space="preserve"> dice: </w:t>
      </w:r>
      <w:r w:rsidR="00BB24DE">
        <w:t>Ananías, ¿por qué entró Satanás en tu corazón, para hacerte mentir al _________  _________? … No has mentido a los hombres, sino a _____</w:t>
      </w:r>
      <w:r>
        <w:t>.</w:t>
      </w:r>
    </w:p>
    <w:p w:rsidR="00580BE3" w:rsidRDefault="00580BE3" w:rsidP="003E6ADA">
      <w:pPr>
        <w:pStyle w:val="EBBNormalhalfafter"/>
        <w:spacing w:after="120" w:line="440" w:lineRule="exact"/>
        <w:ind w:left="720" w:hanging="720"/>
      </w:pPr>
      <w:r>
        <w:rPr>
          <w:b/>
        </w:rPr>
        <w:t>El Espíritu Santo</w:t>
      </w:r>
      <w:r w:rsidR="003E6ADA">
        <w:rPr>
          <w:b/>
        </w:rPr>
        <w:t xml:space="preserve"> tiene todo el poder de Dios:</w:t>
      </w:r>
      <w:r w:rsidR="003E6ADA">
        <w:t xml:space="preserve"> es eterno, es todopoderoso, sabe todo, etc. </w:t>
      </w:r>
      <w:r>
        <w:t>Por ejemplo:</w:t>
      </w:r>
    </w:p>
    <w:p w:rsidR="003E6ADA" w:rsidRDefault="00580BE3" w:rsidP="00580BE3">
      <w:pPr>
        <w:pStyle w:val="EBBNormalhalfafter"/>
        <w:spacing w:after="120" w:line="440" w:lineRule="exact"/>
        <w:ind w:left="720"/>
      </w:pPr>
      <w:r>
        <w:t>S</w:t>
      </w:r>
      <w:r w:rsidR="003E6ADA">
        <w:t xml:space="preserve">egún </w:t>
      </w:r>
      <w:r w:rsidRPr="00580BE3">
        <w:rPr>
          <w:b/>
        </w:rPr>
        <w:t>1 Corintios 2:10-11</w:t>
      </w:r>
      <w:r w:rsidR="003E6ADA">
        <w:t>,</w:t>
      </w:r>
      <w:r>
        <w:t xml:space="preserve"> el Espíritu Santo sabe</w:t>
      </w:r>
      <w:r w:rsidR="003E6ADA">
        <w:t xml:space="preserve"> _______.</w:t>
      </w:r>
    </w:p>
    <w:p w:rsidR="00580BE3" w:rsidRPr="00580BE3" w:rsidRDefault="00580BE3" w:rsidP="003E6ADA">
      <w:pPr>
        <w:pStyle w:val="EBBNormalhalfafter"/>
        <w:spacing w:after="120" w:line="440" w:lineRule="exact"/>
        <w:ind w:left="720" w:hanging="720"/>
      </w:pPr>
      <w:r>
        <w:rPr>
          <w:b/>
        </w:rPr>
        <w:tab/>
      </w:r>
      <w:r>
        <w:t xml:space="preserve">Según </w:t>
      </w:r>
      <w:r>
        <w:rPr>
          <w:b/>
        </w:rPr>
        <w:t>Salmo 139:7-8</w:t>
      </w:r>
      <w:r>
        <w:t>, el Espíritu de Dios está presente en ___________.</w:t>
      </w:r>
    </w:p>
    <w:p w:rsidR="003E6ADA" w:rsidRDefault="0008128D" w:rsidP="003E6ADA">
      <w:pPr>
        <w:pStyle w:val="EBBNormalhalfafter"/>
        <w:spacing w:after="120" w:line="440" w:lineRule="exact"/>
        <w:ind w:left="720" w:hanging="720"/>
      </w:pPr>
      <w:r>
        <w:rPr>
          <w:b/>
          <w:noProof/>
          <w:lang w:val="en-US"/>
        </w:rPr>
        <w:drawing>
          <wp:anchor distT="0" distB="0" distL="114300" distR="114300" simplePos="0" relativeHeight="251949056" behindDoc="0" locked="0" layoutInCell="1" allowOverlap="1">
            <wp:simplePos x="0" y="0"/>
            <wp:positionH relativeFrom="column">
              <wp:posOffset>4103370</wp:posOffset>
            </wp:positionH>
            <wp:positionV relativeFrom="paragraph">
              <wp:posOffset>805180</wp:posOffset>
            </wp:positionV>
            <wp:extent cx="2315210" cy="1920240"/>
            <wp:effectExtent l="19050" t="0" r="8890" b="0"/>
            <wp:wrapSquare wrapText="left"/>
            <wp:docPr id="24" name="Picture 23" descr="RELIG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_09.TIF"/>
                    <pic:cNvPicPr/>
                  </pic:nvPicPr>
                  <pic:blipFill>
                    <a:blip r:embed="rId70" cstate="print"/>
                    <a:stretch>
                      <a:fillRect/>
                    </a:stretch>
                  </pic:blipFill>
                  <pic:spPr>
                    <a:xfrm>
                      <a:off x="0" y="0"/>
                      <a:ext cx="2315210" cy="1920240"/>
                    </a:xfrm>
                    <a:prstGeom prst="rect">
                      <a:avLst/>
                    </a:prstGeom>
                  </pic:spPr>
                </pic:pic>
              </a:graphicData>
            </a:graphic>
          </wp:anchor>
        </w:drawing>
      </w:r>
      <w:r w:rsidR="00580BE3">
        <w:rPr>
          <w:b/>
        </w:rPr>
        <w:t>El Espíritu Santo</w:t>
      </w:r>
      <w:r w:rsidR="003E6ADA">
        <w:rPr>
          <w:b/>
        </w:rPr>
        <w:t xml:space="preserve"> hace las obras de Dios:</w:t>
      </w:r>
      <w:r w:rsidR="00580BE3">
        <w:t xml:space="preserve"> creó al mundo, cambia el corazón, etc</w:t>
      </w:r>
      <w:r w:rsidR="003E6ADA">
        <w:t xml:space="preserve">. </w:t>
      </w:r>
      <w:r w:rsidR="003E6ADA">
        <w:br/>
        <w:t xml:space="preserve">Por ejemplo, según </w:t>
      </w:r>
      <w:r w:rsidR="00580BE3">
        <w:rPr>
          <w:b/>
        </w:rPr>
        <w:t>Génesis 1:2</w:t>
      </w:r>
      <w:r w:rsidR="003E6ADA">
        <w:t xml:space="preserve">, </w:t>
      </w:r>
      <w:r w:rsidR="00580BE3">
        <w:t xml:space="preserve">el Espíritu de Dios participó en la </w:t>
      </w:r>
      <w:r w:rsidR="003E6ADA">
        <w:t xml:space="preserve"> __________</w:t>
      </w:r>
      <w:r w:rsidR="00580BE3">
        <w:t xml:space="preserve"> del mundo.</w:t>
      </w:r>
    </w:p>
    <w:p w:rsidR="0008128D" w:rsidRDefault="0008128D" w:rsidP="00580BE3">
      <w:pPr>
        <w:pStyle w:val="EBBNormalhalfafter"/>
        <w:spacing w:after="120"/>
      </w:pPr>
      <w:r>
        <w:br/>
      </w:r>
      <w:r w:rsidR="00580BE3">
        <w:t xml:space="preserve">El </w:t>
      </w:r>
      <w:r w:rsidR="00580BE3">
        <w:rPr>
          <w:b/>
        </w:rPr>
        <w:t>Padre</w:t>
      </w:r>
      <w:r w:rsidR="00580BE3">
        <w:t xml:space="preserve"> es Dios, el </w:t>
      </w:r>
      <w:r w:rsidR="00580BE3">
        <w:rPr>
          <w:b/>
        </w:rPr>
        <w:t>Hijo</w:t>
      </w:r>
      <w:r w:rsidR="00580BE3">
        <w:t xml:space="preserve"> es Dios, y el </w:t>
      </w:r>
      <w:r w:rsidR="00580BE3">
        <w:rPr>
          <w:b/>
        </w:rPr>
        <w:t>Espíritu Santo</w:t>
      </w:r>
      <w:r w:rsidR="00580BE3">
        <w:t xml:space="preserve"> es Dios. Sin embargo, </w:t>
      </w:r>
      <w:r w:rsidR="00423533">
        <w:t xml:space="preserve">esos tres son </w:t>
      </w:r>
      <w:r w:rsidR="00423533">
        <w:rPr>
          <w:b/>
        </w:rPr>
        <w:t>un solo Dios</w:t>
      </w:r>
      <w:r w:rsidR="00423533">
        <w:t xml:space="preserve">. </w:t>
      </w:r>
    </w:p>
    <w:p w:rsidR="00580BE3" w:rsidRPr="00423533" w:rsidRDefault="00423533" w:rsidP="00580BE3">
      <w:pPr>
        <w:pStyle w:val="EBBNormalhalfafter"/>
        <w:spacing w:after="120"/>
      </w:pPr>
      <w:r>
        <w:t>En el dibujo de al lado, la lámpara representa el Padre, porque creó la luz. La cruz representa a Jesucristo, porque murió por nuestros pecados. La paloma representa al Espíritu Santo, porque bajó en forma de paloma en el Bautismo de Jesucristo.</w:t>
      </w:r>
    </w:p>
    <w:p w:rsidR="0008128D" w:rsidRDefault="0008128D" w:rsidP="0008128D">
      <w:pPr>
        <w:pStyle w:val="EBBNormalhalfafter"/>
        <w:spacing w:after="0"/>
      </w:pPr>
    </w:p>
    <w:p w:rsidR="001E5781" w:rsidRDefault="00580BE3" w:rsidP="00ED248B">
      <w:pPr>
        <w:pStyle w:val="EBBNormalhalfafter"/>
        <w:spacing w:after="120"/>
      </w:pPr>
      <w:r>
        <w:t xml:space="preserve">En la </w:t>
      </w:r>
      <w:r w:rsidR="00423533" w:rsidRPr="00423533">
        <w:rPr>
          <w:b/>
        </w:rPr>
        <w:t>tercera</w:t>
      </w:r>
      <w:r>
        <w:rPr>
          <w:b/>
        </w:rPr>
        <w:t xml:space="preserve"> parte</w:t>
      </w:r>
      <w:r>
        <w:t xml:space="preserve"> del </w:t>
      </w:r>
      <w:r>
        <w:rPr>
          <w:b/>
        </w:rPr>
        <w:t>Credo</w:t>
      </w:r>
      <w:r w:rsidR="00423533">
        <w:rPr>
          <w:b/>
        </w:rPr>
        <w:t>,</w:t>
      </w:r>
      <w:r>
        <w:t xml:space="preserve"> declaramos nuestra fe en </w:t>
      </w:r>
      <w:r w:rsidR="00423533">
        <w:t xml:space="preserve">el </w:t>
      </w:r>
      <w:r w:rsidR="00423533" w:rsidRPr="00423533">
        <w:rPr>
          <w:b/>
        </w:rPr>
        <w:t>Espíritu Santo</w:t>
      </w:r>
      <w:r>
        <w:t xml:space="preserve">. </w:t>
      </w:r>
    </w:p>
    <w:p w:rsidR="001E5781" w:rsidRDefault="00423533" w:rsidP="00423533">
      <w:pPr>
        <w:pStyle w:val="EBBTitle"/>
      </w:pPr>
      <w:r>
        <w:lastRenderedPageBreak/>
        <w:t>Ejercicios</w:t>
      </w:r>
    </w:p>
    <w:p w:rsidR="00ED248B" w:rsidRDefault="004B2A48" w:rsidP="001B229A">
      <w:pPr>
        <w:pStyle w:val="EBBNormalhalfafter"/>
        <w:spacing w:after="80"/>
      </w:pPr>
      <w:r>
        <w:t>1.</w:t>
      </w:r>
      <w:r>
        <w:tab/>
        <w:t>¿Qué es el Espíritu Santo? (escoge una sola respuesta)</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r>
      <w:proofErr w:type="gramStart"/>
      <w:r>
        <w:t>a</w:t>
      </w:r>
      <w:proofErr w:type="gramEnd"/>
      <w:r>
        <w:t>.</w:t>
      </w:r>
      <w:r>
        <w:tab/>
        <w:t>Es un ángel</w:t>
      </w:r>
      <w:r>
        <w:tab/>
        <w:t>____</w:t>
      </w:r>
      <w:r>
        <w:tab/>
        <w:t>c.</w:t>
      </w:r>
      <w:r>
        <w:tab/>
        <w:t>Es una fuerza espiritual</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t>b.</w:t>
      </w:r>
      <w:r>
        <w:tab/>
        <w:t>Es una paloma</w:t>
      </w:r>
      <w:r>
        <w:tab/>
        <w:t>____</w:t>
      </w:r>
      <w:r>
        <w:tab/>
        <w:t>d.</w:t>
      </w:r>
      <w:r>
        <w:tab/>
        <w:t>Es Dios mismo</w:t>
      </w:r>
    </w:p>
    <w:p w:rsidR="004B2A48" w:rsidRDefault="004B2A48" w:rsidP="001B229A">
      <w:pPr>
        <w:pStyle w:val="EBBNormalhalfafter"/>
        <w:tabs>
          <w:tab w:val="left" w:pos="720"/>
          <w:tab w:val="left" w:pos="1440"/>
          <w:tab w:val="left" w:pos="1800"/>
          <w:tab w:val="left" w:pos="5040"/>
          <w:tab w:val="left" w:pos="5760"/>
          <w:tab w:val="left" w:pos="6120"/>
        </w:tabs>
        <w:spacing w:after="80"/>
      </w:pPr>
      <w:r>
        <w:t>2.</w:t>
      </w:r>
      <w:r>
        <w:tab/>
        <w:t>¿Cómo puedo estar seguro que el Espíritu Santo está conmigo?</w:t>
      </w:r>
      <w:r>
        <w:br/>
      </w:r>
      <w:r>
        <w:tab/>
        <w:t>(</w:t>
      </w:r>
      <w:proofErr w:type="gramStart"/>
      <w:r>
        <w:t>escoge</w:t>
      </w:r>
      <w:proofErr w:type="gramEnd"/>
      <w:r>
        <w:t xml:space="preserve"> una sola respuesta)</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r>
      <w:proofErr w:type="gramStart"/>
      <w:r>
        <w:t>a</w:t>
      </w:r>
      <w:proofErr w:type="gramEnd"/>
      <w:r>
        <w:t>.</w:t>
      </w:r>
      <w:r>
        <w:tab/>
        <w:t>Porque hablo en lenguas.</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t>b.</w:t>
      </w:r>
      <w:r>
        <w:tab/>
        <w:t>Porque una paloma bajó sobre mi cabeza.</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r>
      <w:proofErr w:type="gramStart"/>
      <w:r>
        <w:t>c</w:t>
      </w:r>
      <w:proofErr w:type="gramEnd"/>
      <w:r>
        <w:t>.</w:t>
      </w:r>
      <w:r>
        <w:tab/>
        <w:t>Porque Cristo promete que el Espíritu estará conmigo.</w:t>
      </w:r>
    </w:p>
    <w:p w:rsidR="004B2A48" w:rsidRDefault="004B2A48" w:rsidP="001B229A">
      <w:pPr>
        <w:pStyle w:val="EBBNormalhalfafter"/>
        <w:tabs>
          <w:tab w:val="left" w:pos="720"/>
          <w:tab w:val="left" w:pos="1440"/>
          <w:tab w:val="left" w:pos="1800"/>
          <w:tab w:val="left" w:pos="5040"/>
          <w:tab w:val="left" w:pos="5760"/>
          <w:tab w:val="left" w:pos="6120"/>
        </w:tabs>
        <w:spacing w:after="80"/>
      </w:pPr>
      <w:r>
        <w:tab/>
        <w:t>____</w:t>
      </w:r>
      <w:r>
        <w:tab/>
        <w:t>d.</w:t>
      </w:r>
      <w:r>
        <w:tab/>
        <w:t>Porque siento una emoción muy grande cuando el Espíritu viene.</w:t>
      </w:r>
    </w:p>
    <w:p w:rsidR="00ED248B" w:rsidRDefault="004B2A48" w:rsidP="001B229A">
      <w:pPr>
        <w:pStyle w:val="EBBNormalhalfafter"/>
        <w:spacing w:after="80"/>
        <w:ind w:left="720" w:hanging="720"/>
      </w:pPr>
      <w:r>
        <w:t>3.</w:t>
      </w:r>
      <w:r>
        <w:tab/>
        <w:t>Cuando yo peco, ¿qué hace el Espíritu Santo? (escoge todas las respuestas correctas)</w:t>
      </w:r>
    </w:p>
    <w:p w:rsidR="004B2A48" w:rsidRDefault="004B2A48" w:rsidP="001B229A">
      <w:pPr>
        <w:pStyle w:val="EBBNormalhalfafter"/>
        <w:tabs>
          <w:tab w:val="left" w:pos="1440"/>
          <w:tab w:val="left" w:pos="1800"/>
        </w:tabs>
        <w:spacing w:after="80"/>
        <w:ind w:left="720" w:hanging="720"/>
      </w:pPr>
      <w:r>
        <w:tab/>
        <w:t>____</w:t>
      </w:r>
      <w:r>
        <w:tab/>
      </w:r>
      <w:proofErr w:type="gramStart"/>
      <w:r>
        <w:t>a</w:t>
      </w:r>
      <w:proofErr w:type="gramEnd"/>
      <w:r>
        <w:t>.</w:t>
      </w:r>
      <w:r>
        <w:tab/>
        <w:t>El Espíritu Santo no hace nada.</w:t>
      </w:r>
    </w:p>
    <w:p w:rsidR="004B2A48" w:rsidRDefault="004B2A48" w:rsidP="001B229A">
      <w:pPr>
        <w:pStyle w:val="EBBNormalhalfafter"/>
        <w:tabs>
          <w:tab w:val="left" w:pos="1440"/>
          <w:tab w:val="left" w:pos="1800"/>
        </w:tabs>
        <w:spacing w:after="80"/>
        <w:ind w:left="720" w:hanging="720"/>
      </w:pPr>
      <w:r>
        <w:tab/>
        <w:t>____</w:t>
      </w:r>
      <w:r>
        <w:tab/>
        <w:t>b.</w:t>
      </w:r>
      <w:r>
        <w:tab/>
        <w:t>El Espíritu Santo se entristece.</w:t>
      </w:r>
    </w:p>
    <w:p w:rsidR="004B2A48" w:rsidRDefault="004B2A48" w:rsidP="001B229A">
      <w:pPr>
        <w:pStyle w:val="EBBNormalhalfafter"/>
        <w:tabs>
          <w:tab w:val="left" w:pos="1440"/>
          <w:tab w:val="left" w:pos="1800"/>
        </w:tabs>
        <w:spacing w:after="80"/>
        <w:ind w:left="720" w:hanging="720"/>
      </w:pPr>
      <w:r>
        <w:tab/>
        <w:t>____</w:t>
      </w:r>
      <w:r>
        <w:tab/>
      </w:r>
      <w:proofErr w:type="gramStart"/>
      <w:r>
        <w:t>c</w:t>
      </w:r>
      <w:proofErr w:type="gramEnd"/>
      <w:r>
        <w:t>.</w:t>
      </w:r>
      <w:r>
        <w:tab/>
        <w:t>El Espíritu Santo me anima a arrepentirme.</w:t>
      </w:r>
    </w:p>
    <w:p w:rsidR="004B2A48" w:rsidRDefault="004B2A48" w:rsidP="001B229A">
      <w:pPr>
        <w:pStyle w:val="EBBNormalhalfafter"/>
        <w:tabs>
          <w:tab w:val="left" w:pos="1440"/>
          <w:tab w:val="left" w:pos="1800"/>
        </w:tabs>
        <w:spacing w:after="80"/>
        <w:ind w:left="720" w:hanging="720"/>
      </w:pPr>
      <w:r>
        <w:tab/>
        <w:t>____</w:t>
      </w:r>
      <w:r>
        <w:tab/>
        <w:t>d.</w:t>
      </w:r>
      <w:r>
        <w:tab/>
        <w:t>El Espíritu Santo me abandona.</w:t>
      </w:r>
    </w:p>
    <w:p w:rsidR="004B2A48" w:rsidRDefault="004B2A48" w:rsidP="001B229A">
      <w:pPr>
        <w:pStyle w:val="EBBNormalhalfafter"/>
        <w:tabs>
          <w:tab w:val="left" w:pos="1440"/>
          <w:tab w:val="left" w:pos="1800"/>
        </w:tabs>
        <w:spacing w:after="80"/>
        <w:ind w:left="720" w:hanging="720"/>
      </w:pPr>
      <w:r>
        <w:t>4.</w:t>
      </w:r>
      <w:r>
        <w:tab/>
      </w:r>
      <w:r w:rsidR="001B229A">
        <w:t>¿Quién entiende bien lo que la Biblia dice del Espíritu Santo? (</w:t>
      </w:r>
      <w:r w:rsidR="00600B9B">
        <w:t>“</w:t>
      </w:r>
      <w:r w:rsidR="001B229A">
        <w:t xml:space="preserve">sí” </w:t>
      </w:r>
      <w:r w:rsidR="00600B9B">
        <w:t>o “no”)</w:t>
      </w:r>
    </w:p>
    <w:p w:rsidR="001B229A" w:rsidRDefault="001B229A" w:rsidP="001B229A">
      <w:pPr>
        <w:pStyle w:val="EBBNormalhalfafter"/>
        <w:tabs>
          <w:tab w:val="left" w:pos="720"/>
          <w:tab w:val="left" w:pos="1440"/>
          <w:tab w:val="left" w:pos="1800"/>
        </w:tabs>
        <w:spacing w:after="80"/>
        <w:ind w:left="1800" w:hanging="1800"/>
      </w:pPr>
      <w:r>
        <w:tab/>
        <w:t>____</w:t>
      </w:r>
      <w:r>
        <w:tab/>
        <w:t>a.</w:t>
      </w:r>
      <w:r>
        <w:tab/>
        <w:t>Lorena cree que el Espíritu Santo es una fuerza impersonal, como la luz eléctrica.</w:t>
      </w:r>
    </w:p>
    <w:p w:rsidR="001B229A" w:rsidRDefault="001B229A" w:rsidP="001B229A">
      <w:pPr>
        <w:pStyle w:val="EBBNormalhalfafter"/>
        <w:tabs>
          <w:tab w:val="left" w:pos="720"/>
          <w:tab w:val="left" w:pos="1440"/>
          <w:tab w:val="left" w:pos="1800"/>
        </w:tabs>
        <w:spacing w:after="80"/>
        <w:ind w:left="1800" w:hanging="1800"/>
      </w:pPr>
      <w:r>
        <w:tab/>
        <w:t>____</w:t>
      </w:r>
      <w:r>
        <w:tab/>
        <w:t>b.</w:t>
      </w:r>
      <w:r>
        <w:tab/>
        <w:t>Magdalena piensa que el Espíritu Santo está presente solamente cuando ella siente su presencia.</w:t>
      </w:r>
    </w:p>
    <w:p w:rsidR="001B229A" w:rsidRDefault="001B229A" w:rsidP="001B229A">
      <w:pPr>
        <w:pStyle w:val="EBBNormalhalfafter"/>
        <w:tabs>
          <w:tab w:val="left" w:pos="720"/>
          <w:tab w:val="left" w:pos="1440"/>
          <w:tab w:val="left" w:pos="1800"/>
        </w:tabs>
        <w:spacing w:after="80"/>
        <w:ind w:left="1800" w:hanging="1800"/>
      </w:pPr>
      <w:r>
        <w:tab/>
        <w:t>____</w:t>
      </w:r>
      <w:r>
        <w:tab/>
        <w:t>c.</w:t>
      </w:r>
      <w:r>
        <w:tab/>
        <w:t>David cree que cuando él falla, el Espíritu Santo quiere corregirlo.</w:t>
      </w:r>
    </w:p>
    <w:p w:rsidR="001B229A" w:rsidRDefault="001B229A" w:rsidP="001B229A">
      <w:pPr>
        <w:pStyle w:val="EBBNormalhalfafter"/>
        <w:tabs>
          <w:tab w:val="left" w:pos="720"/>
          <w:tab w:val="left" w:pos="1440"/>
          <w:tab w:val="left" w:pos="1800"/>
        </w:tabs>
        <w:spacing w:after="80"/>
        <w:ind w:left="1800" w:hanging="1800"/>
      </w:pPr>
      <w:r>
        <w:t>5.</w:t>
      </w:r>
      <w:r>
        <w:tab/>
        <w:t>En el Bautismo de Jesús, el Espíritu Santo apareció en forma de _________.</w:t>
      </w:r>
    </w:p>
    <w:p w:rsidR="001B229A" w:rsidRDefault="001B229A" w:rsidP="001B229A">
      <w:pPr>
        <w:pStyle w:val="EBBNormalhalfafter"/>
        <w:tabs>
          <w:tab w:val="left" w:pos="720"/>
          <w:tab w:val="left" w:pos="1440"/>
          <w:tab w:val="left" w:pos="1800"/>
        </w:tabs>
        <w:spacing w:after="80"/>
        <w:ind w:left="1800" w:hanging="1800"/>
      </w:pPr>
      <w:r>
        <w:tab/>
        <w:t>En el Día de Pentecostés, el Espíritu Santo apareció en forma de _________ y __________.</w:t>
      </w:r>
    </w:p>
    <w:p w:rsidR="001B229A" w:rsidRDefault="001B229A" w:rsidP="001B229A">
      <w:pPr>
        <w:pStyle w:val="EBBNormalhalfafter"/>
        <w:tabs>
          <w:tab w:val="left" w:pos="720"/>
          <w:tab w:val="left" w:pos="1440"/>
          <w:tab w:val="left" w:pos="1800"/>
        </w:tabs>
        <w:spacing w:after="80"/>
        <w:ind w:left="1800" w:hanging="1800"/>
      </w:pPr>
      <w:r>
        <w:t>6.</w:t>
      </w:r>
      <w:r>
        <w:tab/>
        <w:t>¿Cómo sabemos que el Espíritu Santo es Dios?</w:t>
      </w:r>
    </w:p>
    <w:p w:rsidR="001B229A" w:rsidRDefault="001B229A" w:rsidP="001B229A">
      <w:pPr>
        <w:pStyle w:val="EBBNormalhalfafter"/>
        <w:tabs>
          <w:tab w:val="left" w:pos="720"/>
          <w:tab w:val="left" w:pos="1440"/>
          <w:tab w:val="left" w:pos="1800"/>
        </w:tabs>
        <w:spacing w:after="80"/>
        <w:ind w:left="1800" w:hanging="1800"/>
      </w:pPr>
      <w:r>
        <w:tab/>
        <w:t>1)</w:t>
      </w:r>
      <w:r>
        <w:tab/>
        <w:t>La _____________ dice que el Espíritu Santo es Dios.</w:t>
      </w:r>
    </w:p>
    <w:p w:rsidR="001B229A" w:rsidRDefault="001B229A" w:rsidP="001B229A">
      <w:pPr>
        <w:pStyle w:val="EBBNormalhalfafter"/>
        <w:tabs>
          <w:tab w:val="left" w:pos="720"/>
          <w:tab w:val="left" w:pos="1440"/>
          <w:tab w:val="left" w:pos="1800"/>
        </w:tabs>
        <w:spacing w:after="80"/>
        <w:ind w:left="1800" w:hanging="1800"/>
      </w:pPr>
      <w:r>
        <w:tab/>
        <w:t>2)</w:t>
      </w:r>
      <w:r>
        <w:tab/>
        <w:t>El Espíritu Santo tiene el ___________ de Dios.</w:t>
      </w:r>
      <w:r>
        <w:tab/>
      </w:r>
    </w:p>
    <w:p w:rsidR="001B229A" w:rsidRDefault="001B229A" w:rsidP="001B229A">
      <w:pPr>
        <w:pStyle w:val="EBBNormalhalfafter"/>
        <w:tabs>
          <w:tab w:val="left" w:pos="720"/>
          <w:tab w:val="left" w:pos="1440"/>
          <w:tab w:val="left" w:pos="1800"/>
        </w:tabs>
        <w:spacing w:after="80"/>
        <w:ind w:left="1800" w:hanging="1800"/>
      </w:pPr>
      <w:r>
        <w:tab/>
        <w:t>3)</w:t>
      </w:r>
      <w:r>
        <w:tab/>
        <w:t>El Espíritu Santo hace las ____________ de Dios.</w:t>
      </w:r>
    </w:p>
    <w:p w:rsidR="001B229A" w:rsidRDefault="001B229A" w:rsidP="00600B9B">
      <w:pPr>
        <w:pStyle w:val="EBBNormalhalfafter"/>
        <w:tabs>
          <w:tab w:val="left" w:pos="720"/>
          <w:tab w:val="left" w:pos="1440"/>
          <w:tab w:val="left" w:pos="1800"/>
        </w:tabs>
        <w:spacing w:after="60"/>
        <w:ind w:left="1800" w:hanging="1800"/>
      </w:pPr>
      <w:r>
        <w:t>7.</w:t>
      </w:r>
      <w:r>
        <w:tab/>
        <w:t xml:space="preserve">Escribe de memoria los primeros 22 libros del </w:t>
      </w:r>
      <w:r>
        <w:rPr>
          <w:b/>
        </w:rPr>
        <w:t>Antiguo Testamento</w:t>
      </w:r>
      <w:r>
        <w:t>:</w:t>
      </w:r>
      <w:r>
        <w:tab/>
      </w:r>
    </w:p>
    <w:p w:rsidR="001B229A" w:rsidRDefault="001B229A" w:rsidP="00600B9B">
      <w:pPr>
        <w:pStyle w:val="EBBNormalhalfafter"/>
        <w:tabs>
          <w:tab w:val="left" w:pos="720"/>
          <w:tab w:val="left" w:pos="1440"/>
          <w:tab w:val="left" w:pos="1800"/>
        </w:tabs>
        <w:spacing w:after="80"/>
        <w:ind w:left="1800" w:hanging="1800"/>
      </w:pPr>
      <w:r>
        <w:tab/>
        <w:t>_____________________________________________________________</w:t>
      </w:r>
    </w:p>
    <w:p w:rsidR="001B229A" w:rsidRDefault="001B229A" w:rsidP="00600B9B">
      <w:pPr>
        <w:pStyle w:val="EBBNormalhalfafter"/>
        <w:tabs>
          <w:tab w:val="left" w:pos="720"/>
          <w:tab w:val="left" w:pos="1440"/>
          <w:tab w:val="left" w:pos="1800"/>
        </w:tabs>
        <w:spacing w:after="80"/>
        <w:ind w:left="1800" w:hanging="1800"/>
      </w:pPr>
      <w:r>
        <w:tab/>
        <w:t>_____________________________________________________________</w:t>
      </w:r>
    </w:p>
    <w:p w:rsidR="001B229A" w:rsidRPr="001B229A" w:rsidRDefault="001B229A" w:rsidP="00600B9B">
      <w:pPr>
        <w:pStyle w:val="EBBNormalhalfafter"/>
        <w:tabs>
          <w:tab w:val="left" w:pos="720"/>
          <w:tab w:val="left" w:pos="1440"/>
          <w:tab w:val="left" w:pos="1800"/>
        </w:tabs>
        <w:spacing w:after="80"/>
        <w:ind w:left="1800" w:hanging="1800"/>
      </w:pPr>
      <w:r>
        <w:tab/>
        <w:t>_____________________________________________________________</w:t>
      </w:r>
    </w:p>
    <w:p w:rsidR="00600B9B" w:rsidRDefault="004A5E7F" w:rsidP="00ED248B">
      <w:pPr>
        <w:pStyle w:val="EBBTitle"/>
      </w:pPr>
      <w:r>
        <w:rPr>
          <w:noProof/>
          <w:lang w:val="en-US"/>
        </w:rPr>
        <w:lastRenderedPageBreak/>
        <w:pict>
          <v:shape id="_x0000_s1194" type="#_x0000_t176" style="position:absolute;left:0;text-align:left;margin-left:-2.3pt;margin-top:28pt;width:159.9pt;height:25.3pt;z-index:251948032;mso-height-percent:200;mso-height-percent:200;mso-width-relative:margin;mso-height-relative:margin" strokecolor="black [3213]">
            <v:textbox style="mso-fit-shape-to-text:t">
              <w:txbxContent>
                <w:p w:rsidR="00E46E4F" w:rsidRPr="0021228F" w:rsidRDefault="00E46E4F" w:rsidP="00600B9B">
                  <w:pPr>
                    <w:pStyle w:val="EBBTitle"/>
                    <w:spacing w:after="0"/>
                    <w:jc w:val="left"/>
                    <w:rPr>
                      <w:sz w:val="28"/>
                      <w:szCs w:val="28"/>
                    </w:rPr>
                  </w:pPr>
                  <w:r>
                    <w:rPr>
                      <w:sz w:val="28"/>
                      <w:szCs w:val="28"/>
                    </w:rPr>
                    <w:t>La Promesa de Dios</w:t>
                  </w:r>
                </w:p>
              </w:txbxContent>
            </v:textbox>
            <w10:wrap type="topAndBottom"/>
          </v:shape>
        </w:pict>
      </w:r>
      <w:r w:rsidR="00600B9B">
        <w:t>El Espíritu Santo Nos Trae a la Fe</w:t>
      </w:r>
    </w:p>
    <w:p w:rsidR="00600B9B" w:rsidRDefault="00600B9B" w:rsidP="00600B9B">
      <w:pPr>
        <w:pStyle w:val="EBBNoSpaceNormal"/>
        <w:spacing w:before="200"/>
      </w:pPr>
      <w:r>
        <w:t xml:space="preserve">Busca </w:t>
      </w:r>
      <w:r>
        <w:rPr>
          <w:b/>
        </w:rPr>
        <w:t>1 Corintios 12:3</w:t>
      </w:r>
      <w:r>
        <w:t xml:space="preserve"> en tu Biblia. Escribe las palabras correctas:</w:t>
      </w:r>
    </w:p>
    <w:p w:rsidR="00600B9B" w:rsidRDefault="00600B9B" w:rsidP="00600B9B">
      <w:pPr>
        <w:pStyle w:val="EBBNormalhalfafter"/>
        <w:spacing w:after="120" w:line="440" w:lineRule="exact"/>
      </w:pPr>
      <w:r>
        <w:tab/>
        <w:t>Nadie puede decir: “¡___________ sea Jesús!” si está hablando por el poder del _________ de ________. Y tampoco puede decir nadie: “¡Jesús es _______!” si no está hablando por el poder del __________  __________.</w:t>
      </w:r>
    </w:p>
    <w:p w:rsidR="00600B9B" w:rsidRDefault="00242299" w:rsidP="00600B9B">
      <w:pPr>
        <w:pStyle w:val="EBBNormalhalfafter"/>
        <w:spacing w:after="120"/>
      </w:pPr>
      <w:r>
        <w:rPr>
          <w:noProof/>
          <w:lang w:val="en-US"/>
        </w:rPr>
        <w:drawing>
          <wp:anchor distT="0" distB="0" distL="114300" distR="114300" simplePos="0" relativeHeight="251951104" behindDoc="0" locked="0" layoutInCell="1" allowOverlap="1">
            <wp:simplePos x="0" y="0"/>
            <wp:positionH relativeFrom="column">
              <wp:posOffset>3288506</wp:posOffset>
            </wp:positionH>
            <wp:positionV relativeFrom="paragraph">
              <wp:posOffset>612140</wp:posOffset>
            </wp:positionV>
            <wp:extent cx="2208408" cy="1554480"/>
            <wp:effectExtent l="19050" t="0" r="1392" b="0"/>
            <wp:wrapNone/>
            <wp:docPr id="34" name="Picture 33" descr="Evangelio, Espiritu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1.bmp"/>
                    <pic:cNvPicPr/>
                  </pic:nvPicPr>
                  <pic:blipFill>
                    <a:blip r:embed="rId71" cstate="print"/>
                    <a:stretch>
                      <a:fillRect/>
                    </a:stretch>
                  </pic:blipFill>
                  <pic:spPr>
                    <a:xfrm>
                      <a:off x="0" y="0"/>
                      <a:ext cx="2200725" cy="1549072"/>
                    </a:xfrm>
                    <a:prstGeom prst="rect">
                      <a:avLst/>
                    </a:prstGeom>
                  </pic:spPr>
                </pic:pic>
              </a:graphicData>
            </a:graphic>
          </wp:anchor>
        </w:drawing>
      </w:r>
      <w:r w:rsidR="00600B9B">
        <w:t xml:space="preserve">El trabajo principal del Espíritu Santo es traernos a Cristo para que seamos salvos. Nosotros por naturaleza </w:t>
      </w:r>
      <w:r w:rsidR="00600B9B">
        <w:rPr>
          <w:b/>
        </w:rPr>
        <w:t>no somos santos</w:t>
      </w:r>
      <w:r w:rsidR="00600B9B">
        <w:t xml:space="preserve"> Tampoco somos capaces de creer en Cristo Jesús. Todos tenemos el </w:t>
      </w:r>
      <w:r w:rsidR="00600B9B">
        <w:rPr>
          <w:b/>
        </w:rPr>
        <w:t>pecado</w:t>
      </w:r>
      <w:r w:rsidR="00600B9B">
        <w:t xml:space="preserve"> y por eso somos por naturaleza:</w:t>
      </w:r>
    </w:p>
    <w:p w:rsidR="00600B9B" w:rsidRDefault="00600B9B" w:rsidP="00600B9B">
      <w:pPr>
        <w:pStyle w:val="EBBNormalhalfafter"/>
        <w:spacing w:after="120"/>
      </w:pPr>
    </w:p>
    <w:p w:rsidR="00600B9B" w:rsidRDefault="00600B9B" w:rsidP="00600B9B">
      <w:pPr>
        <w:pStyle w:val="EBBNormalhalfafter"/>
        <w:spacing w:after="120"/>
      </w:pPr>
      <w:r>
        <w:t>1.</w:t>
      </w:r>
      <w:r>
        <w:tab/>
        <w:t>Espiritualmente Ciegos</w:t>
      </w:r>
    </w:p>
    <w:p w:rsidR="00600B9B" w:rsidRDefault="00600B9B" w:rsidP="00600B9B">
      <w:pPr>
        <w:pStyle w:val="EBBNormalhalfafter"/>
        <w:spacing w:after="120"/>
      </w:pPr>
      <w:r>
        <w:tab/>
        <w:t>(1 Corintios 2:14)</w:t>
      </w:r>
    </w:p>
    <w:p w:rsidR="00600B9B" w:rsidRDefault="00600B9B" w:rsidP="00600B9B">
      <w:pPr>
        <w:pStyle w:val="EBBNormalhalfafter"/>
        <w:spacing w:after="120"/>
      </w:pPr>
    </w:p>
    <w:p w:rsidR="00242299" w:rsidRPr="00242299" w:rsidRDefault="00242299" w:rsidP="00600B9B">
      <w:pPr>
        <w:pStyle w:val="EBBNormalhalfafter"/>
        <w:spacing w:after="120"/>
        <w:rPr>
          <w:sz w:val="72"/>
          <w:szCs w:val="72"/>
        </w:rPr>
      </w:pPr>
      <w:r w:rsidRPr="00242299">
        <w:rPr>
          <w:noProof/>
          <w:sz w:val="72"/>
          <w:szCs w:val="72"/>
          <w:lang w:val="en-US"/>
        </w:rPr>
        <w:drawing>
          <wp:anchor distT="0" distB="0" distL="114300" distR="114300" simplePos="0" relativeHeight="251952128" behindDoc="0" locked="0" layoutInCell="1" allowOverlap="1">
            <wp:simplePos x="0" y="0"/>
            <wp:positionH relativeFrom="column">
              <wp:posOffset>3128010</wp:posOffset>
            </wp:positionH>
            <wp:positionV relativeFrom="paragraph">
              <wp:posOffset>415290</wp:posOffset>
            </wp:positionV>
            <wp:extent cx="2800350" cy="746760"/>
            <wp:effectExtent l="19050" t="0" r="0" b="0"/>
            <wp:wrapNone/>
            <wp:docPr id="39" name="Picture 38" descr="Evangelio, Espiritu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2.bmp"/>
                    <pic:cNvPicPr/>
                  </pic:nvPicPr>
                  <pic:blipFill>
                    <a:blip r:embed="rId72" cstate="print"/>
                    <a:stretch>
                      <a:fillRect/>
                    </a:stretch>
                  </pic:blipFill>
                  <pic:spPr>
                    <a:xfrm>
                      <a:off x="0" y="0"/>
                      <a:ext cx="2800350" cy="746760"/>
                    </a:xfrm>
                    <a:prstGeom prst="rect">
                      <a:avLst/>
                    </a:prstGeom>
                  </pic:spPr>
                </pic:pic>
              </a:graphicData>
            </a:graphic>
          </wp:anchor>
        </w:drawing>
      </w:r>
    </w:p>
    <w:p w:rsidR="00600B9B" w:rsidRDefault="00600B9B" w:rsidP="00600B9B">
      <w:pPr>
        <w:pStyle w:val="EBBNormalhalfafter"/>
        <w:spacing w:after="120"/>
      </w:pPr>
      <w:r>
        <w:t>2.</w:t>
      </w:r>
      <w:r>
        <w:tab/>
        <w:t>Espiritualmente Muertos</w:t>
      </w:r>
    </w:p>
    <w:p w:rsidR="00600B9B" w:rsidRDefault="00600B9B" w:rsidP="00600B9B">
      <w:pPr>
        <w:pStyle w:val="EBBNormalhalfafter"/>
        <w:spacing w:after="120"/>
      </w:pPr>
      <w:r>
        <w:tab/>
        <w:t>(Efesios 2:1)</w:t>
      </w:r>
    </w:p>
    <w:p w:rsidR="00600B9B" w:rsidRDefault="00242299" w:rsidP="00600B9B">
      <w:pPr>
        <w:pStyle w:val="EBBNormalhalfafter"/>
        <w:spacing w:after="120"/>
      </w:pPr>
      <w:r>
        <w:rPr>
          <w:noProof/>
          <w:lang w:val="en-US"/>
        </w:rPr>
        <w:drawing>
          <wp:anchor distT="0" distB="0" distL="114300" distR="114300" simplePos="0" relativeHeight="251953152" behindDoc="0" locked="0" layoutInCell="1" allowOverlap="1">
            <wp:simplePos x="0" y="0"/>
            <wp:positionH relativeFrom="column">
              <wp:posOffset>3721735</wp:posOffset>
            </wp:positionH>
            <wp:positionV relativeFrom="paragraph">
              <wp:posOffset>135890</wp:posOffset>
            </wp:positionV>
            <wp:extent cx="2007870" cy="1996440"/>
            <wp:effectExtent l="19050" t="0" r="0" b="0"/>
            <wp:wrapSquare wrapText="left"/>
            <wp:docPr id="42" name="Picture 41" descr="Evangelio, Espiritu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3.bmp"/>
                    <pic:cNvPicPr/>
                  </pic:nvPicPr>
                  <pic:blipFill>
                    <a:blip r:embed="rId73" cstate="print"/>
                    <a:stretch>
                      <a:fillRect/>
                    </a:stretch>
                  </pic:blipFill>
                  <pic:spPr>
                    <a:xfrm>
                      <a:off x="0" y="0"/>
                      <a:ext cx="2007870" cy="1996440"/>
                    </a:xfrm>
                    <a:prstGeom prst="rect">
                      <a:avLst/>
                    </a:prstGeom>
                  </pic:spPr>
                </pic:pic>
              </a:graphicData>
            </a:graphic>
          </wp:anchor>
        </w:drawing>
      </w:r>
    </w:p>
    <w:p w:rsidR="00242299" w:rsidRPr="006720B2" w:rsidRDefault="00242299" w:rsidP="00600B9B">
      <w:pPr>
        <w:pStyle w:val="EBBNormalhalfafter"/>
        <w:spacing w:after="120"/>
        <w:rPr>
          <w:sz w:val="56"/>
          <w:szCs w:val="56"/>
        </w:rPr>
      </w:pPr>
    </w:p>
    <w:p w:rsidR="00600B9B" w:rsidRDefault="00600B9B" w:rsidP="00600B9B">
      <w:pPr>
        <w:pStyle w:val="EBBNormalhalfafter"/>
        <w:spacing w:after="120"/>
      </w:pPr>
      <w:r>
        <w:t>3.</w:t>
      </w:r>
      <w:r>
        <w:tab/>
        <w:t>Enemigos de Dios</w:t>
      </w:r>
    </w:p>
    <w:p w:rsidR="00600B9B" w:rsidRDefault="00600B9B" w:rsidP="00600B9B">
      <w:pPr>
        <w:pStyle w:val="EBBNormalhalfafter"/>
        <w:spacing w:after="120"/>
      </w:pPr>
      <w:r>
        <w:tab/>
        <w:t>(Romanos 8:7)</w:t>
      </w:r>
    </w:p>
    <w:p w:rsidR="00242299" w:rsidRDefault="00242299" w:rsidP="00600B9B">
      <w:pPr>
        <w:pStyle w:val="EBBNormalhalfafter"/>
        <w:spacing w:after="120"/>
      </w:pPr>
    </w:p>
    <w:p w:rsidR="00600B9B" w:rsidRDefault="00600B9B" w:rsidP="00600B9B">
      <w:pPr>
        <w:pStyle w:val="EBBNormalhalfafter"/>
        <w:spacing w:after="120"/>
      </w:pPr>
      <w:r>
        <w:t>Por naturaleza, somos esclavos del pecado. Por eso no podemos llegar a Cristo y creer en él por nuestras propias fuerzas.</w:t>
      </w:r>
    </w:p>
    <w:p w:rsidR="00242299" w:rsidRDefault="00242299" w:rsidP="006720B2">
      <w:pPr>
        <w:pStyle w:val="EBBNormalhalfafter"/>
        <w:spacing w:after="0"/>
      </w:pPr>
    </w:p>
    <w:p w:rsidR="00600B9B" w:rsidRPr="00600B9B" w:rsidRDefault="00600B9B" w:rsidP="00600B9B">
      <w:pPr>
        <w:pStyle w:val="EBBTitle"/>
        <w:rPr>
          <w:sz w:val="28"/>
          <w:szCs w:val="28"/>
        </w:rPr>
      </w:pPr>
      <w:r w:rsidRPr="00600B9B">
        <w:rPr>
          <w:sz w:val="28"/>
          <w:szCs w:val="28"/>
        </w:rPr>
        <w:t>¡Pero el Espíritu Santo nos libera en el nombre de Cristo!</w:t>
      </w:r>
    </w:p>
    <w:p w:rsidR="00600B9B" w:rsidRDefault="00600B9B" w:rsidP="00EE2185">
      <w:pPr>
        <w:pStyle w:val="EBBNormalhalfafter"/>
        <w:spacing w:after="120"/>
      </w:pPr>
      <w:r>
        <w:t>El Espíritu Santo nos busca, nos ilumina, nos conv</w:t>
      </w:r>
      <w:r w:rsidR="00F75ED4">
        <w:t xml:space="preserve">ence y nos cambia para creer en Cristo. </w:t>
      </w:r>
    </w:p>
    <w:p w:rsidR="00514A0D" w:rsidRDefault="00514A0D" w:rsidP="00514A0D">
      <w:pPr>
        <w:pStyle w:val="EBBTitle"/>
      </w:pPr>
      <w:r>
        <w:lastRenderedPageBreak/>
        <w:t>El Espíritu Santo Nos Transforma</w:t>
      </w:r>
    </w:p>
    <w:p w:rsidR="006720B2" w:rsidRDefault="006720B2" w:rsidP="00514A0D">
      <w:pPr>
        <w:pStyle w:val="EBBNormalhalfafter"/>
        <w:spacing w:after="120"/>
        <w:ind w:firstLine="720"/>
      </w:pPr>
      <w:r>
        <w:t xml:space="preserve">El Espíritu Santo quiere </w:t>
      </w:r>
      <w:r>
        <w:rPr>
          <w:b/>
        </w:rPr>
        <w:t>hacernos santos</w:t>
      </w:r>
      <w:r>
        <w:t>. ¿Cómo logrará esto?</w:t>
      </w:r>
    </w:p>
    <w:p w:rsidR="006720B2" w:rsidRDefault="006720B2" w:rsidP="00600B9B">
      <w:pPr>
        <w:pStyle w:val="EBBNormalhalfafter"/>
        <w:spacing w:after="120"/>
      </w:pPr>
      <w:r>
        <w:tab/>
      </w:r>
      <w:r>
        <w:rPr>
          <w:b/>
        </w:rPr>
        <w:t>Primero</w:t>
      </w:r>
      <w:r>
        <w:t xml:space="preserve">, nos </w:t>
      </w:r>
      <w:r>
        <w:rPr>
          <w:b/>
        </w:rPr>
        <w:t>limpia del pecado</w:t>
      </w:r>
      <w:r>
        <w:t>: nos trae a la fe en Cristo.</w:t>
      </w:r>
    </w:p>
    <w:p w:rsidR="006720B2" w:rsidRDefault="006720B2" w:rsidP="00600B9B">
      <w:pPr>
        <w:pStyle w:val="EBBNormalhalfafter"/>
        <w:spacing w:after="120"/>
      </w:pPr>
      <w:r>
        <w:tab/>
      </w:r>
      <w:r>
        <w:rPr>
          <w:b/>
        </w:rPr>
        <w:t>Segundo</w:t>
      </w:r>
      <w:r>
        <w:t xml:space="preserve">, nos </w:t>
      </w:r>
      <w:r>
        <w:rPr>
          <w:b/>
        </w:rPr>
        <w:t>anima a hacer el bien</w:t>
      </w:r>
      <w:r>
        <w:t>: nos ayuda a vivir por la fe.</w:t>
      </w:r>
    </w:p>
    <w:p w:rsidR="00E4487D" w:rsidRPr="00A76471" w:rsidRDefault="004A5E7F" w:rsidP="00E4487D">
      <w:pPr>
        <w:pStyle w:val="EBBNormalhalfafter"/>
        <w:spacing w:after="0"/>
        <w:ind w:left="1886" w:right="3600" w:hanging="720"/>
      </w:pPr>
      <w:r>
        <w:rPr>
          <w:noProof/>
          <w:lang w:val="en-US"/>
        </w:rPr>
        <w:pict>
          <v:shape id="_x0000_s1195" type="#_x0000_t176" style="position:absolute;left:0;text-align:left;margin-left:-102.4pt;margin-top:107.3pt;width:253pt;height:45.4pt;rotation:270;z-index:251954176;mso-width-relative:margin;mso-height-relative:margin" strokecolor="black [3213]">
            <v:textbox style="layout-flow:vertical;mso-layout-flow-alt:bottom-to-top;mso-next-textbox:#_x0000_s1195">
              <w:txbxContent>
                <w:p w:rsidR="00E46E4F" w:rsidRPr="006720B2" w:rsidRDefault="00E46E4F" w:rsidP="006720B2">
                  <w:pPr>
                    <w:pStyle w:val="EBBTitle"/>
                    <w:spacing w:after="0"/>
                    <w:rPr>
                      <w:b w:val="0"/>
                      <w:sz w:val="28"/>
                      <w:szCs w:val="28"/>
                    </w:rPr>
                  </w:pPr>
                  <w:r>
                    <w:rPr>
                      <w:b w:val="0"/>
                      <w:sz w:val="28"/>
                      <w:szCs w:val="28"/>
                    </w:rPr>
                    <w:t>Primero: por la fe somos santos porque somos perdonados</w:t>
                  </w:r>
                </w:p>
              </w:txbxContent>
            </v:textbox>
            <w10:wrap side="right"/>
          </v:shape>
        </w:pict>
      </w:r>
      <w:r w:rsidR="00EE2185" w:rsidRPr="00A76471">
        <w:rPr>
          <w:noProof/>
          <w:lang w:val="en-US"/>
        </w:rPr>
        <w:drawing>
          <wp:anchor distT="0" distB="0" distL="114300" distR="114300" simplePos="0" relativeHeight="251956224" behindDoc="0" locked="0" layoutInCell="1" allowOverlap="1">
            <wp:simplePos x="0" y="0"/>
            <wp:positionH relativeFrom="column">
              <wp:posOffset>4282440</wp:posOffset>
            </wp:positionH>
            <wp:positionV relativeFrom="paragraph">
              <wp:posOffset>22860</wp:posOffset>
            </wp:positionV>
            <wp:extent cx="1441450" cy="1464310"/>
            <wp:effectExtent l="19050" t="0" r="6350" b="0"/>
            <wp:wrapSquare wrapText="left"/>
            <wp:docPr id="47" name="Picture 46" descr="Evangelio, Espiritu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4.bmp"/>
                    <pic:cNvPicPr/>
                  </pic:nvPicPr>
                  <pic:blipFill>
                    <a:blip r:embed="rId74" cstate="print"/>
                    <a:stretch>
                      <a:fillRect/>
                    </a:stretch>
                  </pic:blipFill>
                  <pic:spPr>
                    <a:xfrm>
                      <a:off x="0" y="0"/>
                      <a:ext cx="1441450" cy="1464310"/>
                    </a:xfrm>
                    <a:prstGeom prst="rect">
                      <a:avLst/>
                    </a:prstGeom>
                  </pic:spPr>
                </pic:pic>
              </a:graphicData>
            </a:graphic>
          </wp:anchor>
        </w:drawing>
      </w:r>
    </w:p>
    <w:p w:rsidR="006720B2" w:rsidRDefault="006720B2" w:rsidP="00A76471">
      <w:pPr>
        <w:pStyle w:val="EBBNormalhalfafter"/>
        <w:spacing w:after="120"/>
        <w:ind w:left="1890" w:right="3060" w:hanging="720"/>
      </w:pPr>
      <w:r>
        <w:t>1.</w:t>
      </w:r>
      <w:r>
        <w:tab/>
        <w:t xml:space="preserve">El Espíritu Santo nos </w:t>
      </w:r>
      <w:r>
        <w:rPr>
          <w:b/>
        </w:rPr>
        <w:t>llama</w:t>
      </w:r>
      <w:r>
        <w:t xml:space="preserve"> por medio del Evangelio.</w:t>
      </w:r>
    </w:p>
    <w:p w:rsidR="006720B2" w:rsidRDefault="006720B2" w:rsidP="00A76471">
      <w:pPr>
        <w:pStyle w:val="EBBNormalhalfafter"/>
        <w:spacing w:after="120"/>
        <w:ind w:left="1890" w:right="3060"/>
      </w:pPr>
      <w:r>
        <w:t>El Espíritu siembra la semilla de la Palabra en el corazón.</w:t>
      </w:r>
    </w:p>
    <w:p w:rsidR="00E4487D" w:rsidRDefault="00E4487D" w:rsidP="00A76471">
      <w:pPr>
        <w:pStyle w:val="EBBNormalhalfafter"/>
        <w:spacing w:after="120"/>
        <w:ind w:left="1890" w:right="3060"/>
      </w:pPr>
    </w:p>
    <w:p w:rsidR="00E4487D" w:rsidRPr="00A76471" w:rsidRDefault="00EE2185" w:rsidP="00A76471">
      <w:pPr>
        <w:pStyle w:val="EBBNormalhalfafter"/>
        <w:spacing w:after="120"/>
        <w:ind w:left="1890" w:right="3060"/>
        <w:rPr>
          <w:sz w:val="52"/>
          <w:szCs w:val="52"/>
        </w:rPr>
      </w:pPr>
      <w:r w:rsidRPr="00A76471">
        <w:rPr>
          <w:noProof/>
          <w:sz w:val="52"/>
          <w:szCs w:val="52"/>
          <w:lang w:val="en-US"/>
        </w:rPr>
        <w:drawing>
          <wp:anchor distT="0" distB="0" distL="114300" distR="114300" simplePos="0" relativeHeight="251957248" behindDoc="0" locked="0" layoutInCell="1" allowOverlap="1">
            <wp:simplePos x="0" y="0"/>
            <wp:positionH relativeFrom="column">
              <wp:posOffset>4377690</wp:posOffset>
            </wp:positionH>
            <wp:positionV relativeFrom="paragraph">
              <wp:posOffset>186690</wp:posOffset>
            </wp:positionV>
            <wp:extent cx="1337310" cy="1493520"/>
            <wp:effectExtent l="19050" t="0" r="0" b="0"/>
            <wp:wrapSquare wrapText="bothSides"/>
            <wp:docPr id="49" name="Picture 48" descr="Evangelio, Espiritu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5.bmp"/>
                    <pic:cNvPicPr/>
                  </pic:nvPicPr>
                  <pic:blipFill>
                    <a:blip r:embed="rId75" cstate="print"/>
                    <a:stretch>
                      <a:fillRect/>
                    </a:stretch>
                  </pic:blipFill>
                  <pic:spPr>
                    <a:xfrm>
                      <a:off x="0" y="0"/>
                      <a:ext cx="1337310" cy="1493520"/>
                    </a:xfrm>
                    <a:prstGeom prst="rect">
                      <a:avLst/>
                    </a:prstGeom>
                  </pic:spPr>
                </pic:pic>
              </a:graphicData>
            </a:graphic>
          </wp:anchor>
        </w:drawing>
      </w:r>
    </w:p>
    <w:p w:rsidR="006720B2" w:rsidRDefault="006720B2" w:rsidP="00A76471">
      <w:pPr>
        <w:pStyle w:val="EBBNormalhalfafter"/>
        <w:spacing w:after="120"/>
        <w:ind w:left="1890" w:right="3060" w:hanging="720"/>
      </w:pPr>
      <w:r>
        <w:t>2.</w:t>
      </w:r>
      <w:r>
        <w:tab/>
        <w:t xml:space="preserve">El Espíritu Santo nos </w:t>
      </w:r>
      <w:r>
        <w:rPr>
          <w:b/>
        </w:rPr>
        <w:t>ilumina</w:t>
      </w:r>
      <w:r>
        <w:t xml:space="preserve"> para que conozcamos a Cristo y tengamos fe.</w:t>
      </w:r>
    </w:p>
    <w:p w:rsidR="006720B2" w:rsidRDefault="00A76471" w:rsidP="00A76471">
      <w:pPr>
        <w:pStyle w:val="EBBNormalhalfafter"/>
        <w:spacing w:after="120"/>
        <w:ind w:left="1890" w:right="3060" w:hanging="720"/>
      </w:pPr>
      <w:r>
        <w:tab/>
        <w:t>El Espíritu da luz para que na</w:t>
      </w:r>
      <w:r w:rsidR="006720B2">
        <w:t>zca la fe.</w:t>
      </w:r>
    </w:p>
    <w:p w:rsidR="00A76471" w:rsidRDefault="00A76471" w:rsidP="00A76471">
      <w:pPr>
        <w:pStyle w:val="EBBNormalhalfafter"/>
        <w:spacing w:after="120"/>
        <w:ind w:left="1890" w:right="3060" w:hanging="720"/>
      </w:pPr>
    </w:p>
    <w:p w:rsidR="00E4487D" w:rsidRPr="00A76471" w:rsidRDefault="00E4487D" w:rsidP="00A76471">
      <w:pPr>
        <w:pStyle w:val="EBBNormalhalfafter"/>
        <w:spacing w:after="120"/>
        <w:ind w:left="1890" w:right="3060" w:hanging="720"/>
        <w:rPr>
          <w:sz w:val="40"/>
          <w:szCs w:val="40"/>
        </w:rPr>
      </w:pPr>
    </w:p>
    <w:p w:rsidR="00E4487D" w:rsidRDefault="004A5E7F" w:rsidP="00A76471">
      <w:pPr>
        <w:pStyle w:val="EBBNormalhalfafter"/>
        <w:spacing w:after="120"/>
        <w:ind w:left="1890" w:right="3060" w:hanging="720"/>
      </w:pPr>
      <w:r>
        <w:rPr>
          <w:noProof/>
          <w:lang w:val="en-US"/>
        </w:rPr>
        <w:pict>
          <v:shape id="_x0000_s1196" type="#_x0000_t176" style="position:absolute;left:0;text-align:left;margin-left:-109.1pt;margin-top:126.05pt;width:266.35pt;height:45.4pt;rotation:270;z-index:251955200;mso-width-relative:margin;mso-height-relative:margin" strokecolor="black [3213]">
            <v:textbox style="layout-flow:vertical;mso-layout-flow-alt:bottom-to-top">
              <w:txbxContent>
                <w:p w:rsidR="00E46E4F" w:rsidRPr="006720B2" w:rsidRDefault="00E46E4F" w:rsidP="006720B2">
                  <w:pPr>
                    <w:pStyle w:val="EBBTitle"/>
                    <w:spacing w:after="0"/>
                    <w:rPr>
                      <w:b w:val="0"/>
                      <w:sz w:val="28"/>
                      <w:szCs w:val="28"/>
                    </w:rPr>
                  </w:pPr>
                  <w:r>
                    <w:rPr>
                      <w:b w:val="0"/>
                      <w:sz w:val="28"/>
                      <w:szCs w:val="28"/>
                    </w:rPr>
                    <w:t xml:space="preserve">Segundo: Por  la fe vivimos </w:t>
                  </w:r>
                  <w:r>
                    <w:rPr>
                      <w:b w:val="0"/>
                      <w:sz w:val="28"/>
                      <w:szCs w:val="28"/>
                    </w:rPr>
                    <w:br/>
                    <w:t>una vida santa</w:t>
                  </w:r>
                </w:p>
              </w:txbxContent>
            </v:textbox>
            <w10:wrap side="right"/>
          </v:shape>
        </w:pict>
      </w:r>
      <w:r w:rsidR="00EE2185">
        <w:rPr>
          <w:noProof/>
          <w:lang w:val="en-US"/>
        </w:rPr>
        <w:drawing>
          <wp:anchor distT="0" distB="0" distL="114300" distR="114300" simplePos="0" relativeHeight="251958272" behindDoc="0" locked="0" layoutInCell="1" allowOverlap="1">
            <wp:simplePos x="0" y="0"/>
            <wp:positionH relativeFrom="column">
              <wp:posOffset>4362450</wp:posOffset>
            </wp:positionH>
            <wp:positionV relativeFrom="paragraph">
              <wp:posOffset>135890</wp:posOffset>
            </wp:positionV>
            <wp:extent cx="956310" cy="1447800"/>
            <wp:effectExtent l="19050" t="0" r="0" b="0"/>
            <wp:wrapSquare wrapText="bothSides"/>
            <wp:docPr id="51" name="Picture 50" descr="Evangelio, Espiritu      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6.bmp"/>
                    <pic:cNvPicPr/>
                  </pic:nvPicPr>
                  <pic:blipFill>
                    <a:blip r:embed="rId76" cstate="print"/>
                    <a:stretch>
                      <a:fillRect/>
                    </a:stretch>
                  </pic:blipFill>
                  <pic:spPr>
                    <a:xfrm>
                      <a:off x="0" y="0"/>
                      <a:ext cx="956310" cy="1447800"/>
                    </a:xfrm>
                    <a:prstGeom prst="rect">
                      <a:avLst/>
                    </a:prstGeom>
                  </pic:spPr>
                </pic:pic>
              </a:graphicData>
            </a:graphic>
          </wp:anchor>
        </w:drawing>
      </w:r>
    </w:p>
    <w:p w:rsidR="006720B2" w:rsidRDefault="006720B2" w:rsidP="00A76471">
      <w:pPr>
        <w:pStyle w:val="EBBNormalhalfafter"/>
        <w:spacing w:after="120"/>
        <w:ind w:left="1890" w:right="3060" w:hanging="720"/>
      </w:pPr>
      <w:r>
        <w:t>3.</w:t>
      </w:r>
      <w:r>
        <w:tab/>
        <w:t xml:space="preserve">El Espíritu Santo nos </w:t>
      </w:r>
      <w:r>
        <w:rPr>
          <w:b/>
        </w:rPr>
        <w:t>santifica</w:t>
      </w:r>
      <w:r>
        <w:t>, es decir, nos anima a resistir la tentación y hacer buenas obras.</w:t>
      </w:r>
    </w:p>
    <w:p w:rsidR="006720B2" w:rsidRDefault="00A76471" w:rsidP="00A76471">
      <w:pPr>
        <w:pStyle w:val="EBBNormalhalfafter"/>
        <w:spacing w:after="120"/>
        <w:ind w:left="1890" w:right="3060" w:hanging="720"/>
      </w:pPr>
      <w:r>
        <w:rPr>
          <w:noProof/>
          <w:lang w:val="en-US"/>
        </w:rPr>
        <w:drawing>
          <wp:anchor distT="0" distB="0" distL="114300" distR="114300" simplePos="0" relativeHeight="251959296" behindDoc="0" locked="0" layoutInCell="1" allowOverlap="1">
            <wp:simplePos x="0" y="0"/>
            <wp:positionH relativeFrom="column">
              <wp:posOffset>4377690</wp:posOffset>
            </wp:positionH>
            <wp:positionV relativeFrom="paragraph">
              <wp:posOffset>568325</wp:posOffset>
            </wp:positionV>
            <wp:extent cx="1352550" cy="2087880"/>
            <wp:effectExtent l="19050" t="0" r="0" b="0"/>
            <wp:wrapSquare wrapText="bothSides"/>
            <wp:docPr id="53" name="Picture 52" descr="Evangelio, Espiritu      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7.bmp"/>
                    <pic:cNvPicPr/>
                  </pic:nvPicPr>
                  <pic:blipFill>
                    <a:blip r:embed="rId77" cstate="print"/>
                    <a:stretch>
                      <a:fillRect/>
                    </a:stretch>
                  </pic:blipFill>
                  <pic:spPr>
                    <a:xfrm>
                      <a:off x="0" y="0"/>
                      <a:ext cx="1352550" cy="2087880"/>
                    </a:xfrm>
                    <a:prstGeom prst="rect">
                      <a:avLst/>
                    </a:prstGeom>
                  </pic:spPr>
                </pic:pic>
              </a:graphicData>
            </a:graphic>
          </wp:anchor>
        </w:drawing>
      </w:r>
      <w:r w:rsidR="006720B2">
        <w:tab/>
        <w:t>El Espíritu hace que la fe produzca flores y frutos: buenas obras.</w:t>
      </w:r>
    </w:p>
    <w:p w:rsidR="00A76471" w:rsidRDefault="00A76471" w:rsidP="00A76471">
      <w:pPr>
        <w:pStyle w:val="EBBNormalhalfafter"/>
        <w:spacing w:after="120"/>
        <w:ind w:left="1890" w:right="3060" w:hanging="720"/>
      </w:pPr>
    </w:p>
    <w:p w:rsidR="00E4487D" w:rsidRPr="00A76471" w:rsidRDefault="00E4487D" w:rsidP="00A76471">
      <w:pPr>
        <w:pStyle w:val="EBBNormalhalfafter"/>
        <w:spacing w:after="120"/>
        <w:ind w:left="1890" w:right="3060" w:hanging="720"/>
        <w:rPr>
          <w:sz w:val="72"/>
          <w:szCs w:val="72"/>
        </w:rPr>
      </w:pPr>
    </w:p>
    <w:p w:rsidR="006720B2" w:rsidRDefault="006720B2" w:rsidP="00A76471">
      <w:pPr>
        <w:pStyle w:val="EBBNormalhalfafter"/>
        <w:spacing w:after="120"/>
        <w:ind w:left="1890" w:right="3060" w:hanging="720"/>
      </w:pPr>
      <w:r>
        <w:t>4.</w:t>
      </w:r>
      <w:r>
        <w:tab/>
        <w:t xml:space="preserve">El Espíritu Santo nos </w:t>
      </w:r>
      <w:r>
        <w:rPr>
          <w:b/>
        </w:rPr>
        <w:t>guarda</w:t>
      </w:r>
      <w:r>
        <w:t xml:space="preserve"> en la fe.</w:t>
      </w:r>
    </w:p>
    <w:p w:rsidR="006720B2" w:rsidRPr="006720B2" w:rsidRDefault="006720B2" w:rsidP="00A76471">
      <w:pPr>
        <w:pStyle w:val="EBBNormalhalfafter"/>
        <w:spacing w:after="120"/>
        <w:ind w:left="1890" w:right="3060" w:hanging="720"/>
      </w:pPr>
      <w:r>
        <w:tab/>
        <w:t>El Espíritu da agua a la fe para que siempre esté verde y creciendo.</w:t>
      </w:r>
    </w:p>
    <w:p w:rsidR="00A76471" w:rsidRDefault="00A76471">
      <w:pPr>
        <w:autoSpaceDE/>
        <w:autoSpaceDN/>
        <w:adjustRightInd/>
        <w:spacing w:after="200" w:line="276" w:lineRule="auto"/>
        <w:rPr>
          <w:rFonts w:cstheme="minorBidi"/>
          <w:sz w:val="28"/>
          <w:szCs w:val="28"/>
          <w:lang w:val="es-ES_tradnl"/>
        </w:rPr>
      </w:pPr>
    </w:p>
    <w:p w:rsidR="006720B2" w:rsidRDefault="004A5E7F" w:rsidP="00A76471">
      <w:pPr>
        <w:pStyle w:val="EBBTitle"/>
      </w:pPr>
      <w:r>
        <w:rPr>
          <w:b w:val="0"/>
          <w:noProof/>
          <w:lang w:val="en-US"/>
        </w:rPr>
        <w:lastRenderedPageBreak/>
        <w:pict>
          <v:shape id="_x0000_s1197" type="#_x0000_t176" style="position:absolute;left:0;text-align:left;margin-left:-2.3pt;margin-top:28pt;width:159.9pt;height:25.3pt;z-index:251960320;mso-height-percent:200;mso-height-percent:200;mso-width-relative:margin;mso-height-relative:margin" strokecolor="black [3213]">
            <v:textbox style="mso-fit-shape-to-text:t">
              <w:txbxContent>
                <w:p w:rsidR="00E46E4F" w:rsidRPr="0021228F" w:rsidRDefault="00E46E4F" w:rsidP="00A96015">
                  <w:pPr>
                    <w:pStyle w:val="EBBTitle"/>
                    <w:spacing w:after="0"/>
                    <w:jc w:val="left"/>
                    <w:rPr>
                      <w:sz w:val="28"/>
                      <w:szCs w:val="28"/>
                    </w:rPr>
                  </w:pPr>
                  <w:r>
                    <w:rPr>
                      <w:sz w:val="28"/>
                      <w:szCs w:val="28"/>
                    </w:rPr>
                    <w:t>La Promesa de Dios</w:t>
                  </w:r>
                </w:p>
              </w:txbxContent>
            </v:textbox>
            <w10:wrap type="topAndBottom"/>
          </v:shape>
        </w:pict>
      </w:r>
      <w:r w:rsidR="00A76471">
        <w:t>El Fruto del Espíritu</w:t>
      </w:r>
    </w:p>
    <w:p w:rsidR="00A76471" w:rsidRPr="00A96015" w:rsidRDefault="00F94C00" w:rsidP="00A96015">
      <w:pPr>
        <w:pStyle w:val="EBBNormalhalfafter"/>
        <w:spacing w:after="120" w:line="440" w:lineRule="exact"/>
      </w:pPr>
      <w:r>
        <w:rPr>
          <w:b/>
        </w:rPr>
        <w:t>Gálatas 5:22</w:t>
      </w:r>
      <w:r w:rsidR="00A96015">
        <w:t xml:space="preserve"> dice: Lo que el Espíritu produce es ________, ________, ________, ____________, ____________, ____________, ____________, ____________ y  </w:t>
      </w:r>
      <w:r w:rsidR="00A96015">
        <w:softHyphen/>
      </w:r>
      <w:r w:rsidR="00A96015">
        <w:softHyphen/>
      </w:r>
      <w:r w:rsidR="00A96015">
        <w:softHyphen/>
      </w:r>
      <w:r w:rsidR="00A96015">
        <w:softHyphen/>
      </w:r>
      <w:r w:rsidR="00A96015">
        <w:softHyphen/>
        <w:t>___________  _________.</w:t>
      </w:r>
    </w:p>
    <w:p w:rsidR="00A76471" w:rsidRDefault="00F51C7D" w:rsidP="00F51C7D">
      <w:pPr>
        <w:pStyle w:val="EBBNormalhalfafter"/>
        <w:spacing w:after="120"/>
      </w:pPr>
      <w:r>
        <w:rPr>
          <w:noProof/>
          <w:lang w:val="en-US"/>
        </w:rPr>
        <w:drawing>
          <wp:anchor distT="0" distB="0" distL="114300" distR="114300" simplePos="0" relativeHeight="251961344" behindDoc="0" locked="0" layoutInCell="1" allowOverlap="1">
            <wp:simplePos x="0" y="0"/>
            <wp:positionH relativeFrom="column">
              <wp:posOffset>979170</wp:posOffset>
            </wp:positionH>
            <wp:positionV relativeFrom="paragraph">
              <wp:posOffset>699770</wp:posOffset>
            </wp:positionV>
            <wp:extent cx="4171950" cy="4017645"/>
            <wp:effectExtent l="19050" t="0" r="0" b="0"/>
            <wp:wrapTopAndBottom/>
            <wp:docPr id="55" name="Picture 54" descr="Evangelio, Espiritu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08.bmp"/>
                    <pic:cNvPicPr/>
                  </pic:nvPicPr>
                  <pic:blipFill>
                    <a:blip r:embed="rId78" cstate="print"/>
                    <a:stretch>
                      <a:fillRect/>
                    </a:stretch>
                  </pic:blipFill>
                  <pic:spPr>
                    <a:xfrm>
                      <a:off x="0" y="0"/>
                      <a:ext cx="4171950" cy="4017645"/>
                    </a:xfrm>
                    <a:prstGeom prst="rect">
                      <a:avLst/>
                    </a:prstGeom>
                  </pic:spPr>
                </pic:pic>
              </a:graphicData>
            </a:graphic>
          </wp:anchor>
        </w:drawing>
      </w:r>
      <w:r w:rsidR="00A96015">
        <w:t>Cuando creemos en Cristo, queremos cambiar y vivir según la voluntad de Dios. El Espíritu Santo vive dentro de nuestros corazones y él nos motiva para hacer buenas obras.</w:t>
      </w:r>
    </w:p>
    <w:p w:rsidR="00A96015" w:rsidRDefault="00A96015" w:rsidP="00A96015">
      <w:pPr>
        <w:pStyle w:val="EBBTitle"/>
      </w:pPr>
      <w:r>
        <w:t>Fruto del Espíritu</w:t>
      </w:r>
    </w:p>
    <w:p w:rsidR="00A76471" w:rsidRDefault="00A96015" w:rsidP="00600B9B">
      <w:pPr>
        <w:pStyle w:val="EBBNormalhalfafter"/>
        <w:spacing w:after="120"/>
      </w:pPr>
      <w:r>
        <w:t xml:space="preserve">Una </w:t>
      </w:r>
      <w:r>
        <w:rPr>
          <w:b/>
        </w:rPr>
        <w:t>Buena Obra</w:t>
      </w:r>
      <w:r>
        <w:t xml:space="preserve"> es cualquier cosa que hacemos, decimos o pensamos en </w:t>
      </w:r>
      <w:r>
        <w:rPr>
          <w:b/>
        </w:rPr>
        <w:t>fe y amor</w:t>
      </w:r>
      <w:r>
        <w:t xml:space="preserve"> (es decir, amor a Dios y al prójimo, según los 10 mandamientos).</w:t>
      </w:r>
      <w:r>
        <w:br/>
        <w:t>(1 Corintios 10:31)</w:t>
      </w:r>
    </w:p>
    <w:p w:rsidR="00A96015" w:rsidRPr="00A96015" w:rsidRDefault="00A96015" w:rsidP="00600B9B">
      <w:pPr>
        <w:pStyle w:val="EBBNormalhalfafter"/>
        <w:spacing w:after="120"/>
      </w:pPr>
      <w:r>
        <w:t xml:space="preserve">Las buenas obras </w:t>
      </w:r>
      <w:r>
        <w:rPr>
          <w:b/>
        </w:rPr>
        <w:t>no</w:t>
      </w:r>
      <w:r>
        <w:t xml:space="preserve"> nos salvan. Solamente la fe en Cristo salva. Sin embargo, la fe verdadera siempre produce buenas obras. Efesios 5:19 dice “</w:t>
      </w:r>
      <w:r>
        <w:rPr>
          <w:b/>
        </w:rPr>
        <w:t>Llénense del Espíritu Santo.</w:t>
      </w:r>
      <w:r>
        <w:t>” ¿Cuáles partes de tu vida no están “llenas” de los frutos del Espíritu? Pidamos perdón en nombre de Cristo y dejemos que el Espíritu Santo nos cambie.</w:t>
      </w:r>
    </w:p>
    <w:p w:rsidR="00600B9B" w:rsidRDefault="00F51C7D" w:rsidP="00F51C7D">
      <w:pPr>
        <w:pStyle w:val="EBBTitle"/>
      </w:pPr>
      <w:r>
        <w:lastRenderedPageBreak/>
        <w:t>Ejercicios: La Obra del Espíritu Santo</w:t>
      </w:r>
    </w:p>
    <w:p w:rsidR="00F51C7D" w:rsidRDefault="00F51C7D" w:rsidP="00A47365">
      <w:pPr>
        <w:pStyle w:val="EBBNormalhalfafter"/>
        <w:spacing w:after="80"/>
      </w:pPr>
      <w:r>
        <w:t>1.</w:t>
      </w:r>
      <w:r>
        <w:tab/>
        <w:t xml:space="preserve">¿Cuál es el </w:t>
      </w:r>
      <w:r w:rsidRPr="00F51C7D">
        <w:rPr>
          <w:b/>
        </w:rPr>
        <w:t>trabajo principal</w:t>
      </w:r>
      <w:r>
        <w:t xml:space="preserve"> del Espíritu Santo?</w:t>
      </w:r>
    </w:p>
    <w:p w:rsidR="00F51C7D" w:rsidRDefault="00F51C7D" w:rsidP="00A47365">
      <w:pPr>
        <w:pStyle w:val="EBBNormalhalfafter"/>
        <w:spacing w:after="80"/>
      </w:pPr>
      <w:r>
        <w:tab/>
        <w:t>Traernos a ________ para que seamos ________.</w:t>
      </w:r>
    </w:p>
    <w:p w:rsidR="00F51C7D" w:rsidRDefault="00F51C7D" w:rsidP="00A47365">
      <w:pPr>
        <w:pStyle w:val="EBBNormalhalfafter"/>
        <w:spacing w:after="80"/>
      </w:pPr>
      <w:r>
        <w:t>2.</w:t>
      </w:r>
      <w:r>
        <w:tab/>
        <w:t>Nosotros por naturaleza somos:</w:t>
      </w:r>
    </w:p>
    <w:p w:rsidR="00F51C7D" w:rsidRDefault="00F51C7D" w:rsidP="00A47365">
      <w:pPr>
        <w:pStyle w:val="EBBNormalhalfafter"/>
        <w:spacing w:after="80"/>
      </w:pPr>
      <w:r>
        <w:tab/>
        <w:t>1)</w:t>
      </w:r>
      <w:r>
        <w:tab/>
        <w:t>Espiritualmente __________</w:t>
      </w:r>
    </w:p>
    <w:p w:rsidR="00F51C7D" w:rsidRDefault="00F51C7D" w:rsidP="00A47365">
      <w:pPr>
        <w:pStyle w:val="EBBNormalhalfafter"/>
        <w:spacing w:after="80"/>
      </w:pPr>
      <w:r>
        <w:tab/>
        <w:t>2)</w:t>
      </w:r>
      <w:r>
        <w:tab/>
        <w:t>Espiritualmente __________</w:t>
      </w:r>
    </w:p>
    <w:p w:rsidR="00F51C7D" w:rsidRDefault="00F51C7D" w:rsidP="00A47365">
      <w:pPr>
        <w:pStyle w:val="EBBNormalhalfafter"/>
        <w:spacing w:after="80"/>
      </w:pPr>
      <w:r>
        <w:tab/>
        <w:t>3)</w:t>
      </w:r>
      <w:r>
        <w:tab/>
        <w:t>___________ de _________</w:t>
      </w:r>
    </w:p>
    <w:p w:rsidR="00F51C7D" w:rsidRDefault="00F51C7D" w:rsidP="00A47365">
      <w:pPr>
        <w:pStyle w:val="EBBNormalhalfafter"/>
        <w:spacing w:after="80"/>
      </w:pPr>
      <w:r>
        <w:t>3.</w:t>
      </w:r>
      <w:r>
        <w:tab/>
        <w:t>¿Cómo puede el Espíritu Santo cambiarnos de pecadores a “santos?”</w:t>
      </w:r>
    </w:p>
    <w:p w:rsidR="00F51C7D" w:rsidRDefault="00F51C7D" w:rsidP="00A47365">
      <w:pPr>
        <w:pStyle w:val="EBBNormalhalfafter"/>
        <w:spacing w:after="80"/>
      </w:pPr>
      <w:r>
        <w:tab/>
      </w:r>
      <w:r>
        <w:rPr>
          <w:b/>
        </w:rPr>
        <w:t>Primero</w:t>
      </w:r>
      <w:r>
        <w:t>, nos __________ del _____________ por la fe en Cristo.</w:t>
      </w:r>
    </w:p>
    <w:p w:rsidR="00F51C7D" w:rsidRDefault="00F51C7D" w:rsidP="00A47365">
      <w:pPr>
        <w:pStyle w:val="EBBNormalhalfafter"/>
        <w:spacing w:after="80"/>
      </w:pPr>
      <w:r>
        <w:tab/>
      </w:r>
      <w:r>
        <w:rPr>
          <w:b/>
        </w:rPr>
        <w:t>Segundo</w:t>
      </w:r>
      <w:r>
        <w:t>, nos __________ a hacer el _________, a vivir por la fe.</w:t>
      </w:r>
    </w:p>
    <w:p w:rsidR="00F51C7D" w:rsidRDefault="00F51C7D" w:rsidP="00A47365">
      <w:pPr>
        <w:pStyle w:val="EBBNormalhalfafter"/>
        <w:spacing w:after="80"/>
        <w:ind w:left="720" w:hanging="720"/>
      </w:pPr>
      <w:r>
        <w:t>4.</w:t>
      </w:r>
      <w:r>
        <w:tab/>
        <w:t>Marisela no creía en Jesucristo como Salvador. Pero entonces ella escuchó</w:t>
      </w:r>
      <w:r w:rsidR="00A47365">
        <w:t xml:space="preserve"> el mensaje de salvación. En ese momento, el Espíritu Santo la ________ por medio del Evangelio.</w:t>
      </w:r>
    </w:p>
    <w:p w:rsidR="00A47365" w:rsidRDefault="00A47365" w:rsidP="00A47365">
      <w:pPr>
        <w:pStyle w:val="EBBNormalhalfafter"/>
        <w:spacing w:after="80"/>
        <w:ind w:left="720" w:hanging="720"/>
      </w:pPr>
      <w:r>
        <w:t>5.</w:t>
      </w:r>
      <w:r>
        <w:tab/>
        <w:t>Marisela entonces llegó a comprender que ella había fallado pero Jesucristo le salvó. En ese momento, el Espíritu Santo la ___________ para que ella conociera a Cristo y tuviera fe.</w:t>
      </w:r>
    </w:p>
    <w:p w:rsidR="00A47365" w:rsidRDefault="00A47365" w:rsidP="00A47365">
      <w:pPr>
        <w:pStyle w:val="EBBNormalhalfafter"/>
        <w:spacing w:after="80"/>
        <w:ind w:left="720" w:hanging="720"/>
      </w:pPr>
      <w:r>
        <w:t>6.</w:t>
      </w:r>
      <w:r>
        <w:tab/>
        <w:t>Después de confiar en Cristo, Marisela sintió un deseo creciente de dejar sus malos hábitos y comenzar a hacer todo bien. Así el Espíritu Santo la ___________ poco a poco.</w:t>
      </w:r>
    </w:p>
    <w:p w:rsidR="00A47365" w:rsidRDefault="00A47365" w:rsidP="00A47365">
      <w:pPr>
        <w:pStyle w:val="EBBNormalhalfafter"/>
        <w:spacing w:after="80"/>
        <w:ind w:left="720" w:hanging="720"/>
      </w:pPr>
      <w:r>
        <w:t>7.</w:t>
      </w:r>
      <w:r>
        <w:tab/>
        <w:t>Marisela nunca llegó a ser perfecta; pero ella sí creció más y más en su fe y durante toda su vida ella siguió fiel al Señor. Así el Espíritu Santo la ________ en la fe.</w:t>
      </w:r>
    </w:p>
    <w:p w:rsidR="00A47365" w:rsidRDefault="00A47365" w:rsidP="00A47365">
      <w:pPr>
        <w:pStyle w:val="EBBNormalhalfafter"/>
        <w:spacing w:after="80"/>
        <w:ind w:left="720" w:hanging="720"/>
      </w:pPr>
      <w:r>
        <w:t>8.</w:t>
      </w:r>
      <w:r>
        <w:tab/>
        <w:t>¿Cuál es uno de los frutos del Espíritu que a veces falta en tu vida?</w:t>
      </w:r>
    </w:p>
    <w:p w:rsidR="00A47365" w:rsidRDefault="00A47365" w:rsidP="00A47365">
      <w:pPr>
        <w:pStyle w:val="EBBNormalhalfafter"/>
        <w:spacing w:after="80"/>
        <w:ind w:left="720" w:hanging="720"/>
      </w:pPr>
      <w:r>
        <w:tab/>
        <w:t>_________________</w:t>
      </w:r>
    </w:p>
    <w:p w:rsidR="00A47365" w:rsidRDefault="00A47365" w:rsidP="00A47365">
      <w:pPr>
        <w:pStyle w:val="EBBNormalhalfafter"/>
        <w:spacing w:after="80"/>
        <w:ind w:left="720" w:hanging="720"/>
      </w:pPr>
      <w:r>
        <w:t>9.</w:t>
      </w:r>
      <w:r>
        <w:tab/>
        <w:t>Marca “V” si la frase es verdadera, o “F” si la frase es falsa:</w:t>
      </w:r>
    </w:p>
    <w:p w:rsidR="00A47365" w:rsidRDefault="00A47365" w:rsidP="00A47365">
      <w:pPr>
        <w:pStyle w:val="EBBNormalhalfafter"/>
        <w:tabs>
          <w:tab w:val="left" w:pos="720"/>
          <w:tab w:val="left" w:pos="1440"/>
        </w:tabs>
        <w:spacing w:after="80"/>
        <w:ind w:left="1800" w:hanging="1800"/>
      </w:pPr>
      <w:r>
        <w:tab/>
        <w:t>____</w:t>
      </w:r>
      <w:r>
        <w:tab/>
      </w:r>
      <w:proofErr w:type="gramStart"/>
      <w:r>
        <w:t>a</w:t>
      </w:r>
      <w:proofErr w:type="gramEnd"/>
      <w:r>
        <w:t>.</w:t>
      </w:r>
      <w:r>
        <w:tab/>
        <w:t>Las buenas obras nos salvan.</w:t>
      </w:r>
    </w:p>
    <w:p w:rsidR="00A47365" w:rsidRDefault="00A47365" w:rsidP="00A47365">
      <w:pPr>
        <w:pStyle w:val="EBBNormalhalfafter"/>
        <w:tabs>
          <w:tab w:val="left" w:pos="720"/>
          <w:tab w:val="left" w:pos="1440"/>
        </w:tabs>
        <w:spacing w:after="80"/>
        <w:ind w:left="1800" w:hanging="1800"/>
      </w:pPr>
      <w:r>
        <w:tab/>
        <w:t>____</w:t>
      </w:r>
      <w:r>
        <w:tab/>
        <w:t>b.</w:t>
      </w:r>
      <w:r>
        <w:tab/>
        <w:t>La fe verdadera siempre produce buenas obras.</w:t>
      </w:r>
    </w:p>
    <w:p w:rsidR="00A47365" w:rsidRDefault="00A47365" w:rsidP="00A47365">
      <w:pPr>
        <w:pStyle w:val="EBBNormalhalfafter"/>
        <w:tabs>
          <w:tab w:val="left" w:pos="720"/>
          <w:tab w:val="left" w:pos="1440"/>
        </w:tabs>
        <w:spacing w:after="80"/>
        <w:ind w:left="1800" w:hanging="1800"/>
      </w:pPr>
      <w:r>
        <w:tab/>
        <w:t>____</w:t>
      </w:r>
      <w:r>
        <w:tab/>
      </w:r>
      <w:proofErr w:type="gramStart"/>
      <w:r>
        <w:t>c</w:t>
      </w:r>
      <w:proofErr w:type="gramEnd"/>
      <w:r>
        <w:t>.</w:t>
      </w:r>
      <w:r>
        <w:tab/>
        <w:t>Una buena obra es cualquier cosa que se hace en fe y amor.</w:t>
      </w:r>
    </w:p>
    <w:p w:rsidR="00A47365" w:rsidRPr="00F51C7D" w:rsidRDefault="004A5E7F" w:rsidP="00A47365">
      <w:pPr>
        <w:pStyle w:val="EBBNormalhalfafter"/>
        <w:tabs>
          <w:tab w:val="left" w:pos="720"/>
          <w:tab w:val="left" w:pos="1980"/>
        </w:tabs>
        <w:spacing w:after="120"/>
        <w:ind w:left="2340" w:hanging="2340"/>
      </w:pPr>
      <w:r>
        <w:rPr>
          <w:noProof/>
          <w:lang w:val="en-US"/>
        </w:rPr>
        <w:pict>
          <v:shape id="_x0000_s1198" type="#_x0000_t176" style="position:absolute;left:0;text-align:left;margin-left:-1.7pt;margin-top:11.05pt;width:468.45pt;height:85.2pt;z-index:251962368;mso-width-relative:margin;mso-height-relative:margin" strokecolor="black [3213]">
            <v:shadow color="black [3213]" offset="6pt,6pt"/>
            <v:textbox>
              <w:txbxContent>
                <w:p w:rsidR="00E46E4F" w:rsidRDefault="00E46E4F" w:rsidP="00A47365">
                  <w:pPr>
                    <w:spacing w:after="120"/>
                    <w:rPr>
                      <w:sz w:val="24"/>
                      <w:szCs w:val="24"/>
                      <w:lang w:val="es-ES"/>
                    </w:rPr>
                  </w:pPr>
                  <w:r w:rsidRPr="008E0783">
                    <w:rPr>
                      <w:b/>
                      <w:sz w:val="24"/>
                      <w:szCs w:val="24"/>
                      <w:lang w:val="es-ES"/>
                    </w:rPr>
                    <w:t>Ta</w:t>
                  </w:r>
                  <w:r>
                    <w:rPr>
                      <w:b/>
                      <w:sz w:val="24"/>
                      <w:szCs w:val="24"/>
                      <w:lang w:val="es-ES"/>
                    </w:rPr>
                    <w:t xml:space="preserve">rea de Memorización: </w:t>
                  </w:r>
                  <w:r>
                    <w:rPr>
                      <w:sz w:val="24"/>
                      <w:szCs w:val="24"/>
                      <w:lang w:val="es-ES"/>
                    </w:rPr>
                    <w:t xml:space="preserve">Escribe </w:t>
                  </w:r>
                  <w:r>
                    <w:rPr>
                      <w:b/>
                      <w:sz w:val="24"/>
                      <w:szCs w:val="24"/>
                      <w:lang w:val="es-ES"/>
                    </w:rPr>
                    <w:t>Gálatas 5:25</w:t>
                  </w:r>
                  <w:r>
                    <w:rPr>
                      <w:sz w:val="24"/>
                      <w:szCs w:val="24"/>
                      <w:lang w:val="es-ES"/>
                    </w:rPr>
                    <w:t xml:space="preserve"> aquí: _________________________________________________________________________</w:t>
                  </w:r>
                </w:p>
                <w:p w:rsidR="00E46E4F" w:rsidRDefault="00E46E4F" w:rsidP="00A47365">
                  <w:pPr>
                    <w:spacing w:after="120"/>
                    <w:rPr>
                      <w:sz w:val="24"/>
                      <w:szCs w:val="24"/>
                      <w:lang w:val="es-ES"/>
                    </w:rPr>
                  </w:pPr>
                  <w:r>
                    <w:rPr>
                      <w:sz w:val="24"/>
                      <w:szCs w:val="24"/>
                      <w:lang w:val="es-ES"/>
                    </w:rPr>
                    <w:t>_________________________________________________________________________</w:t>
                  </w:r>
                </w:p>
                <w:p w:rsidR="00E46E4F" w:rsidRPr="008E0783" w:rsidRDefault="00E46E4F" w:rsidP="00A47365">
                  <w:pPr>
                    <w:spacing w:after="120"/>
                    <w:jc w:val="center"/>
                    <w:rPr>
                      <w:b/>
                      <w:sz w:val="24"/>
                      <w:szCs w:val="24"/>
                      <w:lang w:val="es-ES"/>
                    </w:rPr>
                  </w:pPr>
                  <w:r>
                    <w:rPr>
                      <w:b/>
                      <w:sz w:val="24"/>
                      <w:szCs w:val="24"/>
                      <w:lang w:val="es-ES"/>
                    </w:rPr>
                    <w:t>Ahora aprende este versículo de memoria.</w:t>
                  </w:r>
                </w:p>
              </w:txbxContent>
            </v:textbox>
          </v:shape>
        </w:pict>
      </w:r>
      <w:r w:rsidR="00A47365">
        <w:tab/>
      </w:r>
    </w:p>
    <w:p w:rsidR="00F51C7D" w:rsidRDefault="00F51C7D" w:rsidP="00600B9B">
      <w:pPr>
        <w:pStyle w:val="EBBNormalhalfafter"/>
        <w:spacing w:after="120"/>
      </w:pPr>
    </w:p>
    <w:p w:rsidR="00D24860" w:rsidRPr="00CC4141" w:rsidRDefault="00D24860" w:rsidP="00ED248B">
      <w:pPr>
        <w:pStyle w:val="EBBTitle"/>
      </w:pPr>
      <w:r w:rsidRPr="00CC4141">
        <w:br w:type="page"/>
      </w:r>
    </w:p>
    <w:p w:rsidR="00D24860" w:rsidRDefault="004A5E7F" w:rsidP="008C774A">
      <w:pPr>
        <w:pStyle w:val="EBBTitle"/>
      </w:pPr>
      <w:r>
        <w:rPr>
          <w:b w:val="0"/>
          <w:noProof/>
          <w:lang w:val="en-US"/>
        </w:rPr>
        <w:lastRenderedPageBreak/>
        <w:pict>
          <v:shape id="_x0000_s1200" type="#_x0000_t176" style="position:absolute;left:0;text-align:left;margin-left:-.7pt;margin-top:27.2pt;width:159.9pt;height:25.3pt;z-index:251966464;mso-height-percent:200;mso-height-percent:200;mso-width-relative:margin;mso-height-relative:margin" strokecolor="black [3213]">
            <v:textbox style="mso-fit-shape-to-text:t">
              <w:txbxContent>
                <w:p w:rsidR="00E46E4F" w:rsidRPr="0021228F" w:rsidRDefault="00E46E4F" w:rsidP="00AC3AC3">
                  <w:pPr>
                    <w:pStyle w:val="EBBTitle"/>
                    <w:spacing w:after="0"/>
                    <w:jc w:val="left"/>
                    <w:rPr>
                      <w:sz w:val="28"/>
                      <w:szCs w:val="28"/>
                    </w:rPr>
                  </w:pPr>
                  <w:r>
                    <w:rPr>
                      <w:sz w:val="28"/>
                      <w:szCs w:val="28"/>
                    </w:rPr>
                    <w:t>La Promesa de Dios</w:t>
                  </w:r>
                </w:p>
              </w:txbxContent>
            </v:textbox>
            <w10:wrap type="topAndBottom"/>
          </v:shape>
        </w:pict>
      </w:r>
      <w:r w:rsidR="00EC7281">
        <w:t>La Espada del Espíritu</w:t>
      </w:r>
    </w:p>
    <w:p w:rsidR="00EC7281" w:rsidRDefault="00D86B69" w:rsidP="00EC7281">
      <w:pPr>
        <w:pStyle w:val="EBBNormalhalfafter"/>
        <w:spacing w:after="120" w:line="440" w:lineRule="exact"/>
      </w:pPr>
      <w:r>
        <w:rPr>
          <w:b/>
          <w:noProof/>
          <w:lang w:val="en-US"/>
        </w:rPr>
        <w:drawing>
          <wp:anchor distT="0" distB="0" distL="114300" distR="114300" simplePos="0" relativeHeight="251963392" behindDoc="0" locked="0" layoutInCell="1" allowOverlap="1">
            <wp:simplePos x="0" y="0"/>
            <wp:positionH relativeFrom="column">
              <wp:posOffset>2305050</wp:posOffset>
            </wp:positionH>
            <wp:positionV relativeFrom="paragraph">
              <wp:posOffset>1276350</wp:posOffset>
            </wp:positionV>
            <wp:extent cx="1504950" cy="2468880"/>
            <wp:effectExtent l="19050" t="0" r="0" b="0"/>
            <wp:wrapTopAndBottom/>
            <wp:docPr id="56" name="Picture 55" descr="23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M.TIF"/>
                    <pic:cNvPicPr/>
                  </pic:nvPicPr>
                  <pic:blipFill>
                    <a:blip r:embed="rId79" cstate="print"/>
                    <a:stretch>
                      <a:fillRect/>
                    </a:stretch>
                  </pic:blipFill>
                  <pic:spPr>
                    <a:xfrm>
                      <a:off x="0" y="0"/>
                      <a:ext cx="1504950" cy="2468880"/>
                    </a:xfrm>
                    <a:prstGeom prst="rect">
                      <a:avLst/>
                    </a:prstGeom>
                  </pic:spPr>
                </pic:pic>
              </a:graphicData>
            </a:graphic>
          </wp:anchor>
        </w:drawing>
      </w:r>
      <w:r w:rsidR="00EC7281">
        <w:rPr>
          <w:b/>
        </w:rPr>
        <w:t>Hebreos 4:12</w:t>
      </w:r>
      <w:r w:rsidR="00EC7281">
        <w:t xml:space="preserve"> dice: Porque la _________ de _________ tiene vida y _________. Es más aguda que cualquier ___________ de dos filos, y penetra hasta lo más profundo del _________ y del __________.</w:t>
      </w:r>
    </w:p>
    <w:p w:rsidR="00EC7281" w:rsidRDefault="004A5E7F" w:rsidP="00EC7281">
      <w:pPr>
        <w:pStyle w:val="EBBNormalhalfafter"/>
        <w:spacing w:after="120"/>
      </w:pPr>
      <w:r>
        <w:rPr>
          <w:noProof/>
          <w:lang w:val="en-US"/>
        </w:rPr>
        <w:pict>
          <v:shape id="_x0000_s1199" type="#_x0000_t62" style="position:absolute;margin-left:194.4pt;margin-top:257.7pt;width:141.6pt;height:50.4pt;z-index:251965440" adj="18786,26014">
            <v:textbox>
              <w:txbxContent>
                <w:p w:rsidR="00E46E4F" w:rsidRPr="00AC3AC3" w:rsidRDefault="00E46E4F" w:rsidP="00AC3AC3">
                  <w:pPr>
                    <w:jc w:val="center"/>
                    <w:rPr>
                      <w:rFonts w:ascii="Arial" w:hAnsi="Arial" w:cs="Arial"/>
                      <w:sz w:val="24"/>
                      <w:szCs w:val="24"/>
                      <w:lang w:val="es-ES"/>
                    </w:rPr>
                  </w:pPr>
                  <w:r w:rsidRPr="00AC3AC3">
                    <w:rPr>
                      <w:rFonts w:ascii="Arial" w:hAnsi="Arial" w:cs="Arial"/>
                      <w:sz w:val="24"/>
                      <w:szCs w:val="24"/>
                      <w:lang w:val="es-ES"/>
                    </w:rPr>
                    <w:t>¡Qué fastidio! No quiero leer más acerca de Jesucristo.</w:t>
                  </w:r>
                </w:p>
              </w:txbxContent>
            </v:textbox>
          </v:shape>
        </w:pict>
      </w:r>
      <w:r w:rsidR="00EC7281">
        <w:t xml:space="preserve">El Espíritu Santo hace toda su obra por medio de la </w:t>
      </w:r>
      <w:r w:rsidR="00EC7281">
        <w:rPr>
          <w:b/>
        </w:rPr>
        <w:t>Palabra de Dios</w:t>
      </w:r>
      <w:r w:rsidR="00EC7281">
        <w:t xml:space="preserve">. Por la Palabra, el Espíritu nos reprende y nos consuela y nos convence y nos trae a la fe en Cristo. La </w:t>
      </w:r>
      <w:r w:rsidR="00EC7281">
        <w:rPr>
          <w:b/>
        </w:rPr>
        <w:t xml:space="preserve">Palabra de Dios </w:t>
      </w:r>
      <w:r w:rsidR="00EC7281">
        <w:t>es la herramienta que el Espíritu utiliza para cambiar nuestras vidas.</w:t>
      </w:r>
    </w:p>
    <w:p w:rsidR="00AC3AC3" w:rsidRDefault="00AC3AC3" w:rsidP="00AC3AC3">
      <w:pPr>
        <w:pStyle w:val="EBBNormalhalfafter"/>
        <w:spacing w:after="0"/>
      </w:pPr>
      <w:r>
        <w:rPr>
          <w:noProof/>
          <w:lang w:val="en-US"/>
        </w:rPr>
        <w:drawing>
          <wp:anchor distT="0" distB="0" distL="114300" distR="114300" simplePos="0" relativeHeight="251964416" behindDoc="0" locked="0" layoutInCell="1" allowOverlap="1">
            <wp:simplePos x="0" y="0"/>
            <wp:positionH relativeFrom="column">
              <wp:posOffset>3829050</wp:posOffset>
            </wp:positionH>
            <wp:positionV relativeFrom="paragraph">
              <wp:posOffset>142240</wp:posOffset>
            </wp:positionV>
            <wp:extent cx="1794510" cy="2118360"/>
            <wp:effectExtent l="19050" t="0" r="0" b="0"/>
            <wp:wrapSquare wrapText="left"/>
            <wp:docPr id="58" name="Picture 57" descr="Evangelio, Espiritu      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10.bmp"/>
                    <pic:cNvPicPr/>
                  </pic:nvPicPr>
                  <pic:blipFill>
                    <a:blip r:embed="rId80" cstate="print"/>
                    <a:stretch>
                      <a:fillRect/>
                    </a:stretch>
                  </pic:blipFill>
                  <pic:spPr>
                    <a:xfrm>
                      <a:off x="0" y="0"/>
                      <a:ext cx="1794510" cy="2118360"/>
                    </a:xfrm>
                    <a:prstGeom prst="rect">
                      <a:avLst/>
                    </a:prstGeom>
                  </pic:spPr>
                </pic:pic>
              </a:graphicData>
            </a:graphic>
          </wp:anchor>
        </w:drawing>
      </w:r>
    </w:p>
    <w:p w:rsidR="00EC7281" w:rsidRDefault="00EC7281" w:rsidP="00EC7281">
      <w:pPr>
        <w:pStyle w:val="EBBNormalhalfafter"/>
        <w:spacing w:after="120"/>
      </w:pPr>
    </w:p>
    <w:p w:rsidR="0055449B" w:rsidRDefault="0055449B" w:rsidP="00EC7281">
      <w:pPr>
        <w:pStyle w:val="EBBNormalhalfafter"/>
        <w:spacing w:after="120"/>
      </w:pPr>
    </w:p>
    <w:p w:rsidR="00EC7281" w:rsidRDefault="00EC7281" w:rsidP="0055449B">
      <w:pPr>
        <w:pStyle w:val="EBBNormalhalfafter"/>
        <w:spacing w:after="120"/>
        <w:ind w:right="4140"/>
      </w:pPr>
      <w:r>
        <w:t>Sin embargo, a menudo las personas resisten la Palabra de Dios. No quieren la salvación por medio de Jesucristo. El Espíritu quiere despertar la fe en sus corazones, pero ellos lo rechazan. (1 Timoteo 2:4)</w:t>
      </w:r>
    </w:p>
    <w:p w:rsidR="00EC7281" w:rsidRPr="00EC7281" w:rsidRDefault="00EC7281" w:rsidP="00EC7281">
      <w:pPr>
        <w:pStyle w:val="EBBNormalhalfafter"/>
        <w:spacing w:after="120"/>
      </w:pPr>
    </w:p>
    <w:p w:rsidR="00EC7281" w:rsidRDefault="00EC7281" w:rsidP="00EC7281">
      <w:pPr>
        <w:pStyle w:val="EBBNormalhalfafter"/>
        <w:spacing w:after="120"/>
      </w:pPr>
    </w:p>
    <w:tbl>
      <w:tblPr>
        <w:tblStyle w:val="TableGrid"/>
        <w:tblW w:w="0" w:type="auto"/>
        <w:tblLook w:val="04A0" w:firstRow="1" w:lastRow="0" w:firstColumn="1" w:lastColumn="0" w:noHBand="0" w:noVBand="1"/>
      </w:tblPr>
      <w:tblGrid>
        <w:gridCol w:w="9576"/>
      </w:tblGrid>
      <w:tr w:rsidR="00AC3AC3" w:rsidRPr="00AC3AC3" w:rsidTr="00AC3AC3">
        <w:trPr>
          <w:trHeight w:val="576"/>
        </w:trPr>
        <w:tc>
          <w:tcPr>
            <w:tcW w:w="9576" w:type="dxa"/>
            <w:vAlign w:val="center"/>
          </w:tcPr>
          <w:p w:rsidR="00AC3AC3" w:rsidRPr="00AC3AC3" w:rsidRDefault="00AC3AC3" w:rsidP="00AC3AC3">
            <w:pPr>
              <w:pStyle w:val="EBBNormalhalfafter"/>
              <w:spacing w:after="0"/>
              <w:jc w:val="center"/>
            </w:pPr>
            <w:r>
              <w:t xml:space="preserve">Si tú eres salvo, es porque el </w:t>
            </w:r>
            <w:r>
              <w:rPr>
                <w:b/>
              </w:rPr>
              <w:t>Espíritu Santo</w:t>
            </w:r>
            <w:r>
              <w:t xml:space="preserve"> te trajo a la fe. Es obra de Dios.</w:t>
            </w:r>
          </w:p>
        </w:tc>
      </w:tr>
      <w:tr w:rsidR="00AC3AC3" w:rsidRPr="00AC3AC3" w:rsidTr="00AC3AC3">
        <w:trPr>
          <w:trHeight w:val="576"/>
        </w:trPr>
        <w:tc>
          <w:tcPr>
            <w:tcW w:w="9576" w:type="dxa"/>
            <w:vAlign w:val="center"/>
          </w:tcPr>
          <w:p w:rsidR="00AC3AC3" w:rsidRPr="00AC3AC3" w:rsidRDefault="00AC3AC3" w:rsidP="00AC3AC3">
            <w:pPr>
              <w:pStyle w:val="EBBNormalhalfafter"/>
              <w:spacing w:after="0"/>
              <w:jc w:val="center"/>
            </w:pPr>
            <w:r>
              <w:t xml:space="preserve">Si tú te pierdes, es porque </w:t>
            </w:r>
            <w:r>
              <w:rPr>
                <w:b/>
              </w:rPr>
              <w:t>tú mismo</w:t>
            </w:r>
            <w:r>
              <w:t xml:space="preserve"> resististe al Espíritu. Es tu propia culpa.</w:t>
            </w:r>
          </w:p>
        </w:tc>
      </w:tr>
    </w:tbl>
    <w:p w:rsidR="00AC3AC3" w:rsidRDefault="00AC3AC3" w:rsidP="00AC3AC3">
      <w:pPr>
        <w:pStyle w:val="EBBTitle"/>
      </w:pPr>
      <w:r>
        <w:lastRenderedPageBreak/>
        <w:t>Experiencias Especiales del Espíritu</w:t>
      </w:r>
    </w:p>
    <w:p w:rsidR="00AC3AC3" w:rsidRDefault="00CA5791" w:rsidP="00EC7281">
      <w:pPr>
        <w:pStyle w:val="EBBNormalhalfafter"/>
        <w:spacing w:after="120"/>
      </w:pPr>
      <w:r>
        <w:rPr>
          <w:noProof/>
          <w:lang w:val="en-US"/>
        </w:rPr>
        <w:drawing>
          <wp:anchor distT="0" distB="0" distL="114300" distR="114300" simplePos="0" relativeHeight="251969536" behindDoc="0" locked="0" layoutInCell="1" allowOverlap="1">
            <wp:simplePos x="0" y="0"/>
            <wp:positionH relativeFrom="column">
              <wp:posOffset>3615690</wp:posOffset>
            </wp:positionH>
            <wp:positionV relativeFrom="paragraph">
              <wp:posOffset>392430</wp:posOffset>
            </wp:positionV>
            <wp:extent cx="742950" cy="960120"/>
            <wp:effectExtent l="19050" t="0" r="0" b="0"/>
            <wp:wrapNone/>
            <wp:docPr id="61" name="Picture 60" descr="RELIG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_05.TIF"/>
                    <pic:cNvPicPr/>
                  </pic:nvPicPr>
                  <pic:blipFill>
                    <a:blip r:embed="rId81" cstate="print"/>
                    <a:stretch>
                      <a:fillRect/>
                    </a:stretch>
                  </pic:blipFill>
                  <pic:spPr>
                    <a:xfrm>
                      <a:off x="0" y="0"/>
                      <a:ext cx="742950" cy="960120"/>
                    </a:xfrm>
                    <a:prstGeom prst="rect">
                      <a:avLst/>
                    </a:prstGeom>
                  </pic:spPr>
                </pic:pic>
              </a:graphicData>
            </a:graphic>
          </wp:anchor>
        </w:drawing>
      </w:r>
      <w:r>
        <w:rPr>
          <w:noProof/>
          <w:lang w:val="en-US"/>
        </w:rPr>
        <w:drawing>
          <wp:anchor distT="0" distB="0" distL="114300" distR="114300" simplePos="0" relativeHeight="251968512" behindDoc="0" locked="0" layoutInCell="1" allowOverlap="1">
            <wp:simplePos x="0" y="0"/>
            <wp:positionH relativeFrom="column">
              <wp:posOffset>3265170</wp:posOffset>
            </wp:positionH>
            <wp:positionV relativeFrom="paragraph">
              <wp:posOffset>255270</wp:posOffset>
            </wp:positionV>
            <wp:extent cx="1474470" cy="1478280"/>
            <wp:effectExtent l="19050" t="0" r="0" b="0"/>
            <wp:wrapNone/>
            <wp:docPr id="60" name="Picture 59" descr="Balloon 04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048.wmf"/>
                    <pic:cNvPicPr/>
                  </pic:nvPicPr>
                  <pic:blipFill>
                    <a:blip r:embed="rId82" cstate="print"/>
                    <a:stretch>
                      <a:fillRect/>
                    </a:stretch>
                  </pic:blipFill>
                  <pic:spPr>
                    <a:xfrm>
                      <a:off x="0" y="0"/>
                      <a:ext cx="1474470" cy="1478280"/>
                    </a:xfrm>
                    <a:prstGeom prst="rect">
                      <a:avLst/>
                    </a:prstGeom>
                  </pic:spPr>
                </pic:pic>
              </a:graphicData>
            </a:graphic>
          </wp:anchor>
        </w:drawing>
      </w:r>
      <w:r w:rsidR="00AC3AC3">
        <w:t>Alguna vez, al dormir, ¿has soñado con Jesucristo? ¿Sientes que Dios mismo te habló directamente en alguna ocasión?</w:t>
      </w:r>
    </w:p>
    <w:p w:rsidR="00AC3AC3" w:rsidRPr="00AF1B6D" w:rsidRDefault="00AC3AC3" w:rsidP="00AF1B6D">
      <w:pPr>
        <w:pStyle w:val="EBBNormalhalfafter"/>
        <w:spacing w:after="0"/>
        <w:rPr>
          <w:sz w:val="18"/>
          <w:szCs w:val="18"/>
        </w:rPr>
      </w:pPr>
    </w:p>
    <w:p w:rsidR="00AF1B6D" w:rsidRDefault="00AF1B6D" w:rsidP="00026164">
      <w:pPr>
        <w:pStyle w:val="EBBNormalhalfafter"/>
        <w:spacing w:before="240" w:after="120"/>
      </w:pPr>
      <w:r>
        <w:rPr>
          <w:noProof/>
          <w:lang w:val="en-US"/>
        </w:rPr>
        <w:drawing>
          <wp:anchor distT="0" distB="0" distL="114300" distR="114300" simplePos="0" relativeHeight="251967488" behindDoc="0" locked="0" layoutInCell="1" allowOverlap="1">
            <wp:simplePos x="0" y="0"/>
            <wp:positionH relativeFrom="column">
              <wp:posOffset>1146810</wp:posOffset>
            </wp:positionH>
            <wp:positionV relativeFrom="paragraph">
              <wp:posOffset>492125</wp:posOffset>
            </wp:positionV>
            <wp:extent cx="2388870" cy="1569720"/>
            <wp:effectExtent l="19050" t="0" r="0" b="0"/>
            <wp:wrapTopAndBottom/>
            <wp:docPr id="59" name="Picture 58" descr="Sleeping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ing 1.wmf"/>
                    <pic:cNvPicPr/>
                  </pic:nvPicPr>
                  <pic:blipFill>
                    <a:blip r:embed="rId83" cstate="print"/>
                    <a:stretch>
                      <a:fillRect/>
                    </a:stretch>
                  </pic:blipFill>
                  <pic:spPr>
                    <a:xfrm>
                      <a:off x="0" y="0"/>
                      <a:ext cx="2388870" cy="1569720"/>
                    </a:xfrm>
                    <a:prstGeom prst="rect">
                      <a:avLst/>
                    </a:prstGeom>
                  </pic:spPr>
                </pic:pic>
              </a:graphicData>
            </a:graphic>
          </wp:anchor>
        </w:drawing>
      </w:r>
    </w:p>
    <w:p w:rsidR="00AC3AC3" w:rsidRDefault="00AC3AC3" w:rsidP="00026164">
      <w:pPr>
        <w:pStyle w:val="EBBNormalhalfafter"/>
        <w:spacing w:before="240" w:after="120"/>
      </w:pPr>
      <w:r>
        <w:t xml:space="preserve">Si Dios quiere, él </w:t>
      </w:r>
      <w:r>
        <w:rPr>
          <w:b/>
        </w:rPr>
        <w:t>puede</w:t>
      </w:r>
      <w:r>
        <w:t xml:space="preserve"> hablar directamente con uno. Sin embargo, Dios </w:t>
      </w:r>
      <w:r>
        <w:rPr>
          <w:b/>
        </w:rPr>
        <w:t>no está obligado</w:t>
      </w:r>
      <w:r>
        <w:t xml:space="preserve"> a hacer esto, y muy pocas veces lo hace.</w:t>
      </w:r>
    </w:p>
    <w:p w:rsidR="00AC3AC3" w:rsidRDefault="00AC3AC3" w:rsidP="00026164">
      <w:pPr>
        <w:pStyle w:val="EBBNormalhalfafter"/>
        <w:spacing w:after="0"/>
      </w:pPr>
      <w:r>
        <w:rPr>
          <w:b/>
        </w:rPr>
        <w:t>Muy pocas personas</w:t>
      </w:r>
      <w:r>
        <w:t xml:space="preserve"> tienen una visión verdadera o una profecía verdadera.</w:t>
      </w:r>
    </w:p>
    <w:p w:rsidR="00AC3AC3" w:rsidRDefault="00AC3AC3" w:rsidP="00EC7281">
      <w:pPr>
        <w:pStyle w:val="EBBNormalhalfafter"/>
        <w:spacing w:after="120"/>
      </w:pPr>
      <w:r>
        <w:t xml:space="preserve">En cambio, Dios habla a </w:t>
      </w:r>
      <w:r>
        <w:rPr>
          <w:b/>
        </w:rPr>
        <w:t>todos</w:t>
      </w:r>
      <w:r>
        <w:t xml:space="preserve"> por medio de la </w:t>
      </w:r>
      <w:r>
        <w:rPr>
          <w:b/>
        </w:rPr>
        <w:t>Biblia</w:t>
      </w:r>
      <w:r>
        <w:t>. Esta Palabra de Dios es mucho más importante que cualquier experiencia particular.</w:t>
      </w:r>
    </w:p>
    <w:p w:rsidR="00AC3AC3" w:rsidRPr="00AC3AC3" w:rsidRDefault="00AC3AC3" w:rsidP="00EC7281">
      <w:pPr>
        <w:pStyle w:val="EBBNormalhalfafter"/>
        <w:spacing w:after="120"/>
      </w:pPr>
      <w:r>
        <w:t xml:space="preserve">Además, </w:t>
      </w:r>
      <w:r>
        <w:rPr>
          <w:b/>
        </w:rPr>
        <w:t>toda experiencia</w:t>
      </w:r>
      <w:r>
        <w:t xml:space="preserve"> (sea una visión, un sueño, etc.) debe ser </w:t>
      </w:r>
      <w:r w:rsidRPr="00AC3AC3">
        <w:rPr>
          <w:b/>
        </w:rPr>
        <w:t>evaluada</w:t>
      </w:r>
      <w:r>
        <w:t xml:space="preserve"> por la Palabra de Dios. Aún los cristianos se pueden quedar engañados. Cuando alguien piensa que Dios le habló, debemos averiguar con la Biblia, a ver si es verdad. (1 Juan 4:1)</w:t>
      </w:r>
    </w:p>
    <w:p w:rsidR="00AC3AC3" w:rsidRDefault="00AC3AC3" w:rsidP="00EC7281">
      <w:pPr>
        <w:pStyle w:val="EBBNormalhalfafter"/>
        <w:spacing w:after="120"/>
      </w:pPr>
      <w:r>
        <w:t>Las visiones, lenguas, profecías y otras experiencias:</w:t>
      </w:r>
    </w:p>
    <w:p w:rsidR="00AC3AC3" w:rsidRDefault="00AC3AC3" w:rsidP="00EC7281">
      <w:pPr>
        <w:pStyle w:val="EBBNormalhalfafter"/>
        <w:spacing w:after="120"/>
      </w:pPr>
      <w:r>
        <w:tab/>
        <w:t>1)</w:t>
      </w:r>
      <w:r>
        <w:tab/>
        <w:t>Pueden ser de Dios</w:t>
      </w:r>
    </w:p>
    <w:p w:rsidR="00AC3AC3" w:rsidRDefault="00AC3AC3" w:rsidP="00EC7281">
      <w:pPr>
        <w:pStyle w:val="EBBNormalhalfafter"/>
        <w:spacing w:after="120"/>
      </w:pPr>
      <w:r>
        <w:tab/>
        <w:t>2)</w:t>
      </w:r>
      <w:r>
        <w:tab/>
        <w:t>Pueden ser producidas por las emociones</w:t>
      </w:r>
    </w:p>
    <w:p w:rsidR="00AC3AC3" w:rsidRDefault="00AC3AC3" w:rsidP="00EC7281">
      <w:pPr>
        <w:pStyle w:val="EBBNormalhalfafter"/>
        <w:spacing w:after="120"/>
      </w:pPr>
      <w:r>
        <w:tab/>
        <w:t>3)</w:t>
      </w:r>
      <w:r>
        <w:tab/>
        <w:t>Pueden ser engaños de Satanás (Mateo 24:24, 2 Corintios 11:14)</w:t>
      </w:r>
    </w:p>
    <w:p w:rsidR="00AC3AC3" w:rsidRDefault="00B17AB4" w:rsidP="00EC7281">
      <w:pPr>
        <w:pStyle w:val="EBBNormalhalfafter"/>
        <w:spacing w:after="120"/>
      </w:pPr>
      <w:r>
        <w:t>¿Cómo sabemos si una experiencia especial es de Dios?</w:t>
      </w:r>
    </w:p>
    <w:p w:rsidR="00B17AB4" w:rsidRDefault="00B17AB4" w:rsidP="00EC7281">
      <w:pPr>
        <w:pStyle w:val="EBBNormalhalfafter"/>
        <w:spacing w:after="120"/>
      </w:pPr>
      <w:r>
        <w:tab/>
        <w:t>1)</w:t>
      </w:r>
      <w:r>
        <w:tab/>
        <w:t>Si es de Dios, tiene que estar de acuerdo con la Biblia.</w:t>
      </w:r>
    </w:p>
    <w:p w:rsidR="00B17AB4" w:rsidRDefault="00B17AB4" w:rsidP="00EC7281">
      <w:pPr>
        <w:pStyle w:val="EBBNormalhalfafter"/>
        <w:spacing w:after="120"/>
      </w:pPr>
      <w:r>
        <w:tab/>
      </w:r>
      <w:r>
        <w:tab/>
        <w:t>No puede quitar nada de la Biblia ni añadir nada a la Biblia.</w:t>
      </w:r>
    </w:p>
    <w:p w:rsidR="00B17AB4" w:rsidRDefault="00B17AB4" w:rsidP="00EC7281">
      <w:pPr>
        <w:pStyle w:val="EBBNormalhalfafter"/>
        <w:spacing w:after="120"/>
      </w:pPr>
      <w:r>
        <w:tab/>
        <w:t>2)</w:t>
      </w:r>
      <w:r>
        <w:tab/>
        <w:t>Si es de Dios, te animará a poner la Palabra en práctica en tu vida.</w:t>
      </w:r>
    </w:p>
    <w:p w:rsidR="00B17AB4" w:rsidRDefault="00B17AB4" w:rsidP="00EC7281">
      <w:pPr>
        <w:pStyle w:val="EBBNormalhalfafter"/>
        <w:spacing w:after="120"/>
      </w:pPr>
      <w:r>
        <w:tab/>
        <w:t>3)</w:t>
      </w:r>
      <w:r>
        <w:tab/>
        <w:t>Si es de Dios, te animará a tener más fe en el Dios verdadero.</w:t>
      </w:r>
    </w:p>
    <w:p w:rsidR="00B17AB4" w:rsidRDefault="00B17AB4" w:rsidP="00EC7281">
      <w:pPr>
        <w:pStyle w:val="EBBNormalhalfafter"/>
        <w:spacing w:after="120"/>
      </w:pPr>
      <w:r>
        <w:tab/>
      </w:r>
      <w:r>
        <w:tab/>
        <w:t>No te animará a confiar en ti mismo, ni en otros espíritus, santos, etc.</w:t>
      </w:r>
    </w:p>
    <w:p w:rsidR="00B17AB4" w:rsidRPr="00B17AB4" w:rsidRDefault="00B17AB4" w:rsidP="00B17AB4">
      <w:pPr>
        <w:pStyle w:val="EBBTitle"/>
        <w:rPr>
          <w:sz w:val="28"/>
          <w:szCs w:val="28"/>
        </w:rPr>
      </w:pPr>
      <w:r w:rsidRPr="00B17AB4">
        <w:rPr>
          <w:sz w:val="28"/>
          <w:szCs w:val="28"/>
        </w:rPr>
        <w:t xml:space="preserve">Confiemos en </w:t>
      </w:r>
      <w:r w:rsidRPr="00B17AB4">
        <w:rPr>
          <w:sz w:val="28"/>
          <w:szCs w:val="28"/>
          <w:u w:val="single"/>
        </w:rPr>
        <w:t>Cristo</w:t>
      </w:r>
      <w:r w:rsidRPr="00B17AB4">
        <w:rPr>
          <w:sz w:val="28"/>
          <w:szCs w:val="28"/>
        </w:rPr>
        <w:t>, no en las experiencias particulares</w:t>
      </w:r>
    </w:p>
    <w:p w:rsidR="00AC3AC3" w:rsidRDefault="004A5E7F" w:rsidP="00E55EA7">
      <w:pPr>
        <w:pStyle w:val="EBBTitle"/>
      </w:pPr>
      <w:r>
        <w:rPr>
          <w:b w:val="0"/>
          <w:noProof/>
          <w:lang w:val="en-US"/>
        </w:rPr>
        <w:lastRenderedPageBreak/>
        <w:pict>
          <v:shape id="_x0000_s1201" type="#_x0000_t176" style="position:absolute;left:0;text-align:left;margin-left:-1.9pt;margin-top:27.2pt;width:159.9pt;height:25.3pt;z-index:251970560;mso-height-percent:200;mso-height-percent:200;mso-width-relative:margin;mso-height-relative:margin" strokecolor="black [3213]">
            <v:textbox style="mso-fit-shape-to-text:t">
              <w:txbxContent>
                <w:p w:rsidR="00E46E4F" w:rsidRPr="0021228F" w:rsidRDefault="00E46E4F" w:rsidP="00E55EA7">
                  <w:pPr>
                    <w:pStyle w:val="EBBTitle"/>
                    <w:spacing w:after="0"/>
                    <w:jc w:val="left"/>
                    <w:rPr>
                      <w:sz w:val="28"/>
                      <w:szCs w:val="28"/>
                    </w:rPr>
                  </w:pPr>
                  <w:r>
                    <w:rPr>
                      <w:sz w:val="28"/>
                      <w:szCs w:val="28"/>
                    </w:rPr>
                    <w:t>La Promesa de Dios</w:t>
                  </w:r>
                </w:p>
              </w:txbxContent>
            </v:textbox>
            <w10:wrap type="topAndBottom"/>
          </v:shape>
        </w:pict>
      </w:r>
      <w:r w:rsidR="00E55EA7">
        <w:t>Los Dones del Espíritu Santo</w:t>
      </w:r>
    </w:p>
    <w:p w:rsidR="00E55EA7" w:rsidRPr="00E55EA7" w:rsidRDefault="00E55EA7" w:rsidP="00E55EA7">
      <w:pPr>
        <w:pStyle w:val="EBBNormalhalfafter"/>
        <w:spacing w:after="120" w:line="440" w:lineRule="exact"/>
      </w:pPr>
      <w:r>
        <w:rPr>
          <w:b/>
        </w:rPr>
        <w:t>Romanos 12:6</w:t>
      </w:r>
      <w:r>
        <w:t xml:space="preserve"> dice: Dios nos ha dado diferentes _________, según lo que él ___________ dar a _______  ________.</w:t>
      </w:r>
    </w:p>
    <w:p w:rsidR="00E55EA7" w:rsidRDefault="00E55EA7" w:rsidP="00CD28F0">
      <w:pPr>
        <w:pStyle w:val="EBBNormalhalfafter"/>
        <w:spacing w:before="240" w:after="120"/>
      </w:pPr>
      <w:r>
        <w:t>Acuérdate que el trabajo principal del Espíritu Santo es: traernos a la ______</w:t>
      </w:r>
    </w:p>
    <w:p w:rsidR="00E55EA7" w:rsidRDefault="00CD28F0" w:rsidP="005C44C7">
      <w:pPr>
        <w:pStyle w:val="EBBNormalhalfafter"/>
        <w:spacing w:before="480" w:after="120"/>
      </w:pPr>
      <w:r>
        <w:rPr>
          <w:noProof/>
          <w:lang w:val="en-US"/>
        </w:rPr>
        <w:drawing>
          <wp:anchor distT="0" distB="0" distL="114300" distR="114300" simplePos="0" relativeHeight="251971584" behindDoc="0" locked="0" layoutInCell="1" allowOverlap="1">
            <wp:simplePos x="0" y="0"/>
            <wp:positionH relativeFrom="column">
              <wp:posOffset>4027170</wp:posOffset>
            </wp:positionH>
            <wp:positionV relativeFrom="paragraph">
              <wp:posOffset>38100</wp:posOffset>
            </wp:positionV>
            <wp:extent cx="1565910" cy="1584960"/>
            <wp:effectExtent l="19050" t="0" r="0" b="0"/>
            <wp:wrapSquare wrapText="left"/>
            <wp:docPr id="63" name="Picture 62" descr="Dove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ve 02.wmf"/>
                    <pic:cNvPicPr/>
                  </pic:nvPicPr>
                  <pic:blipFill>
                    <a:blip r:embed="rId84" cstate="print">
                      <a:lum contrast="59000"/>
                    </a:blip>
                    <a:stretch>
                      <a:fillRect/>
                    </a:stretch>
                  </pic:blipFill>
                  <pic:spPr>
                    <a:xfrm rot="10800000">
                      <a:off x="0" y="0"/>
                      <a:ext cx="1565910" cy="1584960"/>
                    </a:xfrm>
                    <a:prstGeom prst="rect">
                      <a:avLst/>
                    </a:prstGeom>
                  </pic:spPr>
                </pic:pic>
              </a:graphicData>
            </a:graphic>
          </wp:anchor>
        </w:drawing>
      </w:r>
      <w:r w:rsidR="00E55EA7">
        <w:t>Para ayudar en este trabajo, el Espíritu Santo da “</w:t>
      </w:r>
      <w:r w:rsidR="00E55EA7" w:rsidRPr="00E55EA7">
        <w:rPr>
          <w:b/>
        </w:rPr>
        <w:t>dones</w:t>
      </w:r>
      <w:r w:rsidR="00E55EA7">
        <w:t>” o habilidades a los creyentes en Cristo. Por medio de estos dones, el Espíritu quiere que nosotros:</w:t>
      </w:r>
    </w:p>
    <w:p w:rsidR="00E55EA7" w:rsidRDefault="00E55EA7" w:rsidP="00CD28F0">
      <w:pPr>
        <w:pStyle w:val="EBBNormalhalfafter"/>
        <w:tabs>
          <w:tab w:val="left" w:pos="720"/>
          <w:tab w:val="left" w:pos="1440"/>
        </w:tabs>
        <w:spacing w:after="120"/>
      </w:pPr>
      <w:r>
        <w:tab/>
        <w:t>1)</w:t>
      </w:r>
      <w:r>
        <w:tab/>
        <w:t>Sirvamos a otros en el amor de Cristo.</w:t>
      </w:r>
    </w:p>
    <w:p w:rsidR="00E55EA7" w:rsidRDefault="00E55EA7" w:rsidP="00CD28F0">
      <w:pPr>
        <w:pStyle w:val="EBBNormalhalfafter"/>
        <w:tabs>
          <w:tab w:val="left" w:pos="720"/>
          <w:tab w:val="left" w:pos="1440"/>
        </w:tabs>
        <w:spacing w:after="120"/>
      </w:pPr>
      <w:r>
        <w:tab/>
        <w:t>2)</w:t>
      </w:r>
      <w:r>
        <w:tab/>
        <w:t>Hablemos con otros del amor de Cristo.</w:t>
      </w:r>
    </w:p>
    <w:p w:rsidR="005C44C7" w:rsidRDefault="005C44C7" w:rsidP="00EC7281">
      <w:pPr>
        <w:pStyle w:val="EBBNormalhalfafter"/>
        <w:spacing w:after="120"/>
      </w:pPr>
    </w:p>
    <w:p w:rsidR="00E55EA7" w:rsidRDefault="00FD6599" w:rsidP="00EC7281">
      <w:pPr>
        <w:pStyle w:val="EBBNormalhalfafter"/>
        <w:spacing w:after="120"/>
      </w:pPr>
      <w:r>
        <w:t>Lamentablemente, muchas personas utilizan sus habilidades para su propia gloria o para su beneficio personal. Además hay mucha confusión acerca de los dones del Espíritu. La Biblia dice que:</w:t>
      </w:r>
    </w:p>
    <w:p w:rsidR="00FD6599" w:rsidRDefault="00FD6599" w:rsidP="00CD28F0">
      <w:pPr>
        <w:pStyle w:val="EBBNormalhalfafter"/>
        <w:tabs>
          <w:tab w:val="left" w:pos="720"/>
        </w:tabs>
        <w:spacing w:after="120"/>
        <w:ind w:left="1440" w:hanging="1440"/>
      </w:pPr>
      <w:r>
        <w:tab/>
        <w:t>a)</w:t>
      </w:r>
      <w:r>
        <w:tab/>
        <w:t>Todos tenemos diferentes dones. Nadie es igualito a los demás</w:t>
      </w:r>
      <w:r w:rsidR="00CD28F0">
        <w:t xml:space="preserve"> con respecto de sus habilidades</w:t>
      </w:r>
      <w:r>
        <w:t>. (1 Corintios 12:4-7)</w:t>
      </w:r>
    </w:p>
    <w:p w:rsidR="00CD28F0" w:rsidRDefault="00CD28F0" w:rsidP="00CD28F0">
      <w:pPr>
        <w:pStyle w:val="EBBNormalhalfafter"/>
        <w:tabs>
          <w:tab w:val="left" w:pos="720"/>
        </w:tabs>
        <w:spacing w:after="120"/>
        <w:ind w:left="1440" w:hanging="1440"/>
      </w:pPr>
      <w:r>
        <w:tab/>
        <w:t>b)</w:t>
      </w:r>
      <w:r>
        <w:tab/>
        <w:t>Dios es soberano, y él da los dones de acuerdo con su voluntad. En la historia, en algunos momentos Dios dio muchos dones milagrosos (por ejemplo, en el tiempo de los apóstoles). En otros momentos, Dios no dio ningún don milagroso (por ejemplo, en el tiempo antes de Samuel – véase 1 Samuel 3:1).</w:t>
      </w:r>
    </w:p>
    <w:p w:rsidR="00CD28F0" w:rsidRDefault="00CD28F0" w:rsidP="00CD28F0">
      <w:pPr>
        <w:pStyle w:val="EBBNormalhalfafter"/>
        <w:tabs>
          <w:tab w:val="left" w:pos="720"/>
        </w:tabs>
        <w:spacing w:after="120"/>
        <w:ind w:left="1440" w:hanging="1440"/>
      </w:pPr>
      <w:r>
        <w:tab/>
        <w:t>c)</w:t>
      </w:r>
      <w:r>
        <w:tab/>
        <w:t xml:space="preserve">Los dones deben utilizarse siempre con amor, no con soberbia. </w:t>
      </w:r>
      <w:r>
        <w:br/>
        <w:t>(1 Corintios 13:1-3)</w:t>
      </w:r>
    </w:p>
    <w:p w:rsidR="00CD28F0" w:rsidRDefault="00CD28F0" w:rsidP="00CD28F0">
      <w:pPr>
        <w:pStyle w:val="EBBNormalhalfafter"/>
        <w:tabs>
          <w:tab w:val="left" w:pos="720"/>
        </w:tabs>
        <w:spacing w:after="120"/>
        <w:ind w:left="1440" w:hanging="1440"/>
      </w:pPr>
      <w:r>
        <w:tab/>
        <w:t>d)</w:t>
      </w:r>
      <w:r>
        <w:tab/>
        <w:t xml:space="preserve">Cada creyente debe usar sus dones para bien de todos. </w:t>
      </w:r>
      <w:r>
        <w:br/>
        <w:t>(1 Corintios 12:7)</w:t>
      </w:r>
    </w:p>
    <w:p w:rsidR="005C44C7" w:rsidRDefault="00CD28F0" w:rsidP="005C44C7">
      <w:pPr>
        <w:pStyle w:val="EBBNormalhalfafter"/>
        <w:tabs>
          <w:tab w:val="left" w:pos="720"/>
        </w:tabs>
        <w:spacing w:after="120"/>
      </w:pPr>
      <w:r>
        <w:t xml:space="preserve">¿Cuáles dones o habilidades tienes tú? </w:t>
      </w:r>
      <w:r w:rsidR="005C44C7">
        <w:t>__________________________________</w:t>
      </w:r>
    </w:p>
    <w:p w:rsidR="005C44C7" w:rsidRDefault="00CD28F0" w:rsidP="005C44C7">
      <w:pPr>
        <w:pStyle w:val="EBBNormalhalfafter"/>
        <w:tabs>
          <w:tab w:val="left" w:pos="720"/>
        </w:tabs>
        <w:spacing w:after="120"/>
      </w:pPr>
      <w:r>
        <w:t xml:space="preserve">¿Cómo utilizas tus habilidades para colaborar en la obra de Dios? </w:t>
      </w:r>
    </w:p>
    <w:p w:rsidR="005C44C7" w:rsidRDefault="005C44C7" w:rsidP="005C44C7">
      <w:pPr>
        <w:pStyle w:val="EBBNormalhalfafter"/>
        <w:tabs>
          <w:tab w:val="left" w:pos="720"/>
        </w:tabs>
        <w:spacing w:after="120"/>
      </w:pPr>
      <w:r>
        <w:t>__________________________________________________________________</w:t>
      </w:r>
    </w:p>
    <w:p w:rsidR="00CD28F0" w:rsidRDefault="005C44C7" w:rsidP="005C44C7">
      <w:pPr>
        <w:pStyle w:val="EBBNormalhalfafter"/>
        <w:tabs>
          <w:tab w:val="left" w:pos="720"/>
        </w:tabs>
        <w:spacing w:after="120"/>
      </w:pPr>
      <w:r>
        <w:t xml:space="preserve">Piensa en qué formas puedes usar tus habilidades para ayudar a otros en el amor de Cristo. Piensa también cómo puedes usar tus habilidades para hablar con otros acerca de la salvación de Cristo. </w:t>
      </w:r>
      <w:r w:rsidR="00CD28F0">
        <w:t>Lee Mateo 25:14-30.</w:t>
      </w:r>
    </w:p>
    <w:p w:rsidR="00FD6599" w:rsidRDefault="005C44C7" w:rsidP="005C44C7">
      <w:pPr>
        <w:pStyle w:val="EBBTitle"/>
      </w:pPr>
      <w:r>
        <w:lastRenderedPageBreak/>
        <w:t>Ejercicios: La Espada y los Dones del Espíritu</w:t>
      </w:r>
    </w:p>
    <w:p w:rsidR="005C44C7" w:rsidRDefault="005C44C7" w:rsidP="002D3786">
      <w:pPr>
        <w:pStyle w:val="EBBNormalhalfafter"/>
        <w:tabs>
          <w:tab w:val="left" w:pos="720"/>
        </w:tabs>
        <w:spacing w:after="80"/>
        <w:ind w:left="1440" w:hanging="1440"/>
      </w:pPr>
      <w:r>
        <w:t>1.</w:t>
      </w:r>
      <w:r>
        <w:tab/>
        <w:t xml:space="preserve">¿Qué es la </w:t>
      </w:r>
      <w:r>
        <w:rPr>
          <w:b/>
        </w:rPr>
        <w:t>Espada del Espíritu</w:t>
      </w:r>
      <w:r>
        <w:t>?  _________________________</w:t>
      </w:r>
    </w:p>
    <w:p w:rsidR="005C44C7" w:rsidRDefault="005C44C7" w:rsidP="002D3786">
      <w:pPr>
        <w:pStyle w:val="EBBNormalhalfafter"/>
        <w:tabs>
          <w:tab w:val="left" w:pos="720"/>
        </w:tabs>
        <w:spacing w:after="80"/>
        <w:ind w:left="1440" w:hanging="1440"/>
      </w:pPr>
      <w:r>
        <w:tab/>
        <w:t>El Espíritu Santo trabaja en mi corazón por medio de la ____________</w:t>
      </w:r>
    </w:p>
    <w:p w:rsidR="005C44C7" w:rsidRDefault="005C44C7" w:rsidP="002D3786">
      <w:pPr>
        <w:pStyle w:val="EBBNormalhalfafter"/>
        <w:tabs>
          <w:tab w:val="left" w:pos="720"/>
        </w:tabs>
        <w:spacing w:after="80"/>
        <w:ind w:left="1440" w:hanging="1440"/>
      </w:pPr>
      <w:r>
        <w:t>2.</w:t>
      </w:r>
      <w:r>
        <w:tab/>
        <w:t>Marca “V” si la frase es verdadera, o “F” si es falsa:</w:t>
      </w:r>
    </w:p>
    <w:p w:rsidR="005C44C7" w:rsidRDefault="005C44C7" w:rsidP="002D3786">
      <w:pPr>
        <w:pStyle w:val="EBBNormalhalfafter"/>
        <w:tabs>
          <w:tab w:val="left" w:pos="720"/>
          <w:tab w:val="left" w:pos="1440"/>
        </w:tabs>
        <w:spacing w:after="80"/>
        <w:ind w:left="1800" w:hanging="1800"/>
      </w:pPr>
      <w:r>
        <w:tab/>
        <w:t>____</w:t>
      </w:r>
      <w:r>
        <w:tab/>
      </w:r>
      <w:proofErr w:type="gramStart"/>
      <w:r>
        <w:t>a</w:t>
      </w:r>
      <w:proofErr w:type="gramEnd"/>
      <w:r>
        <w:t>.</w:t>
      </w:r>
      <w:r>
        <w:tab/>
        <w:t>Algunas personas resisten la Palabra de Dios y el Espíritu Santo.</w:t>
      </w:r>
    </w:p>
    <w:p w:rsidR="005C44C7" w:rsidRDefault="005C44C7" w:rsidP="002D3786">
      <w:pPr>
        <w:pStyle w:val="EBBNormalhalfafter"/>
        <w:tabs>
          <w:tab w:val="left" w:pos="720"/>
          <w:tab w:val="left" w:pos="1440"/>
        </w:tabs>
        <w:spacing w:after="80"/>
        <w:ind w:left="1800" w:hanging="1800"/>
      </w:pPr>
      <w:r>
        <w:tab/>
        <w:t>____</w:t>
      </w:r>
      <w:r>
        <w:tab/>
        <w:t>b.</w:t>
      </w:r>
      <w:r>
        <w:tab/>
        <w:t>Si tú eres salvo, es porque el Espíritu Santo te trajo a la fe.</w:t>
      </w:r>
    </w:p>
    <w:p w:rsidR="005C44C7" w:rsidRDefault="005C44C7" w:rsidP="002D3786">
      <w:pPr>
        <w:pStyle w:val="EBBNormalhalfafter"/>
        <w:tabs>
          <w:tab w:val="left" w:pos="720"/>
          <w:tab w:val="left" w:pos="1440"/>
        </w:tabs>
        <w:spacing w:after="80"/>
        <w:ind w:left="1800" w:hanging="1800"/>
      </w:pPr>
      <w:r>
        <w:tab/>
        <w:t>____</w:t>
      </w:r>
      <w:r>
        <w:tab/>
      </w:r>
      <w:proofErr w:type="gramStart"/>
      <w:r>
        <w:t>c</w:t>
      </w:r>
      <w:proofErr w:type="gramEnd"/>
      <w:r>
        <w:t>.</w:t>
      </w:r>
      <w:r>
        <w:tab/>
        <w:t>Si tú vas al infierno, es porque el Espíritu no te quiso salvar.</w:t>
      </w:r>
    </w:p>
    <w:p w:rsidR="005C44C7" w:rsidRDefault="005C44C7" w:rsidP="002D3786">
      <w:pPr>
        <w:pStyle w:val="EBBNormalhalfafter"/>
        <w:tabs>
          <w:tab w:val="left" w:pos="720"/>
          <w:tab w:val="left" w:pos="1440"/>
        </w:tabs>
        <w:spacing w:after="80"/>
        <w:ind w:left="720" w:hanging="720"/>
      </w:pPr>
      <w:r>
        <w:t>3.</w:t>
      </w:r>
      <w:r>
        <w:tab/>
        <w:t>Si alguien dice que tuvo una visión de parte de Dios, ¿qué debemos hacer? (escoge una sola respuesta)</w:t>
      </w:r>
    </w:p>
    <w:p w:rsidR="005C44C7" w:rsidRDefault="005C44C7" w:rsidP="002D3786">
      <w:pPr>
        <w:pStyle w:val="EBBNormalhalfafter"/>
        <w:tabs>
          <w:tab w:val="left" w:pos="720"/>
          <w:tab w:val="left" w:pos="1440"/>
        </w:tabs>
        <w:spacing w:after="80"/>
        <w:ind w:left="1800" w:hanging="1800"/>
      </w:pPr>
      <w:r>
        <w:tab/>
        <w:t>____</w:t>
      </w:r>
      <w:r>
        <w:tab/>
        <w:t>a.</w:t>
      </w:r>
      <w:r>
        <w:tab/>
      </w:r>
      <w:r w:rsidR="002D3786">
        <w:t>Creerlo en seguida sin dudar ni pensar más.</w:t>
      </w:r>
    </w:p>
    <w:p w:rsidR="002D3786" w:rsidRDefault="002D3786" w:rsidP="002D3786">
      <w:pPr>
        <w:pStyle w:val="EBBNormalhalfafter"/>
        <w:tabs>
          <w:tab w:val="left" w:pos="720"/>
          <w:tab w:val="left" w:pos="1440"/>
        </w:tabs>
        <w:spacing w:after="80"/>
        <w:ind w:left="1800" w:hanging="1800"/>
      </w:pPr>
      <w:r>
        <w:tab/>
        <w:t>____</w:t>
      </w:r>
      <w:r>
        <w:tab/>
        <w:t>b.</w:t>
      </w:r>
      <w:r>
        <w:tab/>
        <w:t>Creerlo solamente si nos gusta lo que dice.</w:t>
      </w:r>
    </w:p>
    <w:p w:rsidR="002D3786" w:rsidRDefault="002D3786" w:rsidP="002D3786">
      <w:pPr>
        <w:pStyle w:val="EBBNormalhalfafter"/>
        <w:tabs>
          <w:tab w:val="left" w:pos="720"/>
          <w:tab w:val="left" w:pos="1440"/>
        </w:tabs>
        <w:spacing w:after="80"/>
        <w:ind w:left="1800" w:hanging="1800"/>
      </w:pPr>
      <w:r>
        <w:tab/>
        <w:t>____</w:t>
      </w:r>
      <w:r>
        <w:tab/>
        <w:t>c.</w:t>
      </w:r>
      <w:r>
        <w:tab/>
        <w:t>Averiguar si está de acuerdo con la Palabra de Dios y con la fe.</w:t>
      </w:r>
    </w:p>
    <w:p w:rsidR="002D3786" w:rsidRDefault="002D3786" w:rsidP="002D3786">
      <w:pPr>
        <w:pStyle w:val="EBBNormalhalfafter"/>
        <w:tabs>
          <w:tab w:val="left" w:pos="720"/>
          <w:tab w:val="left" w:pos="1440"/>
        </w:tabs>
        <w:spacing w:after="80"/>
        <w:ind w:left="1800" w:hanging="1800"/>
      </w:pPr>
      <w:r>
        <w:t>4.</w:t>
      </w:r>
      <w:r>
        <w:tab/>
        <w:t>Si alguien tiene una experiencia rara, ¿cuáles son las posibles explicaciones?</w:t>
      </w:r>
    </w:p>
    <w:p w:rsidR="002D3786" w:rsidRDefault="002D3786" w:rsidP="002D3786">
      <w:pPr>
        <w:pStyle w:val="EBBNormalhalfafter"/>
        <w:tabs>
          <w:tab w:val="left" w:pos="720"/>
          <w:tab w:val="left" w:pos="1440"/>
        </w:tabs>
        <w:spacing w:after="80"/>
        <w:ind w:left="1800" w:hanging="1800"/>
      </w:pPr>
      <w:r>
        <w:tab/>
        <w:t>1)</w:t>
      </w:r>
      <w:r>
        <w:tab/>
        <w:t>Podría ser de __________</w:t>
      </w:r>
    </w:p>
    <w:p w:rsidR="002D3786" w:rsidRDefault="002D3786" w:rsidP="002D3786">
      <w:pPr>
        <w:pStyle w:val="EBBNormalhalfafter"/>
        <w:tabs>
          <w:tab w:val="left" w:pos="720"/>
          <w:tab w:val="left" w:pos="1440"/>
        </w:tabs>
        <w:spacing w:after="80"/>
        <w:ind w:left="1800" w:hanging="1800"/>
      </w:pPr>
      <w:r>
        <w:tab/>
        <w:t>2)</w:t>
      </w:r>
      <w:r>
        <w:tab/>
        <w:t>Podría ser producto de las _____________</w:t>
      </w:r>
    </w:p>
    <w:p w:rsidR="002D3786" w:rsidRDefault="002D3786" w:rsidP="002D3786">
      <w:pPr>
        <w:pStyle w:val="EBBNormalhalfafter"/>
        <w:tabs>
          <w:tab w:val="left" w:pos="720"/>
          <w:tab w:val="left" w:pos="1440"/>
        </w:tabs>
        <w:spacing w:after="80"/>
        <w:ind w:left="1800" w:hanging="1800"/>
      </w:pPr>
      <w:r>
        <w:tab/>
        <w:t>3)</w:t>
      </w:r>
      <w:r>
        <w:tab/>
        <w:t>Podría ser de __________</w:t>
      </w:r>
    </w:p>
    <w:p w:rsidR="002D3786" w:rsidRDefault="002D3786" w:rsidP="002D3786">
      <w:pPr>
        <w:pStyle w:val="EBBNormalhalfafter"/>
        <w:tabs>
          <w:tab w:val="left" w:pos="720"/>
          <w:tab w:val="left" w:pos="1440"/>
        </w:tabs>
        <w:spacing w:after="80"/>
        <w:ind w:left="1800" w:hanging="1800"/>
      </w:pPr>
      <w:r>
        <w:t>5.</w:t>
      </w:r>
      <w:r>
        <w:tab/>
        <w:t>¿Para qué el Espíritu Santo da dones (habilidades) a cada creyente?</w:t>
      </w:r>
    </w:p>
    <w:p w:rsidR="002D3786" w:rsidRDefault="002D3786" w:rsidP="002D3786">
      <w:pPr>
        <w:pStyle w:val="EBBNormalhalfafter"/>
        <w:tabs>
          <w:tab w:val="left" w:pos="720"/>
          <w:tab w:val="left" w:pos="1440"/>
        </w:tabs>
        <w:spacing w:after="80"/>
        <w:ind w:left="1800" w:hanging="1800"/>
      </w:pPr>
      <w:r>
        <w:tab/>
        <w:t>1)</w:t>
      </w:r>
      <w:r>
        <w:tab/>
        <w:t>Para que ___________ a otros en el __________ de Cristo.</w:t>
      </w:r>
    </w:p>
    <w:p w:rsidR="002D3786" w:rsidRDefault="002D3786" w:rsidP="002D3786">
      <w:pPr>
        <w:pStyle w:val="EBBNormalhalfafter"/>
        <w:tabs>
          <w:tab w:val="left" w:pos="720"/>
          <w:tab w:val="left" w:pos="1440"/>
        </w:tabs>
        <w:spacing w:after="80"/>
        <w:ind w:left="1800" w:hanging="1800"/>
      </w:pPr>
      <w:r>
        <w:tab/>
        <w:t>2)</w:t>
      </w:r>
      <w:r>
        <w:tab/>
        <w:t>Para que ___________ con otros acerca del _________ de Cristo.</w:t>
      </w:r>
    </w:p>
    <w:p w:rsidR="002D3786" w:rsidRDefault="002D3786" w:rsidP="002D3786">
      <w:pPr>
        <w:pStyle w:val="EBBNormalhalfafter"/>
        <w:tabs>
          <w:tab w:val="left" w:pos="720"/>
          <w:tab w:val="left" w:pos="1440"/>
        </w:tabs>
        <w:spacing w:after="80"/>
        <w:ind w:left="720" w:hanging="720"/>
      </w:pPr>
      <w:r>
        <w:t>6.</w:t>
      </w:r>
      <w:r>
        <w:tab/>
        <w:t>Roberto dice: “Tienes que orar mucho para poder hablar en lenguas, porque todos los que son bautizados en el Espíritu tienen que hablar en lenguas.” Roberto se olvida que todos tenemos _____________ dones.</w:t>
      </w:r>
    </w:p>
    <w:p w:rsidR="002D3786" w:rsidRDefault="002D3786" w:rsidP="002D3786">
      <w:pPr>
        <w:pStyle w:val="EBBNormalhalfafter"/>
        <w:tabs>
          <w:tab w:val="left" w:pos="720"/>
          <w:tab w:val="left" w:pos="1440"/>
        </w:tabs>
        <w:spacing w:after="80"/>
        <w:ind w:left="720" w:hanging="720"/>
      </w:pPr>
      <w:r>
        <w:t>7.</w:t>
      </w:r>
      <w:r>
        <w:tab/>
        <w:t>Sandra pregunta: “¿Por qué no hay tantos milagros hoy en día como en los tiempos bíblicos?” Ella necesita entender que Dios es ____________ y da los dones de acuerdo con su ____________ en diferentes momentos.</w:t>
      </w:r>
    </w:p>
    <w:p w:rsidR="002D3786" w:rsidRDefault="002D3786" w:rsidP="002D3786">
      <w:pPr>
        <w:pStyle w:val="EBBNormalhalfafter"/>
        <w:tabs>
          <w:tab w:val="left" w:pos="720"/>
          <w:tab w:val="left" w:pos="1440"/>
        </w:tabs>
        <w:spacing w:after="80"/>
        <w:ind w:left="720" w:hanging="720"/>
      </w:pPr>
      <w:r>
        <w:t>8.</w:t>
      </w:r>
      <w:r>
        <w:tab/>
        <w:t>Como directora de la educación cristiana, Teresa se considera mejor que la gente que solamente ayuda con la limpieza. Ella se olvida que los dones deben usarse con _________, no con ___________.</w:t>
      </w:r>
    </w:p>
    <w:p w:rsidR="002D3786" w:rsidRDefault="002D3786" w:rsidP="002D3786">
      <w:pPr>
        <w:pStyle w:val="EBBNormalhalfafter"/>
        <w:tabs>
          <w:tab w:val="left" w:pos="720"/>
          <w:tab w:val="left" w:pos="1440"/>
        </w:tabs>
        <w:spacing w:after="80"/>
        <w:ind w:left="720" w:hanging="720"/>
      </w:pPr>
      <w:r>
        <w:t>9.</w:t>
      </w:r>
      <w:r>
        <w:tab/>
        <w:t>Humberto no colabora, sino que solamente calienta un asiento en la iglesia. Él no entiende que _______ creyente debe ________ sus dones para _______ de todos.</w:t>
      </w:r>
    </w:p>
    <w:p w:rsidR="002D3786" w:rsidRDefault="002D3786" w:rsidP="002D3786">
      <w:pPr>
        <w:pStyle w:val="EBBNormalhalfafter"/>
        <w:tabs>
          <w:tab w:val="left" w:pos="720"/>
          <w:tab w:val="left" w:pos="1440"/>
        </w:tabs>
        <w:spacing w:after="80"/>
        <w:ind w:left="720" w:hanging="720"/>
      </w:pPr>
      <w:r>
        <w:t>10.</w:t>
      </w:r>
      <w:r>
        <w:tab/>
        <w:t xml:space="preserve">Escribe de memoria </w:t>
      </w:r>
      <w:r>
        <w:rPr>
          <w:b/>
        </w:rPr>
        <w:t>Gálatas 5:25</w:t>
      </w:r>
      <w:r>
        <w:t>: ________________________________</w:t>
      </w:r>
    </w:p>
    <w:p w:rsidR="002D3786" w:rsidRPr="002D3786" w:rsidRDefault="002D3786" w:rsidP="002D3786">
      <w:pPr>
        <w:pStyle w:val="EBBNormalhalfafter"/>
        <w:tabs>
          <w:tab w:val="left" w:pos="720"/>
          <w:tab w:val="left" w:pos="1440"/>
        </w:tabs>
        <w:spacing w:after="80"/>
        <w:ind w:left="720" w:hanging="720"/>
      </w:pPr>
      <w:r>
        <w:tab/>
        <w:t>____________________________________________________________</w:t>
      </w:r>
    </w:p>
    <w:p w:rsidR="002D3786" w:rsidRPr="005C44C7" w:rsidRDefault="00D05714" w:rsidP="0053502F">
      <w:pPr>
        <w:pStyle w:val="EBBTitle"/>
      </w:pPr>
      <w:r>
        <w:lastRenderedPageBreak/>
        <w:t>La Iglesia de Cristo</w:t>
      </w:r>
    </w:p>
    <w:p w:rsidR="005C44C7" w:rsidRDefault="00F46D0A" w:rsidP="00FD6599">
      <w:pPr>
        <w:pStyle w:val="EBBNormalhalfafter"/>
        <w:tabs>
          <w:tab w:val="left" w:pos="720"/>
        </w:tabs>
        <w:spacing w:after="120"/>
        <w:ind w:left="1440" w:hanging="1440"/>
        <w:rPr>
          <w:lang w:val="es-ES"/>
        </w:rPr>
      </w:pPr>
      <w:r>
        <w:rPr>
          <w:noProof/>
          <w:lang w:val="en-US"/>
        </w:rPr>
        <w:drawing>
          <wp:anchor distT="0" distB="0" distL="114300" distR="114300" simplePos="0" relativeHeight="251972608" behindDoc="0" locked="0" layoutInCell="1" allowOverlap="1">
            <wp:simplePos x="0" y="0"/>
            <wp:positionH relativeFrom="column">
              <wp:posOffset>3886200</wp:posOffset>
            </wp:positionH>
            <wp:positionV relativeFrom="paragraph">
              <wp:posOffset>241935</wp:posOffset>
            </wp:positionV>
            <wp:extent cx="1400175" cy="1704975"/>
            <wp:effectExtent l="19050" t="0" r="9525" b="0"/>
            <wp:wrapNone/>
            <wp:docPr id="7" name="Picture 6" descr="Church 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42.wmf"/>
                    <pic:cNvPicPr/>
                  </pic:nvPicPr>
                  <pic:blipFill>
                    <a:blip r:embed="rId85" cstate="print"/>
                    <a:stretch>
                      <a:fillRect/>
                    </a:stretch>
                  </pic:blipFill>
                  <pic:spPr>
                    <a:xfrm>
                      <a:off x="0" y="0"/>
                      <a:ext cx="1400175" cy="1704975"/>
                    </a:xfrm>
                    <a:prstGeom prst="rect">
                      <a:avLst/>
                    </a:prstGeom>
                  </pic:spPr>
                </pic:pic>
              </a:graphicData>
            </a:graphic>
          </wp:anchor>
        </w:drawing>
      </w:r>
      <w:r w:rsidR="00D05714">
        <w:t xml:space="preserve">La gente usa la palabra </w:t>
      </w:r>
      <w:r w:rsidR="00D05714">
        <w:rPr>
          <w:lang w:val="es-ES"/>
        </w:rPr>
        <w:t>“Iglesia” en diferentes maneras:</w:t>
      </w:r>
    </w:p>
    <w:p w:rsidR="00D05714" w:rsidRPr="00D05714" w:rsidRDefault="004A5E7F" w:rsidP="00FD6599">
      <w:pPr>
        <w:pStyle w:val="EBBNormalhalfafter"/>
        <w:tabs>
          <w:tab w:val="left" w:pos="720"/>
        </w:tabs>
        <w:spacing w:after="120"/>
        <w:ind w:left="1440" w:hanging="1440"/>
        <w:rPr>
          <w:lang w:val="es-ES"/>
        </w:rPr>
      </w:pPr>
      <w:r>
        <w:rPr>
          <w:noProof/>
          <w:lang w:val="es-ES" w:eastAsia="zh-TW"/>
        </w:rPr>
        <w:pict>
          <v:shape id="_x0000_s1203" type="#_x0000_t176" style="position:absolute;left:0;text-align:left;margin-left:58.8pt;margin-top:14.2pt;width:150.4pt;height:42.7pt;z-index:251978752;mso-height-percent:200;mso-height-percent:200;mso-width-relative:margin;mso-height-relative:margin">
            <v:textbox style="mso-fit-shape-to-text:t">
              <w:txbxContent>
                <w:p w:rsidR="00E46E4F" w:rsidRPr="00F46D0A" w:rsidRDefault="00E46E4F" w:rsidP="00F46D0A">
                  <w:pPr>
                    <w:jc w:val="center"/>
                    <w:rPr>
                      <w:rFonts w:ascii="Arial" w:hAnsi="Arial" w:cs="Arial"/>
                      <w:sz w:val="28"/>
                      <w:szCs w:val="28"/>
                      <w:lang w:val="es-ES"/>
                    </w:rPr>
                  </w:pPr>
                  <w:r w:rsidRPr="00F46D0A">
                    <w:rPr>
                      <w:rFonts w:ascii="Arial" w:hAnsi="Arial" w:cs="Arial"/>
                      <w:sz w:val="28"/>
                      <w:szCs w:val="28"/>
                      <w:lang w:val="es-ES"/>
                    </w:rPr>
                    <w:t>“La iglesia queda en la Avenida Mariño.”</w:t>
                  </w:r>
                </w:p>
              </w:txbxContent>
            </v:textbox>
          </v:shape>
        </w:pict>
      </w:r>
    </w:p>
    <w:p w:rsidR="00D05714" w:rsidRDefault="00D05714" w:rsidP="00FD6599">
      <w:pPr>
        <w:pStyle w:val="EBBNormalhalfafter"/>
        <w:tabs>
          <w:tab w:val="left" w:pos="720"/>
        </w:tabs>
        <w:spacing w:after="120"/>
        <w:ind w:left="1440" w:hanging="1440"/>
      </w:pPr>
    </w:p>
    <w:p w:rsidR="00F46D0A" w:rsidRDefault="00F46D0A" w:rsidP="00FD6599">
      <w:pPr>
        <w:pStyle w:val="EBBNormalhalfafter"/>
        <w:tabs>
          <w:tab w:val="left" w:pos="720"/>
        </w:tabs>
        <w:spacing w:after="120"/>
        <w:ind w:left="1440" w:hanging="1440"/>
      </w:pPr>
    </w:p>
    <w:p w:rsidR="00D05714" w:rsidRDefault="004A5E7F" w:rsidP="00FD6599">
      <w:pPr>
        <w:pStyle w:val="EBBNormalhalfafter"/>
        <w:tabs>
          <w:tab w:val="left" w:pos="720"/>
        </w:tabs>
        <w:spacing w:after="120"/>
        <w:ind w:left="1440" w:hanging="1440"/>
      </w:pPr>
      <w:r>
        <w:rPr>
          <w:noProof/>
          <w:lang w:val="es-ES" w:eastAsia="zh-TW"/>
        </w:rPr>
        <w:pict>
          <v:shape id="_x0000_s1207" type="#_x0000_t202" style="position:absolute;left:0;text-align:left;margin-left:31.2pt;margin-top:7.5pt;width:230.4pt;height:39.4pt;z-index:251983872;mso-height-percent:200;mso-height-percent:200;mso-width-relative:margin;mso-height-relative:margin" stroked="f">
            <v:textbox style="mso-fit-shape-to-text:t">
              <w:txbxContent>
                <w:p w:rsidR="00E46E4F" w:rsidRPr="006901BE" w:rsidRDefault="00E46E4F">
                  <w:pPr>
                    <w:rPr>
                      <w:sz w:val="28"/>
                      <w:szCs w:val="28"/>
                      <w:lang w:val="es-ES"/>
                    </w:rPr>
                  </w:pPr>
                  <w:r w:rsidRPr="006901BE">
                    <w:rPr>
                      <w:sz w:val="28"/>
                      <w:szCs w:val="28"/>
                      <w:lang w:val="es-ES"/>
                    </w:rPr>
                    <w:t xml:space="preserve">En este caso la palabra </w:t>
                  </w:r>
                  <w:r w:rsidRPr="006901BE">
                    <w:rPr>
                      <w:b/>
                      <w:sz w:val="28"/>
                      <w:szCs w:val="28"/>
                      <w:lang w:val="es-ES"/>
                    </w:rPr>
                    <w:t>Iglesia</w:t>
                  </w:r>
                  <w:r w:rsidRPr="006901BE">
                    <w:rPr>
                      <w:sz w:val="28"/>
                      <w:szCs w:val="28"/>
                      <w:lang w:val="es-ES"/>
                    </w:rPr>
                    <w:t xml:space="preserve"> refiere a un </w:t>
                  </w:r>
                  <w:r w:rsidRPr="006901BE">
                    <w:rPr>
                      <w:b/>
                      <w:sz w:val="28"/>
                      <w:szCs w:val="28"/>
                      <w:lang w:val="es-ES"/>
                    </w:rPr>
                    <w:t>templo</w:t>
                  </w:r>
                  <w:r w:rsidRPr="006901BE">
                    <w:rPr>
                      <w:sz w:val="28"/>
                      <w:szCs w:val="28"/>
                      <w:lang w:val="es-ES"/>
                    </w:rPr>
                    <w:t xml:space="preserve"> o </w:t>
                  </w:r>
                  <w:r w:rsidRPr="006901BE">
                    <w:rPr>
                      <w:b/>
                      <w:sz w:val="28"/>
                      <w:szCs w:val="28"/>
                      <w:lang w:val="es-ES"/>
                    </w:rPr>
                    <w:t>edificio</w:t>
                  </w:r>
                  <w:r w:rsidRPr="006901BE">
                    <w:rPr>
                      <w:sz w:val="28"/>
                      <w:szCs w:val="28"/>
                      <w:lang w:val="es-ES"/>
                    </w:rPr>
                    <w:t>.</w:t>
                  </w:r>
                </w:p>
              </w:txbxContent>
            </v:textbox>
          </v:shape>
        </w:pict>
      </w:r>
    </w:p>
    <w:p w:rsidR="00EC7281" w:rsidRDefault="00EC7281" w:rsidP="00EC7281">
      <w:pPr>
        <w:pStyle w:val="EBBNormalhalfafter"/>
        <w:spacing w:after="120"/>
      </w:pPr>
    </w:p>
    <w:p w:rsidR="00F46D0A" w:rsidRDefault="00F46D0A" w:rsidP="00EC7281">
      <w:pPr>
        <w:pStyle w:val="EBBNormalhalfafter"/>
        <w:spacing w:after="120"/>
      </w:pPr>
    </w:p>
    <w:p w:rsidR="00F46D0A" w:rsidRDefault="005910C2" w:rsidP="00EC7281">
      <w:pPr>
        <w:pStyle w:val="EBBNormalhalfafter"/>
        <w:spacing w:after="120"/>
      </w:pPr>
      <w:r>
        <w:rPr>
          <w:noProof/>
          <w:lang w:val="en-US"/>
        </w:rPr>
        <w:drawing>
          <wp:anchor distT="0" distB="0" distL="114300" distR="114300" simplePos="0" relativeHeight="251973632" behindDoc="0" locked="0" layoutInCell="1" allowOverlap="1">
            <wp:simplePos x="0" y="0"/>
            <wp:positionH relativeFrom="column">
              <wp:posOffset>4133850</wp:posOffset>
            </wp:positionH>
            <wp:positionV relativeFrom="paragraph">
              <wp:posOffset>210820</wp:posOffset>
            </wp:positionV>
            <wp:extent cx="952500" cy="1466850"/>
            <wp:effectExtent l="19050" t="0" r="0" b="0"/>
            <wp:wrapSquare wrapText="bothSides"/>
            <wp:docPr id="57" name="Picture 56" descr="Family In Churc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In Church.wmf"/>
                    <pic:cNvPicPr/>
                  </pic:nvPicPr>
                  <pic:blipFill>
                    <a:blip r:embed="rId86" cstate="print"/>
                    <a:stretch>
                      <a:fillRect/>
                    </a:stretch>
                  </pic:blipFill>
                  <pic:spPr>
                    <a:xfrm>
                      <a:off x="0" y="0"/>
                      <a:ext cx="952500" cy="1466850"/>
                    </a:xfrm>
                    <a:prstGeom prst="rect">
                      <a:avLst/>
                    </a:prstGeom>
                  </pic:spPr>
                </pic:pic>
              </a:graphicData>
            </a:graphic>
          </wp:anchor>
        </w:drawing>
      </w:r>
    </w:p>
    <w:p w:rsidR="00F46D0A" w:rsidRDefault="004A5E7F" w:rsidP="00EC7281">
      <w:pPr>
        <w:pStyle w:val="EBBNormalhalfafter"/>
        <w:spacing w:after="120"/>
      </w:pPr>
      <w:r>
        <w:rPr>
          <w:noProof/>
          <w:lang w:val="en-US"/>
        </w:rPr>
        <w:pict>
          <v:shape id="_x0000_s1204" type="#_x0000_t176" style="position:absolute;margin-left:58.4pt;margin-top:1.7pt;width:150.4pt;height:42.7pt;z-index:251979776;mso-height-percent:200;mso-height-percent:200;mso-width-relative:margin;mso-height-relative:margin">
            <v:textbox style="mso-fit-shape-to-text:t">
              <w:txbxContent>
                <w:p w:rsidR="00E46E4F" w:rsidRPr="00F46D0A" w:rsidRDefault="00E46E4F" w:rsidP="00F46D0A">
                  <w:pPr>
                    <w:jc w:val="center"/>
                    <w:rPr>
                      <w:rFonts w:ascii="Arial" w:hAnsi="Arial" w:cs="Arial"/>
                      <w:sz w:val="28"/>
                      <w:szCs w:val="28"/>
                      <w:lang w:val="es-ES"/>
                    </w:rPr>
                  </w:pPr>
                  <w:r w:rsidRPr="00F46D0A">
                    <w:rPr>
                      <w:rFonts w:ascii="Arial" w:hAnsi="Arial" w:cs="Arial"/>
                      <w:sz w:val="28"/>
                      <w:szCs w:val="28"/>
                      <w:lang w:val="es-ES"/>
                    </w:rPr>
                    <w:t>“</w:t>
                  </w:r>
                  <w:r>
                    <w:rPr>
                      <w:rFonts w:ascii="Arial" w:hAnsi="Arial" w:cs="Arial"/>
                      <w:sz w:val="28"/>
                      <w:szCs w:val="28"/>
                      <w:lang w:val="es-ES"/>
                    </w:rPr>
                    <w:t xml:space="preserve">Soy miembro de </w:t>
                  </w:r>
                  <w:r>
                    <w:rPr>
                      <w:rFonts w:ascii="Arial" w:hAnsi="Arial" w:cs="Arial"/>
                      <w:sz w:val="28"/>
                      <w:szCs w:val="28"/>
                      <w:lang w:val="es-ES"/>
                    </w:rPr>
                    <w:br/>
                    <w:t xml:space="preserve">la Iglesia Luterana </w:t>
                  </w:r>
                  <w:r w:rsidRPr="00F46D0A">
                    <w:rPr>
                      <w:rFonts w:ascii="Arial" w:hAnsi="Arial" w:cs="Arial"/>
                      <w:sz w:val="28"/>
                      <w:szCs w:val="28"/>
                      <w:lang w:val="es-ES"/>
                    </w:rPr>
                    <w:t>‘El Salvador’.”</w:t>
                  </w:r>
                </w:p>
              </w:txbxContent>
            </v:textbox>
          </v:shape>
        </w:pict>
      </w:r>
    </w:p>
    <w:p w:rsidR="00F46D0A" w:rsidRDefault="00F46D0A" w:rsidP="00EC7281">
      <w:pPr>
        <w:pStyle w:val="EBBNormalhalfafter"/>
        <w:spacing w:after="120"/>
      </w:pPr>
    </w:p>
    <w:p w:rsidR="00F46D0A" w:rsidRDefault="00F46D0A" w:rsidP="00EC7281">
      <w:pPr>
        <w:pStyle w:val="EBBNormalhalfafter"/>
        <w:spacing w:after="120"/>
      </w:pPr>
    </w:p>
    <w:p w:rsidR="00F46D0A" w:rsidRDefault="004A5E7F" w:rsidP="00EC7281">
      <w:pPr>
        <w:pStyle w:val="EBBNormalhalfafter"/>
        <w:spacing w:after="120"/>
      </w:pPr>
      <w:r>
        <w:rPr>
          <w:noProof/>
          <w:lang w:val="en-US"/>
        </w:rPr>
        <w:pict>
          <v:shape id="_x0000_s1208" type="#_x0000_t202" style="position:absolute;margin-left:31.2pt;margin-top:.2pt;width:230.4pt;height:39.4pt;z-index:251984896;mso-height-percent:200;mso-height-percent:200;mso-width-relative:margin;mso-height-relative:margin" stroked="f">
            <v:textbox style="mso-fit-shape-to-text:t">
              <w:txbxContent>
                <w:p w:rsidR="00E46E4F" w:rsidRPr="005910C2" w:rsidRDefault="00E46E4F" w:rsidP="005910C2">
                  <w:pPr>
                    <w:rPr>
                      <w:sz w:val="28"/>
                      <w:szCs w:val="28"/>
                      <w:lang w:val="es-ES"/>
                    </w:rPr>
                  </w:pPr>
                  <w:r w:rsidRPr="006901BE">
                    <w:rPr>
                      <w:sz w:val="28"/>
                      <w:szCs w:val="28"/>
                      <w:lang w:val="es-ES"/>
                    </w:rPr>
                    <w:t xml:space="preserve">En este caso la palabra </w:t>
                  </w:r>
                  <w:r w:rsidRPr="006901BE">
                    <w:rPr>
                      <w:b/>
                      <w:sz w:val="28"/>
                      <w:szCs w:val="28"/>
                      <w:lang w:val="es-ES"/>
                    </w:rPr>
                    <w:t>Iglesia</w:t>
                  </w:r>
                  <w:r w:rsidRPr="006901BE">
                    <w:rPr>
                      <w:sz w:val="28"/>
                      <w:szCs w:val="28"/>
                      <w:lang w:val="es-ES"/>
                    </w:rPr>
                    <w:t xml:space="preserve"> refiere a </w:t>
                  </w:r>
                  <w:r>
                    <w:rPr>
                      <w:sz w:val="28"/>
                      <w:szCs w:val="28"/>
                      <w:lang w:val="es-ES"/>
                    </w:rPr>
                    <w:t xml:space="preserve">una </w:t>
                  </w:r>
                  <w:r>
                    <w:rPr>
                      <w:b/>
                      <w:sz w:val="28"/>
                      <w:szCs w:val="28"/>
                      <w:lang w:val="es-ES"/>
                    </w:rPr>
                    <w:t>congregación</w:t>
                  </w:r>
                  <w:r>
                    <w:rPr>
                      <w:sz w:val="28"/>
                      <w:szCs w:val="28"/>
                      <w:lang w:val="es-ES"/>
                    </w:rPr>
                    <w:t>.</w:t>
                  </w:r>
                </w:p>
              </w:txbxContent>
            </v:textbox>
          </v:shape>
        </w:pict>
      </w:r>
    </w:p>
    <w:p w:rsidR="00F46D0A" w:rsidRDefault="00F46D0A" w:rsidP="00EC7281">
      <w:pPr>
        <w:pStyle w:val="EBBNormalhalfafter"/>
        <w:spacing w:after="120"/>
      </w:pPr>
    </w:p>
    <w:p w:rsidR="00F46D0A" w:rsidRDefault="00F46D0A" w:rsidP="00EC7281">
      <w:pPr>
        <w:pStyle w:val="EBBNormalhalfafter"/>
        <w:spacing w:after="120"/>
      </w:pPr>
      <w:r>
        <w:rPr>
          <w:noProof/>
          <w:lang w:val="en-US"/>
        </w:rPr>
        <w:drawing>
          <wp:anchor distT="0" distB="0" distL="114300" distR="114300" simplePos="0" relativeHeight="251976704" behindDoc="0" locked="0" layoutInCell="1" allowOverlap="1">
            <wp:simplePos x="0" y="0"/>
            <wp:positionH relativeFrom="column">
              <wp:posOffset>3798570</wp:posOffset>
            </wp:positionH>
            <wp:positionV relativeFrom="paragraph">
              <wp:posOffset>218440</wp:posOffset>
            </wp:positionV>
            <wp:extent cx="1489710" cy="1463040"/>
            <wp:effectExtent l="19050" t="0" r="0" b="0"/>
            <wp:wrapSquare wrapText="bothSides"/>
            <wp:docPr id="66" name="Picture 65" descr="Símbolo de Lutero, Si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ímbolo de Lutero, Simple.bmp"/>
                    <pic:cNvPicPr/>
                  </pic:nvPicPr>
                  <pic:blipFill>
                    <a:blip r:embed="rId87" cstate="print"/>
                    <a:stretch>
                      <a:fillRect/>
                    </a:stretch>
                  </pic:blipFill>
                  <pic:spPr>
                    <a:xfrm>
                      <a:off x="0" y="0"/>
                      <a:ext cx="1489710" cy="1463040"/>
                    </a:xfrm>
                    <a:prstGeom prst="rect">
                      <a:avLst/>
                    </a:prstGeom>
                  </pic:spPr>
                </pic:pic>
              </a:graphicData>
            </a:graphic>
          </wp:anchor>
        </w:drawing>
      </w:r>
    </w:p>
    <w:p w:rsidR="00F46D0A" w:rsidRDefault="004A5E7F" w:rsidP="00EC7281">
      <w:pPr>
        <w:pStyle w:val="EBBNormalhalfafter"/>
        <w:spacing w:after="120"/>
      </w:pPr>
      <w:r>
        <w:rPr>
          <w:noProof/>
          <w:lang w:val="en-US"/>
        </w:rPr>
        <w:pict>
          <v:shape id="_x0000_s1206" type="#_x0000_t176" style="position:absolute;margin-left:59.2pt;margin-top:2.3pt;width:150.4pt;height:59.95pt;z-index:251981824;mso-height-percent:200;mso-height-percent:200;mso-width-relative:margin;mso-height-relative:margin">
            <v:textbox style="mso-fit-shape-to-text:t">
              <w:txbxContent>
                <w:p w:rsidR="00E46E4F" w:rsidRPr="00F46D0A" w:rsidRDefault="00E46E4F" w:rsidP="00F46D0A">
                  <w:pPr>
                    <w:jc w:val="center"/>
                    <w:rPr>
                      <w:rFonts w:ascii="Arial" w:hAnsi="Arial" w:cs="Arial"/>
                      <w:sz w:val="28"/>
                      <w:szCs w:val="28"/>
                      <w:lang w:val="es-ES"/>
                    </w:rPr>
                  </w:pPr>
                  <w:r w:rsidRPr="00F46D0A">
                    <w:rPr>
                      <w:rFonts w:ascii="Arial" w:hAnsi="Arial" w:cs="Arial"/>
                      <w:sz w:val="28"/>
                      <w:szCs w:val="28"/>
                      <w:lang w:val="es-ES"/>
                    </w:rPr>
                    <w:t xml:space="preserve">“La </w:t>
                  </w:r>
                  <w:r>
                    <w:rPr>
                      <w:rFonts w:ascii="Arial" w:hAnsi="Arial" w:cs="Arial"/>
                      <w:sz w:val="28"/>
                      <w:szCs w:val="28"/>
                      <w:lang w:val="es-ES"/>
                    </w:rPr>
                    <w:t>I</w:t>
                  </w:r>
                  <w:r w:rsidRPr="00F46D0A">
                    <w:rPr>
                      <w:rFonts w:ascii="Arial" w:hAnsi="Arial" w:cs="Arial"/>
                      <w:sz w:val="28"/>
                      <w:szCs w:val="28"/>
                      <w:lang w:val="es-ES"/>
                    </w:rPr>
                    <w:t xml:space="preserve">glesia </w:t>
                  </w:r>
                  <w:r>
                    <w:rPr>
                      <w:rFonts w:ascii="Arial" w:hAnsi="Arial" w:cs="Arial"/>
                      <w:sz w:val="28"/>
                      <w:szCs w:val="28"/>
                      <w:lang w:val="es-ES"/>
                    </w:rPr>
                    <w:t>Luterana tiene cientos de congregaciones</w:t>
                  </w:r>
                  <w:r w:rsidRPr="00F46D0A">
                    <w:rPr>
                      <w:rFonts w:ascii="Arial" w:hAnsi="Arial" w:cs="Arial"/>
                      <w:sz w:val="28"/>
                      <w:szCs w:val="28"/>
                      <w:lang w:val="es-ES"/>
                    </w:rPr>
                    <w:t>.”</w:t>
                  </w:r>
                </w:p>
              </w:txbxContent>
            </v:textbox>
          </v:shape>
        </w:pict>
      </w:r>
    </w:p>
    <w:p w:rsidR="00F46D0A" w:rsidRDefault="00F46D0A" w:rsidP="00EC7281">
      <w:pPr>
        <w:pStyle w:val="EBBNormalhalfafter"/>
        <w:spacing w:after="120"/>
      </w:pPr>
    </w:p>
    <w:p w:rsidR="00F46D0A" w:rsidRDefault="00F46D0A" w:rsidP="00EC7281">
      <w:pPr>
        <w:pStyle w:val="EBBNormalhalfafter"/>
        <w:spacing w:after="120"/>
      </w:pPr>
    </w:p>
    <w:p w:rsidR="00F46D0A" w:rsidRDefault="004A5E7F" w:rsidP="00EC7281">
      <w:pPr>
        <w:pStyle w:val="EBBNormalhalfafter"/>
        <w:spacing w:after="120"/>
      </w:pPr>
      <w:r>
        <w:rPr>
          <w:noProof/>
          <w:lang w:val="en-US"/>
        </w:rPr>
        <w:pict>
          <v:shape id="_x0000_s1209" type="#_x0000_t202" style="position:absolute;margin-left:31.2pt;margin-top:1.6pt;width:230.4pt;height:39.4pt;z-index:251985920;mso-height-percent:200;mso-height-percent:200;mso-width-relative:margin;mso-height-relative:margin" stroked="f">
            <v:textbox style="mso-fit-shape-to-text:t">
              <w:txbxContent>
                <w:p w:rsidR="00E46E4F" w:rsidRPr="006901BE" w:rsidRDefault="00E46E4F" w:rsidP="005910C2">
                  <w:pPr>
                    <w:rPr>
                      <w:sz w:val="28"/>
                      <w:szCs w:val="28"/>
                      <w:lang w:val="es-ES"/>
                    </w:rPr>
                  </w:pPr>
                  <w:r w:rsidRPr="006901BE">
                    <w:rPr>
                      <w:sz w:val="28"/>
                      <w:szCs w:val="28"/>
                      <w:lang w:val="es-ES"/>
                    </w:rPr>
                    <w:t xml:space="preserve">En este caso la palabra </w:t>
                  </w:r>
                  <w:r w:rsidRPr="006901BE">
                    <w:rPr>
                      <w:b/>
                      <w:sz w:val="28"/>
                      <w:szCs w:val="28"/>
                      <w:lang w:val="es-ES"/>
                    </w:rPr>
                    <w:t>Iglesia</w:t>
                  </w:r>
                  <w:r w:rsidRPr="006901BE">
                    <w:rPr>
                      <w:sz w:val="28"/>
                      <w:szCs w:val="28"/>
                      <w:lang w:val="es-ES"/>
                    </w:rPr>
                    <w:t xml:space="preserve"> refiere a un</w:t>
                  </w:r>
                  <w:r>
                    <w:rPr>
                      <w:sz w:val="28"/>
                      <w:szCs w:val="28"/>
                      <w:lang w:val="es-ES"/>
                    </w:rPr>
                    <w:t>a</w:t>
                  </w:r>
                  <w:r w:rsidRPr="006901BE">
                    <w:rPr>
                      <w:sz w:val="28"/>
                      <w:szCs w:val="28"/>
                      <w:lang w:val="es-ES"/>
                    </w:rPr>
                    <w:t xml:space="preserve"> </w:t>
                  </w:r>
                  <w:r>
                    <w:rPr>
                      <w:b/>
                      <w:sz w:val="28"/>
                      <w:szCs w:val="28"/>
                      <w:lang w:val="es-ES"/>
                    </w:rPr>
                    <w:t>organización</w:t>
                  </w:r>
                  <w:r w:rsidRPr="006901BE">
                    <w:rPr>
                      <w:sz w:val="28"/>
                      <w:szCs w:val="28"/>
                      <w:lang w:val="es-ES"/>
                    </w:rPr>
                    <w:t xml:space="preserve"> o </w:t>
                  </w:r>
                  <w:r>
                    <w:rPr>
                      <w:b/>
                      <w:sz w:val="28"/>
                      <w:szCs w:val="28"/>
                      <w:lang w:val="es-ES"/>
                    </w:rPr>
                    <w:t>denominación</w:t>
                  </w:r>
                  <w:r w:rsidRPr="006901BE">
                    <w:rPr>
                      <w:sz w:val="28"/>
                      <w:szCs w:val="28"/>
                      <w:lang w:val="es-ES"/>
                    </w:rPr>
                    <w:t>.</w:t>
                  </w:r>
                </w:p>
              </w:txbxContent>
            </v:textbox>
          </v:shape>
        </w:pict>
      </w:r>
    </w:p>
    <w:p w:rsidR="00F46D0A" w:rsidRDefault="00F46D0A" w:rsidP="00EC7281">
      <w:pPr>
        <w:pStyle w:val="EBBNormalhalfafter"/>
        <w:spacing w:after="120"/>
      </w:pPr>
    </w:p>
    <w:p w:rsidR="00F46D0A" w:rsidRDefault="005910C2" w:rsidP="00EC7281">
      <w:pPr>
        <w:pStyle w:val="EBBNormalhalfafter"/>
        <w:spacing w:after="120"/>
      </w:pPr>
      <w:r>
        <w:rPr>
          <w:noProof/>
          <w:lang w:val="en-US"/>
        </w:rPr>
        <w:drawing>
          <wp:anchor distT="0" distB="0" distL="114300" distR="114300" simplePos="0" relativeHeight="251974656" behindDoc="0" locked="0" layoutInCell="1" allowOverlap="1">
            <wp:simplePos x="0" y="0"/>
            <wp:positionH relativeFrom="column">
              <wp:posOffset>4271010</wp:posOffset>
            </wp:positionH>
            <wp:positionV relativeFrom="paragraph">
              <wp:posOffset>211455</wp:posOffset>
            </wp:positionV>
            <wp:extent cx="514350" cy="929640"/>
            <wp:effectExtent l="19050" t="0" r="0" b="0"/>
            <wp:wrapSquare wrapText="bothSides"/>
            <wp:docPr id="62" name="Picture 61" descr="Cross 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041.wmf"/>
                    <pic:cNvPicPr/>
                  </pic:nvPicPr>
                  <pic:blipFill>
                    <a:blip r:embed="rId88" cstate="print"/>
                    <a:stretch>
                      <a:fillRect/>
                    </a:stretch>
                  </pic:blipFill>
                  <pic:spPr>
                    <a:xfrm>
                      <a:off x="0" y="0"/>
                      <a:ext cx="514350" cy="929640"/>
                    </a:xfrm>
                    <a:prstGeom prst="rect">
                      <a:avLst/>
                    </a:prstGeom>
                  </pic:spPr>
                </pic:pic>
              </a:graphicData>
            </a:graphic>
          </wp:anchor>
        </w:drawing>
      </w:r>
    </w:p>
    <w:p w:rsidR="00F46D0A" w:rsidRDefault="004A5E7F" w:rsidP="00EC7281">
      <w:pPr>
        <w:pStyle w:val="EBBNormalhalfafter"/>
        <w:spacing w:after="120"/>
      </w:pPr>
      <w:r>
        <w:rPr>
          <w:noProof/>
          <w:lang w:val="en-US"/>
        </w:rPr>
        <w:pict>
          <v:shape id="_x0000_s1205" type="#_x0000_t176" style="position:absolute;margin-left:59.2pt;margin-top:2.15pt;width:150.4pt;height:60.05pt;z-index:251980800;mso-height-percent:200;mso-height-percent:200;mso-width-relative:margin;mso-height-relative:margin">
            <v:textbox style="mso-fit-shape-to-text:t">
              <w:txbxContent>
                <w:p w:rsidR="00E46E4F" w:rsidRPr="00F46D0A" w:rsidRDefault="00E46E4F" w:rsidP="00F46D0A">
                  <w:pPr>
                    <w:jc w:val="center"/>
                    <w:rPr>
                      <w:rFonts w:ascii="Arial" w:hAnsi="Arial" w:cs="Arial"/>
                      <w:sz w:val="28"/>
                      <w:szCs w:val="28"/>
                      <w:lang w:val="es-ES"/>
                    </w:rPr>
                  </w:pPr>
                  <w:r w:rsidRPr="00F46D0A">
                    <w:rPr>
                      <w:rFonts w:ascii="Arial" w:hAnsi="Arial" w:cs="Arial"/>
                      <w:sz w:val="28"/>
                      <w:szCs w:val="28"/>
                      <w:lang w:val="es-ES"/>
                    </w:rPr>
                    <w:t>“</w:t>
                  </w:r>
                  <w:r>
                    <w:rPr>
                      <w:rFonts w:ascii="Arial" w:hAnsi="Arial" w:cs="Arial"/>
                      <w:sz w:val="28"/>
                      <w:szCs w:val="28"/>
                      <w:lang w:val="es-ES"/>
                    </w:rPr>
                    <w:t xml:space="preserve">Cada creyente es parte de la </w:t>
                  </w:r>
                  <w:r>
                    <w:rPr>
                      <w:rFonts w:ascii="Arial" w:hAnsi="Arial" w:cs="Arial"/>
                      <w:sz w:val="28"/>
                      <w:szCs w:val="28"/>
                      <w:lang w:val="es-ES"/>
                    </w:rPr>
                    <w:br/>
                    <w:t>Iglesia de Cristo</w:t>
                  </w:r>
                  <w:r w:rsidRPr="00F46D0A">
                    <w:rPr>
                      <w:rFonts w:ascii="Arial" w:hAnsi="Arial" w:cs="Arial"/>
                      <w:sz w:val="28"/>
                      <w:szCs w:val="28"/>
                      <w:lang w:val="es-ES"/>
                    </w:rPr>
                    <w:t>.”</w:t>
                  </w:r>
                </w:p>
              </w:txbxContent>
            </v:textbox>
          </v:shape>
        </w:pict>
      </w:r>
    </w:p>
    <w:p w:rsidR="00F46D0A" w:rsidRDefault="00F46D0A" w:rsidP="00EC7281">
      <w:pPr>
        <w:pStyle w:val="EBBNormalhalfafter"/>
        <w:spacing w:after="120"/>
      </w:pPr>
    </w:p>
    <w:p w:rsidR="00F46D0A" w:rsidRDefault="005910C2" w:rsidP="00EC7281">
      <w:pPr>
        <w:pStyle w:val="EBBNormalhalfafter"/>
        <w:spacing w:after="120"/>
      </w:pPr>
      <w:r>
        <w:rPr>
          <w:noProof/>
          <w:lang w:val="en-US"/>
        </w:rPr>
        <w:drawing>
          <wp:anchor distT="0" distB="0" distL="114300" distR="114300" simplePos="0" relativeHeight="251975680" behindDoc="0" locked="0" layoutInCell="1" allowOverlap="1">
            <wp:simplePos x="0" y="0"/>
            <wp:positionH relativeFrom="column">
              <wp:posOffset>3966210</wp:posOffset>
            </wp:positionH>
            <wp:positionV relativeFrom="paragraph">
              <wp:posOffset>283845</wp:posOffset>
            </wp:positionV>
            <wp:extent cx="1184910" cy="487680"/>
            <wp:effectExtent l="19050" t="0" r="0" b="0"/>
            <wp:wrapSquare wrapText="bothSides"/>
            <wp:docPr id="64" name="Picture 63" descr="80K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KW.TIF"/>
                    <pic:cNvPicPr/>
                  </pic:nvPicPr>
                  <pic:blipFill>
                    <a:blip r:embed="rId89" cstate="print"/>
                    <a:stretch>
                      <a:fillRect/>
                    </a:stretch>
                  </pic:blipFill>
                  <pic:spPr>
                    <a:xfrm>
                      <a:off x="0" y="0"/>
                      <a:ext cx="1184910" cy="487680"/>
                    </a:xfrm>
                    <a:prstGeom prst="rect">
                      <a:avLst/>
                    </a:prstGeom>
                  </pic:spPr>
                </pic:pic>
              </a:graphicData>
            </a:graphic>
          </wp:anchor>
        </w:drawing>
      </w:r>
    </w:p>
    <w:p w:rsidR="00F46D0A" w:rsidRDefault="004A5E7F" w:rsidP="00EC7281">
      <w:pPr>
        <w:pStyle w:val="EBBNormalhalfafter"/>
        <w:spacing w:after="120"/>
      </w:pPr>
      <w:r>
        <w:rPr>
          <w:noProof/>
          <w:lang w:val="en-US"/>
        </w:rPr>
        <w:pict>
          <v:shape id="_x0000_s1210" type="#_x0000_t202" style="position:absolute;margin-left:39.9pt;margin-top:3.25pt;width:230.4pt;height:39.4pt;z-index:251986944;mso-height-percent:200;mso-height-percent:200;mso-width-relative:margin;mso-height-relative:margin" stroked="f">
            <v:textbox style="mso-fit-shape-to-text:t">
              <w:txbxContent>
                <w:p w:rsidR="00E46E4F" w:rsidRPr="006901BE" w:rsidRDefault="00E46E4F" w:rsidP="005910C2">
                  <w:pPr>
                    <w:rPr>
                      <w:sz w:val="28"/>
                      <w:szCs w:val="28"/>
                      <w:lang w:val="es-ES"/>
                    </w:rPr>
                  </w:pPr>
                  <w:r w:rsidRPr="006901BE">
                    <w:rPr>
                      <w:sz w:val="28"/>
                      <w:szCs w:val="28"/>
                      <w:lang w:val="es-ES"/>
                    </w:rPr>
                    <w:t xml:space="preserve">En este caso la palabra </w:t>
                  </w:r>
                  <w:r w:rsidRPr="006901BE">
                    <w:rPr>
                      <w:b/>
                      <w:sz w:val="28"/>
                      <w:szCs w:val="28"/>
                      <w:lang w:val="es-ES"/>
                    </w:rPr>
                    <w:t>Iglesia</w:t>
                  </w:r>
                  <w:r w:rsidRPr="006901BE">
                    <w:rPr>
                      <w:sz w:val="28"/>
                      <w:szCs w:val="28"/>
                      <w:lang w:val="es-ES"/>
                    </w:rPr>
                    <w:t xml:space="preserve"> refiere a </w:t>
                  </w:r>
                  <w:r>
                    <w:rPr>
                      <w:b/>
                      <w:sz w:val="28"/>
                      <w:szCs w:val="28"/>
                      <w:lang w:val="es-ES"/>
                    </w:rPr>
                    <w:t>todos los creyentes en Cristo</w:t>
                  </w:r>
                  <w:r w:rsidRPr="006901BE">
                    <w:rPr>
                      <w:sz w:val="28"/>
                      <w:szCs w:val="28"/>
                      <w:lang w:val="es-ES"/>
                    </w:rPr>
                    <w:t>.</w:t>
                  </w:r>
                </w:p>
              </w:txbxContent>
            </v:textbox>
          </v:shape>
        </w:pict>
      </w:r>
    </w:p>
    <w:p w:rsidR="00F46D0A" w:rsidRPr="005910C2" w:rsidRDefault="00F46D0A" w:rsidP="00EC7281">
      <w:pPr>
        <w:pStyle w:val="EBBNormalhalfafter"/>
        <w:spacing w:after="120"/>
        <w:rPr>
          <w:sz w:val="72"/>
          <w:szCs w:val="72"/>
        </w:rPr>
      </w:pPr>
    </w:p>
    <w:p w:rsidR="00F46D0A" w:rsidRDefault="005910C2" w:rsidP="00EC7281">
      <w:pPr>
        <w:pStyle w:val="EBBNormalhalfafter"/>
        <w:spacing w:after="120"/>
      </w:pPr>
      <w:r>
        <w:t xml:space="preserve">Sin embargo, en la </w:t>
      </w:r>
      <w:r>
        <w:rPr>
          <w:b/>
        </w:rPr>
        <w:t>Biblia</w:t>
      </w:r>
      <w:r>
        <w:t xml:space="preserve"> la palabra “iglesia” significa solamente una </w:t>
      </w:r>
      <w:r>
        <w:rPr>
          <w:b/>
        </w:rPr>
        <w:t>congregación</w:t>
      </w:r>
      <w:r>
        <w:t xml:space="preserve"> o la unidad de </w:t>
      </w:r>
      <w:r>
        <w:rPr>
          <w:b/>
        </w:rPr>
        <w:t>todos los creyentes</w:t>
      </w:r>
      <w:r>
        <w:t>.</w:t>
      </w:r>
    </w:p>
    <w:p w:rsidR="005910C2" w:rsidRPr="005910C2" w:rsidRDefault="004A5E7F" w:rsidP="00E36389">
      <w:pPr>
        <w:pStyle w:val="EBBTitle"/>
      </w:pPr>
      <w:r>
        <w:rPr>
          <w:noProof/>
          <w:lang w:val="en-US"/>
        </w:rPr>
        <w:lastRenderedPageBreak/>
        <w:pict>
          <v:shape id="_x0000_s1211" type="#_x0000_t176" style="position:absolute;left:0;text-align:left;margin-left:.45pt;margin-top:27.6pt;width:159.9pt;height:25.3pt;z-index:251987968;mso-height-percent:200;mso-height-percent:200;mso-width-relative:margin;mso-height-relative:margin" strokecolor="black [3213]">
            <v:textbox style="mso-fit-shape-to-text:t">
              <w:txbxContent>
                <w:p w:rsidR="00E46E4F" w:rsidRPr="0021228F" w:rsidRDefault="00E46E4F" w:rsidP="00E36389">
                  <w:pPr>
                    <w:pStyle w:val="EBBTitle"/>
                    <w:spacing w:after="0"/>
                    <w:jc w:val="left"/>
                    <w:rPr>
                      <w:sz w:val="28"/>
                      <w:szCs w:val="28"/>
                    </w:rPr>
                  </w:pPr>
                  <w:r>
                    <w:rPr>
                      <w:sz w:val="28"/>
                      <w:szCs w:val="28"/>
                    </w:rPr>
                    <w:t>La Promesa de Dios</w:t>
                  </w:r>
                </w:p>
              </w:txbxContent>
            </v:textbox>
            <w10:wrap type="topAndBottom"/>
          </v:shape>
        </w:pict>
      </w:r>
      <w:r w:rsidR="00E36389">
        <w:t>La Iglesia es la Familia de Dios</w:t>
      </w:r>
    </w:p>
    <w:p w:rsidR="00F46D0A" w:rsidRDefault="00E36389" w:rsidP="00E36389">
      <w:pPr>
        <w:pStyle w:val="EBBNoSpaceNormal"/>
        <w:spacing w:before="180"/>
      </w:pPr>
      <w:r>
        <w:t xml:space="preserve">Busca </w:t>
      </w:r>
      <w:r>
        <w:rPr>
          <w:b/>
        </w:rPr>
        <w:t>Efesios 2:19</w:t>
      </w:r>
      <w:r>
        <w:t xml:space="preserve"> en tu Biblia. Llena los espacios:</w:t>
      </w:r>
    </w:p>
    <w:p w:rsidR="00E36389" w:rsidRDefault="00E36389" w:rsidP="00E36389">
      <w:pPr>
        <w:pStyle w:val="EBBNormalhalfafter"/>
        <w:spacing w:after="120" w:line="440" w:lineRule="exact"/>
      </w:pPr>
      <w:r>
        <w:tab/>
        <w:t>Por eso, ustedes ya no son _______________, ya no están fuera de su tierra, sino que ahora _______________ con el pueblo de Dios los mismos ___________, y son miembros de la ____________ de Dios.</w:t>
      </w:r>
    </w:p>
    <w:p w:rsidR="00E36389" w:rsidRDefault="002B60CB" w:rsidP="002B60CB">
      <w:pPr>
        <w:pStyle w:val="EBBNormalhalfafter"/>
        <w:spacing w:before="240" w:after="120"/>
      </w:pPr>
      <w:r>
        <w:rPr>
          <w:noProof/>
          <w:lang w:val="en-US"/>
        </w:rPr>
        <w:drawing>
          <wp:anchor distT="0" distB="0" distL="114300" distR="114300" simplePos="0" relativeHeight="251988992" behindDoc="0" locked="0" layoutInCell="1" allowOverlap="1">
            <wp:simplePos x="0" y="0"/>
            <wp:positionH relativeFrom="column">
              <wp:posOffset>4316730</wp:posOffset>
            </wp:positionH>
            <wp:positionV relativeFrom="paragraph">
              <wp:posOffset>690880</wp:posOffset>
            </wp:positionV>
            <wp:extent cx="1581150" cy="1584960"/>
            <wp:effectExtent l="19050" t="0" r="0" b="0"/>
            <wp:wrapSquare wrapText="left"/>
            <wp:docPr id="67" name="Picture 66" descr="78K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KW.TIF"/>
                    <pic:cNvPicPr/>
                  </pic:nvPicPr>
                  <pic:blipFill>
                    <a:blip r:embed="rId90" cstate="print"/>
                    <a:stretch>
                      <a:fillRect/>
                    </a:stretch>
                  </pic:blipFill>
                  <pic:spPr>
                    <a:xfrm>
                      <a:off x="0" y="0"/>
                      <a:ext cx="1581150" cy="1584960"/>
                    </a:xfrm>
                    <a:prstGeom prst="rect">
                      <a:avLst/>
                    </a:prstGeom>
                  </pic:spPr>
                </pic:pic>
              </a:graphicData>
            </a:graphic>
          </wp:anchor>
        </w:drawing>
      </w:r>
      <w:r w:rsidR="00E36389">
        <w:t xml:space="preserve">En la Biblia, la palabra </w:t>
      </w:r>
      <w:r w:rsidR="00E36389">
        <w:rPr>
          <w:b/>
        </w:rPr>
        <w:t>Iglesia</w:t>
      </w:r>
      <w:r w:rsidR="00E36389">
        <w:t xml:space="preserve"> </w:t>
      </w:r>
      <w:r w:rsidR="008F3E79">
        <w:t>a menudo refier</w:t>
      </w:r>
      <w:r w:rsidR="00E36389">
        <w:t xml:space="preserve">e a </w:t>
      </w:r>
      <w:r w:rsidR="00E36389">
        <w:rPr>
          <w:b/>
        </w:rPr>
        <w:t>todos los creyentes</w:t>
      </w:r>
      <w:r w:rsidR="00E36389">
        <w:t xml:space="preserve">. Cada persona que cree en Cristo como Salvador, forma parte de la </w:t>
      </w:r>
      <w:r w:rsidR="00E36389">
        <w:rPr>
          <w:b/>
        </w:rPr>
        <w:t>Iglesia de Cristo</w:t>
      </w:r>
      <w:r w:rsidR="00E36389">
        <w:t>, que es una gran hermandad de personas de todas las naciones.</w:t>
      </w:r>
    </w:p>
    <w:p w:rsidR="002B60CB" w:rsidRPr="002B60CB" w:rsidRDefault="002B60CB" w:rsidP="002B60CB">
      <w:pPr>
        <w:pStyle w:val="EBBNormalhalfafter"/>
        <w:spacing w:before="240" w:after="120"/>
        <w:ind w:right="2880"/>
      </w:pPr>
      <w:r>
        <w:t xml:space="preserve">Dios es mi Padre por la fe. Dios es tu Padre también. </w:t>
      </w:r>
      <w:r>
        <w:br/>
        <w:t xml:space="preserve">Si tenemos el mismo Padre, entonces somos </w:t>
      </w:r>
      <w:r>
        <w:rPr>
          <w:b/>
        </w:rPr>
        <w:t>hermanos</w:t>
      </w:r>
      <w:r>
        <w:t xml:space="preserve">. Somos miembros de la misma </w:t>
      </w:r>
      <w:r>
        <w:rPr>
          <w:b/>
        </w:rPr>
        <w:t>familia de Dios</w:t>
      </w:r>
      <w:r>
        <w:t>.</w:t>
      </w:r>
    </w:p>
    <w:p w:rsidR="00E36389" w:rsidRPr="002B60CB" w:rsidRDefault="004A5E7F" w:rsidP="002B60CB">
      <w:pPr>
        <w:pStyle w:val="EBBNormalhalfafter"/>
        <w:spacing w:after="120"/>
        <w:ind w:right="2880"/>
      </w:pPr>
      <w:r>
        <w:rPr>
          <w:rFonts w:cs="Times New Roman"/>
          <w:sz w:val="24"/>
          <w:szCs w:val="24"/>
        </w:rPr>
        <w:pict>
          <v:shape id="_x0000_s1212" type="#_x0000_t202" style="position:absolute;margin-left:325.2pt;margin-top:55pt;width:165.6pt;height:21pt;z-index:251991040;mso-height-percent:200;mso-height-percent:200;mso-width-relative:margin;mso-height-relative:margin" filled="f" stroked="f">
            <v:textbox style="mso-next-textbox:#_x0000_s1212;mso-fit-shape-to-text:t">
              <w:txbxContent>
                <w:p w:rsidR="00E46E4F" w:rsidRPr="002B60CB" w:rsidRDefault="00E46E4F" w:rsidP="002B60CB">
                  <w:pPr>
                    <w:jc w:val="center"/>
                    <w:rPr>
                      <w:sz w:val="24"/>
                      <w:szCs w:val="24"/>
                      <w:lang w:val="es-ES"/>
                    </w:rPr>
                  </w:pPr>
                  <w:r w:rsidRPr="002B60CB">
                    <w:rPr>
                      <w:sz w:val="24"/>
                      <w:szCs w:val="24"/>
                      <w:lang w:val="es-ES"/>
                    </w:rPr>
                    <w:t>Somos una familia en Cristo.</w:t>
                  </w:r>
                </w:p>
              </w:txbxContent>
            </v:textbox>
          </v:shape>
        </w:pict>
      </w:r>
      <w:r w:rsidR="00E36389">
        <w:rPr>
          <w:b/>
        </w:rPr>
        <w:t>“</w:t>
      </w:r>
      <w:r w:rsidR="002B60CB">
        <w:rPr>
          <w:b/>
        </w:rPr>
        <w:t xml:space="preserve">La </w:t>
      </w:r>
      <w:r w:rsidR="00E36389">
        <w:rPr>
          <w:b/>
        </w:rPr>
        <w:t>comunión de los santos”</w:t>
      </w:r>
      <w:r w:rsidR="00E36389">
        <w:t xml:space="preserve"> </w:t>
      </w:r>
      <w:r w:rsidR="002B60CB">
        <w:t xml:space="preserve">significa </w:t>
      </w:r>
      <w:r w:rsidR="002B60CB">
        <w:rPr>
          <w:b/>
        </w:rPr>
        <w:t>“la hermandad de los creyentes”</w:t>
      </w:r>
      <w:r w:rsidR="002B60CB">
        <w:t>. En la Biblia, la palabra “santos” a menudo significa “creyentes.” La palabra “comunión” aquí significa “unidad” o “hermandad.” Todos los creyentes somos hermanos.</w:t>
      </w:r>
    </w:p>
    <w:p w:rsidR="00F46D0A" w:rsidRDefault="00EA5628" w:rsidP="00EA5628">
      <w:pPr>
        <w:pStyle w:val="EBBNormalhalfafter"/>
        <w:spacing w:before="240" w:after="80"/>
      </w:pPr>
      <w:r>
        <w:t xml:space="preserve">Para Dios </w:t>
      </w:r>
      <w:r>
        <w:rPr>
          <w:b/>
        </w:rPr>
        <w:t>hay una sola Iglesia</w:t>
      </w:r>
      <w:r>
        <w:t xml:space="preserve">. Busca </w:t>
      </w:r>
      <w:r>
        <w:rPr>
          <w:b/>
        </w:rPr>
        <w:t>Efesios4:2-6</w:t>
      </w:r>
      <w:r>
        <w:t xml:space="preserve"> y llena los espacios:</w:t>
      </w:r>
    </w:p>
    <w:p w:rsidR="00EA5628" w:rsidRDefault="00EA5628" w:rsidP="00EA5628">
      <w:pPr>
        <w:pStyle w:val="EBBNormalhalfafter"/>
        <w:tabs>
          <w:tab w:val="left" w:pos="720"/>
          <w:tab w:val="left" w:pos="5040"/>
        </w:tabs>
        <w:spacing w:after="80"/>
      </w:pPr>
      <w:r>
        <w:tab/>
        <w:t>Hay un solo _______________</w:t>
      </w:r>
      <w:r>
        <w:tab/>
        <w:t>Hay un solo _______________</w:t>
      </w:r>
    </w:p>
    <w:p w:rsidR="00EA5628" w:rsidRDefault="00EA5628" w:rsidP="00EA5628">
      <w:pPr>
        <w:pStyle w:val="EBBNormalhalfafter"/>
        <w:tabs>
          <w:tab w:val="left" w:pos="720"/>
          <w:tab w:val="left" w:pos="5040"/>
        </w:tabs>
        <w:spacing w:after="80"/>
      </w:pPr>
      <w:r>
        <w:tab/>
        <w:t>Hay una sola _______________</w:t>
      </w:r>
      <w:r>
        <w:tab/>
        <w:t>Hay un solo _______________</w:t>
      </w:r>
    </w:p>
    <w:p w:rsidR="00EA5628" w:rsidRDefault="00EA5628" w:rsidP="00EA5628">
      <w:pPr>
        <w:pStyle w:val="EBBNormalhalfafter"/>
        <w:tabs>
          <w:tab w:val="left" w:pos="720"/>
          <w:tab w:val="left" w:pos="5040"/>
        </w:tabs>
        <w:spacing w:after="80"/>
      </w:pPr>
      <w:r>
        <w:tab/>
        <w:t>Hay una sola ______</w:t>
      </w:r>
      <w:r>
        <w:tab/>
        <w:t>Hay un solo _______________</w:t>
      </w:r>
    </w:p>
    <w:p w:rsidR="00EA5628" w:rsidRDefault="00EA5628" w:rsidP="00EA5628">
      <w:pPr>
        <w:pStyle w:val="EBBNormalhalfafter"/>
        <w:tabs>
          <w:tab w:val="left" w:pos="720"/>
          <w:tab w:val="left" w:pos="5040"/>
        </w:tabs>
        <w:spacing w:after="120"/>
      </w:pPr>
      <w:r>
        <w:tab/>
        <w:t>Hay un solo ____________ y _____________</w:t>
      </w:r>
    </w:p>
    <w:p w:rsidR="00EA5628" w:rsidRDefault="00EA5628" w:rsidP="00EA5628">
      <w:pPr>
        <w:pStyle w:val="EBBNormalhalfafter"/>
        <w:tabs>
          <w:tab w:val="left" w:pos="720"/>
          <w:tab w:val="left" w:pos="5040"/>
        </w:tabs>
        <w:spacing w:after="120"/>
      </w:pPr>
      <w:r>
        <w:t>Por eso debemos tener humildad, paciencia y ________ con otros hermanos.</w:t>
      </w:r>
    </w:p>
    <w:p w:rsidR="00EA5628" w:rsidRDefault="00EA5628" w:rsidP="00EA5628">
      <w:pPr>
        <w:pStyle w:val="EBBNormalhalfafter"/>
        <w:tabs>
          <w:tab w:val="left" w:pos="720"/>
          <w:tab w:val="left" w:pos="5040"/>
        </w:tabs>
        <w:spacing w:after="120"/>
      </w:pPr>
      <w:r>
        <w:t>¿Quiénes de las siguientes personas entienden bien que todos los creyentes somos hermanos? (escribe “sí” o “no”)</w:t>
      </w:r>
    </w:p>
    <w:p w:rsidR="00EA5628" w:rsidRDefault="00EA5628" w:rsidP="00EA5628">
      <w:pPr>
        <w:pStyle w:val="EBBNormalhalfafter"/>
        <w:tabs>
          <w:tab w:val="left" w:pos="720"/>
        </w:tabs>
        <w:spacing w:after="120"/>
        <w:ind w:left="1080" w:hanging="1080"/>
      </w:pPr>
      <w:r>
        <w:t>____</w:t>
      </w:r>
      <w:r>
        <w:tab/>
        <w:t>a.</w:t>
      </w:r>
      <w:r>
        <w:tab/>
        <w:t>Daniel piensa que solamente los luteranos irán al cielo.</w:t>
      </w:r>
    </w:p>
    <w:p w:rsidR="00EA5628" w:rsidRDefault="00EA5628" w:rsidP="00EA5628">
      <w:pPr>
        <w:pStyle w:val="EBBNormalhalfafter"/>
        <w:tabs>
          <w:tab w:val="left" w:pos="720"/>
        </w:tabs>
        <w:spacing w:after="120"/>
        <w:ind w:left="1080" w:hanging="1080"/>
        <w:rPr>
          <w:lang w:val="es-ES"/>
        </w:rPr>
      </w:pPr>
      <w:r w:rsidRPr="00EA5628">
        <w:rPr>
          <w:lang w:val="es-ES"/>
        </w:rPr>
        <w:t>____</w:t>
      </w:r>
      <w:r w:rsidRPr="00EA5628">
        <w:rPr>
          <w:lang w:val="es-ES"/>
        </w:rPr>
        <w:tab/>
        <w:t>b.</w:t>
      </w:r>
      <w:r w:rsidRPr="00EA5628">
        <w:rPr>
          <w:lang w:val="es-ES"/>
        </w:rPr>
        <w:tab/>
        <w:t xml:space="preserve">Fanny visita a su </w:t>
      </w:r>
      <w:r>
        <w:rPr>
          <w:lang w:val="es-ES"/>
        </w:rPr>
        <w:t>vecina pentecostal que está enferma, y ora por ella.</w:t>
      </w:r>
    </w:p>
    <w:p w:rsidR="00EA5628" w:rsidRDefault="00EA5628" w:rsidP="00EA5628">
      <w:pPr>
        <w:pStyle w:val="EBBNormalhalfafter"/>
        <w:tabs>
          <w:tab w:val="left" w:pos="720"/>
        </w:tabs>
        <w:spacing w:after="120"/>
        <w:ind w:left="1080" w:hanging="1080"/>
        <w:rPr>
          <w:lang w:val="es-ES"/>
        </w:rPr>
      </w:pPr>
      <w:r>
        <w:rPr>
          <w:lang w:val="es-ES"/>
        </w:rPr>
        <w:t>____</w:t>
      </w:r>
      <w:r>
        <w:rPr>
          <w:lang w:val="es-ES"/>
        </w:rPr>
        <w:tab/>
        <w:t>c.</w:t>
      </w:r>
      <w:r>
        <w:rPr>
          <w:lang w:val="es-ES"/>
        </w:rPr>
        <w:tab/>
        <w:t>Gerardo busca miembros de otras iglesias cristianas y les anima a cambiar de iglesia.</w:t>
      </w:r>
    </w:p>
    <w:p w:rsidR="00EA5628" w:rsidRDefault="00EA5628" w:rsidP="00EA5628">
      <w:pPr>
        <w:pStyle w:val="EBBNormalhalfafter"/>
        <w:tabs>
          <w:tab w:val="left" w:pos="720"/>
        </w:tabs>
        <w:spacing w:after="120"/>
        <w:ind w:left="1080" w:hanging="1080"/>
        <w:rPr>
          <w:lang w:val="es-ES"/>
        </w:rPr>
      </w:pPr>
      <w:r>
        <w:rPr>
          <w:lang w:val="es-ES"/>
        </w:rPr>
        <w:t>____</w:t>
      </w:r>
      <w:r>
        <w:rPr>
          <w:lang w:val="es-ES"/>
        </w:rPr>
        <w:tab/>
        <w:t>d.</w:t>
      </w:r>
      <w:r>
        <w:rPr>
          <w:lang w:val="es-ES"/>
        </w:rPr>
        <w:tab/>
        <w:t>El Pastor José tiene envidia que otras iglesias crecen más que la suya.</w:t>
      </w:r>
    </w:p>
    <w:p w:rsidR="00EA5628" w:rsidRPr="00EA5628" w:rsidRDefault="00EA5628" w:rsidP="00EA5628">
      <w:pPr>
        <w:pStyle w:val="EBBNormalhalfafter"/>
        <w:tabs>
          <w:tab w:val="left" w:pos="720"/>
        </w:tabs>
        <w:spacing w:after="120"/>
        <w:ind w:left="1080" w:hanging="1080"/>
        <w:rPr>
          <w:lang w:val="es-ES"/>
        </w:rPr>
      </w:pPr>
      <w:r>
        <w:rPr>
          <w:lang w:val="es-ES"/>
        </w:rPr>
        <w:t>____</w:t>
      </w:r>
      <w:r>
        <w:rPr>
          <w:lang w:val="es-ES"/>
        </w:rPr>
        <w:tab/>
        <w:t>e.</w:t>
      </w:r>
      <w:r>
        <w:rPr>
          <w:lang w:val="es-ES"/>
        </w:rPr>
        <w:tab/>
        <w:t>Fernando asiste a un entierro de un vecino que pertenecía a otra iglesia.</w:t>
      </w:r>
    </w:p>
    <w:p w:rsidR="00F46D0A" w:rsidRDefault="00954DD0" w:rsidP="00954DD0">
      <w:pPr>
        <w:pStyle w:val="EBBTitle"/>
      </w:pPr>
      <w:r>
        <w:lastRenderedPageBreak/>
        <w:t>¿Por Qué Hay Tantas Iglesias?</w:t>
      </w:r>
    </w:p>
    <w:p w:rsidR="00954DD0" w:rsidRDefault="00954DD0" w:rsidP="00EC7281">
      <w:pPr>
        <w:pStyle w:val="EBBNormalhalfafter"/>
        <w:spacing w:after="120"/>
        <w:rPr>
          <w:lang w:val="es-ES"/>
        </w:rPr>
      </w:pPr>
      <w:r>
        <w:rPr>
          <w:lang w:val="es-ES"/>
        </w:rPr>
        <w:t xml:space="preserve">Para Dios, existe una sola Iglesia. </w:t>
      </w:r>
      <w:r w:rsidR="005C1534">
        <w:rPr>
          <w:lang w:val="es-ES"/>
        </w:rPr>
        <w:t xml:space="preserve">Entonces, ¿de dónde salen tantas diferentes iglesias: la iglesia luterana, </w:t>
      </w:r>
      <w:proofErr w:type="gramStart"/>
      <w:r w:rsidR="005C1534">
        <w:rPr>
          <w:lang w:val="es-ES"/>
        </w:rPr>
        <w:t>la</w:t>
      </w:r>
      <w:proofErr w:type="gramEnd"/>
      <w:r w:rsidR="005C1534">
        <w:rPr>
          <w:lang w:val="es-ES"/>
        </w:rPr>
        <w:t xml:space="preserve"> bautista, la presbiteriana, la pentecostal, la nazarena, la ortodoxa, la católico romana, y muchas más?</w:t>
      </w:r>
    </w:p>
    <w:p w:rsidR="005C1534" w:rsidRDefault="005C1534" w:rsidP="00EC7281">
      <w:pPr>
        <w:pStyle w:val="EBBNormalhalfafter"/>
        <w:spacing w:after="120"/>
        <w:rPr>
          <w:lang w:val="es-ES"/>
        </w:rPr>
      </w:pPr>
      <w:r>
        <w:rPr>
          <w:lang w:val="es-ES"/>
        </w:rPr>
        <w:t xml:space="preserve">El enemigo, el diablo, siempre quiere estorbar la obra de Dios. El diablo busca la forma de causar divisiones en la familia de Dios. Lamentablemente, somos pecadores y a menudo el enemigo logra dividir la Iglesia por medio de </w:t>
      </w:r>
      <w:r w:rsidRPr="005C1534">
        <w:rPr>
          <w:b/>
          <w:lang w:val="es-ES"/>
        </w:rPr>
        <w:t>falsa doctrina</w:t>
      </w:r>
      <w:r>
        <w:rPr>
          <w:lang w:val="es-ES"/>
        </w:rPr>
        <w:t xml:space="preserve"> o por causa de </w:t>
      </w:r>
      <w:r w:rsidRPr="005C1534">
        <w:rPr>
          <w:b/>
          <w:lang w:val="es-ES"/>
        </w:rPr>
        <w:t>conflictos personales</w:t>
      </w:r>
      <w:r>
        <w:rPr>
          <w:lang w:val="es-ES"/>
        </w:rPr>
        <w:t>.</w:t>
      </w:r>
    </w:p>
    <w:p w:rsidR="005C1534" w:rsidRDefault="005C1534" w:rsidP="00EC7281">
      <w:pPr>
        <w:pStyle w:val="EBBNormalhalfafter"/>
        <w:spacing w:after="120"/>
        <w:rPr>
          <w:lang w:val="es-ES"/>
        </w:rPr>
      </w:pPr>
      <w:r>
        <w:rPr>
          <w:lang w:val="es-ES"/>
        </w:rPr>
        <w:t xml:space="preserve">Hoy en día, </w:t>
      </w:r>
      <w:r>
        <w:rPr>
          <w:b/>
          <w:lang w:val="es-ES"/>
        </w:rPr>
        <w:t xml:space="preserve">algunas iglesias, como la nuestra, tienen una enseñanza basada </w:t>
      </w:r>
      <w:r>
        <w:rPr>
          <w:b/>
          <w:u w:val="single"/>
          <w:lang w:val="es-ES"/>
        </w:rPr>
        <w:t>solamente</w:t>
      </w:r>
      <w:r>
        <w:rPr>
          <w:b/>
          <w:lang w:val="es-ES"/>
        </w:rPr>
        <w:t xml:space="preserve"> </w:t>
      </w:r>
      <w:r>
        <w:rPr>
          <w:b/>
          <w:u w:val="single"/>
          <w:lang w:val="es-ES"/>
        </w:rPr>
        <w:t>en</w:t>
      </w:r>
      <w:r>
        <w:rPr>
          <w:b/>
          <w:lang w:val="es-ES"/>
        </w:rPr>
        <w:t xml:space="preserve"> </w:t>
      </w:r>
      <w:r>
        <w:rPr>
          <w:b/>
          <w:u w:val="single"/>
          <w:lang w:val="es-ES"/>
        </w:rPr>
        <w:t>la</w:t>
      </w:r>
      <w:r>
        <w:rPr>
          <w:b/>
          <w:lang w:val="es-ES"/>
        </w:rPr>
        <w:t xml:space="preserve"> </w:t>
      </w:r>
      <w:r>
        <w:rPr>
          <w:b/>
          <w:u w:val="single"/>
          <w:lang w:val="es-ES"/>
        </w:rPr>
        <w:t>Biblia</w:t>
      </w:r>
      <w:r>
        <w:rPr>
          <w:b/>
          <w:lang w:val="es-ES"/>
        </w:rPr>
        <w:t>.</w:t>
      </w:r>
      <w:r>
        <w:rPr>
          <w:lang w:val="es-ES"/>
        </w:rPr>
        <w:t xml:space="preserve"> Lamentablemente, otras iglesias enseñan algunas cosas que no son de la Biblia. Algunas iglesias (como la iglesia católico romana) tienen varios errores graves.</w:t>
      </w:r>
    </w:p>
    <w:p w:rsidR="005C1534" w:rsidRPr="005C1534" w:rsidRDefault="004A5E7F" w:rsidP="00EC7281">
      <w:pPr>
        <w:pStyle w:val="EBBNormalhalfafter"/>
        <w:spacing w:after="120"/>
        <w:rPr>
          <w:lang w:val="es-ES"/>
        </w:rPr>
      </w:pPr>
      <w:r>
        <w:rPr>
          <w:rFonts w:cs="Times New Roman"/>
          <w:sz w:val="24"/>
          <w:szCs w:val="24"/>
        </w:rPr>
        <w:pict>
          <v:rect id="_x0000_s1213" style="position:absolute;margin-left:35.2pt;margin-top:1pt;width:398.4pt;height:56.25pt;z-index:251993088;mso-height-percent:200;mso-height-percent:200;mso-width-relative:margin;mso-height-relative:margin">
            <v:shadow on="t" opacity=".5" offset="6pt,6pt"/>
            <v:textbox style="mso-fit-shape-to-text:t">
              <w:txbxContent>
                <w:p w:rsidR="00E46E4F" w:rsidRDefault="00E46E4F" w:rsidP="00F33C26">
                  <w:pPr>
                    <w:jc w:val="center"/>
                    <w:rPr>
                      <w:rFonts w:ascii="Arial" w:hAnsi="Arial" w:cs="Arial"/>
                      <w:sz w:val="28"/>
                      <w:szCs w:val="28"/>
                      <w:lang w:val="es-ES"/>
                    </w:rPr>
                  </w:pPr>
                  <w:r>
                    <w:rPr>
                      <w:rFonts w:ascii="Arial" w:hAnsi="Arial" w:cs="Arial"/>
                      <w:sz w:val="28"/>
                      <w:szCs w:val="28"/>
                      <w:lang w:val="es-ES"/>
                    </w:rPr>
                    <w:t xml:space="preserve">“Solamente las Escrituras” es un lema de la Iglesia Luterana. Queremos evitar la falsa doctrina que a menudo </w:t>
                  </w:r>
                  <w:r>
                    <w:rPr>
                      <w:rFonts w:ascii="Arial" w:hAnsi="Arial" w:cs="Arial"/>
                      <w:sz w:val="28"/>
                      <w:szCs w:val="28"/>
                      <w:lang w:val="es-ES"/>
                    </w:rPr>
                    <w:br/>
                    <w:t>ha dividido la Iglesia de Cristo.</w:t>
                  </w:r>
                </w:p>
              </w:txbxContent>
            </v:textbox>
          </v:rect>
        </w:pict>
      </w:r>
    </w:p>
    <w:p w:rsidR="00954DD0" w:rsidRPr="00EA5628" w:rsidRDefault="00954DD0" w:rsidP="00EC7281">
      <w:pPr>
        <w:pStyle w:val="EBBNormalhalfafter"/>
        <w:spacing w:after="120"/>
        <w:rPr>
          <w:lang w:val="es-ES"/>
        </w:rPr>
      </w:pPr>
    </w:p>
    <w:p w:rsidR="00EC7281" w:rsidRPr="00EA5628" w:rsidRDefault="00EC7281" w:rsidP="008C774A">
      <w:pPr>
        <w:pStyle w:val="EBBTitle"/>
      </w:pPr>
    </w:p>
    <w:p w:rsidR="00065FF3" w:rsidRDefault="00F33C26" w:rsidP="00714369">
      <w:pPr>
        <w:pStyle w:val="EBBNormalhalfafter"/>
        <w:spacing w:after="120"/>
        <w:rPr>
          <w:lang w:val="es-ES"/>
        </w:rPr>
      </w:pPr>
      <w:r>
        <w:rPr>
          <w:lang w:val="es-ES"/>
        </w:rPr>
        <w:t xml:space="preserve">¿Qué debemos hacer? Estas diferentes iglesias no deben existir. Dios reconoce una sola Iglesia de Cristo. Sin embargo, aunque queremos la unidad, no podemos aceptar las enseñanzas falsas. </w:t>
      </w:r>
      <w:r w:rsidR="00D952E8">
        <w:rPr>
          <w:lang w:val="es-ES"/>
        </w:rPr>
        <w:t>(Romanos 16:17-18)</w:t>
      </w:r>
    </w:p>
    <w:p w:rsidR="00D952E8" w:rsidRDefault="00D952E8" w:rsidP="00D952E8">
      <w:pPr>
        <w:pStyle w:val="EBBNoSpaceNormal"/>
      </w:pPr>
      <w:r>
        <w:t xml:space="preserve">Busca </w:t>
      </w:r>
      <w:r>
        <w:rPr>
          <w:b/>
        </w:rPr>
        <w:t>Efesios 4:15</w:t>
      </w:r>
      <w:r>
        <w:t xml:space="preserve"> en tu Biblia. Llena los espacios:</w:t>
      </w:r>
    </w:p>
    <w:p w:rsidR="00D952E8" w:rsidRDefault="00D952E8" w:rsidP="00D952E8">
      <w:pPr>
        <w:pStyle w:val="EBBNormalhalfafter"/>
        <w:spacing w:after="120" w:line="440" w:lineRule="exact"/>
        <w:rPr>
          <w:lang w:val="es-ES"/>
        </w:rPr>
      </w:pPr>
      <w:r>
        <w:rPr>
          <w:lang w:val="es-ES"/>
        </w:rPr>
        <w:tab/>
        <w:t>Más bien, hablando la ___________ en un espíritu de __________, debemos crecer en todo hacia ____________, que es la cabeza del cuerpo.</w:t>
      </w:r>
    </w:p>
    <w:p w:rsidR="00D952E8" w:rsidRDefault="00C03824" w:rsidP="00714369">
      <w:pPr>
        <w:pStyle w:val="EBBNormalhalfafter"/>
        <w:spacing w:after="120"/>
        <w:rPr>
          <w:lang w:val="es-ES"/>
        </w:rPr>
      </w:pPr>
      <w:r>
        <w:rPr>
          <w:noProof/>
          <w:lang w:val="en-US"/>
        </w:rPr>
        <w:drawing>
          <wp:anchor distT="0" distB="0" distL="114300" distR="114300" simplePos="0" relativeHeight="251995136" behindDoc="0" locked="0" layoutInCell="1" allowOverlap="1">
            <wp:simplePos x="0" y="0"/>
            <wp:positionH relativeFrom="column">
              <wp:posOffset>4301490</wp:posOffset>
            </wp:positionH>
            <wp:positionV relativeFrom="paragraph">
              <wp:posOffset>514985</wp:posOffset>
            </wp:positionV>
            <wp:extent cx="1059180" cy="990600"/>
            <wp:effectExtent l="19050" t="0" r="7620" b="0"/>
            <wp:wrapSquare wrapText="bothSides"/>
            <wp:docPr id="69" name="Picture 68" descr="ISDES05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DES054.WMF"/>
                    <pic:cNvPicPr/>
                  </pic:nvPicPr>
                  <pic:blipFill>
                    <a:blip r:embed="rId91" cstate="print"/>
                    <a:stretch>
                      <a:fillRect/>
                    </a:stretch>
                  </pic:blipFill>
                  <pic:spPr>
                    <a:xfrm>
                      <a:off x="0" y="0"/>
                      <a:ext cx="1059180" cy="990600"/>
                    </a:xfrm>
                    <a:prstGeom prst="rect">
                      <a:avLst/>
                    </a:prstGeom>
                  </pic:spPr>
                </pic:pic>
              </a:graphicData>
            </a:graphic>
          </wp:anchor>
        </w:drawing>
      </w:r>
    </w:p>
    <w:p w:rsidR="00D952E8" w:rsidRDefault="00D952E8" w:rsidP="00714369">
      <w:pPr>
        <w:pStyle w:val="EBBNormalhalfafter"/>
        <w:spacing w:after="120"/>
        <w:rPr>
          <w:lang w:val="es-ES"/>
        </w:rPr>
      </w:pPr>
      <w:r>
        <w:rPr>
          <w:lang w:val="es-ES"/>
        </w:rPr>
        <w:t>Entonces, con los hermanos de otras iglesias,</w:t>
      </w:r>
    </w:p>
    <w:p w:rsidR="00D952E8" w:rsidRDefault="00D952E8" w:rsidP="00D952E8">
      <w:pPr>
        <w:pStyle w:val="EBBNormalhalfafter"/>
        <w:spacing w:after="120"/>
        <w:ind w:right="3060"/>
        <w:rPr>
          <w:lang w:val="es-ES"/>
        </w:rPr>
      </w:pPr>
    </w:p>
    <w:p w:rsidR="00D952E8" w:rsidRDefault="00D952E8" w:rsidP="00D952E8">
      <w:pPr>
        <w:pStyle w:val="EBBNormalhalfafter"/>
        <w:tabs>
          <w:tab w:val="left" w:pos="720"/>
        </w:tabs>
        <w:spacing w:after="120"/>
        <w:ind w:left="1440" w:right="3060" w:hanging="1440"/>
        <w:rPr>
          <w:lang w:val="es-ES"/>
        </w:rPr>
      </w:pPr>
      <w:r>
        <w:rPr>
          <w:lang w:val="es-ES"/>
        </w:rPr>
        <w:tab/>
        <w:t>1.</w:t>
      </w:r>
      <w:r>
        <w:rPr>
          <w:lang w:val="es-ES"/>
        </w:rPr>
        <w:tab/>
        <w:t xml:space="preserve">Debemos tener </w:t>
      </w:r>
      <w:r>
        <w:rPr>
          <w:b/>
          <w:lang w:val="es-ES"/>
        </w:rPr>
        <w:t>Amor</w:t>
      </w:r>
      <w:r>
        <w:rPr>
          <w:lang w:val="es-ES"/>
        </w:rPr>
        <w:t>, y reconocer que si creen en Cristo son nuestros hermanos.</w:t>
      </w:r>
    </w:p>
    <w:p w:rsidR="00C03824" w:rsidRDefault="00C03824" w:rsidP="00D952E8">
      <w:pPr>
        <w:pStyle w:val="EBBNormalhalfafter"/>
        <w:tabs>
          <w:tab w:val="left" w:pos="720"/>
        </w:tabs>
        <w:spacing w:after="120"/>
        <w:ind w:left="1440" w:right="3060" w:hanging="1440"/>
        <w:rPr>
          <w:lang w:val="es-ES"/>
        </w:rPr>
      </w:pPr>
    </w:p>
    <w:p w:rsidR="00D952E8" w:rsidRDefault="00C03824" w:rsidP="00D952E8">
      <w:pPr>
        <w:pStyle w:val="EBBNormalhalfafter"/>
        <w:tabs>
          <w:tab w:val="left" w:pos="720"/>
        </w:tabs>
        <w:spacing w:after="120"/>
        <w:ind w:left="1440" w:right="3060" w:hanging="1440"/>
        <w:rPr>
          <w:lang w:val="es-ES"/>
        </w:rPr>
      </w:pPr>
      <w:r>
        <w:rPr>
          <w:noProof/>
          <w:lang w:val="en-US"/>
        </w:rPr>
        <w:drawing>
          <wp:anchor distT="0" distB="0" distL="114300" distR="114300" simplePos="0" relativeHeight="251994112" behindDoc="0" locked="0" layoutInCell="1" allowOverlap="1">
            <wp:simplePos x="0" y="0"/>
            <wp:positionH relativeFrom="column">
              <wp:posOffset>4072890</wp:posOffset>
            </wp:positionH>
            <wp:positionV relativeFrom="paragraph">
              <wp:posOffset>4445</wp:posOffset>
            </wp:positionV>
            <wp:extent cx="1649095" cy="1173480"/>
            <wp:effectExtent l="19050" t="0" r="8255" b="0"/>
            <wp:wrapSquare wrapText="bothSides"/>
            <wp:docPr id="68" name="Picture 67" descr="42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B.TIF"/>
                    <pic:cNvPicPr/>
                  </pic:nvPicPr>
                  <pic:blipFill>
                    <a:blip r:embed="rId92" cstate="print"/>
                    <a:stretch>
                      <a:fillRect/>
                    </a:stretch>
                  </pic:blipFill>
                  <pic:spPr>
                    <a:xfrm>
                      <a:off x="0" y="0"/>
                      <a:ext cx="1649095" cy="1173480"/>
                    </a:xfrm>
                    <a:prstGeom prst="rect">
                      <a:avLst/>
                    </a:prstGeom>
                  </pic:spPr>
                </pic:pic>
              </a:graphicData>
            </a:graphic>
          </wp:anchor>
        </w:drawing>
      </w:r>
    </w:p>
    <w:p w:rsidR="00D952E8" w:rsidRDefault="00D952E8" w:rsidP="00D952E8">
      <w:pPr>
        <w:pStyle w:val="EBBNormalhalfafter"/>
        <w:tabs>
          <w:tab w:val="left" w:pos="720"/>
        </w:tabs>
        <w:spacing w:after="120"/>
        <w:ind w:left="1440" w:right="3060" w:hanging="1440"/>
        <w:rPr>
          <w:lang w:val="es-ES"/>
        </w:rPr>
      </w:pPr>
      <w:r>
        <w:rPr>
          <w:lang w:val="es-ES"/>
        </w:rPr>
        <w:tab/>
        <w:t>2.</w:t>
      </w:r>
      <w:r>
        <w:rPr>
          <w:lang w:val="es-ES"/>
        </w:rPr>
        <w:tab/>
        <w:t xml:space="preserve">Pero también debemos mantener la </w:t>
      </w:r>
      <w:r>
        <w:rPr>
          <w:b/>
          <w:lang w:val="es-ES"/>
        </w:rPr>
        <w:t>Verdad</w:t>
      </w:r>
      <w:r>
        <w:rPr>
          <w:lang w:val="es-ES"/>
        </w:rPr>
        <w:t xml:space="preserve"> de la Biblia en cada punto.</w:t>
      </w:r>
    </w:p>
    <w:p w:rsidR="00C03824" w:rsidRDefault="00C03824">
      <w:pPr>
        <w:autoSpaceDE/>
        <w:autoSpaceDN/>
        <w:adjustRightInd/>
        <w:spacing w:after="200" w:line="276" w:lineRule="auto"/>
        <w:rPr>
          <w:rFonts w:cstheme="minorBidi"/>
          <w:sz w:val="28"/>
          <w:szCs w:val="28"/>
          <w:lang w:val="es-ES"/>
        </w:rPr>
      </w:pPr>
      <w:r>
        <w:rPr>
          <w:lang w:val="es-ES"/>
        </w:rPr>
        <w:br w:type="page"/>
      </w:r>
    </w:p>
    <w:p w:rsidR="00C03824" w:rsidRDefault="00C03824" w:rsidP="00C03824">
      <w:pPr>
        <w:pStyle w:val="EBBTitle"/>
      </w:pPr>
      <w:r>
        <w:lastRenderedPageBreak/>
        <w:t>Hermanos de Otras Iglesias Cristianas</w:t>
      </w:r>
    </w:p>
    <w:p w:rsidR="00C03824" w:rsidRDefault="004A5E7F" w:rsidP="00C03824">
      <w:pPr>
        <w:pStyle w:val="EBBNormalhalfafter"/>
        <w:spacing w:after="120"/>
      </w:pPr>
      <w:r>
        <w:rPr>
          <w:noProof/>
          <w:lang w:val="en-US"/>
        </w:rPr>
        <w:pict>
          <v:shape id="_x0000_s1216" type="#_x0000_t62" style="position:absolute;margin-left:52.8pt;margin-top:57.3pt;width:148.8pt;height:127.2pt;z-index:252000256" adj="29221,7990">
            <v:textbox>
              <w:txbxContent>
                <w:p w:rsidR="00E46E4F" w:rsidRPr="00E268F5" w:rsidRDefault="00E46E4F" w:rsidP="00E268F5">
                  <w:pPr>
                    <w:jc w:val="center"/>
                    <w:rPr>
                      <w:rFonts w:ascii="Arial" w:hAnsi="Arial" w:cs="Arial"/>
                      <w:sz w:val="28"/>
                      <w:szCs w:val="28"/>
                      <w:lang w:val="es-ES"/>
                    </w:rPr>
                  </w:pPr>
                  <w:r w:rsidRPr="00E268F5">
                    <w:rPr>
                      <w:rFonts w:ascii="Arial" w:hAnsi="Arial" w:cs="Arial"/>
                      <w:sz w:val="28"/>
                      <w:szCs w:val="28"/>
                      <w:lang w:val="es-ES"/>
                    </w:rPr>
                    <w:t>Creo en Cristo como mi Salvador, pero siempre prendo una vela a la Virgencita también, para que interceda por mí.</w:t>
                  </w:r>
                </w:p>
              </w:txbxContent>
            </v:textbox>
          </v:shape>
        </w:pict>
      </w:r>
      <w:r>
        <w:rPr>
          <w:noProof/>
        </w:rPr>
        <w:pict>
          <v:shape id="_x0000_s1214" type="#_x0000_t75" style="position:absolute;margin-left:241.95pt;margin-top:46.8pt;width:157.9pt;height:167.7pt;z-index:251997184">
            <v:imagedata r:id="rId93" o:title=""/>
            <w10:wrap type="topAndBottom"/>
          </v:shape>
          <o:OLEObject Type="Embed" ProgID="WordPro.Document" ShapeID="_x0000_s1214" DrawAspect="Content" ObjectID="_1407040648" r:id="rId94">
            <o:FieldCodes>\s</o:FieldCodes>
          </o:OLEObject>
        </w:pict>
      </w:r>
      <w:r w:rsidR="00C03824">
        <w:t xml:space="preserve">Con los hermanos de otras iglesias siempre debemos tener </w:t>
      </w:r>
      <w:r w:rsidR="00C03824">
        <w:rPr>
          <w:b/>
        </w:rPr>
        <w:t>Amor</w:t>
      </w:r>
      <w:r w:rsidR="00C03824">
        <w:t xml:space="preserve"> sin abandonar la </w:t>
      </w:r>
      <w:r w:rsidR="00C03824">
        <w:rPr>
          <w:b/>
        </w:rPr>
        <w:t>Verdad</w:t>
      </w:r>
      <w:r w:rsidR="00C03824">
        <w:t xml:space="preserve"> de la Biblia en ningún punto. ¿Qué podrías tú decir a estos dos hermanos?</w:t>
      </w:r>
      <w:r w:rsidR="00E268F5" w:rsidRPr="00E268F5">
        <w:t xml:space="preserve"> </w:t>
      </w:r>
    </w:p>
    <w:p w:rsidR="00C03824" w:rsidRDefault="00C03824" w:rsidP="00E268F5">
      <w:pPr>
        <w:pStyle w:val="EBBNormalhalfafter"/>
        <w:spacing w:before="240" w:after="120"/>
      </w:pPr>
      <w:r>
        <w:t>¿Qué podrías decir a esta hermana? (marca una sola respuesta)</w:t>
      </w:r>
    </w:p>
    <w:p w:rsidR="00C03824" w:rsidRDefault="00C03824" w:rsidP="00980DC7">
      <w:pPr>
        <w:pStyle w:val="EBBNormalhalfafter"/>
        <w:tabs>
          <w:tab w:val="left" w:pos="360"/>
          <w:tab w:val="left" w:pos="1080"/>
        </w:tabs>
        <w:spacing w:after="120"/>
        <w:ind w:left="1440" w:hanging="1440"/>
      </w:pPr>
      <w:r>
        <w:tab/>
      </w:r>
      <w:r w:rsidR="00980DC7">
        <w:t>____</w:t>
      </w:r>
      <w:r w:rsidR="00980DC7">
        <w:tab/>
        <w:t>a.</w:t>
      </w:r>
      <w:r w:rsidR="00980DC7">
        <w:tab/>
        <w:t>“Tú crees una mentira y vas a ir directo al infierno.”</w:t>
      </w:r>
    </w:p>
    <w:p w:rsidR="00980DC7" w:rsidRDefault="00980DC7" w:rsidP="00980DC7">
      <w:pPr>
        <w:pStyle w:val="EBBNormalhalfafter"/>
        <w:tabs>
          <w:tab w:val="left" w:pos="360"/>
          <w:tab w:val="left" w:pos="1080"/>
        </w:tabs>
        <w:spacing w:after="120"/>
        <w:ind w:left="1440" w:hanging="1440"/>
      </w:pPr>
      <w:r>
        <w:tab/>
        <w:t>____</w:t>
      </w:r>
      <w:r>
        <w:tab/>
        <w:t>b.</w:t>
      </w:r>
      <w:r>
        <w:tab/>
        <w:t>“¡Qué bien, hermana! Al creer en Cristo, no importa lo que haces.”</w:t>
      </w:r>
    </w:p>
    <w:p w:rsidR="00980DC7" w:rsidRDefault="004A5E7F" w:rsidP="00980DC7">
      <w:pPr>
        <w:pStyle w:val="EBBNormalhalfafter"/>
        <w:tabs>
          <w:tab w:val="left" w:pos="360"/>
          <w:tab w:val="left" w:pos="1080"/>
        </w:tabs>
        <w:spacing w:after="120"/>
        <w:ind w:left="1440" w:hanging="1440"/>
      </w:pPr>
      <w:r>
        <w:rPr>
          <w:noProof/>
          <w:lang w:val="en-US"/>
        </w:rPr>
        <w:pict>
          <v:shape id="_x0000_s1217" type="#_x0000_t62" style="position:absolute;left:0;text-align:left;margin-left:45.1pt;margin-top:60.9pt;width:148.8pt;height:116.4pt;z-index:252001280" adj="29221,8731">
            <v:textbox>
              <w:txbxContent>
                <w:p w:rsidR="00E46E4F" w:rsidRPr="00E268F5" w:rsidRDefault="00E46E4F" w:rsidP="00E268F5">
                  <w:pPr>
                    <w:jc w:val="center"/>
                    <w:rPr>
                      <w:rFonts w:ascii="Arial" w:hAnsi="Arial" w:cs="Arial"/>
                      <w:sz w:val="28"/>
                      <w:szCs w:val="28"/>
                      <w:lang w:val="es-ES"/>
                    </w:rPr>
                  </w:pPr>
                  <w:r>
                    <w:rPr>
                      <w:rFonts w:ascii="Arial" w:hAnsi="Arial" w:cs="Arial"/>
                      <w:sz w:val="28"/>
                      <w:szCs w:val="28"/>
                      <w:lang w:val="es-ES"/>
                    </w:rPr>
                    <w:t>Puede ser que crees en Cristo, pero si no hablas en lenguas, no tienes el Espíritu Santo todavía.</w:t>
                  </w:r>
                </w:p>
              </w:txbxContent>
            </v:textbox>
          </v:shape>
        </w:pict>
      </w:r>
      <w:r>
        <w:rPr>
          <w:noProof/>
        </w:rPr>
        <w:pict>
          <v:shape id="_x0000_s1215" type="#_x0000_t75" style="position:absolute;left:0;text-align:left;margin-left:257.25pt;margin-top:50.2pt;width:155.8pt;height:158.05pt;z-index:251999232">
            <v:imagedata r:id="rId95" o:title=""/>
            <w10:wrap type="topAndBottom"/>
          </v:shape>
          <o:OLEObject Type="Embed" ProgID="WordPro.Document" ShapeID="_x0000_s1215" DrawAspect="Content" ObjectID="_1407040649" r:id="rId96">
            <o:FieldCodes>\s</o:FieldCodes>
          </o:OLEObject>
        </w:pict>
      </w:r>
      <w:r w:rsidR="00980DC7">
        <w:tab/>
        <w:t>____</w:t>
      </w:r>
      <w:r w:rsidR="00980DC7">
        <w:tab/>
      </w:r>
      <w:proofErr w:type="gramStart"/>
      <w:r w:rsidR="00980DC7">
        <w:t>c</w:t>
      </w:r>
      <w:proofErr w:type="gramEnd"/>
      <w:r w:rsidR="00980DC7">
        <w:t>.</w:t>
      </w:r>
      <w:r w:rsidR="00980DC7">
        <w:tab/>
        <w:t>“¡Qué bueno que confías en Cristo! Sin embargo no comparto tu adoración a la Virgen, porque debemos adorar solamente a Dios.”</w:t>
      </w:r>
    </w:p>
    <w:p w:rsidR="00980DC7" w:rsidRDefault="00980DC7" w:rsidP="00E268F5">
      <w:pPr>
        <w:pStyle w:val="EBBNormalhalfafter"/>
        <w:tabs>
          <w:tab w:val="left" w:pos="360"/>
          <w:tab w:val="left" w:pos="1080"/>
        </w:tabs>
        <w:spacing w:before="360" w:after="120"/>
        <w:ind w:left="1440" w:hanging="1440"/>
      </w:pPr>
      <w:r>
        <w:t>¿Qué dirías a este hermano? (marca una sola respuesta)</w:t>
      </w:r>
    </w:p>
    <w:p w:rsidR="00980DC7" w:rsidRDefault="00980DC7" w:rsidP="00980DC7">
      <w:pPr>
        <w:pStyle w:val="EBBNormalhalfafter"/>
        <w:tabs>
          <w:tab w:val="left" w:pos="360"/>
          <w:tab w:val="left" w:pos="1080"/>
        </w:tabs>
        <w:spacing w:after="120"/>
        <w:ind w:left="1440" w:hanging="1440"/>
      </w:pPr>
      <w:r>
        <w:tab/>
        <w:t>____</w:t>
      </w:r>
      <w:r>
        <w:tab/>
        <w:t>a.</w:t>
      </w:r>
      <w:r>
        <w:tab/>
        <w:t>“Está bien, hermano. Trataré de hablar en lenguas para complacerte.”</w:t>
      </w:r>
    </w:p>
    <w:p w:rsidR="00980DC7" w:rsidRDefault="00980DC7" w:rsidP="00980DC7">
      <w:pPr>
        <w:pStyle w:val="EBBNormalhalfafter"/>
        <w:tabs>
          <w:tab w:val="left" w:pos="360"/>
          <w:tab w:val="left" w:pos="1080"/>
        </w:tabs>
        <w:spacing w:after="120"/>
        <w:ind w:left="1440" w:hanging="1440"/>
      </w:pPr>
      <w:r>
        <w:tab/>
        <w:t>____</w:t>
      </w:r>
      <w:r>
        <w:tab/>
        <w:t>b.</w:t>
      </w:r>
      <w:r>
        <w:tab/>
        <w:t>“¡Vete al infierno con tu falsa doctrina de demonios!”</w:t>
      </w:r>
    </w:p>
    <w:p w:rsidR="00980DC7" w:rsidRDefault="00980DC7" w:rsidP="00980DC7">
      <w:pPr>
        <w:pStyle w:val="EBBNormalhalfafter"/>
        <w:tabs>
          <w:tab w:val="left" w:pos="360"/>
          <w:tab w:val="left" w:pos="1080"/>
        </w:tabs>
        <w:spacing w:after="120"/>
        <w:ind w:left="1440" w:hanging="1440"/>
      </w:pPr>
      <w:r>
        <w:tab/>
        <w:t>____</w:t>
      </w:r>
      <w:r>
        <w:tab/>
        <w:t>c.</w:t>
      </w:r>
      <w:r>
        <w:tab/>
        <w:t xml:space="preserve">“No estoy de acuerdo, porque la Biblia dice que </w:t>
      </w:r>
      <w:r>
        <w:rPr>
          <w:u w:val="single"/>
        </w:rPr>
        <w:t>no</w:t>
      </w:r>
      <w:r>
        <w:t xml:space="preserve"> todos hablarán en lenguas. Sin embargo, si crees en Cristo eres mi hermano.”</w:t>
      </w:r>
    </w:p>
    <w:p w:rsidR="00E268F5" w:rsidRPr="00980DC7" w:rsidRDefault="00E268F5" w:rsidP="00E268F5">
      <w:pPr>
        <w:pStyle w:val="EBBTitle"/>
      </w:pPr>
      <w:r>
        <w:lastRenderedPageBreak/>
        <w:t>Cuidado con las Sectas</w:t>
      </w:r>
    </w:p>
    <w:p w:rsidR="00C03824" w:rsidRDefault="00CF74ED" w:rsidP="00C03824">
      <w:pPr>
        <w:pStyle w:val="EBBNormalhalfafter"/>
        <w:spacing w:after="120"/>
      </w:pPr>
      <w:r>
        <w:t xml:space="preserve">Todos los que creen en Jesucristo como Salvador son parte de la </w:t>
      </w:r>
      <w:r>
        <w:rPr>
          <w:b/>
        </w:rPr>
        <w:t>Iglesia de Cristo</w:t>
      </w:r>
      <w:r>
        <w:t xml:space="preserve">. Pero también hay muchos mentirosos, que hablan en nombre de Dios pero no creen en Jesucristo para su salvación. Si no creen de corazón en Jesucristo, entonces </w:t>
      </w:r>
      <w:r>
        <w:rPr>
          <w:b/>
        </w:rPr>
        <w:t>no son hermanos</w:t>
      </w:r>
      <w:r>
        <w:t>.</w:t>
      </w:r>
    </w:p>
    <w:p w:rsidR="00CF74ED" w:rsidRDefault="00CF74ED" w:rsidP="00CF74ED">
      <w:pPr>
        <w:pStyle w:val="EBBNoSpaceNormal"/>
      </w:pPr>
      <w:r>
        <w:t xml:space="preserve">Busca </w:t>
      </w:r>
      <w:r>
        <w:rPr>
          <w:b/>
        </w:rPr>
        <w:t>1 Juan 4:1</w:t>
      </w:r>
      <w:r>
        <w:t xml:space="preserve"> en tu Biblia. Llena los espacios:</w:t>
      </w:r>
    </w:p>
    <w:p w:rsidR="00CF74ED" w:rsidRDefault="00CF74ED" w:rsidP="00CF74ED">
      <w:pPr>
        <w:pStyle w:val="EBBNormalhalfafter"/>
        <w:spacing w:after="120" w:line="440" w:lineRule="exact"/>
      </w:pPr>
      <w:r>
        <w:tab/>
        <w:t>Queridos hermanos, ______  _____________ ustedes a todos los que dicen estar _____________ por Dios, sino pónganlos a ___________, a ver si el espíritu que hay en ellos es de Dios o no. Porque el mundo está lleno de ____________ que __________ hablar de parte de Dios.</w:t>
      </w:r>
    </w:p>
    <w:p w:rsidR="00CF74ED" w:rsidRDefault="00CF74ED" w:rsidP="00C03824">
      <w:pPr>
        <w:pStyle w:val="EBBNormalhalfafter"/>
        <w:spacing w:after="120"/>
      </w:pPr>
      <w:r>
        <w:t>Cristo dijo que vendrían falsos maestros para engañar a la gente. Lamentable-mente, muchas personas se dejan llevar por esos mentirosos. Aquí hay algunos de los falsos maestros hoy en día:</w:t>
      </w:r>
    </w:p>
    <w:p w:rsidR="00CF74ED" w:rsidRDefault="00CF74ED" w:rsidP="00CF74ED">
      <w:pPr>
        <w:pStyle w:val="EBBNormalhalfafter"/>
        <w:spacing w:after="120"/>
        <w:ind w:left="720" w:hanging="720"/>
      </w:pPr>
      <w:r>
        <w:tab/>
        <w:t xml:space="preserve">Los </w:t>
      </w:r>
      <w:r>
        <w:rPr>
          <w:b/>
        </w:rPr>
        <w:t>Testigos de Jehová</w:t>
      </w:r>
      <w:r>
        <w:t>, que enseñan que Jesucristo no es Dios y no resucitó físicamente de la muerte. Ellos dicen que la salvación es por seguir las reglas de los Testigos de Jehová.</w:t>
      </w:r>
    </w:p>
    <w:p w:rsidR="00CF74ED" w:rsidRDefault="00CF74ED" w:rsidP="00CF74ED">
      <w:pPr>
        <w:pStyle w:val="EBBNormalhalfafter"/>
        <w:spacing w:after="120"/>
        <w:ind w:left="720" w:hanging="720"/>
      </w:pPr>
      <w:r>
        <w:tab/>
        <w:t xml:space="preserve">Los </w:t>
      </w:r>
      <w:proofErr w:type="gramStart"/>
      <w:r>
        <w:rPr>
          <w:b/>
        </w:rPr>
        <w:t>Mormones</w:t>
      </w:r>
      <w:proofErr w:type="gramEnd"/>
      <w:r>
        <w:t>, que enseñan que Jesucristo es uno entre muchos dioses, y que nosotros podemos llegar a ser dioses también, si seguimos las reglas de los Mormones.</w:t>
      </w:r>
    </w:p>
    <w:p w:rsidR="00CF74ED" w:rsidRDefault="00CF74ED" w:rsidP="00CF74ED">
      <w:pPr>
        <w:pStyle w:val="EBBNormalhalfafter"/>
        <w:spacing w:after="120"/>
        <w:ind w:left="720" w:hanging="720"/>
      </w:pPr>
      <w:r>
        <w:tab/>
        <w:t xml:space="preserve">Los de la </w:t>
      </w:r>
      <w:r>
        <w:rPr>
          <w:b/>
        </w:rPr>
        <w:t>Metafísica</w:t>
      </w:r>
      <w:r>
        <w:t>, que enseñan que cada persona es un “dios” y dicen que uno llega a la divinidad por el poder positivo de la mente.</w:t>
      </w:r>
    </w:p>
    <w:p w:rsidR="00CF74ED" w:rsidRDefault="00CF74ED" w:rsidP="00CF74ED">
      <w:pPr>
        <w:pStyle w:val="EBBNormalhalfafter"/>
        <w:spacing w:after="120"/>
        <w:ind w:left="720" w:hanging="720"/>
      </w:pPr>
      <w:r>
        <w:tab/>
        <w:t xml:space="preserve">Los </w:t>
      </w:r>
      <w:r>
        <w:rPr>
          <w:b/>
        </w:rPr>
        <w:t>Masones</w:t>
      </w:r>
      <w:r>
        <w:t>, que enseñan que todas las religiones son iguales y que uno va al cielo por sus buenas obras, no por Cristo.</w:t>
      </w:r>
    </w:p>
    <w:p w:rsidR="00CF74ED" w:rsidRDefault="00CF74ED" w:rsidP="00CF74ED">
      <w:pPr>
        <w:pStyle w:val="EBBNormalhalfafter"/>
        <w:spacing w:after="120"/>
        <w:ind w:left="720" w:hanging="720"/>
      </w:pPr>
      <w:r>
        <w:tab/>
        <w:t>Y hay muchos, muchos más…</w:t>
      </w:r>
    </w:p>
    <w:p w:rsidR="00CF74ED" w:rsidRDefault="00CF74ED" w:rsidP="00CF74ED">
      <w:pPr>
        <w:pStyle w:val="EBBNormalhalfafter"/>
        <w:spacing w:after="120"/>
      </w:pPr>
      <w:r>
        <w:t>¿Por qué son malas estas sectas? Porque enseñan falsamente acerca de Cristo, y ofrecen otro camino al cielo. Pero en realidad hay solamente un camino al cielo, que es por medio de ______________. Los otros caminos llevan al _________.</w:t>
      </w:r>
    </w:p>
    <w:p w:rsidR="00CF74ED" w:rsidRPr="00CF74ED" w:rsidRDefault="004A5E7F" w:rsidP="00CF74ED">
      <w:pPr>
        <w:pStyle w:val="EBBNormalhalfafter"/>
        <w:spacing w:after="120"/>
      </w:pPr>
      <w:r>
        <w:rPr>
          <w:noProof/>
          <w:lang w:val="en-US"/>
        </w:rPr>
        <w:pict>
          <v:shape id="_x0000_s1218" type="#_x0000_t176" style="position:absolute;margin-left:-4.1pt;margin-top:53.15pt;width:468.45pt;height:67.2pt;z-index:252002304;mso-width-relative:margin;mso-height-relative:margin" strokecolor="black [3213]">
            <v:shadow color="black [3213]" offset="6pt,6pt"/>
            <v:textbox>
              <w:txbxContent>
                <w:p w:rsidR="00E46E4F" w:rsidRDefault="00E46E4F" w:rsidP="008F3E79">
                  <w:pPr>
                    <w:spacing w:after="120"/>
                    <w:rPr>
                      <w:sz w:val="24"/>
                      <w:szCs w:val="24"/>
                      <w:lang w:val="es-ES"/>
                    </w:rPr>
                  </w:pPr>
                  <w:r>
                    <w:rPr>
                      <w:b/>
                      <w:sz w:val="24"/>
                      <w:szCs w:val="24"/>
                      <w:lang w:val="es-ES"/>
                    </w:rPr>
                    <w:t xml:space="preserve">Repaso de Memorización: </w:t>
                  </w:r>
                  <w:r>
                    <w:rPr>
                      <w:sz w:val="24"/>
                      <w:szCs w:val="24"/>
                      <w:lang w:val="es-ES"/>
                    </w:rPr>
                    <w:t xml:space="preserve">Escribe </w:t>
                  </w:r>
                  <w:r>
                    <w:rPr>
                      <w:b/>
                      <w:sz w:val="24"/>
                      <w:szCs w:val="24"/>
                      <w:lang w:val="es-ES"/>
                    </w:rPr>
                    <w:t>Gálatas 5:25</w:t>
                  </w:r>
                  <w:r>
                    <w:rPr>
                      <w:sz w:val="24"/>
                      <w:szCs w:val="24"/>
                      <w:lang w:val="es-ES"/>
                    </w:rPr>
                    <w:t xml:space="preserve"> de memoria aquí: _________________________________________________________________________</w:t>
                  </w:r>
                </w:p>
                <w:p w:rsidR="00E46E4F" w:rsidRPr="008F3E79" w:rsidRDefault="00E46E4F" w:rsidP="008F3E79">
                  <w:pPr>
                    <w:spacing w:after="120"/>
                    <w:rPr>
                      <w:sz w:val="24"/>
                      <w:szCs w:val="24"/>
                      <w:lang w:val="es-ES"/>
                    </w:rPr>
                  </w:pPr>
                  <w:r>
                    <w:rPr>
                      <w:sz w:val="24"/>
                      <w:szCs w:val="24"/>
                      <w:lang w:val="es-ES"/>
                    </w:rPr>
                    <w:t>_________________________________________________________________________</w:t>
                  </w:r>
                </w:p>
              </w:txbxContent>
            </v:textbox>
          </v:shape>
        </w:pict>
      </w:r>
      <w:r w:rsidR="00CF74ED">
        <w:t xml:space="preserve">Por eso debemos </w:t>
      </w:r>
      <w:r w:rsidR="00CF74ED">
        <w:rPr>
          <w:b/>
        </w:rPr>
        <w:t>orar</w:t>
      </w:r>
      <w:r w:rsidR="00CF74ED">
        <w:t xml:space="preserve"> por estas personas que han sido engañadas por el diablo, y debemos dar un </w:t>
      </w:r>
      <w:r w:rsidR="00CF74ED">
        <w:rPr>
          <w:b/>
        </w:rPr>
        <w:t>testimonio claro</w:t>
      </w:r>
      <w:r w:rsidR="00CF74ED">
        <w:t xml:space="preserve"> del amor de Cristo, para que ellos puedan conocerlo.</w:t>
      </w:r>
    </w:p>
    <w:p w:rsidR="00CF74ED" w:rsidRDefault="00CF74ED" w:rsidP="00C03824">
      <w:pPr>
        <w:pStyle w:val="EBBNormalhalfafter"/>
        <w:spacing w:after="120"/>
      </w:pPr>
    </w:p>
    <w:p w:rsidR="00C03824" w:rsidRDefault="00C03824" w:rsidP="00C03824">
      <w:pPr>
        <w:pStyle w:val="EBBNormalhalfafter"/>
        <w:spacing w:after="120"/>
      </w:pPr>
    </w:p>
    <w:p w:rsidR="00C03824" w:rsidRDefault="00C03824" w:rsidP="00C03824">
      <w:pPr>
        <w:pStyle w:val="EBBNormalhalfafter"/>
        <w:spacing w:after="120"/>
      </w:pPr>
    </w:p>
    <w:p w:rsidR="008F3E79" w:rsidRDefault="008F3E79" w:rsidP="008F3E79">
      <w:pPr>
        <w:pStyle w:val="EBBTitle"/>
      </w:pPr>
      <w:r>
        <w:lastRenderedPageBreak/>
        <w:t>Ejercicios: La Iglesia</w:t>
      </w:r>
    </w:p>
    <w:p w:rsidR="008F3E79" w:rsidRDefault="008F3E79" w:rsidP="00967CFE">
      <w:pPr>
        <w:pStyle w:val="EBBNormalhalfafter"/>
        <w:spacing w:after="80"/>
      </w:pPr>
      <w:r>
        <w:t>1.</w:t>
      </w:r>
      <w:r>
        <w:tab/>
        <w:t xml:space="preserve">En la </w:t>
      </w:r>
      <w:r w:rsidRPr="008F3E79">
        <w:rPr>
          <w:b/>
        </w:rPr>
        <w:t>Biblia</w:t>
      </w:r>
      <w:r>
        <w:t xml:space="preserve">, la palabra </w:t>
      </w:r>
      <w:r>
        <w:rPr>
          <w:b/>
        </w:rPr>
        <w:t>Iglesia</w:t>
      </w:r>
      <w:r>
        <w:t xml:space="preserve"> significa: (escoge </w:t>
      </w:r>
      <w:r>
        <w:rPr>
          <w:b/>
        </w:rPr>
        <w:t>dos</w:t>
      </w:r>
      <w:r>
        <w:t xml:space="preserve"> respuestas)</w:t>
      </w:r>
    </w:p>
    <w:p w:rsidR="008F3E79" w:rsidRDefault="008F3E79" w:rsidP="00967CFE">
      <w:pPr>
        <w:pStyle w:val="EBBNormalhalfafter"/>
        <w:tabs>
          <w:tab w:val="left" w:pos="720"/>
          <w:tab w:val="left" w:pos="1440"/>
          <w:tab w:val="left" w:pos="1800"/>
          <w:tab w:val="left" w:pos="4680"/>
          <w:tab w:val="left" w:pos="5400"/>
          <w:tab w:val="left" w:pos="5760"/>
        </w:tabs>
        <w:spacing w:after="80"/>
      </w:pPr>
      <w:r>
        <w:tab/>
        <w:t>____</w:t>
      </w:r>
      <w:r>
        <w:tab/>
      </w:r>
      <w:proofErr w:type="gramStart"/>
      <w:r>
        <w:t>a</w:t>
      </w:r>
      <w:proofErr w:type="gramEnd"/>
      <w:r>
        <w:t>.</w:t>
      </w:r>
      <w:r>
        <w:tab/>
        <w:t>Un templo o edificio</w:t>
      </w:r>
      <w:r>
        <w:tab/>
        <w:t>____</w:t>
      </w:r>
      <w:r>
        <w:tab/>
        <w:t>c.</w:t>
      </w:r>
      <w:r>
        <w:tab/>
        <w:t>La Iglesia Católica Romana</w:t>
      </w:r>
    </w:p>
    <w:p w:rsidR="008F3E79" w:rsidRDefault="008F3E79" w:rsidP="00967CFE">
      <w:pPr>
        <w:pStyle w:val="EBBNormalhalfafter"/>
        <w:tabs>
          <w:tab w:val="left" w:pos="720"/>
          <w:tab w:val="left" w:pos="1440"/>
          <w:tab w:val="left" w:pos="1800"/>
          <w:tab w:val="left" w:pos="4680"/>
          <w:tab w:val="left" w:pos="5400"/>
          <w:tab w:val="left" w:pos="5760"/>
        </w:tabs>
        <w:spacing w:after="80"/>
      </w:pPr>
      <w:r>
        <w:tab/>
        <w:t>____</w:t>
      </w:r>
      <w:r>
        <w:tab/>
        <w:t>b.</w:t>
      </w:r>
      <w:r>
        <w:tab/>
        <w:t>Una congregación</w:t>
      </w:r>
      <w:r>
        <w:tab/>
        <w:t>____</w:t>
      </w:r>
      <w:r>
        <w:tab/>
        <w:t>d.</w:t>
      </w:r>
      <w:r>
        <w:tab/>
        <w:t>Todos los creyentes en Cristo</w:t>
      </w:r>
    </w:p>
    <w:p w:rsidR="00DE7A5E" w:rsidRDefault="00DE7A5E" w:rsidP="00967CFE">
      <w:pPr>
        <w:pStyle w:val="EBBNormalhalfafter"/>
        <w:tabs>
          <w:tab w:val="left" w:pos="720"/>
          <w:tab w:val="left" w:pos="1440"/>
          <w:tab w:val="left" w:pos="1800"/>
          <w:tab w:val="left" w:pos="5040"/>
          <w:tab w:val="left" w:pos="5760"/>
          <w:tab w:val="left" w:pos="6120"/>
        </w:tabs>
        <w:spacing w:after="80"/>
      </w:pPr>
      <w:r>
        <w:t>2.</w:t>
      </w:r>
      <w:r>
        <w:tab/>
        <w:t>“Comunión de los Santos” significa la ____________ de los ___________</w:t>
      </w:r>
    </w:p>
    <w:p w:rsidR="008F3E79" w:rsidRDefault="00DE7A5E" w:rsidP="00967CFE">
      <w:pPr>
        <w:pStyle w:val="EBBNormalhalfafter"/>
        <w:tabs>
          <w:tab w:val="left" w:pos="720"/>
          <w:tab w:val="left" w:pos="1440"/>
          <w:tab w:val="left" w:pos="1800"/>
          <w:tab w:val="left" w:pos="5040"/>
          <w:tab w:val="left" w:pos="5760"/>
          <w:tab w:val="left" w:pos="6120"/>
        </w:tabs>
        <w:spacing w:after="80"/>
      </w:pPr>
      <w:r>
        <w:t>3</w:t>
      </w:r>
      <w:r w:rsidR="008F3E79">
        <w:t>.</w:t>
      </w:r>
      <w:r w:rsidR="008F3E79">
        <w:tab/>
        <w:t>¿Cuáles de estas personas son mis hermanos en Cristo? (“si” o “no”)</w:t>
      </w:r>
    </w:p>
    <w:p w:rsidR="008F3E79" w:rsidRDefault="008F3E79" w:rsidP="00967CFE">
      <w:pPr>
        <w:pStyle w:val="EBBNormalhalfafter"/>
        <w:tabs>
          <w:tab w:val="left" w:pos="720"/>
          <w:tab w:val="left" w:pos="1440"/>
          <w:tab w:val="left" w:pos="1800"/>
          <w:tab w:val="left" w:pos="4680"/>
          <w:tab w:val="left" w:pos="5400"/>
          <w:tab w:val="left" w:pos="5760"/>
        </w:tabs>
        <w:spacing w:after="80"/>
      </w:pPr>
      <w:r>
        <w:tab/>
        <w:t>____</w:t>
      </w:r>
      <w:r>
        <w:tab/>
      </w:r>
      <w:proofErr w:type="gramStart"/>
      <w:r>
        <w:t>a</w:t>
      </w:r>
      <w:proofErr w:type="gramEnd"/>
      <w:r>
        <w:t>.</w:t>
      </w:r>
      <w:r>
        <w:tab/>
        <w:t>Un Testigo de Jehová</w:t>
      </w:r>
      <w:r>
        <w:tab/>
        <w:t>____</w:t>
      </w:r>
      <w:r>
        <w:tab/>
      </w:r>
      <w:r w:rsidR="00DE7A5E">
        <w:t>d.</w:t>
      </w:r>
      <w:r w:rsidR="00DE7A5E">
        <w:tab/>
        <w:t>Un pentecostal que cree</w:t>
      </w:r>
    </w:p>
    <w:p w:rsidR="00DE7A5E" w:rsidRDefault="00DE7A5E" w:rsidP="00967CFE">
      <w:pPr>
        <w:pStyle w:val="EBBNormalhalfafter"/>
        <w:tabs>
          <w:tab w:val="left" w:pos="720"/>
          <w:tab w:val="left" w:pos="1440"/>
          <w:tab w:val="left" w:pos="1800"/>
          <w:tab w:val="left" w:pos="4680"/>
          <w:tab w:val="left" w:pos="5400"/>
          <w:tab w:val="left" w:pos="5760"/>
        </w:tabs>
        <w:spacing w:after="80"/>
      </w:pPr>
      <w:r>
        <w:tab/>
        <w:t>____</w:t>
      </w:r>
      <w:r>
        <w:tab/>
        <w:t>b.</w:t>
      </w:r>
      <w:r>
        <w:tab/>
        <w:t>Un mormón</w:t>
      </w:r>
      <w:r>
        <w:tab/>
        <w:t>____</w:t>
      </w:r>
      <w:r>
        <w:tab/>
        <w:t>e.</w:t>
      </w:r>
      <w:r>
        <w:tab/>
        <w:t>Un católico que cree en Cristo</w:t>
      </w:r>
    </w:p>
    <w:p w:rsidR="00DE7A5E" w:rsidRDefault="00DE7A5E" w:rsidP="00967CFE">
      <w:pPr>
        <w:pStyle w:val="EBBNormalhalfafter"/>
        <w:tabs>
          <w:tab w:val="left" w:pos="720"/>
          <w:tab w:val="left" w:pos="1440"/>
          <w:tab w:val="left" w:pos="1800"/>
          <w:tab w:val="left" w:pos="4680"/>
          <w:tab w:val="left" w:pos="5400"/>
          <w:tab w:val="left" w:pos="5760"/>
        </w:tabs>
        <w:spacing w:after="80"/>
      </w:pPr>
      <w:r>
        <w:tab/>
        <w:t>____</w:t>
      </w:r>
      <w:r>
        <w:tab/>
      </w:r>
      <w:proofErr w:type="gramStart"/>
      <w:r>
        <w:t>c</w:t>
      </w:r>
      <w:proofErr w:type="gramEnd"/>
      <w:r>
        <w:t>.</w:t>
      </w:r>
      <w:r>
        <w:tab/>
        <w:t>Uno que dice que es luterano pero no cree en Cristo</w:t>
      </w:r>
    </w:p>
    <w:p w:rsidR="00DE7A5E" w:rsidRDefault="00DE7A5E" w:rsidP="00967CFE">
      <w:pPr>
        <w:pStyle w:val="EBBNormalhalfafter"/>
        <w:tabs>
          <w:tab w:val="left" w:pos="720"/>
          <w:tab w:val="left" w:pos="1440"/>
          <w:tab w:val="left" w:pos="1800"/>
          <w:tab w:val="left" w:pos="4680"/>
          <w:tab w:val="left" w:pos="5400"/>
          <w:tab w:val="left" w:pos="5760"/>
        </w:tabs>
        <w:spacing w:after="80"/>
      </w:pPr>
      <w:r>
        <w:t>4.</w:t>
      </w:r>
      <w:r>
        <w:tab/>
      </w:r>
      <w:r>
        <w:rPr>
          <w:b/>
        </w:rPr>
        <w:t>Para Dios</w:t>
      </w:r>
      <w:r>
        <w:t>, ¿cuántas iglesias hay?</w:t>
      </w:r>
    </w:p>
    <w:p w:rsidR="00DE7A5E" w:rsidRDefault="00DE7A5E" w:rsidP="00967CFE">
      <w:pPr>
        <w:pStyle w:val="EBBNormalhalfafter"/>
        <w:tabs>
          <w:tab w:val="left" w:pos="720"/>
          <w:tab w:val="left" w:pos="1440"/>
          <w:tab w:val="left" w:pos="1800"/>
          <w:tab w:val="left" w:pos="4680"/>
          <w:tab w:val="left" w:pos="5400"/>
          <w:tab w:val="left" w:pos="5760"/>
        </w:tabs>
        <w:spacing w:after="80"/>
      </w:pPr>
      <w:r>
        <w:tab/>
        <w:t>____</w:t>
      </w:r>
      <w:r>
        <w:tab/>
        <w:t>a.</w:t>
      </w:r>
      <w:r>
        <w:tab/>
        <w:t>Ninguna</w:t>
      </w:r>
    </w:p>
    <w:p w:rsidR="00DE7A5E" w:rsidRDefault="00DE7A5E" w:rsidP="00967CFE">
      <w:pPr>
        <w:pStyle w:val="EBBNormalhalfafter"/>
        <w:tabs>
          <w:tab w:val="left" w:pos="720"/>
          <w:tab w:val="left" w:pos="1440"/>
          <w:tab w:val="left" w:pos="1800"/>
          <w:tab w:val="left" w:pos="4680"/>
          <w:tab w:val="left" w:pos="5400"/>
          <w:tab w:val="left" w:pos="5760"/>
        </w:tabs>
        <w:spacing w:after="80"/>
      </w:pPr>
      <w:r>
        <w:tab/>
        <w:t>____</w:t>
      </w:r>
      <w:r>
        <w:tab/>
        <w:t>b.</w:t>
      </w:r>
      <w:r>
        <w:tab/>
        <w:t>Una sola, la Iglesia de Cristo</w:t>
      </w:r>
    </w:p>
    <w:p w:rsidR="00DE7A5E" w:rsidRPr="00DE7A5E" w:rsidRDefault="00DE7A5E" w:rsidP="00967CFE">
      <w:pPr>
        <w:pStyle w:val="EBBNormalhalfafter"/>
        <w:tabs>
          <w:tab w:val="left" w:pos="720"/>
          <w:tab w:val="left" w:pos="1440"/>
          <w:tab w:val="left" w:pos="1800"/>
          <w:tab w:val="left" w:pos="4680"/>
          <w:tab w:val="left" w:pos="5400"/>
          <w:tab w:val="left" w:pos="5760"/>
        </w:tabs>
        <w:spacing w:after="80"/>
      </w:pPr>
      <w:r>
        <w:tab/>
        <w:t>____</w:t>
      </w:r>
      <w:r>
        <w:tab/>
        <w:t>c.</w:t>
      </w:r>
      <w:r>
        <w:tab/>
        <w:t>Muchísimas diferentes iglesias</w:t>
      </w:r>
    </w:p>
    <w:p w:rsidR="008F3E79" w:rsidRDefault="00DE7A5E" w:rsidP="00967CFE">
      <w:pPr>
        <w:pStyle w:val="EBBNormalhalfafter"/>
        <w:spacing w:after="80"/>
      </w:pPr>
      <w:r>
        <w:t>5.</w:t>
      </w:r>
      <w:r>
        <w:tab/>
        <w:t>¿Por qué hay tantas diferentes iglesias en el mundo?</w:t>
      </w:r>
    </w:p>
    <w:p w:rsidR="00DE7A5E" w:rsidRDefault="00DE7A5E" w:rsidP="00967CFE">
      <w:pPr>
        <w:pStyle w:val="EBBNormalhalfafter"/>
        <w:tabs>
          <w:tab w:val="left" w:pos="720"/>
          <w:tab w:val="left" w:pos="1440"/>
          <w:tab w:val="left" w:pos="1800"/>
        </w:tabs>
        <w:spacing w:after="80"/>
      </w:pPr>
      <w:r>
        <w:tab/>
        <w:t>____</w:t>
      </w:r>
      <w:r>
        <w:tab/>
      </w:r>
      <w:proofErr w:type="gramStart"/>
      <w:r>
        <w:t>a</w:t>
      </w:r>
      <w:proofErr w:type="gramEnd"/>
      <w:r>
        <w:t>.</w:t>
      </w:r>
      <w:r>
        <w:tab/>
        <w:t>Porque Dios las hizo así.</w:t>
      </w:r>
    </w:p>
    <w:p w:rsidR="00DE7A5E" w:rsidRDefault="00DE7A5E" w:rsidP="00967CFE">
      <w:pPr>
        <w:pStyle w:val="EBBNoSpaceNormal"/>
        <w:tabs>
          <w:tab w:val="left" w:pos="720"/>
          <w:tab w:val="left" w:pos="1440"/>
          <w:tab w:val="left" w:pos="1800"/>
        </w:tabs>
      </w:pPr>
      <w:r>
        <w:tab/>
        <w:t>____</w:t>
      </w:r>
      <w:r>
        <w:tab/>
        <w:t>b.</w:t>
      </w:r>
      <w:r>
        <w:tab/>
        <w:t>Porque el enemigo sembró falsas enseñanzas y conflictos.</w:t>
      </w:r>
    </w:p>
    <w:p w:rsidR="00DE7A5E" w:rsidRDefault="00DE7A5E" w:rsidP="00DE7A5E">
      <w:pPr>
        <w:pStyle w:val="EBBNormalhalfafter"/>
        <w:tabs>
          <w:tab w:val="left" w:pos="720"/>
          <w:tab w:val="left" w:pos="1440"/>
          <w:tab w:val="left" w:pos="1800"/>
        </w:tabs>
        <w:spacing w:after="120" w:line="440" w:lineRule="exact"/>
        <w:ind w:left="720" w:hanging="720"/>
      </w:pPr>
      <w:r>
        <w:t>6.</w:t>
      </w:r>
      <w:r>
        <w:tab/>
        <w:t>Con los hermanos de otras iglesias siempre debemos mostrar ________ sin dejar la __________ de la Biblia.</w:t>
      </w:r>
    </w:p>
    <w:p w:rsidR="00DE7A5E" w:rsidRDefault="00DE7A5E" w:rsidP="00967CFE">
      <w:pPr>
        <w:pStyle w:val="EBBNormalhalfafter"/>
        <w:tabs>
          <w:tab w:val="left" w:pos="720"/>
          <w:tab w:val="left" w:pos="1440"/>
          <w:tab w:val="left" w:pos="1800"/>
        </w:tabs>
        <w:spacing w:after="80"/>
      </w:pPr>
      <w:r>
        <w:t>7.</w:t>
      </w:r>
      <w:r>
        <w:tab/>
        <w:t>Escribe “V” si la frase es verdadera, o “F” si es falsa:</w:t>
      </w:r>
    </w:p>
    <w:p w:rsidR="00DE7A5E" w:rsidRDefault="00DE7A5E" w:rsidP="00967CFE">
      <w:pPr>
        <w:pStyle w:val="EBBNormalhalfafter"/>
        <w:tabs>
          <w:tab w:val="left" w:pos="720"/>
          <w:tab w:val="left" w:pos="1440"/>
          <w:tab w:val="left" w:pos="1800"/>
        </w:tabs>
        <w:spacing w:after="80"/>
      </w:pPr>
      <w:r>
        <w:tab/>
        <w:t>____</w:t>
      </w:r>
      <w:r>
        <w:tab/>
        <w:t>a.</w:t>
      </w:r>
      <w:r>
        <w:tab/>
        <w:t>Todas las religiones y sectas conducen a uno al Dios verdadero.</w:t>
      </w:r>
    </w:p>
    <w:p w:rsidR="00DE7A5E" w:rsidRDefault="00DE7A5E" w:rsidP="00967CFE">
      <w:pPr>
        <w:pStyle w:val="EBBNormalhalfafter"/>
        <w:tabs>
          <w:tab w:val="left" w:pos="720"/>
          <w:tab w:val="left" w:pos="1440"/>
          <w:tab w:val="left" w:pos="1800"/>
        </w:tabs>
        <w:spacing w:after="80"/>
      </w:pPr>
      <w:r>
        <w:tab/>
        <w:t>____</w:t>
      </w:r>
      <w:r>
        <w:tab/>
        <w:t>b.</w:t>
      </w:r>
      <w:r>
        <w:tab/>
        <w:t>Las sectas enseñan falsedades acerca de Cristo mismo.</w:t>
      </w:r>
    </w:p>
    <w:p w:rsidR="00DE7A5E" w:rsidRDefault="00DE7A5E" w:rsidP="00967CFE">
      <w:pPr>
        <w:pStyle w:val="EBBNormalhalfafter"/>
        <w:tabs>
          <w:tab w:val="left" w:pos="720"/>
          <w:tab w:val="left" w:pos="1440"/>
          <w:tab w:val="left" w:pos="1800"/>
        </w:tabs>
        <w:spacing w:after="80"/>
      </w:pPr>
      <w:r>
        <w:tab/>
        <w:t>____</w:t>
      </w:r>
      <w:r>
        <w:tab/>
      </w:r>
      <w:proofErr w:type="gramStart"/>
      <w:r>
        <w:t>c</w:t>
      </w:r>
      <w:proofErr w:type="gramEnd"/>
      <w:r>
        <w:t>.</w:t>
      </w:r>
      <w:r>
        <w:tab/>
        <w:t>Hay que tener cuidado porque hay muchos falsos maestros.</w:t>
      </w:r>
    </w:p>
    <w:p w:rsidR="00DE7A5E" w:rsidRDefault="00DE7A5E" w:rsidP="00967CFE">
      <w:pPr>
        <w:pStyle w:val="EBBNormalhalfafter"/>
        <w:tabs>
          <w:tab w:val="left" w:pos="720"/>
          <w:tab w:val="left" w:pos="1440"/>
          <w:tab w:val="left" w:pos="1800"/>
        </w:tabs>
        <w:spacing w:after="80"/>
      </w:pPr>
      <w:r>
        <w:tab/>
        <w:t>____</w:t>
      </w:r>
      <w:r>
        <w:tab/>
        <w:t>d.</w:t>
      </w:r>
      <w:r>
        <w:tab/>
        <w:t>Solamente por Cristo podemos llegar al cielo.</w:t>
      </w:r>
    </w:p>
    <w:p w:rsidR="00DE7A5E" w:rsidRDefault="00DE7A5E" w:rsidP="00967CFE">
      <w:pPr>
        <w:pStyle w:val="EBBNormalhalfafter"/>
        <w:tabs>
          <w:tab w:val="left" w:pos="720"/>
          <w:tab w:val="left" w:pos="1440"/>
          <w:tab w:val="left" w:pos="1800"/>
        </w:tabs>
        <w:spacing w:after="80"/>
      </w:pPr>
      <w:r>
        <w:t>8.</w:t>
      </w:r>
      <w:r>
        <w:tab/>
        <w:t>¿Qué debemos hacer en cuanto a los miembros de las sectas?</w:t>
      </w:r>
    </w:p>
    <w:p w:rsidR="00DE7A5E" w:rsidRDefault="00DE7A5E" w:rsidP="00967CFE">
      <w:pPr>
        <w:pStyle w:val="EBBNormalhalfafter"/>
        <w:tabs>
          <w:tab w:val="left" w:pos="720"/>
          <w:tab w:val="left" w:pos="1440"/>
          <w:tab w:val="left" w:pos="1800"/>
          <w:tab w:val="left" w:pos="5040"/>
          <w:tab w:val="left" w:pos="5760"/>
          <w:tab w:val="left" w:pos="6120"/>
        </w:tabs>
        <w:spacing w:after="80"/>
      </w:pPr>
      <w:r>
        <w:tab/>
        <w:t>____</w:t>
      </w:r>
      <w:r>
        <w:tab/>
        <w:t>a.</w:t>
      </w:r>
      <w:r>
        <w:tab/>
        <w:t>Odiarlos</w:t>
      </w:r>
      <w:r>
        <w:tab/>
        <w:t>____</w:t>
      </w:r>
      <w:r>
        <w:tab/>
        <w:t>c.</w:t>
      </w:r>
      <w:r>
        <w:tab/>
        <w:t>Orar por ellos</w:t>
      </w:r>
    </w:p>
    <w:p w:rsidR="00DE7A5E" w:rsidRDefault="00DE7A5E" w:rsidP="00967CFE">
      <w:pPr>
        <w:pStyle w:val="EBBNormalhalfafter"/>
        <w:tabs>
          <w:tab w:val="left" w:pos="720"/>
          <w:tab w:val="left" w:pos="1440"/>
          <w:tab w:val="left" w:pos="1800"/>
          <w:tab w:val="left" w:pos="5040"/>
          <w:tab w:val="left" w:pos="5760"/>
          <w:tab w:val="left" w:pos="6120"/>
        </w:tabs>
        <w:spacing w:after="80"/>
      </w:pPr>
      <w:r>
        <w:tab/>
        <w:t>____</w:t>
      </w:r>
      <w:r>
        <w:tab/>
        <w:t>b.</w:t>
      </w:r>
      <w:r>
        <w:tab/>
        <w:t>Dar testimonio de Cristo</w:t>
      </w:r>
      <w:r>
        <w:tab/>
        <w:t>____</w:t>
      </w:r>
      <w:r>
        <w:tab/>
        <w:t>d.</w:t>
      </w:r>
      <w:r>
        <w:tab/>
        <w:t>Aceptarlos como hermanos</w:t>
      </w:r>
    </w:p>
    <w:p w:rsidR="00DE7A5E" w:rsidRDefault="00DE7A5E" w:rsidP="00967CFE">
      <w:pPr>
        <w:pStyle w:val="EBBNormalhalfafter"/>
        <w:tabs>
          <w:tab w:val="left" w:pos="720"/>
          <w:tab w:val="left" w:pos="1440"/>
          <w:tab w:val="left" w:pos="1800"/>
          <w:tab w:val="left" w:pos="5040"/>
          <w:tab w:val="left" w:pos="5760"/>
          <w:tab w:val="left" w:pos="6120"/>
        </w:tabs>
        <w:spacing w:after="80"/>
      </w:pPr>
      <w:r>
        <w:t>9.</w:t>
      </w:r>
      <w:r>
        <w:tab/>
        <w:t xml:space="preserve">Escribe de memoria los primeros 22 libros del </w:t>
      </w:r>
      <w:r>
        <w:rPr>
          <w:b/>
        </w:rPr>
        <w:t>Antiguo Testamento</w:t>
      </w:r>
      <w:r>
        <w:t>:</w:t>
      </w:r>
    </w:p>
    <w:p w:rsidR="00DE7A5E" w:rsidRPr="00DE7A5E" w:rsidRDefault="00DE7A5E" w:rsidP="00967CFE">
      <w:pPr>
        <w:pStyle w:val="EBBNormalhalfafter"/>
        <w:tabs>
          <w:tab w:val="left" w:pos="720"/>
          <w:tab w:val="left" w:pos="1440"/>
          <w:tab w:val="left" w:pos="1800"/>
          <w:tab w:val="left" w:pos="5040"/>
          <w:tab w:val="left" w:pos="5760"/>
          <w:tab w:val="left" w:pos="6120"/>
        </w:tabs>
        <w:spacing w:after="80"/>
      </w:pPr>
      <w:r>
        <w:tab/>
        <w:t>_____________________________________________________________</w:t>
      </w:r>
    </w:p>
    <w:p w:rsidR="00DE7A5E" w:rsidRPr="00DE7A5E" w:rsidRDefault="00DE7A5E" w:rsidP="00967CFE">
      <w:pPr>
        <w:pStyle w:val="EBBNormalhalfafter"/>
        <w:tabs>
          <w:tab w:val="left" w:pos="720"/>
          <w:tab w:val="left" w:pos="1440"/>
          <w:tab w:val="left" w:pos="1800"/>
          <w:tab w:val="left" w:pos="5040"/>
          <w:tab w:val="left" w:pos="5760"/>
          <w:tab w:val="left" w:pos="6120"/>
        </w:tabs>
        <w:spacing w:after="80"/>
      </w:pPr>
      <w:r>
        <w:tab/>
        <w:t>_____________________________________________________________</w:t>
      </w:r>
    </w:p>
    <w:p w:rsidR="00DE7A5E" w:rsidRPr="00DE7A5E" w:rsidRDefault="00DE7A5E" w:rsidP="00967CFE">
      <w:pPr>
        <w:pStyle w:val="EBBNormalhalfafter"/>
        <w:tabs>
          <w:tab w:val="left" w:pos="720"/>
          <w:tab w:val="left" w:pos="1440"/>
          <w:tab w:val="left" w:pos="1800"/>
          <w:tab w:val="left" w:pos="5040"/>
          <w:tab w:val="left" w:pos="5760"/>
          <w:tab w:val="left" w:pos="6120"/>
        </w:tabs>
        <w:spacing w:after="80"/>
      </w:pPr>
      <w:r>
        <w:tab/>
        <w:t>_____________________________________________________________</w:t>
      </w:r>
    </w:p>
    <w:p w:rsidR="00DE7A5E" w:rsidRPr="00DE7A5E" w:rsidRDefault="00DE7A5E" w:rsidP="00967CFE">
      <w:pPr>
        <w:pStyle w:val="EBBNormalhalfafter"/>
        <w:tabs>
          <w:tab w:val="left" w:pos="720"/>
          <w:tab w:val="left" w:pos="1440"/>
          <w:tab w:val="left" w:pos="1800"/>
        </w:tabs>
        <w:spacing w:after="80"/>
        <w:ind w:left="720" w:hanging="720"/>
      </w:pPr>
      <w:r>
        <w:tab/>
        <w:t xml:space="preserve">Ahora, memoriza los próximos 5 libros: </w:t>
      </w:r>
      <w:r>
        <w:rPr>
          <w:b/>
        </w:rPr>
        <w:t>Isaías, Jeremías, Lamentaciones, Ezequiel</w:t>
      </w:r>
      <w:r>
        <w:t xml:space="preserve">, y </w:t>
      </w:r>
      <w:r>
        <w:rPr>
          <w:b/>
        </w:rPr>
        <w:t>Daniel</w:t>
      </w:r>
      <w:r>
        <w:t>. Estos son los “profetas mayores”.</w:t>
      </w:r>
    </w:p>
    <w:p w:rsidR="008F3E79" w:rsidRPr="00C03824" w:rsidRDefault="004A5E7F" w:rsidP="006A2072">
      <w:pPr>
        <w:pStyle w:val="EBBTitle"/>
      </w:pPr>
      <w:r>
        <w:rPr>
          <w:noProof/>
          <w:lang w:val="en-US"/>
        </w:rPr>
        <w:lastRenderedPageBreak/>
        <w:pict>
          <v:shape id="_x0000_s1220" type="#_x0000_t176" style="position:absolute;left:0;text-align:left;margin-left:-.3pt;margin-top:28pt;width:159.9pt;height:25.3pt;z-index:252003328;mso-height-percent:200;mso-height-percent:200;mso-width-relative:margin;mso-height-relative:margin" strokecolor="black [3213]">
            <v:textbox style="mso-fit-shape-to-text:t">
              <w:txbxContent>
                <w:p w:rsidR="00E46E4F" w:rsidRPr="0021228F" w:rsidRDefault="00E46E4F" w:rsidP="006A2072">
                  <w:pPr>
                    <w:pStyle w:val="EBBTitle"/>
                    <w:spacing w:after="0"/>
                    <w:jc w:val="left"/>
                    <w:rPr>
                      <w:sz w:val="28"/>
                      <w:szCs w:val="28"/>
                    </w:rPr>
                  </w:pPr>
                  <w:r>
                    <w:rPr>
                      <w:sz w:val="28"/>
                      <w:szCs w:val="28"/>
                    </w:rPr>
                    <w:t>La Promesa de Dios</w:t>
                  </w:r>
                </w:p>
              </w:txbxContent>
            </v:textbox>
            <w10:wrap type="topAndBottom"/>
          </v:shape>
        </w:pict>
      </w:r>
      <w:r w:rsidR="006A2072">
        <w:t>La Congregación</w:t>
      </w:r>
    </w:p>
    <w:p w:rsidR="00F46D0A" w:rsidRDefault="006A2072" w:rsidP="006A2072">
      <w:pPr>
        <w:pStyle w:val="EBBNoSpaceNormal"/>
        <w:spacing w:before="200"/>
      </w:pPr>
      <w:r>
        <w:t xml:space="preserve">Busca </w:t>
      </w:r>
      <w:r>
        <w:rPr>
          <w:b/>
        </w:rPr>
        <w:t>Mateo 18:20</w:t>
      </w:r>
      <w:r>
        <w:t xml:space="preserve"> en tu Biblia. Llena los espacios con las palabras correctas:</w:t>
      </w:r>
    </w:p>
    <w:p w:rsidR="006A2072" w:rsidRDefault="006A2072" w:rsidP="006A2072">
      <w:pPr>
        <w:pStyle w:val="EBBNormalhalfafter"/>
        <w:spacing w:after="120" w:line="440" w:lineRule="exact"/>
      </w:pPr>
      <w:r>
        <w:tab/>
        <w:t>Jesucristo dijo: “Donde _______ o _______ se reúnen en mi _________, allí estoy yo en ____________ de ellos.”</w:t>
      </w:r>
    </w:p>
    <w:p w:rsidR="006A2072" w:rsidRDefault="006A2072" w:rsidP="006A2072">
      <w:pPr>
        <w:pStyle w:val="EBBNormalhalfafter"/>
        <w:spacing w:after="120"/>
      </w:pPr>
      <w:r>
        <w:t xml:space="preserve">Jesucristo está presente en todas partes. Pero cuando los cristianos </w:t>
      </w:r>
      <w:r>
        <w:rPr>
          <w:b/>
        </w:rPr>
        <w:t>se reúnen</w:t>
      </w:r>
      <w:r>
        <w:t xml:space="preserve">, Cristo está presente en una forma muy especial, y nos da su </w:t>
      </w:r>
      <w:r>
        <w:rPr>
          <w:b/>
        </w:rPr>
        <w:t>bendición</w:t>
      </w:r>
      <w:r>
        <w:t>.</w:t>
      </w:r>
    </w:p>
    <w:p w:rsidR="006A2072" w:rsidRDefault="006A2072" w:rsidP="00275659">
      <w:pPr>
        <w:pStyle w:val="EBBNormalhalfafter"/>
        <w:tabs>
          <w:tab w:val="left" w:pos="540"/>
          <w:tab w:val="left" w:pos="1260"/>
        </w:tabs>
        <w:spacing w:after="80"/>
      </w:pPr>
      <w:r>
        <w:t xml:space="preserve">¿Quiénes de las siguientes personas aprecian la bendición de la presencia de Cristo en </w:t>
      </w:r>
      <w:r w:rsidR="002E5826">
        <w:t>la reunión de los creyentes? (Escribe “sí” o “no”)</w:t>
      </w:r>
    </w:p>
    <w:p w:rsidR="002E5826" w:rsidRDefault="002E5826" w:rsidP="00275659">
      <w:pPr>
        <w:pStyle w:val="EBBNormalhalfafter"/>
        <w:tabs>
          <w:tab w:val="left" w:pos="540"/>
          <w:tab w:val="left" w:pos="720"/>
          <w:tab w:val="left" w:pos="1260"/>
          <w:tab w:val="left" w:pos="1440"/>
        </w:tabs>
        <w:spacing w:after="80"/>
        <w:ind w:left="1620" w:hanging="1620"/>
      </w:pPr>
      <w:r>
        <w:tab/>
        <w:t>____</w:t>
      </w:r>
      <w:r>
        <w:tab/>
        <w:t>a.</w:t>
      </w:r>
      <w:r>
        <w:tab/>
        <w:t>“Yo no necesito ir a la iglesia; puedo adorar a Dios a solas.”</w:t>
      </w:r>
    </w:p>
    <w:p w:rsidR="002E5826" w:rsidRDefault="002E5826" w:rsidP="00275659">
      <w:pPr>
        <w:pStyle w:val="EBBNormalhalfafter"/>
        <w:tabs>
          <w:tab w:val="left" w:pos="540"/>
          <w:tab w:val="left" w:pos="720"/>
          <w:tab w:val="left" w:pos="1260"/>
          <w:tab w:val="left" w:pos="1440"/>
        </w:tabs>
        <w:spacing w:after="80"/>
        <w:ind w:left="1620" w:hanging="1620"/>
      </w:pPr>
      <w:r>
        <w:tab/>
        <w:t>____</w:t>
      </w:r>
      <w:r>
        <w:tab/>
        <w:t>b.</w:t>
      </w:r>
      <w:r>
        <w:tab/>
        <w:t>“Ir a la iglesia es un fastidio; el servicio es muy aburrido.”</w:t>
      </w:r>
    </w:p>
    <w:p w:rsidR="002E5826" w:rsidRDefault="002E5826" w:rsidP="00275659">
      <w:pPr>
        <w:pStyle w:val="EBBNormalhalfafter"/>
        <w:tabs>
          <w:tab w:val="left" w:pos="540"/>
          <w:tab w:val="left" w:pos="720"/>
          <w:tab w:val="left" w:pos="1260"/>
          <w:tab w:val="left" w:pos="1440"/>
        </w:tabs>
        <w:spacing w:after="80"/>
        <w:ind w:left="1620" w:hanging="1620"/>
      </w:pPr>
      <w:r>
        <w:tab/>
        <w:t>____</w:t>
      </w:r>
      <w:r>
        <w:tab/>
      </w:r>
      <w:proofErr w:type="gramStart"/>
      <w:r>
        <w:t>c</w:t>
      </w:r>
      <w:proofErr w:type="gramEnd"/>
      <w:r>
        <w:t>.</w:t>
      </w:r>
      <w:r>
        <w:tab/>
        <w:t>“Me gusta compartir la fe con mis hermanos en Cristo.”</w:t>
      </w:r>
    </w:p>
    <w:p w:rsidR="002E5826" w:rsidRDefault="002E5826" w:rsidP="00275659">
      <w:pPr>
        <w:pStyle w:val="EBBNormalhalfafter"/>
        <w:tabs>
          <w:tab w:val="left" w:pos="540"/>
          <w:tab w:val="left" w:pos="720"/>
          <w:tab w:val="left" w:pos="1260"/>
          <w:tab w:val="left" w:pos="1440"/>
        </w:tabs>
        <w:spacing w:after="80"/>
        <w:ind w:left="1620" w:hanging="1620"/>
      </w:pPr>
      <w:r>
        <w:tab/>
        <w:t>____</w:t>
      </w:r>
      <w:r>
        <w:tab/>
        <w:t>d.</w:t>
      </w:r>
      <w:r>
        <w:tab/>
        <w:t>“En la iglesia he aprendido a perdonar, a crecer y a ayudar a otros.”</w:t>
      </w:r>
    </w:p>
    <w:p w:rsidR="002E5826" w:rsidRPr="006A2072" w:rsidRDefault="002E5826" w:rsidP="00275659">
      <w:pPr>
        <w:pStyle w:val="EBBNormalhalfafter"/>
        <w:tabs>
          <w:tab w:val="left" w:pos="540"/>
          <w:tab w:val="left" w:pos="720"/>
          <w:tab w:val="left" w:pos="1260"/>
          <w:tab w:val="left" w:pos="1440"/>
        </w:tabs>
        <w:spacing w:after="240"/>
        <w:ind w:left="1627" w:hanging="1627"/>
      </w:pPr>
      <w:r>
        <w:tab/>
        <w:t>____</w:t>
      </w:r>
      <w:r>
        <w:tab/>
        <w:t>e.</w:t>
      </w:r>
      <w:r>
        <w:tab/>
        <w:t>“Hay muchos hipócritas en la iglesia; por eso no voy.”</w:t>
      </w:r>
    </w:p>
    <w:p w:rsidR="006A2072" w:rsidRDefault="002E5826" w:rsidP="002E5826">
      <w:pPr>
        <w:pStyle w:val="EBBNoSpaceNormal"/>
      </w:pPr>
      <w:r>
        <w:t xml:space="preserve">Busca </w:t>
      </w:r>
      <w:r>
        <w:rPr>
          <w:b/>
        </w:rPr>
        <w:t>Hebreos 10:25</w:t>
      </w:r>
      <w:r w:rsidR="006E182C">
        <w:t xml:space="preserve"> en tu Biblia. Llena los esp</w:t>
      </w:r>
      <w:r>
        <w:t>acios con las palabras correctas:</w:t>
      </w:r>
    </w:p>
    <w:p w:rsidR="002E5826" w:rsidRDefault="002E5826" w:rsidP="002E5826">
      <w:pPr>
        <w:pStyle w:val="EBBNormalhalfafter"/>
        <w:spacing w:after="240" w:line="440" w:lineRule="exact"/>
      </w:pPr>
      <w:r>
        <w:tab/>
        <w:t>No dejemos de ______________ a nuestras ______________, como hacen algunos, sino démonos _____________ unos a otros; y tanto más cuanto vemos que el __________ del Señor se acerca.</w:t>
      </w:r>
    </w:p>
    <w:p w:rsidR="002E5826" w:rsidRPr="002E5826" w:rsidRDefault="002E5826" w:rsidP="006A2072">
      <w:pPr>
        <w:pStyle w:val="EBBNormalhalfafter"/>
        <w:spacing w:after="120"/>
      </w:pPr>
      <w:r>
        <w:t>¿Qué es lo que Dios quiere que hagamos? (Marca una sola respuesta)</w:t>
      </w:r>
    </w:p>
    <w:p w:rsidR="006A2072" w:rsidRDefault="002E5826" w:rsidP="002E5826">
      <w:pPr>
        <w:pStyle w:val="EBBNormalhalfafter"/>
        <w:tabs>
          <w:tab w:val="left" w:pos="540"/>
          <w:tab w:val="left" w:pos="1260"/>
        </w:tabs>
        <w:spacing w:after="80"/>
        <w:ind w:left="1627" w:hanging="1627"/>
      </w:pPr>
      <w:r>
        <w:tab/>
        <w:t>____</w:t>
      </w:r>
      <w:r>
        <w:tab/>
      </w:r>
      <w:proofErr w:type="gramStart"/>
      <w:r>
        <w:t>a</w:t>
      </w:r>
      <w:proofErr w:type="gramEnd"/>
      <w:r>
        <w:t>.</w:t>
      </w:r>
      <w:r>
        <w:tab/>
        <w:t>Que no nos reunamos nunca; cada cristiano debe seguir a Dios a solas.</w:t>
      </w:r>
    </w:p>
    <w:p w:rsidR="002E5826" w:rsidRDefault="002E5826" w:rsidP="002E5826">
      <w:pPr>
        <w:pStyle w:val="EBBNormalhalfafter"/>
        <w:tabs>
          <w:tab w:val="left" w:pos="540"/>
          <w:tab w:val="left" w:pos="1260"/>
        </w:tabs>
        <w:spacing w:after="80"/>
        <w:ind w:left="1627" w:hanging="1627"/>
      </w:pPr>
      <w:r>
        <w:tab/>
        <w:t>____</w:t>
      </w:r>
      <w:r>
        <w:tab/>
        <w:t>b.</w:t>
      </w:r>
      <w:r>
        <w:tab/>
        <w:t>Que nos reunamos de vez en cuando, si nos dan las ganas.</w:t>
      </w:r>
    </w:p>
    <w:p w:rsidR="002E5826" w:rsidRDefault="002E5826" w:rsidP="002E5826">
      <w:pPr>
        <w:pStyle w:val="EBBNormalhalfafter"/>
        <w:tabs>
          <w:tab w:val="left" w:pos="540"/>
          <w:tab w:val="left" w:pos="1260"/>
        </w:tabs>
        <w:spacing w:after="120"/>
        <w:ind w:left="1620" w:hanging="1620"/>
      </w:pPr>
      <w:r>
        <w:tab/>
        <w:t>____</w:t>
      </w:r>
      <w:r>
        <w:tab/>
      </w:r>
      <w:proofErr w:type="gramStart"/>
      <w:r>
        <w:t>c</w:t>
      </w:r>
      <w:proofErr w:type="gramEnd"/>
      <w:r>
        <w:t>.</w:t>
      </w:r>
      <w:r>
        <w:tab/>
        <w:t>Que nos reunamos todas las semanas con los otros creyentes.</w:t>
      </w:r>
    </w:p>
    <w:p w:rsidR="002E5826" w:rsidRDefault="004A5E7F" w:rsidP="002E5826">
      <w:pPr>
        <w:pStyle w:val="EBBNormalhalfafter"/>
        <w:tabs>
          <w:tab w:val="left" w:pos="540"/>
          <w:tab w:val="left" w:pos="1260"/>
        </w:tabs>
        <w:spacing w:after="120"/>
        <w:ind w:left="1620" w:hanging="1620"/>
      </w:pPr>
      <w:r>
        <w:rPr>
          <w:noProof/>
          <w:lang w:eastAsia="zh-TW"/>
        </w:rPr>
        <w:pict>
          <v:shape id="_x0000_s1221" type="#_x0000_t202" style="position:absolute;left:0;text-align:left;margin-left:18.1pt;margin-top:6.4pt;width:431.8pt;height:112.7pt;z-index:252005376;mso-width-relative:margin;mso-height-relative:margin">
            <v:shadow on="t" offset="6pt,6pt"/>
            <v:textbox>
              <w:txbxContent>
                <w:p w:rsidR="00E46E4F" w:rsidRDefault="00E46E4F" w:rsidP="002E5826">
                  <w:pPr>
                    <w:spacing w:after="120"/>
                    <w:rPr>
                      <w:sz w:val="28"/>
                      <w:szCs w:val="28"/>
                      <w:lang w:val="es-ES"/>
                    </w:rPr>
                  </w:pPr>
                  <w:r w:rsidRPr="002E5826">
                    <w:rPr>
                      <w:sz w:val="28"/>
                      <w:szCs w:val="28"/>
                      <w:lang w:val="es-ES"/>
                    </w:rPr>
                    <w:t xml:space="preserve">Por la fe, somos miembros de la </w:t>
                  </w:r>
                  <w:r w:rsidRPr="002E5826">
                    <w:rPr>
                      <w:b/>
                      <w:sz w:val="28"/>
                      <w:szCs w:val="28"/>
                      <w:lang w:val="es-ES"/>
                    </w:rPr>
                    <w:t>Iglesia de Cristo</w:t>
                  </w:r>
                  <w:r w:rsidRPr="002E5826">
                    <w:rPr>
                      <w:sz w:val="28"/>
                      <w:szCs w:val="28"/>
                      <w:lang w:val="es-ES"/>
                    </w:rPr>
                    <w:t>.</w:t>
                  </w:r>
                  <w:r>
                    <w:rPr>
                      <w:sz w:val="28"/>
                      <w:szCs w:val="28"/>
                      <w:lang w:val="es-ES"/>
                    </w:rPr>
                    <w:t xml:space="preserve"> La Iglesia de Cristo es la </w:t>
                  </w:r>
                  <w:r>
                    <w:rPr>
                      <w:b/>
                      <w:sz w:val="28"/>
                      <w:szCs w:val="28"/>
                      <w:lang w:val="es-ES"/>
                    </w:rPr>
                    <w:t>Iglesia Universal</w:t>
                  </w:r>
                  <w:r>
                    <w:rPr>
                      <w:sz w:val="28"/>
                      <w:szCs w:val="28"/>
                      <w:lang w:val="es-ES"/>
                    </w:rPr>
                    <w:t xml:space="preserve">, que es </w:t>
                  </w:r>
                  <w:r>
                    <w:rPr>
                      <w:b/>
                      <w:sz w:val="28"/>
                      <w:szCs w:val="28"/>
                      <w:lang w:val="es-ES"/>
                    </w:rPr>
                    <w:t>todos los creyentes en Cristo</w:t>
                  </w:r>
                  <w:r>
                    <w:rPr>
                      <w:sz w:val="28"/>
                      <w:szCs w:val="28"/>
                      <w:lang w:val="es-ES"/>
                    </w:rPr>
                    <w:t>. Somos una sola familia.</w:t>
                  </w:r>
                </w:p>
                <w:p w:rsidR="00E46E4F" w:rsidRPr="002E5826" w:rsidRDefault="00E46E4F">
                  <w:pPr>
                    <w:rPr>
                      <w:sz w:val="28"/>
                      <w:szCs w:val="28"/>
                      <w:lang w:val="es-ES"/>
                    </w:rPr>
                  </w:pPr>
                  <w:r>
                    <w:rPr>
                      <w:sz w:val="28"/>
                      <w:szCs w:val="28"/>
                      <w:lang w:val="es-ES"/>
                    </w:rPr>
                    <w:t xml:space="preserve">Si tenemos fe, Dios quiere que nos </w:t>
                  </w:r>
                  <w:r>
                    <w:rPr>
                      <w:b/>
                      <w:sz w:val="28"/>
                      <w:szCs w:val="28"/>
                      <w:lang w:val="es-ES"/>
                    </w:rPr>
                    <w:t>reunamos</w:t>
                  </w:r>
                  <w:r>
                    <w:rPr>
                      <w:sz w:val="28"/>
                      <w:szCs w:val="28"/>
                      <w:lang w:val="es-ES"/>
                    </w:rPr>
                    <w:t xml:space="preserve"> en una </w:t>
                  </w:r>
                  <w:r>
                    <w:rPr>
                      <w:b/>
                      <w:sz w:val="28"/>
                      <w:szCs w:val="28"/>
                      <w:lang w:val="es-ES"/>
                    </w:rPr>
                    <w:t>congregación</w:t>
                  </w:r>
                  <w:r>
                    <w:rPr>
                      <w:sz w:val="28"/>
                      <w:szCs w:val="28"/>
                      <w:lang w:val="es-ES"/>
                    </w:rPr>
                    <w:t xml:space="preserve">. La congregación es la </w:t>
                  </w:r>
                  <w:r>
                    <w:rPr>
                      <w:b/>
                      <w:sz w:val="28"/>
                      <w:szCs w:val="28"/>
                      <w:lang w:val="es-ES"/>
                    </w:rPr>
                    <w:t>Iglesia Local</w:t>
                  </w:r>
                  <w:r>
                    <w:rPr>
                      <w:sz w:val="28"/>
                      <w:szCs w:val="28"/>
                      <w:lang w:val="es-ES"/>
                    </w:rPr>
                    <w:t xml:space="preserve">, que es la </w:t>
                  </w:r>
                  <w:r>
                    <w:rPr>
                      <w:b/>
                      <w:sz w:val="28"/>
                      <w:szCs w:val="28"/>
                      <w:lang w:val="es-ES"/>
                    </w:rPr>
                    <w:t>reunión local</w:t>
                  </w:r>
                  <w:r>
                    <w:rPr>
                      <w:sz w:val="28"/>
                      <w:szCs w:val="28"/>
                      <w:lang w:val="es-ES"/>
                    </w:rPr>
                    <w:t xml:space="preserve"> de las personas que profesan la fe en Cristo.</w:t>
                  </w:r>
                </w:p>
              </w:txbxContent>
            </v:textbox>
          </v:shape>
        </w:pict>
      </w:r>
    </w:p>
    <w:p w:rsidR="006A2072" w:rsidRDefault="006A2072" w:rsidP="006A2072">
      <w:pPr>
        <w:pStyle w:val="EBBNormalhalfafter"/>
        <w:spacing w:after="120"/>
      </w:pPr>
    </w:p>
    <w:p w:rsidR="006A2072" w:rsidRDefault="006A2072" w:rsidP="006A2072">
      <w:pPr>
        <w:pStyle w:val="EBBNormalhalfafter"/>
        <w:spacing w:after="120"/>
      </w:pPr>
    </w:p>
    <w:p w:rsidR="006A2072" w:rsidRDefault="006A2072" w:rsidP="006A2072">
      <w:pPr>
        <w:pStyle w:val="EBBNormalhalfafter"/>
        <w:spacing w:after="120"/>
      </w:pPr>
    </w:p>
    <w:p w:rsidR="006A2072" w:rsidRDefault="006A2072" w:rsidP="006A2072">
      <w:pPr>
        <w:pStyle w:val="EBBNormalhalfafter"/>
        <w:spacing w:after="120"/>
      </w:pPr>
    </w:p>
    <w:p w:rsidR="006A2072" w:rsidRDefault="006A2072" w:rsidP="006A2072">
      <w:pPr>
        <w:pStyle w:val="EBBNormalhalfafter"/>
        <w:spacing w:after="120"/>
      </w:pPr>
    </w:p>
    <w:p w:rsidR="002E5826" w:rsidRDefault="004D26B9" w:rsidP="004D26B9">
      <w:pPr>
        <w:pStyle w:val="EBBTitle"/>
      </w:pPr>
      <w:r>
        <w:lastRenderedPageBreak/>
        <w:t>La Misión de la Congregación</w:t>
      </w:r>
    </w:p>
    <w:p w:rsidR="004D26B9" w:rsidRDefault="004D26B9" w:rsidP="006A2072">
      <w:pPr>
        <w:pStyle w:val="EBBNormalhalfafter"/>
        <w:spacing w:after="120"/>
      </w:pPr>
      <w:r>
        <w:t>¿Por qué Dios insiste tanto en reunirnos en congregaciones? Porque “en la unión está la fuerza.” Separados, somos débiles. Unidos en Cristo, somos fuertes.</w:t>
      </w:r>
    </w:p>
    <w:p w:rsidR="004D26B9" w:rsidRDefault="004D26B9" w:rsidP="006A2072">
      <w:pPr>
        <w:pStyle w:val="EBBNormalhalfafter"/>
        <w:spacing w:after="120"/>
      </w:pPr>
      <w:r>
        <w:t xml:space="preserve">Dios quiere que </w:t>
      </w:r>
      <w:r>
        <w:rPr>
          <w:b/>
        </w:rPr>
        <w:t>juntos</w:t>
      </w:r>
      <w:r>
        <w:t>:</w:t>
      </w:r>
    </w:p>
    <w:p w:rsidR="004D26B9" w:rsidRDefault="004D26B9" w:rsidP="006A2072">
      <w:pPr>
        <w:pStyle w:val="EBBNormalhalfafter"/>
        <w:spacing w:after="120"/>
      </w:pPr>
      <w:r>
        <w:tab/>
        <w:t>1)</w:t>
      </w:r>
      <w:r>
        <w:tab/>
      </w:r>
      <w:r>
        <w:rPr>
          <w:b/>
        </w:rPr>
        <w:t>Apoyemos unos a otros</w:t>
      </w:r>
      <w:r>
        <w:t xml:space="preserve"> para crecer en la fe.</w:t>
      </w:r>
    </w:p>
    <w:p w:rsidR="004D26B9" w:rsidRDefault="004D26B9" w:rsidP="006A2072">
      <w:pPr>
        <w:pStyle w:val="EBBNormalhalfafter"/>
        <w:spacing w:after="120"/>
      </w:pPr>
      <w:r>
        <w:rPr>
          <w:b/>
        </w:rPr>
        <w:tab/>
      </w:r>
      <w:r>
        <w:t>2)</w:t>
      </w:r>
      <w:r>
        <w:tab/>
      </w:r>
      <w:r>
        <w:rPr>
          <w:b/>
        </w:rPr>
        <w:t>Alcancemos a los no creyentes</w:t>
      </w:r>
      <w:r>
        <w:t xml:space="preserve"> para que tengan fe.</w:t>
      </w:r>
    </w:p>
    <w:p w:rsidR="004D26B9" w:rsidRDefault="004D26B9" w:rsidP="006A2072">
      <w:pPr>
        <w:pStyle w:val="EBBNormalhalfafter"/>
        <w:spacing w:after="120"/>
      </w:pPr>
      <w:r>
        <w:t>La</w:t>
      </w:r>
      <w:r w:rsidRPr="004D26B9">
        <w:rPr>
          <w:b/>
        </w:rPr>
        <w:t xml:space="preserve"> misión de la congregación</w:t>
      </w:r>
      <w:r>
        <w:t xml:space="preserve"> es </w:t>
      </w:r>
      <w:r>
        <w:rPr>
          <w:b/>
        </w:rPr>
        <w:t>amar</w:t>
      </w:r>
      <w:r>
        <w:t xml:space="preserve"> y </w:t>
      </w:r>
      <w:r>
        <w:rPr>
          <w:b/>
        </w:rPr>
        <w:t>evangelizar</w:t>
      </w:r>
      <w:r>
        <w:t>.</w:t>
      </w:r>
    </w:p>
    <w:p w:rsidR="004D26B9" w:rsidRDefault="004D26B9" w:rsidP="004D26B9">
      <w:pPr>
        <w:pStyle w:val="EBBNoSpaceNormal"/>
      </w:pPr>
      <w:r>
        <w:t xml:space="preserve">Por eso la congregación cristiana es dónde debe haber más </w:t>
      </w:r>
      <w:r>
        <w:rPr>
          <w:b/>
        </w:rPr>
        <w:t>amor</w:t>
      </w:r>
      <w:r>
        <w:t xml:space="preserve"> en Cristo. Debemos ayudar y perdonar unos a otros. </w:t>
      </w:r>
    </w:p>
    <w:p w:rsidR="004D26B9" w:rsidRDefault="004D26B9" w:rsidP="004D26B9">
      <w:pPr>
        <w:pStyle w:val="EBBNormalhalfafter"/>
        <w:spacing w:after="120" w:line="440" w:lineRule="exact"/>
      </w:pPr>
      <w:r>
        <w:t xml:space="preserve">Busca </w:t>
      </w:r>
      <w:r>
        <w:rPr>
          <w:b/>
        </w:rPr>
        <w:t>Juan 13:35</w:t>
      </w:r>
      <w:r>
        <w:t xml:space="preserve">: Jesús dijo: “Si se _________ los unos a los otros, todo </w:t>
      </w:r>
      <w:proofErr w:type="spellStart"/>
      <w:r>
        <w:t>el</w:t>
      </w:r>
      <w:proofErr w:type="spellEnd"/>
      <w:r>
        <w:t xml:space="preserve"> _________ se dará cuenta de que son ___________ míos.”</w:t>
      </w:r>
    </w:p>
    <w:p w:rsidR="004D26B9" w:rsidRDefault="004D26B9" w:rsidP="006A2072">
      <w:pPr>
        <w:pStyle w:val="EBBNormalhalfafter"/>
        <w:spacing w:after="120"/>
      </w:pPr>
      <w:r>
        <w:t xml:space="preserve">Por eso la congregación cristiana es dónde debe haber más </w:t>
      </w:r>
      <w:r>
        <w:rPr>
          <w:b/>
        </w:rPr>
        <w:t>fe</w:t>
      </w:r>
      <w:r>
        <w:t xml:space="preserve"> en Cristo. Debemos confiar en Cristo y no angustiarnos. Nuestra conducta debe reflejar nuestra fe.</w:t>
      </w:r>
    </w:p>
    <w:p w:rsidR="004D26B9" w:rsidRDefault="004D26B9" w:rsidP="004D26B9">
      <w:pPr>
        <w:pStyle w:val="EBBNormalhalfafter"/>
        <w:spacing w:after="60"/>
      </w:pPr>
      <w:r>
        <w:t xml:space="preserve">Busca </w:t>
      </w:r>
      <w:r>
        <w:rPr>
          <w:b/>
        </w:rPr>
        <w:t>Efesios 5:15</w:t>
      </w:r>
      <w:r>
        <w:t xml:space="preserve"> y escribe este versículo aquí:</w:t>
      </w:r>
    </w:p>
    <w:p w:rsidR="004D26B9" w:rsidRDefault="004D26B9" w:rsidP="004D26B9">
      <w:pPr>
        <w:pStyle w:val="EBBNormalhalfafter"/>
        <w:spacing w:after="80"/>
      </w:pPr>
      <w:r>
        <w:t>__________________________________________________________________</w:t>
      </w:r>
    </w:p>
    <w:p w:rsidR="004D26B9" w:rsidRDefault="004D26B9" w:rsidP="004D26B9">
      <w:pPr>
        <w:pStyle w:val="EBBNormalhalfafter"/>
        <w:spacing w:after="80"/>
      </w:pPr>
      <w:r>
        <w:t>__________________________________________________________________</w:t>
      </w:r>
    </w:p>
    <w:p w:rsidR="004D26B9" w:rsidRDefault="004D26B9" w:rsidP="004D26B9">
      <w:pPr>
        <w:pStyle w:val="EBBNormalhalfafter"/>
        <w:spacing w:after="120"/>
      </w:pPr>
      <w:r>
        <w:t>__________________________________________________________________</w:t>
      </w:r>
    </w:p>
    <w:p w:rsidR="004D26B9" w:rsidRDefault="004D26B9" w:rsidP="004D26B9">
      <w:pPr>
        <w:pStyle w:val="EBBNormalhalfafter"/>
        <w:spacing w:after="60"/>
      </w:pPr>
      <w:r>
        <w:t xml:space="preserve">Lamentablemente, a menudo </w:t>
      </w:r>
      <w:r w:rsidRPr="004D26B9">
        <w:rPr>
          <w:b/>
        </w:rPr>
        <w:t>fallamos</w:t>
      </w:r>
      <w:r>
        <w:t xml:space="preserve"> en el </w:t>
      </w:r>
      <w:r>
        <w:rPr>
          <w:b/>
        </w:rPr>
        <w:t>amor</w:t>
      </w:r>
      <w:r>
        <w:t xml:space="preserve"> y en la </w:t>
      </w:r>
      <w:r>
        <w:rPr>
          <w:b/>
        </w:rPr>
        <w:t>fe</w:t>
      </w:r>
      <w:r>
        <w:t xml:space="preserve"> dentro de la congregación. Basado en lo que has estudiado acerca del pecado, ¿por qué piensas que hay fallas aún dentro de la congregación de Cristo?</w:t>
      </w:r>
    </w:p>
    <w:p w:rsidR="004D26B9" w:rsidRDefault="004D26B9" w:rsidP="004D26B9">
      <w:pPr>
        <w:pStyle w:val="EBBNormalhalfafter"/>
        <w:spacing w:after="120"/>
      </w:pPr>
      <w:r>
        <w:t>__________________________________________________________________</w:t>
      </w:r>
    </w:p>
    <w:p w:rsidR="004D26B9" w:rsidRDefault="004D26B9" w:rsidP="004D26B9">
      <w:pPr>
        <w:pStyle w:val="EBBNormalhalfafter"/>
        <w:spacing w:after="120"/>
      </w:pPr>
      <w:r>
        <w:t xml:space="preserve">La congregación cristiana no es un club de gente perfecta; más bien es un hospital para los pecadores. Todos estamos en el proceso de ser sanados por el buen Médico Jesucristo. Nadie ha llegado a ser perfecto. Por eso es imprescindible que en la iglesia estemos dispuestos a </w:t>
      </w:r>
      <w:r>
        <w:rPr>
          <w:b/>
        </w:rPr>
        <w:t>perdonar</w:t>
      </w:r>
      <w:r>
        <w:t xml:space="preserve"> unos a otros y a rectificar los errores cuando ocurren.</w:t>
      </w:r>
    </w:p>
    <w:p w:rsidR="004D26B9" w:rsidRDefault="004D26B9" w:rsidP="00A805B4">
      <w:pPr>
        <w:pStyle w:val="EBBNormalhalfafter"/>
        <w:spacing w:after="80"/>
      </w:pPr>
      <w:r>
        <w:t xml:space="preserve">Busca </w:t>
      </w:r>
      <w:r>
        <w:rPr>
          <w:b/>
        </w:rPr>
        <w:t>Efesios 4:32</w:t>
      </w:r>
      <w:r>
        <w:t xml:space="preserve"> y escribe este versículo aquí:</w:t>
      </w:r>
    </w:p>
    <w:p w:rsidR="004D26B9" w:rsidRDefault="004D26B9" w:rsidP="00A805B4">
      <w:pPr>
        <w:pStyle w:val="EBBNormalhalfafter"/>
        <w:spacing w:after="80"/>
      </w:pPr>
      <w:r>
        <w:t>__________________________________________________________________</w:t>
      </w:r>
    </w:p>
    <w:p w:rsidR="00A805B4" w:rsidRDefault="00A805B4" w:rsidP="00A805B4">
      <w:pPr>
        <w:pStyle w:val="EBBNormalhalfafter"/>
        <w:spacing w:after="120"/>
      </w:pPr>
      <w:r>
        <w:t>__________________________________________________________________</w:t>
      </w:r>
    </w:p>
    <w:p w:rsidR="00A805B4" w:rsidRDefault="00A805B4">
      <w:pPr>
        <w:autoSpaceDE/>
        <w:autoSpaceDN/>
        <w:adjustRightInd/>
        <w:spacing w:after="200" w:line="276" w:lineRule="auto"/>
        <w:rPr>
          <w:rFonts w:cstheme="minorBidi"/>
          <w:sz w:val="28"/>
          <w:szCs w:val="28"/>
          <w:lang w:val="es-ES_tradnl"/>
        </w:rPr>
      </w:pPr>
      <w:r w:rsidRPr="00CE4E12">
        <w:rPr>
          <w:lang w:val="es-ES"/>
        </w:rPr>
        <w:br w:type="page"/>
      </w:r>
    </w:p>
    <w:p w:rsidR="00A805B4" w:rsidRDefault="00A805B4" w:rsidP="00A805B4">
      <w:pPr>
        <w:pStyle w:val="EBBTitle"/>
      </w:pPr>
      <w:r>
        <w:lastRenderedPageBreak/>
        <w:t>Mi Compromiso</w:t>
      </w:r>
    </w:p>
    <w:p w:rsidR="009F65B2" w:rsidRPr="00795BA3" w:rsidRDefault="004A5E7F" w:rsidP="009F65B2">
      <w:pPr>
        <w:pStyle w:val="EBBNormalhalfafter"/>
        <w:spacing w:after="120"/>
      </w:pPr>
      <w:r>
        <w:rPr>
          <w:noProof/>
          <w:lang w:val="en-US"/>
        </w:rPr>
        <w:pict>
          <v:shape id="_x0000_s1222" type="#_x0000_t176" style="position:absolute;margin-left:-.7pt;margin-top:71.2pt;width:193.5pt;height:25.3pt;z-index:252006400;mso-height-percent:200;mso-height-percent:200;mso-width-relative:margin;mso-height-relative:margin" strokecolor="black [3213]">
            <v:textbox style="mso-next-textbox:#_x0000_s1222;mso-fit-shape-to-text:t">
              <w:txbxContent>
                <w:p w:rsidR="00E46E4F" w:rsidRPr="009F65B2" w:rsidRDefault="00E46E4F" w:rsidP="009F65B2">
                  <w:pPr>
                    <w:pStyle w:val="EBBTitle"/>
                    <w:spacing w:after="0"/>
                    <w:jc w:val="left"/>
                    <w:rPr>
                      <w:b w:val="0"/>
                      <w:sz w:val="28"/>
                      <w:szCs w:val="28"/>
                    </w:rPr>
                  </w:pPr>
                  <w:r>
                    <w:rPr>
                      <w:sz w:val="28"/>
                      <w:szCs w:val="28"/>
                    </w:rPr>
                    <w:t xml:space="preserve">Colaborar con mi </w:t>
                  </w:r>
                  <w:r w:rsidRPr="009F65B2">
                    <w:rPr>
                      <w:sz w:val="28"/>
                      <w:szCs w:val="28"/>
                    </w:rPr>
                    <w:t>Tiempo</w:t>
                  </w:r>
                </w:p>
              </w:txbxContent>
            </v:textbox>
            <w10:wrap type="topAndBottom"/>
          </v:shape>
        </w:pict>
      </w:r>
      <w:r w:rsidR="00795BA3">
        <w:t>Cada miembro de la congreg</w:t>
      </w:r>
      <w:r w:rsidR="008742FA">
        <w:t xml:space="preserve">ación debe comprometerse a </w:t>
      </w:r>
      <w:r w:rsidR="008742FA">
        <w:rPr>
          <w:b/>
        </w:rPr>
        <w:t>amar</w:t>
      </w:r>
      <w:r w:rsidR="008742FA">
        <w:t xml:space="preserve">, </w:t>
      </w:r>
      <w:r w:rsidR="008742FA">
        <w:rPr>
          <w:b/>
        </w:rPr>
        <w:t>evangelizar</w:t>
      </w:r>
      <w:r w:rsidR="008742FA">
        <w:t xml:space="preserve">, </w:t>
      </w:r>
      <w:r w:rsidR="008742FA">
        <w:rPr>
          <w:b/>
        </w:rPr>
        <w:t>perdonar</w:t>
      </w:r>
      <w:r w:rsidR="008742FA">
        <w:t xml:space="preserve"> y </w:t>
      </w:r>
      <w:r w:rsidR="008742FA">
        <w:rPr>
          <w:b/>
        </w:rPr>
        <w:t>rectificar</w:t>
      </w:r>
      <w:r w:rsidR="008742FA">
        <w:t xml:space="preserve"> sus propios errores. A</w:t>
      </w:r>
      <w:r w:rsidR="00D7689F">
        <w:t xml:space="preserve">demás, </w:t>
      </w:r>
      <w:r w:rsidR="009F65B2">
        <w:t>Dios quiere que trabajemos junt</w:t>
      </w:r>
      <w:r w:rsidR="00D7689F">
        <w:t>os en su obra. Por eso, también debemos comprometernos</w:t>
      </w:r>
      <w:r w:rsidR="009F65B2">
        <w:t xml:space="preserve"> a </w:t>
      </w:r>
      <w:r w:rsidR="009F65B2">
        <w:rPr>
          <w:b/>
        </w:rPr>
        <w:t>colaborar</w:t>
      </w:r>
      <w:r w:rsidR="009F65B2">
        <w:t xml:space="preserve"> con la obra de Dios en mi congregación.</w:t>
      </w:r>
    </w:p>
    <w:p w:rsidR="00A805B4" w:rsidRDefault="006C7722" w:rsidP="00A805B4">
      <w:pPr>
        <w:pStyle w:val="EBBNormalhalfafter"/>
        <w:spacing w:after="120"/>
      </w:pPr>
      <w:r>
        <w:rPr>
          <w:noProof/>
          <w:lang w:val="en-US"/>
        </w:rPr>
        <w:drawing>
          <wp:anchor distT="0" distB="0" distL="114300" distR="114300" simplePos="0" relativeHeight="252025856" behindDoc="0" locked="0" layoutInCell="1" allowOverlap="1">
            <wp:simplePos x="0" y="0"/>
            <wp:positionH relativeFrom="column">
              <wp:posOffset>2914650</wp:posOffset>
            </wp:positionH>
            <wp:positionV relativeFrom="paragraph">
              <wp:posOffset>854710</wp:posOffset>
            </wp:positionV>
            <wp:extent cx="1047115" cy="1051560"/>
            <wp:effectExtent l="19050" t="0" r="635" b="0"/>
            <wp:wrapNone/>
            <wp:docPr id="70" name="Picture 69" descr="Evangelio, Iglesia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2.bmp"/>
                    <pic:cNvPicPr/>
                  </pic:nvPicPr>
                  <pic:blipFill>
                    <a:blip r:embed="rId97" cstate="print"/>
                    <a:stretch>
                      <a:fillRect/>
                    </a:stretch>
                  </pic:blipFill>
                  <pic:spPr>
                    <a:xfrm>
                      <a:off x="0" y="0"/>
                      <a:ext cx="1047115" cy="1051560"/>
                    </a:xfrm>
                    <a:prstGeom prst="rect">
                      <a:avLst/>
                    </a:prstGeom>
                  </pic:spPr>
                </pic:pic>
              </a:graphicData>
            </a:graphic>
          </wp:anchor>
        </w:drawing>
      </w:r>
      <w:r w:rsidR="004A5E7F">
        <w:rPr>
          <w:noProof/>
          <w:lang w:val="en-US"/>
        </w:rPr>
        <w:pict>
          <v:shape id="_x0000_s1238" type="#_x0000_t62" style="position:absolute;margin-left:84pt;margin-top:66.5pt;width:129.6pt;height:45.6pt;z-index:252026880;mso-position-horizontal-relative:text;mso-position-vertical-relative:text" adj="-3583,7153">
            <v:textbox>
              <w:txbxContent>
                <w:p w:rsidR="00E46E4F" w:rsidRPr="008742FA" w:rsidRDefault="00E46E4F" w:rsidP="008742FA">
                  <w:pPr>
                    <w:jc w:val="center"/>
                    <w:rPr>
                      <w:lang w:val="es-ES"/>
                    </w:rPr>
                  </w:pPr>
                  <w:r>
                    <w:rPr>
                      <w:lang w:val="es-ES"/>
                    </w:rPr>
                    <w:t>Ando muy ocupado pero aparto tiempo para Dios porque él es mi prioridad.</w:t>
                  </w:r>
                </w:p>
              </w:txbxContent>
            </v:textbox>
          </v:shape>
        </w:pict>
      </w:r>
      <w:r w:rsidR="008742FA">
        <w:rPr>
          <w:noProof/>
          <w:lang w:val="en-US"/>
        </w:rPr>
        <w:drawing>
          <wp:anchor distT="0" distB="0" distL="114300" distR="114300" simplePos="0" relativeHeight="252024832" behindDoc="0" locked="0" layoutInCell="1" allowOverlap="1">
            <wp:simplePos x="0" y="0"/>
            <wp:positionH relativeFrom="column">
              <wp:posOffset>49530</wp:posOffset>
            </wp:positionH>
            <wp:positionV relativeFrom="paragraph">
              <wp:posOffset>859790</wp:posOffset>
            </wp:positionV>
            <wp:extent cx="834390" cy="1051560"/>
            <wp:effectExtent l="19050" t="0" r="3810" b="0"/>
            <wp:wrapTopAndBottom/>
            <wp:docPr id="65" name="Picture 64" descr="Evangelio, Iglesia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1.bmp"/>
                    <pic:cNvPicPr/>
                  </pic:nvPicPr>
                  <pic:blipFill>
                    <a:blip r:embed="rId98" cstate="print"/>
                    <a:stretch>
                      <a:fillRect/>
                    </a:stretch>
                  </pic:blipFill>
                  <pic:spPr>
                    <a:xfrm>
                      <a:off x="0" y="0"/>
                      <a:ext cx="834390" cy="1051560"/>
                    </a:xfrm>
                    <a:prstGeom prst="rect">
                      <a:avLst/>
                    </a:prstGeom>
                  </pic:spPr>
                </pic:pic>
              </a:graphicData>
            </a:graphic>
          </wp:anchor>
        </w:drawing>
      </w:r>
      <w:r w:rsidR="004A5E7F">
        <w:rPr>
          <w:noProof/>
          <w:lang w:val="en-US"/>
        </w:rPr>
        <w:pict>
          <v:shape id="_x0000_s1239" type="#_x0000_t62" style="position:absolute;margin-left:333.6pt;margin-top:64.1pt;width:121.2pt;height:56.4pt;z-index:252027904;mso-position-horizontal-relative:text;mso-position-vertical-relative:text" adj="-3832,5783">
            <v:textbox>
              <w:txbxContent>
                <w:p w:rsidR="00E46E4F" w:rsidRPr="008742FA" w:rsidRDefault="00E46E4F" w:rsidP="008742FA">
                  <w:pPr>
                    <w:jc w:val="center"/>
                    <w:rPr>
                      <w:lang w:val="es-ES"/>
                    </w:rPr>
                  </w:pPr>
                  <w:r>
                    <w:rPr>
                      <w:lang w:val="es-ES"/>
                    </w:rPr>
                    <w:t>Dios me ha dado muchas bendiciones. ¿Cómo no voy a darle un poco de tiempo?</w:t>
                  </w:r>
                </w:p>
              </w:txbxContent>
            </v:textbox>
          </v:shape>
        </w:pict>
      </w:r>
      <w:r w:rsidR="009F65B2">
        <w:t xml:space="preserve">Voy a apartar el </w:t>
      </w:r>
      <w:r w:rsidR="009F65B2">
        <w:rPr>
          <w:b/>
        </w:rPr>
        <w:t>tiempo</w:t>
      </w:r>
      <w:r w:rsidR="009F65B2">
        <w:t xml:space="preserve"> necesario para reunirme con mis hermanos y para ayudar en la misión de la congregación.</w:t>
      </w:r>
    </w:p>
    <w:p w:rsidR="009F65B2" w:rsidRDefault="004A5E7F" w:rsidP="00A805B4">
      <w:pPr>
        <w:pStyle w:val="EBBNormalhalfafter"/>
        <w:spacing w:after="120"/>
      </w:pPr>
      <w:r>
        <w:rPr>
          <w:rFonts w:cs="Times New Roman"/>
          <w:sz w:val="24"/>
          <w:szCs w:val="24"/>
        </w:rPr>
        <w:pict>
          <v:shape id="_x0000_s1223" type="#_x0000_t176" style="position:absolute;margin-left:.5pt;margin-top:124.35pt;width:214.3pt;height:25.3pt;z-index:252008448;mso-height-percent:200;mso-height-percent:200;mso-width-relative:margin;mso-height-relative:margin" strokecolor="black [3213]">
            <v:textbox style="mso-fit-shape-to-text:t">
              <w:txbxContent>
                <w:p w:rsidR="00E46E4F" w:rsidRDefault="00E46E4F" w:rsidP="009F65B2">
                  <w:pPr>
                    <w:pStyle w:val="EBBTitle"/>
                    <w:spacing w:after="0"/>
                    <w:jc w:val="left"/>
                    <w:rPr>
                      <w:b w:val="0"/>
                      <w:sz w:val="28"/>
                      <w:szCs w:val="28"/>
                    </w:rPr>
                  </w:pPr>
                  <w:r>
                    <w:rPr>
                      <w:sz w:val="28"/>
                      <w:szCs w:val="28"/>
                    </w:rPr>
                    <w:t>Colaborar con mis Talentos</w:t>
                  </w:r>
                </w:p>
              </w:txbxContent>
            </v:textbox>
            <w10:wrap type="topAndBottom"/>
          </v:shape>
        </w:pict>
      </w:r>
      <w:r w:rsidR="009F65B2">
        <w:t>Ejemplo: Marta vive a una hora de la iglesia, pero siempre hace el esfuerzo para llegar a las reuniones.</w:t>
      </w:r>
    </w:p>
    <w:p w:rsidR="009F65B2" w:rsidRDefault="004A5E7F" w:rsidP="00A805B4">
      <w:pPr>
        <w:pStyle w:val="EBBNormalhalfafter"/>
        <w:spacing w:after="120"/>
      </w:pPr>
      <w:r>
        <w:rPr>
          <w:noProof/>
          <w:lang w:val="en-US"/>
        </w:rPr>
        <w:pict>
          <v:shape id="_x0000_s1243" type="#_x0000_t62" style="position:absolute;margin-left:5in;margin-top:49pt;width:58.8pt;height:86.4pt;z-index:252036096" adj="30453,7675">
            <v:textbox>
              <w:txbxContent>
                <w:p w:rsidR="00E46E4F" w:rsidRPr="008742FA" w:rsidRDefault="00E46E4F" w:rsidP="00D7689F">
                  <w:pPr>
                    <w:jc w:val="center"/>
                    <w:rPr>
                      <w:lang w:val="es-ES"/>
                    </w:rPr>
                  </w:pPr>
                  <w:r>
                    <w:rPr>
                      <w:lang w:val="es-ES"/>
                    </w:rPr>
                    <w:t xml:space="preserve">Soy abuela. Puedo animar, aconsejar y orar. </w:t>
                  </w:r>
                </w:p>
              </w:txbxContent>
            </v:textbox>
          </v:shape>
        </w:pict>
      </w:r>
      <w:r>
        <w:rPr>
          <w:noProof/>
          <w:lang w:val="en-US"/>
        </w:rPr>
        <w:pict>
          <v:shape id="_x0000_s1242" type="#_x0000_t62" style="position:absolute;margin-left:241.2pt;margin-top:50.2pt;width:54.5pt;height:79.2pt;z-index:252035072" adj="30002,8700">
            <v:textbox>
              <w:txbxContent>
                <w:p w:rsidR="00E46E4F" w:rsidRPr="008742FA" w:rsidRDefault="00E46E4F" w:rsidP="00D7689F">
                  <w:pPr>
                    <w:jc w:val="center"/>
                    <w:rPr>
                      <w:lang w:val="es-ES"/>
                    </w:rPr>
                  </w:pPr>
                  <w:r>
                    <w:rPr>
                      <w:lang w:val="es-ES"/>
                    </w:rPr>
                    <w:t>Soy plomero. Puedo arreglar la tubería.</w:t>
                  </w:r>
                </w:p>
              </w:txbxContent>
            </v:textbox>
          </v:shape>
        </w:pict>
      </w:r>
      <w:r>
        <w:rPr>
          <w:noProof/>
          <w:lang w:val="en-US"/>
        </w:rPr>
        <w:pict>
          <v:shape id="_x0000_s1241" type="#_x0000_t62" style="position:absolute;margin-left:121.9pt;margin-top:62.2pt;width:54.5pt;height:69.6pt;z-index:252034048" adj="30002,8038">
            <v:textbox>
              <w:txbxContent>
                <w:p w:rsidR="00E46E4F" w:rsidRPr="008742FA" w:rsidRDefault="00E46E4F" w:rsidP="00D7689F">
                  <w:pPr>
                    <w:jc w:val="center"/>
                    <w:rPr>
                      <w:lang w:val="es-ES"/>
                    </w:rPr>
                  </w:pPr>
                  <w:r>
                    <w:rPr>
                      <w:lang w:val="es-ES"/>
                    </w:rPr>
                    <w:t>Soy maestra. Puedo enseñar la Biblia</w:t>
                  </w:r>
                </w:p>
              </w:txbxContent>
            </v:textbox>
          </v:shape>
        </w:pict>
      </w:r>
      <w:r w:rsidR="00D7689F">
        <w:rPr>
          <w:noProof/>
          <w:lang w:val="en-US"/>
        </w:rPr>
        <w:drawing>
          <wp:anchor distT="0" distB="0" distL="114300" distR="114300" simplePos="0" relativeHeight="252032000" behindDoc="0" locked="0" layoutInCell="1" allowOverlap="1">
            <wp:simplePos x="0" y="0"/>
            <wp:positionH relativeFrom="column">
              <wp:posOffset>5276850</wp:posOffset>
            </wp:positionH>
            <wp:positionV relativeFrom="paragraph">
              <wp:posOffset>835660</wp:posOffset>
            </wp:positionV>
            <wp:extent cx="969645" cy="990600"/>
            <wp:effectExtent l="19050" t="0" r="1905" b="0"/>
            <wp:wrapNone/>
            <wp:docPr id="74" name="Picture 73" descr="Evangelio, Iglesia     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6.bmp"/>
                    <pic:cNvPicPr/>
                  </pic:nvPicPr>
                  <pic:blipFill>
                    <a:blip r:embed="rId99" cstate="print"/>
                    <a:stretch>
                      <a:fillRect/>
                    </a:stretch>
                  </pic:blipFill>
                  <pic:spPr>
                    <a:xfrm>
                      <a:off x="0" y="0"/>
                      <a:ext cx="969645" cy="990600"/>
                    </a:xfrm>
                    <a:prstGeom prst="rect">
                      <a:avLst/>
                    </a:prstGeom>
                  </pic:spPr>
                </pic:pic>
              </a:graphicData>
            </a:graphic>
          </wp:anchor>
        </w:drawing>
      </w:r>
      <w:r w:rsidR="00D7689F">
        <w:rPr>
          <w:noProof/>
          <w:lang w:val="en-US"/>
        </w:rPr>
        <w:drawing>
          <wp:anchor distT="0" distB="0" distL="114300" distR="114300" simplePos="0" relativeHeight="252030976" behindDoc="0" locked="0" layoutInCell="1" allowOverlap="1">
            <wp:simplePos x="0" y="0"/>
            <wp:positionH relativeFrom="column">
              <wp:posOffset>3661410</wp:posOffset>
            </wp:positionH>
            <wp:positionV relativeFrom="paragraph">
              <wp:posOffset>866140</wp:posOffset>
            </wp:positionV>
            <wp:extent cx="941070" cy="990600"/>
            <wp:effectExtent l="19050" t="0" r="0" b="0"/>
            <wp:wrapNone/>
            <wp:docPr id="73" name="Picture 72" descr="Evangelio, Iglesia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5.bmp"/>
                    <pic:cNvPicPr/>
                  </pic:nvPicPr>
                  <pic:blipFill>
                    <a:blip r:embed="rId100" cstate="print"/>
                    <a:stretch>
                      <a:fillRect/>
                    </a:stretch>
                  </pic:blipFill>
                  <pic:spPr>
                    <a:xfrm>
                      <a:off x="0" y="0"/>
                      <a:ext cx="941070" cy="990600"/>
                    </a:xfrm>
                    <a:prstGeom prst="rect">
                      <a:avLst/>
                    </a:prstGeom>
                  </pic:spPr>
                </pic:pic>
              </a:graphicData>
            </a:graphic>
          </wp:anchor>
        </w:drawing>
      </w:r>
      <w:r w:rsidR="00D7689F">
        <w:rPr>
          <w:noProof/>
          <w:lang w:val="en-US"/>
        </w:rPr>
        <w:drawing>
          <wp:anchor distT="0" distB="0" distL="114300" distR="114300" simplePos="0" relativeHeight="252029952" behindDoc="0" locked="0" layoutInCell="1" allowOverlap="1">
            <wp:simplePos x="0" y="0"/>
            <wp:positionH relativeFrom="column">
              <wp:posOffset>2244090</wp:posOffset>
            </wp:positionH>
            <wp:positionV relativeFrom="paragraph">
              <wp:posOffset>896620</wp:posOffset>
            </wp:positionV>
            <wp:extent cx="895350" cy="990600"/>
            <wp:effectExtent l="19050" t="0" r="0" b="0"/>
            <wp:wrapNone/>
            <wp:docPr id="72" name="Picture 71" descr="Evangelio, Iglesia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4.bmp"/>
                    <pic:cNvPicPr/>
                  </pic:nvPicPr>
                  <pic:blipFill>
                    <a:blip r:embed="rId101" cstate="print"/>
                    <a:stretch>
                      <a:fillRect/>
                    </a:stretch>
                  </pic:blipFill>
                  <pic:spPr>
                    <a:xfrm>
                      <a:off x="0" y="0"/>
                      <a:ext cx="895350" cy="990600"/>
                    </a:xfrm>
                    <a:prstGeom prst="rect">
                      <a:avLst/>
                    </a:prstGeom>
                  </pic:spPr>
                </pic:pic>
              </a:graphicData>
            </a:graphic>
          </wp:anchor>
        </w:drawing>
      </w:r>
      <w:r w:rsidR="00D7689F">
        <w:rPr>
          <w:noProof/>
          <w:lang w:val="en-US"/>
        </w:rPr>
        <w:drawing>
          <wp:anchor distT="0" distB="0" distL="114300" distR="114300" simplePos="0" relativeHeight="252028928" behindDoc="0" locked="0" layoutInCell="1" allowOverlap="1">
            <wp:simplePos x="0" y="0"/>
            <wp:positionH relativeFrom="column">
              <wp:posOffset>354330</wp:posOffset>
            </wp:positionH>
            <wp:positionV relativeFrom="paragraph">
              <wp:posOffset>896620</wp:posOffset>
            </wp:positionV>
            <wp:extent cx="1276350" cy="990600"/>
            <wp:effectExtent l="19050" t="0" r="0" b="0"/>
            <wp:wrapTopAndBottom/>
            <wp:docPr id="71" name="Picture 70" descr="Evangelio, Iglesia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3.bmp"/>
                    <pic:cNvPicPr/>
                  </pic:nvPicPr>
                  <pic:blipFill>
                    <a:blip r:embed="rId102" cstate="print"/>
                    <a:stretch>
                      <a:fillRect/>
                    </a:stretch>
                  </pic:blipFill>
                  <pic:spPr>
                    <a:xfrm>
                      <a:off x="0" y="0"/>
                      <a:ext cx="1276350" cy="990600"/>
                    </a:xfrm>
                    <a:prstGeom prst="rect">
                      <a:avLst/>
                    </a:prstGeom>
                  </pic:spPr>
                </pic:pic>
              </a:graphicData>
            </a:graphic>
          </wp:anchor>
        </w:drawing>
      </w:r>
      <w:r>
        <w:rPr>
          <w:noProof/>
          <w:lang w:val="en-US"/>
        </w:rPr>
        <w:pict>
          <v:shape id="_x0000_s1240" type="#_x0000_t62" style="position:absolute;margin-left:-14.4pt;margin-top:62.2pt;width:61.2pt;height:69.6pt;z-index:252033024;mso-position-horizontal-relative:text;mso-position-vertical-relative:text" adj="31200,6176">
            <v:textbox>
              <w:txbxContent>
                <w:p w:rsidR="00E46E4F" w:rsidRPr="008742FA" w:rsidRDefault="00E46E4F" w:rsidP="00D7689F">
                  <w:pPr>
                    <w:jc w:val="center"/>
                    <w:rPr>
                      <w:lang w:val="es-ES"/>
                    </w:rPr>
                  </w:pPr>
                  <w:r>
                    <w:rPr>
                      <w:lang w:val="es-ES"/>
                    </w:rPr>
                    <w:t>Soy músico. Puedo tocar y cantar.</w:t>
                  </w:r>
                </w:p>
              </w:txbxContent>
            </v:textbox>
          </v:shape>
        </w:pict>
      </w:r>
      <w:r w:rsidR="009F65B2">
        <w:t xml:space="preserve">Voy a utilizar mis </w:t>
      </w:r>
      <w:r w:rsidR="009F65B2" w:rsidRPr="009F65B2">
        <w:rPr>
          <w:b/>
        </w:rPr>
        <w:t>talentos</w:t>
      </w:r>
      <w:r w:rsidR="009F65B2">
        <w:t xml:space="preserve"> y habilidades para ayudar a mis hermanos y ayudar en la misión de la congregación.</w:t>
      </w:r>
      <w:r w:rsidR="00206F2D">
        <w:t xml:space="preserve"> </w:t>
      </w:r>
    </w:p>
    <w:p w:rsidR="009F65B2" w:rsidRDefault="004A5E7F" w:rsidP="00A805B4">
      <w:pPr>
        <w:pStyle w:val="EBBNormalhalfafter"/>
        <w:spacing w:after="120"/>
      </w:pPr>
      <w:r>
        <w:rPr>
          <w:rFonts w:cs="Times New Roman"/>
          <w:sz w:val="24"/>
          <w:szCs w:val="24"/>
        </w:rPr>
        <w:pict>
          <v:shape id="_x0000_s1224" type="#_x0000_t176" style="position:absolute;margin-left:-.7pt;margin-top:106.05pt;width:207.5pt;height:25.3pt;z-index:252010496;mso-height-percent:200;mso-height-percent:200;mso-width-relative:margin;mso-height-relative:margin" strokecolor="black [3213]">
            <v:textbox style="mso-fit-shape-to-text:t">
              <w:txbxContent>
                <w:p w:rsidR="00E46E4F" w:rsidRDefault="00E46E4F" w:rsidP="00206F2D">
                  <w:pPr>
                    <w:pStyle w:val="EBBTitle"/>
                    <w:spacing w:after="0"/>
                    <w:jc w:val="left"/>
                    <w:rPr>
                      <w:b w:val="0"/>
                      <w:sz w:val="28"/>
                      <w:szCs w:val="28"/>
                    </w:rPr>
                  </w:pPr>
                  <w:r>
                    <w:rPr>
                      <w:sz w:val="28"/>
                      <w:szCs w:val="28"/>
                    </w:rPr>
                    <w:t>Colaborar con mis Tesoros</w:t>
                  </w:r>
                </w:p>
              </w:txbxContent>
            </v:textbox>
            <w10:wrap type="topAndBottom"/>
          </v:shape>
        </w:pict>
      </w:r>
      <w:r w:rsidR="009F65B2">
        <w:t>Ejemplo: Enrique, que es plomero, arregla los baños de la iglesia.</w:t>
      </w:r>
    </w:p>
    <w:p w:rsidR="009F65B2" w:rsidRDefault="004A5E7F" w:rsidP="00A805B4">
      <w:pPr>
        <w:pStyle w:val="EBBNormalhalfafter"/>
        <w:spacing w:after="120"/>
      </w:pPr>
      <w:r>
        <w:rPr>
          <w:noProof/>
          <w:lang w:val="en-US"/>
        </w:rPr>
        <w:pict>
          <v:shape id="_x0000_s1248" type="#_x0000_t62" style="position:absolute;margin-left:394.8pt;margin-top:59.5pt;width:80.2pt;height:69.6pt;z-index:252042240" adj="-4363,8410">
            <v:textbox>
              <w:txbxContent>
                <w:p w:rsidR="00E46E4F" w:rsidRPr="008742FA" w:rsidRDefault="00E46E4F" w:rsidP="00E352EC">
                  <w:pPr>
                    <w:jc w:val="center"/>
                    <w:rPr>
                      <w:lang w:val="es-ES"/>
                    </w:rPr>
                  </w:pPr>
                  <w:r>
                    <w:rPr>
                      <w:lang w:val="es-ES"/>
                    </w:rPr>
                    <w:t>Dios me ha bendecido mucho, para que yo pueda apoyar la obra.</w:t>
                  </w:r>
                </w:p>
              </w:txbxContent>
            </v:textbox>
          </v:shape>
        </w:pict>
      </w:r>
      <w:r w:rsidR="00E352EC">
        <w:rPr>
          <w:noProof/>
          <w:lang w:val="en-US"/>
        </w:rPr>
        <w:drawing>
          <wp:anchor distT="0" distB="0" distL="114300" distR="114300" simplePos="0" relativeHeight="252039168" behindDoc="0" locked="0" layoutInCell="1" allowOverlap="1">
            <wp:simplePos x="0" y="0"/>
            <wp:positionH relativeFrom="column">
              <wp:posOffset>3935730</wp:posOffset>
            </wp:positionH>
            <wp:positionV relativeFrom="paragraph">
              <wp:posOffset>770890</wp:posOffset>
            </wp:positionV>
            <wp:extent cx="1017270" cy="1097280"/>
            <wp:effectExtent l="19050" t="0" r="0" b="0"/>
            <wp:wrapNone/>
            <wp:docPr id="77" name="Picture 76" descr="Evangelio, Iglesia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9.bmp"/>
                    <pic:cNvPicPr/>
                  </pic:nvPicPr>
                  <pic:blipFill>
                    <a:blip r:embed="rId103" cstate="print"/>
                    <a:stretch>
                      <a:fillRect/>
                    </a:stretch>
                  </pic:blipFill>
                  <pic:spPr>
                    <a:xfrm>
                      <a:off x="0" y="0"/>
                      <a:ext cx="1017270" cy="1097280"/>
                    </a:xfrm>
                    <a:prstGeom prst="rect">
                      <a:avLst/>
                    </a:prstGeom>
                  </pic:spPr>
                </pic:pic>
              </a:graphicData>
            </a:graphic>
          </wp:anchor>
        </w:drawing>
      </w:r>
      <w:r>
        <w:rPr>
          <w:noProof/>
          <w:lang w:val="en-US"/>
        </w:rPr>
        <w:pict>
          <v:shape id="_x0000_s1247" type="#_x0000_t62" style="position:absolute;margin-left:236.2pt;margin-top:60.7pt;width:60.7pt;height:57.6pt;z-index:252041216;mso-position-horizontal-relative:text;mso-position-vertical-relative:text" adj="-7829,8813">
            <v:textbox>
              <w:txbxContent>
                <w:p w:rsidR="00E46E4F" w:rsidRPr="008742FA" w:rsidRDefault="00E46E4F" w:rsidP="00E352EC">
                  <w:pPr>
                    <w:jc w:val="center"/>
                    <w:rPr>
                      <w:lang w:val="es-ES"/>
                    </w:rPr>
                  </w:pPr>
                  <w:r>
                    <w:rPr>
                      <w:lang w:val="es-ES"/>
                    </w:rPr>
                    <w:t>Doy a la iglesia el 10 % de mi sueldo.</w:t>
                  </w:r>
                </w:p>
              </w:txbxContent>
            </v:textbox>
          </v:shape>
        </w:pict>
      </w:r>
      <w:r w:rsidR="00E352EC">
        <w:rPr>
          <w:noProof/>
          <w:lang w:val="en-US"/>
        </w:rPr>
        <w:drawing>
          <wp:anchor distT="0" distB="0" distL="114300" distR="114300" simplePos="0" relativeHeight="252038144" behindDoc="0" locked="0" layoutInCell="1" allowOverlap="1">
            <wp:simplePos x="0" y="0"/>
            <wp:positionH relativeFrom="column">
              <wp:posOffset>2000250</wp:posOffset>
            </wp:positionH>
            <wp:positionV relativeFrom="paragraph">
              <wp:posOffset>862330</wp:posOffset>
            </wp:positionV>
            <wp:extent cx="819150" cy="1021080"/>
            <wp:effectExtent l="19050" t="0" r="0" b="0"/>
            <wp:wrapNone/>
            <wp:docPr id="76" name="Picture 75" descr="Evangelio, Iglesia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8.bmp"/>
                    <pic:cNvPicPr/>
                  </pic:nvPicPr>
                  <pic:blipFill>
                    <a:blip r:embed="rId104" cstate="print"/>
                    <a:stretch>
                      <a:fillRect/>
                    </a:stretch>
                  </pic:blipFill>
                  <pic:spPr>
                    <a:xfrm>
                      <a:off x="0" y="0"/>
                      <a:ext cx="819150" cy="1021080"/>
                    </a:xfrm>
                    <a:prstGeom prst="rect">
                      <a:avLst/>
                    </a:prstGeom>
                  </pic:spPr>
                </pic:pic>
              </a:graphicData>
            </a:graphic>
          </wp:anchor>
        </w:drawing>
      </w:r>
      <w:r>
        <w:rPr>
          <w:noProof/>
          <w:lang w:val="en-US"/>
        </w:rPr>
        <w:pict>
          <v:shape id="_x0000_s1246" type="#_x0000_t62" style="position:absolute;margin-left:78pt;margin-top:61.9pt;width:67.2pt;height:69.6pt;z-index:252040192;mso-position-horizontal-relative:text;mso-position-vertical-relative:text" adj="-7071,7293">
            <v:textbox>
              <w:txbxContent>
                <w:p w:rsidR="00E46E4F" w:rsidRPr="008742FA" w:rsidRDefault="00E46E4F" w:rsidP="00E352EC">
                  <w:pPr>
                    <w:jc w:val="center"/>
                    <w:rPr>
                      <w:lang w:val="es-ES"/>
                    </w:rPr>
                  </w:pPr>
                  <w:r>
                    <w:rPr>
                      <w:lang w:val="es-ES"/>
                    </w:rPr>
                    <w:t>Soy pobre pero colaboro con lo que Dios me da.</w:t>
                  </w:r>
                </w:p>
              </w:txbxContent>
            </v:textbox>
          </v:shape>
        </w:pict>
      </w:r>
      <w:r w:rsidR="00E352EC">
        <w:rPr>
          <w:noProof/>
          <w:lang w:val="en-US"/>
        </w:rPr>
        <w:drawing>
          <wp:anchor distT="0" distB="0" distL="114300" distR="114300" simplePos="0" relativeHeight="252037120" behindDoc="0" locked="0" layoutInCell="1" allowOverlap="1">
            <wp:simplePos x="0" y="0"/>
            <wp:positionH relativeFrom="column">
              <wp:posOffset>19050</wp:posOffset>
            </wp:positionH>
            <wp:positionV relativeFrom="paragraph">
              <wp:posOffset>938530</wp:posOffset>
            </wp:positionV>
            <wp:extent cx="803910" cy="990600"/>
            <wp:effectExtent l="19050" t="0" r="0" b="0"/>
            <wp:wrapTopAndBottom/>
            <wp:docPr id="75" name="Picture 74" descr="Evangelio, Iglesia     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Iglesia     007.bmp"/>
                    <pic:cNvPicPr/>
                  </pic:nvPicPr>
                  <pic:blipFill>
                    <a:blip r:embed="rId105" cstate="print"/>
                    <a:stretch>
                      <a:fillRect/>
                    </a:stretch>
                  </pic:blipFill>
                  <pic:spPr>
                    <a:xfrm>
                      <a:off x="0" y="0"/>
                      <a:ext cx="803910" cy="990600"/>
                    </a:xfrm>
                    <a:prstGeom prst="rect">
                      <a:avLst/>
                    </a:prstGeom>
                  </pic:spPr>
                </pic:pic>
              </a:graphicData>
            </a:graphic>
          </wp:anchor>
        </w:drawing>
      </w:r>
      <w:r w:rsidR="009F65B2">
        <w:t>Voy a apartar</w:t>
      </w:r>
      <w:r w:rsidR="00126790">
        <w:t xml:space="preserve"> la primera parte de mis </w:t>
      </w:r>
      <w:r w:rsidR="00126790">
        <w:rPr>
          <w:b/>
        </w:rPr>
        <w:t>ingresos</w:t>
      </w:r>
      <w:r w:rsidR="00126790">
        <w:t xml:space="preserve"> </w:t>
      </w:r>
      <w:r w:rsidR="00206F2D">
        <w:t>para ayudar en la misión de la congregación.</w:t>
      </w:r>
    </w:p>
    <w:p w:rsidR="00B73EA3" w:rsidRDefault="00206F2D" w:rsidP="00E352EC">
      <w:pPr>
        <w:pStyle w:val="EBBNormalhalfafter"/>
        <w:spacing w:before="240" w:after="120"/>
      </w:pPr>
      <w:r>
        <w:t>Ejemplo: Cada vez que cobra su sueldo, José aparta 10 % para su iglesia.</w:t>
      </w:r>
      <w:r w:rsidR="00B73EA3" w:rsidRPr="00936D14">
        <w:rPr>
          <w:lang w:val="es-ES"/>
        </w:rPr>
        <w:br w:type="page"/>
      </w:r>
    </w:p>
    <w:p w:rsidR="00B73EA3" w:rsidRDefault="00B73EA3" w:rsidP="00B73EA3">
      <w:pPr>
        <w:pStyle w:val="EBBTitle"/>
      </w:pPr>
      <w:r>
        <w:lastRenderedPageBreak/>
        <w:t>Ejercicios: La Congregación</w:t>
      </w:r>
    </w:p>
    <w:p w:rsidR="00B73EA3" w:rsidRDefault="00B73EA3" w:rsidP="00B73EA3">
      <w:pPr>
        <w:pStyle w:val="EBBNormalhalfafter"/>
        <w:spacing w:after="120"/>
      </w:pPr>
      <w:r>
        <w:t>1.</w:t>
      </w:r>
      <w:r>
        <w:tab/>
        <w:t>¿Qué bendición promete Jesucristo cuando nos reunimos en su nombre?</w:t>
      </w:r>
    </w:p>
    <w:p w:rsidR="00B73EA3" w:rsidRDefault="00B73EA3" w:rsidP="00B73EA3">
      <w:pPr>
        <w:pStyle w:val="EBBNormalhalfafter"/>
        <w:spacing w:after="120"/>
      </w:pPr>
      <w:r>
        <w:tab/>
        <w:t>Él mismo estará __________________________</w:t>
      </w:r>
    </w:p>
    <w:p w:rsidR="00B73EA3" w:rsidRDefault="00B73EA3" w:rsidP="00B73EA3">
      <w:pPr>
        <w:pStyle w:val="EBBNormalhalfafter"/>
        <w:spacing w:after="120"/>
      </w:pPr>
      <w:r>
        <w:t>2.</w:t>
      </w:r>
      <w:r>
        <w:tab/>
        <w:t>Separados, somos _________; unidos en Cristo, somos ___________.</w:t>
      </w:r>
    </w:p>
    <w:p w:rsidR="00B73EA3" w:rsidRDefault="00B73EA3" w:rsidP="00B73EA3">
      <w:pPr>
        <w:pStyle w:val="EBBNormalhalfafter"/>
        <w:spacing w:after="120"/>
      </w:pPr>
      <w:r>
        <w:t>3.</w:t>
      </w:r>
      <w:r>
        <w:tab/>
        <w:t>En la congregación, debe haber muchísimo __________ y __________.</w:t>
      </w:r>
    </w:p>
    <w:p w:rsidR="00B73EA3" w:rsidRDefault="00B73EA3" w:rsidP="00B73EA3">
      <w:pPr>
        <w:pStyle w:val="EBBNormalhalfafter"/>
        <w:spacing w:after="120"/>
      </w:pPr>
      <w:r>
        <w:t>4.</w:t>
      </w:r>
      <w:r>
        <w:tab/>
        <w:t>En la congregación, no comprometemos a:</w:t>
      </w:r>
    </w:p>
    <w:p w:rsidR="00B73EA3" w:rsidRDefault="00B73EA3" w:rsidP="00B73EA3">
      <w:pPr>
        <w:pStyle w:val="EBBNormalhalfafter"/>
        <w:spacing w:after="120"/>
      </w:pPr>
      <w:r>
        <w:tab/>
        <w:t>1)</w:t>
      </w:r>
      <w:r>
        <w:tab/>
        <w:t>__________ a los demás.</w:t>
      </w:r>
    </w:p>
    <w:p w:rsidR="00B73EA3" w:rsidRDefault="00B73EA3" w:rsidP="00B73EA3">
      <w:pPr>
        <w:pStyle w:val="EBBNormalhalfafter"/>
        <w:spacing w:after="120"/>
      </w:pPr>
      <w:r>
        <w:tab/>
        <w:t>2)</w:t>
      </w:r>
      <w:r>
        <w:tab/>
        <w:t>______________ a los no creyentes.</w:t>
      </w:r>
    </w:p>
    <w:p w:rsidR="00B73EA3" w:rsidRDefault="00B73EA3" w:rsidP="00B73EA3">
      <w:pPr>
        <w:pStyle w:val="EBBNormalhalfafter"/>
        <w:spacing w:after="120"/>
      </w:pPr>
      <w:r>
        <w:tab/>
        <w:t>3)</w:t>
      </w:r>
      <w:r>
        <w:tab/>
        <w:t>______________</w:t>
      </w:r>
      <w:r>
        <w:tab/>
        <w:t>a los hermanos cuando fallan.</w:t>
      </w:r>
    </w:p>
    <w:p w:rsidR="00B73EA3" w:rsidRDefault="00B73EA3" w:rsidP="00B73EA3">
      <w:pPr>
        <w:pStyle w:val="EBBNormalhalfafter"/>
        <w:spacing w:after="120"/>
      </w:pPr>
      <w:r>
        <w:tab/>
        <w:t>4)</w:t>
      </w:r>
      <w:r>
        <w:tab/>
        <w:t>_____________</w:t>
      </w:r>
      <w:proofErr w:type="gramStart"/>
      <w:r>
        <w:t>_  nuestros propios</w:t>
      </w:r>
      <w:proofErr w:type="gramEnd"/>
      <w:r>
        <w:t xml:space="preserve"> errores.</w:t>
      </w:r>
    </w:p>
    <w:p w:rsidR="00B73EA3" w:rsidRDefault="00B73EA3" w:rsidP="00B73EA3">
      <w:pPr>
        <w:pStyle w:val="EBBNormalhalfafter"/>
        <w:spacing w:after="120"/>
      </w:pPr>
      <w:r>
        <w:tab/>
        <w:t>5)</w:t>
      </w:r>
      <w:r>
        <w:tab/>
        <w:t>______________ en la misión del Señor.</w:t>
      </w:r>
    </w:p>
    <w:p w:rsidR="00B73EA3" w:rsidRDefault="00B73EA3" w:rsidP="00B73EA3">
      <w:pPr>
        <w:pStyle w:val="EBBNormalhalfafter"/>
        <w:spacing w:after="80"/>
      </w:pPr>
      <w:r>
        <w:t>5.</w:t>
      </w:r>
      <w:r>
        <w:tab/>
        <w:t xml:space="preserve">¿Cuáles de las siguientes personas colaboran con su </w:t>
      </w:r>
      <w:r>
        <w:rPr>
          <w:b/>
        </w:rPr>
        <w:t>tiempo</w:t>
      </w:r>
      <w:r>
        <w:t>? (”sí” o “no”)</w:t>
      </w:r>
    </w:p>
    <w:p w:rsidR="00B73EA3" w:rsidRDefault="00B73EA3" w:rsidP="00B73EA3">
      <w:pPr>
        <w:pStyle w:val="EBBNormalhalfafter"/>
        <w:tabs>
          <w:tab w:val="left" w:pos="540"/>
          <w:tab w:val="left" w:pos="1260"/>
        </w:tabs>
        <w:spacing w:after="80"/>
        <w:ind w:left="1620" w:hanging="1620"/>
      </w:pPr>
      <w:r>
        <w:tab/>
        <w:t>____</w:t>
      </w:r>
      <w:r>
        <w:tab/>
        <w:t>a.</w:t>
      </w:r>
      <w:r>
        <w:tab/>
        <w:t>Andrés ayuda en la limpieza de la iglesia cada mes.</w:t>
      </w:r>
    </w:p>
    <w:p w:rsidR="00B73EA3" w:rsidRDefault="00B73EA3" w:rsidP="00B73EA3">
      <w:pPr>
        <w:pStyle w:val="EBBNormalhalfafter"/>
        <w:tabs>
          <w:tab w:val="left" w:pos="540"/>
          <w:tab w:val="left" w:pos="1260"/>
        </w:tabs>
        <w:spacing w:after="80"/>
        <w:ind w:left="1620" w:hanging="1620"/>
      </w:pPr>
      <w:r>
        <w:tab/>
        <w:t>____</w:t>
      </w:r>
      <w:r>
        <w:tab/>
        <w:t>b.</w:t>
      </w:r>
      <w:r>
        <w:tab/>
        <w:t>Francia se siente cansada los domingos y pocas veces va al servicio.</w:t>
      </w:r>
    </w:p>
    <w:p w:rsidR="00B73EA3" w:rsidRDefault="00B73EA3" w:rsidP="00B73EA3">
      <w:pPr>
        <w:pStyle w:val="EBBNormalhalfafter"/>
        <w:tabs>
          <w:tab w:val="left" w:pos="540"/>
          <w:tab w:val="left" w:pos="1260"/>
        </w:tabs>
        <w:spacing w:after="80"/>
        <w:ind w:left="1620" w:hanging="1620"/>
      </w:pPr>
      <w:r>
        <w:tab/>
        <w:t>____</w:t>
      </w:r>
      <w:r>
        <w:tab/>
        <w:t>c.</w:t>
      </w:r>
      <w:r>
        <w:tab/>
        <w:t>César siempre llega tarde y sale temprano.</w:t>
      </w:r>
    </w:p>
    <w:p w:rsidR="00B73EA3" w:rsidRDefault="00B73EA3" w:rsidP="00B73EA3">
      <w:pPr>
        <w:pStyle w:val="EBBNormalhalfafter"/>
        <w:tabs>
          <w:tab w:val="left" w:pos="540"/>
          <w:tab w:val="left" w:pos="1260"/>
        </w:tabs>
        <w:spacing w:after="120"/>
        <w:ind w:left="1620" w:hanging="1620"/>
      </w:pPr>
      <w:r>
        <w:tab/>
        <w:t>____</w:t>
      </w:r>
      <w:r>
        <w:tab/>
        <w:t>d.</w:t>
      </w:r>
      <w:r>
        <w:tab/>
        <w:t>Delia asiste cada domingo al servicio y también el estudio bíblico.</w:t>
      </w:r>
    </w:p>
    <w:p w:rsidR="00B73EA3" w:rsidRDefault="00B73EA3" w:rsidP="00B73EA3">
      <w:pPr>
        <w:pStyle w:val="EBBNormalhalfafter"/>
        <w:tabs>
          <w:tab w:val="left" w:pos="540"/>
          <w:tab w:val="left" w:pos="1260"/>
        </w:tabs>
        <w:spacing w:after="80"/>
        <w:ind w:left="1627" w:hanging="1627"/>
      </w:pPr>
      <w:r>
        <w:t>6.</w:t>
      </w:r>
      <w:r>
        <w:tab/>
        <w:t xml:space="preserve">¿Cuáles de las siguientes personas colaboran con sus </w:t>
      </w:r>
      <w:r>
        <w:rPr>
          <w:b/>
        </w:rPr>
        <w:t>talentos</w:t>
      </w:r>
      <w:r>
        <w:t>? (“sí” o “no”)</w:t>
      </w:r>
    </w:p>
    <w:p w:rsidR="00B73EA3" w:rsidRDefault="00B73EA3" w:rsidP="00B73EA3">
      <w:pPr>
        <w:pStyle w:val="EBBNormalhalfafter"/>
        <w:tabs>
          <w:tab w:val="left" w:pos="540"/>
          <w:tab w:val="left" w:pos="1260"/>
        </w:tabs>
        <w:spacing w:after="80"/>
        <w:ind w:left="1627" w:hanging="1627"/>
      </w:pPr>
      <w:r>
        <w:tab/>
        <w:t>____</w:t>
      </w:r>
      <w:r>
        <w:tab/>
        <w:t>a.</w:t>
      </w:r>
      <w:r>
        <w:tab/>
        <w:t>Samuel canta en el coro y toca el teclado en la iglesia.</w:t>
      </w:r>
    </w:p>
    <w:p w:rsidR="00B73EA3" w:rsidRDefault="00B73EA3" w:rsidP="00B73EA3">
      <w:pPr>
        <w:pStyle w:val="EBBNormalhalfafter"/>
        <w:tabs>
          <w:tab w:val="left" w:pos="540"/>
          <w:tab w:val="left" w:pos="1260"/>
        </w:tabs>
        <w:spacing w:after="80"/>
        <w:ind w:left="1627" w:hanging="1627"/>
      </w:pPr>
      <w:r>
        <w:tab/>
        <w:t>____</w:t>
      </w:r>
      <w:r>
        <w:tab/>
        <w:t>b.</w:t>
      </w:r>
      <w:r>
        <w:tab/>
        <w:t>Lilia hace pasteles ricos para los momentos especiales en la iglesia.</w:t>
      </w:r>
    </w:p>
    <w:p w:rsidR="00B73EA3" w:rsidRDefault="00B73EA3" w:rsidP="00B73EA3">
      <w:pPr>
        <w:pStyle w:val="EBBNormalhalfafter"/>
        <w:tabs>
          <w:tab w:val="left" w:pos="540"/>
          <w:tab w:val="left" w:pos="1260"/>
        </w:tabs>
        <w:spacing w:after="80"/>
        <w:ind w:left="1627" w:hanging="1627"/>
      </w:pPr>
      <w:r>
        <w:tab/>
        <w:t>____</w:t>
      </w:r>
      <w:r>
        <w:tab/>
        <w:t>c.</w:t>
      </w:r>
      <w:r>
        <w:tab/>
        <w:t>Milagros está pendiente para hacer café y saludar a los visitantes.</w:t>
      </w:r>
    </w:p>
    <w:p w:rsidR="00B73EA3" w:rsidRDefault="00B73EA3" w:rsidP="00B73EA3">
      <w:pPr>
        <w:pStyle w:val="EBBNormalhalfafter"/>
        <w:tabs>
          <w:tab w:val="left" w:pos="540"/>
          <w:tab w:val="left" w:pos="1260"/>
        </w:tabs>
        <w:spacing w:after="120"/>
        <w:ind w:left="1620" w:hanging="1620"/>
      </w:pPr>
      <w:r>
        <w:tab/>
        <w:t>____</w:t>
      </w:r>
      <w:r>
        <w:tab/>
        <w:t>d.</w:t>
      </w:r>
      <w:r>
        <w:tab/>
        <w:t>Felipe ayuda al pastor a visitar a los enfermos de la congregación.</w:t>
      </w:r>
    </w:p>
    <w:p w:rsidR="00B73EA3" w:rsidRDefault="00B73EA3" w:rsidP="00B73EA3">
      <w:pPr>
        <w:pStyle w:val="EBBNormalhalfafter"/>
        <w:tabs>
          <w:tab w:val="left" w:pos="540"/>
          <w:tab w:val="left" w:pos="1260"/>
        </w:tabs>
        <w:spacing w:after="80"/>
        <w:ind w:left="1627" w:hanging="1627"/>
      </w:pPr>
      <w:r>
        <w:t>7.</w:t>
      </w:r>
      <w:r>
        <w:tab/>
        <w:t xml:space="preserve">¿Cuáles de las siguientes personas colaboran con sus </w:t>
      </w:r>
      <w:r>
        <w:rPr>
          <w:b/>
        </w:rPr>
        <w:t>tesoros</w:t>
      </w:r>
      <w:r>
        <w:t>? (“sí” o “no”)</w:t>
      </w:r>
    </w:p>
    <w:p w:rsidR="00B73EA3" w:rsidRDefault="00B73EA3" w:rsidP="00B73EA3">
      <w:pPr>
        <w:pStyle w:val="EBBNormalhalfafter"/>
        <w:tabs>
          <w:tab w:val="left" w:pos="540"/>
          <w:tab w:val="left" w:pos="1260"/>
        </w:tabs>
        <w:spacing w:after="80"/>
        <w:ind w:left="1627" w:hanging="1627"/>
      </w:pPr>
      <w:r>
        <w:tab/>
        <w:t>____</w:t>
      </w:r>
      <w:r>
        <w:tab/>
        <w:t>a.</w:t>
      </w:r>
      <w:r>
        <w:tab/>
        <w:t>Juan regaló unos lápices y creyones para la Escuela Dominical.</w:t>
      </w:r>
    </w:p>
    <w:p w:rsidR="00B73EA3" w:rsidRDefault="00B73EA3" w:rsidP="00B73EA3">
      <w:pPr>
        <w:pStyle w:val="EBBNormalhalfafter"/>
        <w:tabs>
          <w:tab w:val="left" w:pos="540"/>
          <w:tab w:val="left" w:pos="1260"/>
        </w:tabs>
        <w:spacing w:after="80"/>
        <w:ind w:left="1627" w:hanging="1627"/>
      </w:pPr>
      <w:r>
        <w:tab/>
        <w:t>____</w:t>
      </w:r>
      <w:r>
        <w:tab/>
        <w:t>b.</w:t>
      </w:r>
      <w:r>
        <w:tab/>
        <w:t>Victoria compró una medicina para una señora enferma.</w:t>
      </w:r>
    </w:p>
    <w:p w:rsidR="00B73EA3" w:rsidRDefault="00B73EA3" w:rsidP="00B73EA3">
      <w:pPr>
        <w:pStyle w:val="EBBNormalhalfafter"/>
        <w:tabs>
          <w:tab w:val="left" w:pos="540"/>
          <w:tab w:val="left" w:pos="1260"/>
        </w:tabs>
        <w:spacing w:after="80"/>
        <w:ind w:left="1627" w:hanging="1627"/>
      </w:pPr>
      <w:r>
        <w:tab/>
        <w:t>____</w:t>
      </w:r>
      <w:r>
        <w:tab/>
        <w:t>c.</w:t>
      </w:r>
      <w:r>
        <w:tab/>
        <w:t>Pablo ofrenda lo poquito que sobra en su bolsillo después de los gastos de toda la semana.</w:t>
      </w:r>
    </w:p>
    <w:p w:rsidR="00B73EA3" w:rsidRDefault="00B73EA3" w:rsidP="00B73EA3">
      <w:pPr>
        <w:pStyle w:val="EBBNormalhalfafter"/>
        <w:tabs>
          <w:tab w:val="left" w:pos="540"/>
          <w:tab w:val="left" w:pos="1260"/>
        </w:tabs>
        <w:spacing w:after="120"/>
        <w:ind w:left="1620" w:hanging="1620"/>
      </w:pPr>
      <w:r>
        <w:tab/>
        <w:t>____</w:t>
      </w:r>
      <w:r>
        <w:tab/>
        <w:t>d.</w:t>
      </w:r>
      <w:r>
        <w:tab/>
        <w:t xml:space="preserve">María aparta su ofrenda todas las semanas, </w:t>
      </w:r>
      <w:proofErr w:type="spellStart"/>
      <w:r>
        <w:t>aún</w:t>
      </w:r>
      <w:proofErr w:type="spellEnd"/>
      <w:r>
        <w:t xml:space="preserve"> cuando va de viaje.</w:t>
      </w:r>
    </w:p>
    <w:p w:rsidR="00B73EA3" w:rsidRDefault="00B73EA3" w:rsidP="00B73EA3">
      <w:pPr>
        <w:pStyle w:val="EBBNormalhalfafter"/>
        <w:tabs>
          <w:tab w:val="left" w:pos="540"/>
          <w:tab w:val="left" w:pos="1260"/>
        </w:tabs>
        <w:spacing w:after="80"/>
        <w:ind w:left="1627" w:hanging="1627"/>
      </w:pPr>
      <w:r>
        <w:t>8.</w:t>
      </w:r>
      <w:r>
        <w:tab/>
        <w:t>Escribe Gálatas 5:25 de memoria aquí:</w:t>
      </w:r>
    </w:p>
    <w:p w:rsidR="00B73EA3" w:rsidRDefault="00B73EA3" w:rsidP="00B73EA3">
      <w:pPr>
        <w:pStyle w:val="EBBNormalhalfafter"/>
        <w:tabs>
          <w:tab w:val="left" w:pos="540"/>
          <w:tab w:val="left" w:pos="1260"/>
        </w:tabs>
        <w:spacing w:after="80"/>
        <w:ind w:left="1627" w:hanging="1627"/>
      </w:pPr>
      <w:r>
        <w:tab/>
        <w:t>_______________________________________________________________</w:t>
      </w:r>
    </w:p>
    <w:p w:rsidR="00B73EA3" w:rsidRDefault="00B73EA3" w:rsidP="00B73EA3">
      <w:pPr>
        <w:pStyle w:val="EBBNormalhalfafter"/>
        <w:tabs>
          <w:tab w:val="left" w:pos="540"/>
          <w:tab w:val="left" w:pos="1260"/>
        </w:tabs>
        <w:spacing w:after="120"/>
        <w:ind w:left="1620" w:hanging="1620"/>
      </w:pPr>
      <w:r>
        <w:tab/>
        <w:t>_______________________________________________________________</w:t>
      </w:r>
    </w:p>
    <w:p w:rsidR="00CE4E12" w:rsidRDefault="00CE4E12" w:rsidP="00B430A6">
      <w:pPr>
        <w:pStyle w:val="EBBTitle"/>
      </w:pPr>
      <w:r>
        <w:lastRenderedPageBreak/>
        <w:t>La Ofrenda</w:t>
      </w:r>
    </w:p>
    <w:p w:rsidR="006B6B5C" w:rsidRDefault="006B6B5C" w:rsidP="006B6B5C">
      <w:pPr>
        <w:pStyle w:val="EBBNoSpaceNormal"/>
        <w:rPr>
          <w:lang w:val="es-ES"/>
        </w:rPr>
      </w:pPr>
      <w:r>
        <w:t xml:space="preserve">Busca </w:t>
      </w:r>
      <w:r>
        <w:rPr>
          <w:b/>
        </w:rPr>
        <w:t>Proverbios 3</w:t>
      </w:r>
      <w:r>
        <w:rPr>
          <w:b/>
          <w:lang w:val="es-ES"/>
        </w:rPr>
        <w:t>:9</w:t>
      </w:r>
      <w:r>
        <w:rPr>
          <w:lang w:val="es-ES"/>
        </w:rPr>
        <w:t xml:space="preserve"> en tu Biblia: </w:t>
      </w:r>
    </w:p>
    <w:p w:rsidR="00B430A6" w:rsidRPr="006B6B5C" w:rsidRDefault="006B6B5C" w:rsidP="006B6B5C">
      <w:pPr>
        <w:pStyle w:val="EBBNormalhalfafter"/>
        <w:spacing w:after="120" w:line="440" w:lineRule="exact"/>
        <w:ind w:firstLine="720"/>
        <w:rPr>
          <w:lang w:val="es-ES"/>
        </w:rPr>
      </w:pPr>
      <w:r>
        <w:rPr>
          <w:lang w:val="es-ES"/>
        </w:rPr>
        <w:t>“Honra al Señor con tus __________ y con los __________  __________ de tus cosechas.</w:t>
      </w:r>
    </w:p>
    <w:p w:rsidR="00B430A6" w:rsidRDefault="00B430A6" w:rsidP="00B430A6">
      <w:pPr>
        <w:pStyle w:val="EBBNormalhalfafter"/>
        <w:spacing w:after="120"/>
      </w:pPr>
      <w:r>
        <w:t xml:space="preserve">Dios quiere obrar en el mundo a través de nosotros. Los cristianos somos representantes de Dios. La misión de Dios necesita: </w:t>
      </w:r>
    </w:p>
    <w:p w:rsidR="00B430A6" w:rsidRDefault="00B430A6" w:rsidP="00B430A6">
      <w:pPr>
        <w:pStyle w:val="EBBNormalhalfafter"/>
        <w:spacing w:after="120"/>
        <w:ind w:firstLine="720"/>
      </w:pPr>
      <w:proofErr w:type="gramStart"/>
      <w:r>
        <w:t>nuestras</w:t>
      </w:r>
      <w:proofErr w:type="gramEnd"/>
      <w:r>
        <w:t xml:space="preserve"> voces para hablar de Cristo, </w:t>
      </w:r>
    </w:p>
    <w:p w:rsidR="00B430A6" w:rsidRDefault="00B430A6" w:rsidP="00B430A6">
      <w:pPr>
        <w:pStyle w:val="EBBNormalhalfafter"/>
        <w:spacing w:after="120"/>
        <w:ind w:left="720"/>
      </w:pPr>
      <w:proofErr w:type="gramStart"/>
      <w:r>
        <w:t>nuestras</w:t>
      </w:r>
      <w:proofErr w:type="gramEnd"/>
      <w:r>
        <w:t xml:space="preserve"> manos para mostrar el amor de Cristo y </w:t>
      </w:r>
    </w:p>
    <w:p w:rsidR="00B430A6" w:rsidRDefault="00B430A6" w:rsidP="00B430A6">
      <w:pPr>
        <w:pStyle w:val="EBBNormalhalfafter"/>
        <w:spacing w:after="120"/>
        <w:ind w:left="720"/>
      </w:pPr>
      <w:proofErr w:type="gramStart"/>
      <w:r>
        <w:t>nuestra</w:t>
      </w:r>
      <w:proofErr w:type="gramEnd"/>
      <w:r>
        <w:t xml:space="preserve"> colaboración para cubrir los gastos.</w:t>
      </w:r>
    </w:p>
    <w:p w:rsidR="00B430A6" w:rsidRDefault="00B430A6" w:rsidP="00B430A6">
      <w:pPr>
        <w:pStyle w:val="EBBNormalhalfafter"/>
        <w:spacing w:after="120"/>
      </w:pPr>
      <w:r>
        <w:t xml:space="preserve">Todo el dinero que tenemos, viene de Dios. Dios nos manda apartar </w:t>
      </w:r>
      <w:r w:rsidRPr="006B6B5C">
        <w:rPr>
          <w:b/>
        </w:rPr>
        <w:t>una parte</w:t>
      </w:r>
      <w:r>
        <w:t xml:space="preserve"> del dinero que él mismo provee, para pagar los gastos de la misión. </w:t>
      </w:r>
    </w:p>
    <w:p w:rsidR="00B430A6" w:rsidRPr="00B430A6" w:rsidRDefault="00B430A6" w:rsidP="00B430A6">
      <w:pPr>
        <w:pStyle w:val="EBBTitle"/>
        <w:rPr>
          <w:sz w:val="28"/>
          <w:szCs w:val="28"/>
        </w:rPr>
      </w:pPr>
      <w:r w:rsidRPr="00B430A6">
        <w:rPr>
          <w:sz w:val="28"/>
          <w:szCs w:val="28"/>
        </w:rPr>
        <w:t xml:space="preserve">¿Cuánto dinero debes tú apartar para la obra de Dios? </w:t>
      </w:r>
    </w:p>
    <w:p w:rsidR="00B430A6" w:rsidRDefault="00B430A6" w:rsidP="00B430A6">
      <w:pPr>
        <w:pStyle w:val="EBBNormalhalfafter"/>
        <w:spacing w:after="120"/>
      </w:pPr>
      <w:r>
        <w:t>Cada persona gana diferentes cantidades de dinero, y cada persona tiene diferentes obligaciones. Por eso, cada persona tiene que orar al Señor y con su ayuda decidir qué cantidad es justa dedicar para la obra de la iglesia.</w:t>
      </w:r>
      <w:r w:rsidR="006B6B5C">
        <w:t xml:space="preserve"> (2 Corintios 9:7)</w:t>
      </w:r>
    </w:p>
    <w:p w:rsidR="00B430A6" w:rsidRDefault="00B430A6" w:rsidP="00B430A6">
      <w:pPr>
        <w:pStyle w:val="EBBNormalhalfafter"/>
        <w:spacing w:after="120"/>
      </w:pPr>
      <w:r>
        <w:t xml:space="preserve">Muchas personas dan 10 % de sus ingresos a la obra del Señor. Esto se llama el </w:t>
      </w:r>
      <w:r>
        <w:rPr>
          <w:b/>
        </w:rPr>
        <w:t>diezmo</w:t>
      </w:r>
      <w:r>
        <w:t xml:space="preserve"> (10 %). En el Antiguo Testamento, por ley todos tenían que colaborar con el 10 % de sus ingresos</w:t>
      </w:r>
      <w:r w:rsidR="0099206B">
        <w:t xml:space="preserve"> (Malaquías 3:10)</w:t>
      </w:r>
      <w:r>
        <w:t xml:space="preserve">. Hoy en día, el Nuevo Testamento no menciona una cifra particular. Pero el 10 % todavía es el monto apropiado para muchas personas. </w:t>
      </w:r>
    </w:p>
    <w:p w:rsidR="00B430A6" w:rsidRDefault="00B430A6" w:rsidP="00B430A6">
      <w:pPr>
        <w:pStyle w:val="EBBNormalhalfafter"/>
        <w:spacing w:after="120"/>
      </w:pPr>
      <w:r>
        <w:t>Algunas personas, sin embargo, han sido bendecidas grandemente por el Señor en las cosas materiales. Estas personas dan ofrendas más allá que el 10 %.</w:t>
      </w:r>
    </w:p>
    <w:p w:rsidR="00B430A6" w:rsidRDefault="00B430A6" w:rsidP="00B430A6">
      <w:pPr>
        <w:pStyle w:val="EBBNormalhalfafter"/>
        <w:spacing w:after="120"/>
      </w:pPr>
      <w:r>
        <w:t>Otras personas ganan muy poco y tienen vergüenza de la pequeña cantidad que pueden ofrecer. Pero Jesús alabó a una viuda que dio solamente dos moneditas en la ofrenda, porque ella dio de buen corazón todo lo que podía</w:t>
      </w:r>
      <w:r w:rsidR="0099206B">
        <w:t xml:space="preserve"> (Lucas 21:1-4)</w:t>
      </w:r>
      <w:r>
        <w:t>. Además, Dios sabe multiplicar nuestras dádivas.</w:t>
      </w:r>
    </w:p>
    <w:p w:rsidR="00B430A6" w:rsidRDefault="00B430A6" w:rsidP="00B430A6">
      <w:pPr>
        <w:pStyle w:val="EBBNormalhalfafter"/>
        <w:spacing w:after="120"/>
      </w:pPr>
      <w:r>
        <w:t>Dios quiere que colaboremos:</w:t>
      </w:r>
    </w:p>
    <w:p w:rsidR="00B430A6" w:rsidRDefault="0099206B" w:rsidP="00B430A6">
      <w:pPr>
        <w:pStyle w:val="EBBNormalhalfafter"/>
        <w:spacing w:after="120"/>
      </w:pPr>
      <w:r>
        <w:tab/>
        <w:t>a)</w:t>
      </w:r>
      <w:r>
        <w:tab/>
        <w:t>Con alegría (2 Corintios 9:7)</w:t>
      </w:r>
    </w:p>
    <w:p w:rsidR="00B430A6" w:rsidRDefault="00B430A6" w:rsidP="00B430A6">
      <w:pPr>
        <w:pStyle w:val="EBBNormalhalfafter"/>
        <w:spacing w:after="120"/>
      </w:pPr>
      <w:r>
        <w:tab/>
        <w:t>b)</w:t>
      </w:r>
      <w:r>
        <w:tab/>
        <w:t xml:space="preserve">De </w:t>
      </w:r>
      <w:proofErr w:type="spellStart"/>
      <w:r>
        <w:t>de</w:t>
      </w:r>
      <w:proofErr w:type="spellEnd"/>
      <w:r>
        <w:t xml:space="preserve"> lo primero que ganamos, no lo último</w:t>
      </w:r>
      <w:r w:rsidR="0099206B">
        <w:t xml:space="preserve"> (1 Corintios 16:2)</w:t>
      </w:r>
    </w:p>
    <w:p w:rsidR="00B430A6" w:rsidRDefault="0099206B" w:rsidP="00B430A6">
      <w:pPr>
        <w:pStyle w:val="EBBNormalhalfafter"/>
        <w:tabs>
          <w:tab w:val="left" w:pos="720"/>
        </w:tabs>
        <w:spacing w:after="120"/>
        <w:ind w:left="1440" w:hanging="1440"/>
      </w:pPr>
      <w:r>
        <w:tab/>
        <w:t>c)</w:t>
      </w:r>
      <w:r>
        <w:tab/>
        <w:t>Generosamente (Lucas 6:38)</w:t>
      </w:r>
    </w:p>
    <w:p w:rsidR="0099206B" w:rsidRDefault="0099206B" w:rsidP="00B430A6">
      <w:pPr>
        <w:pStyle w:val="EBBNormalhalfafter"/>
        <w:tabs>
          <w:tab w:val="left" w:pos="720"/>
        </w:tabs>
        <w:spacing w:after="120"/>
        <w:ind w:left="1440" w:hanging="1440"/>
      </w:pPr>
      <w:r>
        <w:tab/>
        <w:t>d)</w:t>
      </w:r>
      <w:r>
        <w:tab/>
        <w:t>Según nuestros ingresos (2 Corintios 8:12)</w:t>
      </w:r>
    </w:p>
    <w:p w:rsidR="00B73EA3" w:rsidRDefault="0099206B" w:rsidP="0099206B">
      <w:pPr>
        <w:pStyle w:val="EBBNormalhalfafter"/>
        <w:tabs>
          <w:tab w:val="left" w:pos="720"/>
        </w:tabs>
        <w:spacing w:after="120"/>
        <w:ind w:left="1440" w:hanging="1440"/>
      </w:pPr>
      <w:r>
        <w:tab/>
        <w:t>e)</w:t>
      </w:r>
      <w:r>
        <w:tab/>
        <w:t>Sin alardes (Mateo 6:3)</w:t>
      </w:r>
    </w:p>
    <w:p w:rsidR="00B430A6" w:rsidRDefault="00B73EA3" w:rsidP="00B73EA3">
      <w:pPr>
        <w:pStyle w:val="EBBTitle"/>
      </w:pPr>
      <w:r>
        <w:lastRenderedPageBreak/>
        <w:t>Ejercicios: La Ofrenda</w:t>
      </w:r>
    </w:p>
    <w:p w:rsidR="00B73EA3" w:rsidRDefault="00DA4F1E" w:rsidP="00CE4E12">
      <w:pPr>
        <w:pStyle w:val="EBBNormalhalfafter"/>
        <w:spacing w:after="120"/>
      </w:pPr>
      <w:r>
        <w:t>1.</w:t>
      </w:r>
      <w:r>
        <w:tab/>
        <w:t>La misión de Dios necesita:</w:t>
      </w:r>
    </w:p>
    <w:p w:rsidR="00171B1C" w:rsidRDefault="00171B1C" w:rsidP="00CE4E12">
      <w:pPr>
        <w:pStyle w:val="EBBNormalhalfafter"/>
        <w:spacing w:after="120"/>
      </w:pPr>
      <w:r>
        <w:tab/>
        <w:t>a)</w:t>
      </w:r>
      <w:r>
        <w:tab/>
        <w:t>Nuestras _______ para ________ acerca de Cristo.</w:t>
      </w:r>
    </w:p>
    <w:p w:rsidR="00171B1C" w:rsidRDefault="00171B1C" w:rsidP="00CE4E12">
      <w:pPr>
        <w:pStyle w:val="EBBNormalhalfafter"/>
        <w:spacing w:after="120"/>
      </w:pPr>
      <w:r>
        <w:tab/>
        <w:t>b)</w:t>
      </w:r>
      <w:r>
        <w:tab/>
        <w:t>Nuestras _______ para ________ el amor de Cristo.</w:t>
      </w:r>
    </w:p>
    <w:p w:rsidR="00171B1C" w:rsidRDefault="00171B1C" w:rsidP="00CE4E12">
      <w:pPr>
        <w:pStyle w:val="EBBNormalhalfafter"/>
        <w:spacing w:after="120"/>
      </w:pPr>
      <w:r>
        <w:tab/>
        <w:t>c)</w:t>
      </w:r>
      <w:r>
        <w:tab/>
        <w:t>Nuestra ____________ para _________ los gastos.</w:t>
      </w:r>
    </w:p>
    <w:p w:rsidR="00171B1C" w:rsidRDefault="00171B1C" w:rsidP="00171B1C">
      <w:pPr>
        <w:pStyle w:val="EBBNormalhalfafter"/>
        <w:spacing w:after="120"/>
        <w:ind w:left="720" w:hanging="720"/>
      </w:pPr>
      <w:r>
        <w:t>2.</w:t>
      </w:r>
      <w:r>
        <w:tab/>
        <w:t>¿Por qué debemos de apartar un dinero para la obra del Señor? (escoge todas las respuestas correctas)</w:t>
      </w:r>
    </w:p>
    <w:p w:rsidR="00171B1C" w:rsidRDefault="00171B1C" w:rsidP="00171B1C">
      <w:pPr>
        <w:pStyle w:val="EBBNormalhalfafter"/>
        <w:tabs>
          <w:tab w:val="left" w:pos="720"/>
          <w:tab w:val="left" w:pos="1440"/>
        </w:tabs>
        <w:spacing w:after="120"/>
        <w:ind w:left="1800" w:hanging="1800"/>
      </w:pPr>
      <w:r>
        <w:tab/>
        <w:t>____</w:t>
      </w:r>
      <w:r>
        <w:tab/>
      </w:r>
      <w:proofErr w:type="gramStart"/>
      <w:r>
        <w:t>a</w:t>
      </w:r>
      <w:proofErr w:type="gramEnd"/>
      <w:r>
        <w:t xml:space="preserve">. </w:t>
      </w:r>
      <w:r>
        <w:tab/>
        <w:t>Porque Dios quiere hacer su obra a través de nosotros.</w:t>
      </w:r>
    </w:p>
    <w:p w:rsidR="00FF0FDC" w:rsidRDefault="00171B1C" w:rsidP="00171B1C">
      <w:pPr>
        <w:pStyle w:val="EBBNormalhalfafter"/>
        <w:tabs>
          <w:tab w:val="left" w:pos="720"/>
          <w:tab w:val="left" w:pos="1440"/>
        </w:tabs>
        <w:spacing w:after="120"/>
        <w:ind w:left="1800" w:hanging="1800"/>
      </w:pPr>
      <w:r>
        <w:tab/>
        <w:t>____</w:t>
      </w:r>
      <w:r>
        <w:tab/>
        <w:t>b.</w:t>
      </w:r>
      <w:r>
        <w:tab/>
        <w:t xml:space="preserve">Porque </w:t>
      </w:r>
      <w:r w:rsidR="00FF0FDC">
        <w:t>todo nuestro dinero viene de Dios y una parte es para la misión.</w:t>
      </w:r>
    </w:p>
    <w:p w:rsidR="00171B1C" w:rsidRDefault="00171B1C" w:rsidP="00171B1C">
      <w:pPr>
        <w:pStyle w:val="EBBNormalhalfafter"/>
        <w:tabs>
          <w:tab w:val="left" w:pos="720"/>
          <w:tab w:val="left" w:pos="1440"/>
        </w:tabs>
        <w:spacing w:after="120"/>
        <w:ind w:left="1800" w:hanging="1800"/>
      </w:pPr>
      <w:r>
        <w:tab/>
        <w:t>____</w:t>
      </w:r>
      <w:r>
        <w:tab/>
      </w:r>
      <w:proofErr w:type="gramStart"/>
      <w:r>
        <w:t>c</w:t>
      </w:r>
      <w:proofErr w:type="gramEnd"/>
      <w:r>
        <w:t>.</w:t>
      </w:r>
      <w:r>
        <w:tab/>
        <w:t xml:space="preserve">Porque </w:t>
      </w:r>
      <w:r w:rsidR="001B3845">
        <w:t>con nuestras ofrendas pagamos por nuestros pecados.</w:t>
      </w:r>
    </w:p>
    <w:p w:rsidR="001B3845" w:rsidRDefault="001B3845" w:rsidP="00171B1C">
      <w:pPr>
        <w:pStyle w:val="EBBNormalhalfafter"/>
        <w:tabs>
          <w:tab w:val="left" w:pos="720"/>
          <w:tab w:val="left" w:pos="1440"/>
        </w:tabs>
        <w:spacing w:after="120"/>
        <w:ind w:left="1800" w:hanging="1800"/>
      </w:pPr>
      <w:r>
        <w:tab/>
        <w:t>____</w:t>
      </w:r>
      <w:r>
        <w:tab/>
        <w:t>d.</w:t>
      </w:r>
      <w:r>
        <w:tab/>
      </w:r>
      <w:r w:rsidR="00FF0FDC">
        <w:t>Porque las iglesias ricas son más cómodas y lujosas.</w:t>
      </w:r>
    </w:p>
    <w:p w:rsidR="00FF0FDC" w:rsidRDefault="00FF0FDC" w:rsidP="00171B1C">
      <w:pPr>
        <w:pStyle w:val="EBBNormalhalfafter"/>
        <w:tabs>
          <w:tab w:val="left" w:pos="720"/>
          <w:tab w:val="left" w:pos="1440"/>
        </w:tabs>
        <w:spacing w:after="120"/>
        <w:ind w:left="1800" w:hanging="1800"/>
      </w:pPr>
      <w:r>
        <w:t>3.</w:t>
      </w:r>
      <w:r>
        <w:tab/>
        <w:t xml:space="preserve">¿Qué es el </w:t>
      </w:r>
      <w:r>
        <w:rPr>
          <w:b/>
        </w:rPr>
        <w:t>diezmo</w:t>
      </w:r>
      <w:r>
        <w:t>? Es dar ____ % de nuestros _________ a la obra de Dios.</w:t>
      </w:r>
    </w:p>
    <w:p w:rsidR="00FF0FDC" w:rsidRDefault="00FF0FDC" w:rsidP="00171B1C">
      <w:pPr>
        <w:pStyle w:val="EBBNormalhalfafter"/>
        <w:tabs>
          <w:tab w:val="left" w:pos="720"/>
          <w:tab w:val="left" w:pos="1440"/>
        </w:tabs>
        <w:spacing w:after="120"/>
        <w:ind w:left="1800" w:hanging="1800"/>
      </w:pPr>
      <w:r>
        <w:t>4.</w:t>
      </w:r>
      <w:r>
        <w:tab/>
        <w:t>Marca “V” si la frase es verdadera o “F” si es falsa:</w:t>
      </w:r>
    </w:p>
    <w:p w:rsidR="00FF0FDC" w:rsidRDefault="00FF0FDC" w:rsidP="00171B1C">
      <w:pPr>
        <w:pStyle w:val="EBBNormalhalfafter"/>
        <w:tabs>
          <w:tab w:val="left" w:pos="720"/>
          <w:tab w:val="left" w:pos="1440"/>
        </w:tabs>
        <w:spacing w:after="120"/>
        <w:ind w:left="1800" w:hanging="1800"/>
      </w:pPr>
      <w:r>
        <w:tab/>
        <w:t>____</w:t>
      </w:r>
      <w:r>
        <w:tab/>
        <w:t>a.</w:t>
      </w:r>
      <w:r>
        <w:tab/>
        <w:t>Dar 10 % es un monto apropiado para muchas personas.</w:t>
      </w:r>
    </w:p>
    <w:p w:rsidR="00FF0FDC" w:rsidRDefault="00FF0FDC" w:rsidP="00171B1C">
      <w:pPr>
        <w:pStyle w:val="EBBNormalhalfafter"/>
        <w:tabs>
          <w:tab w:val="left" w:pos="720"/>
          <w:tab w:val="left" w:pos="1440"/>
        </w:tabs>
        <w:spacing w:after="120"/>
        <w:ind w:left="1800" w:hanging="1800"/>
      </w:pPr>
      <w:r>
        <w:tab/>
        <w:t>____</w:t>
      </w:r>
      <w:r>
        <w:tab/>
        <w:t>b.</w:t>
      </w:r>
      <w:r>
        <w:tab/>
        <w:t>Debes orar al Señor y con su ayuda decidir cuánto debes dar.</w:t>
      </w:r>
    </w:p>
    <w:p w:rsidR="00FF0FDC" w:rsidRDefault="00FF0FDC" w:rsidP="00171B1C">
      <w:pPr>
        <w:pStyle w:val="EBBNormalhalfafter"/>
        <w:tabs>
          <w:tab w:val="left" w:pos="720"/>
          <w:tab w:val="left" w:pos="1440"/>
        </w:tabs>
        <w:spacing w:after="120"/>
        <w:ind w:left="1800" w:hanging="1800"/>
      </w:pPr>
      <w:r>
        <w:tab/>
        <w:t>____</w:t>
      </w:r>
      <w:r>
        <w:tab/>
      </w:r>
      <w:proofErr w:type="gramStart"/>
      <w:r>
        <w:t>c</w:t>
      </w:r>
      <w:proofErr w:type="gramEnd"/>
      <w:r>
        <w:t>.</w:t>
      </w:r>
      <w:r>
        <w:tab/>
        <w:t>Nadie debe dar más que 10 %.</w:t>
      </w:r>
    </w:p>
    <w:p w:rsidR="00FF0FDC" w:rsidRDefault="00FF0FDC" w:rsidP="00171B1C">
      <w:pPr>
        <w:pStyle w:val="EBBNormalhalfafter"/>
        <w:tabs>
          <w:tab w:val="left" w:pos="720"/>
          <w:tab w:val="left" w:pos="1440"/>
        </w:tabs>
        <w:spacing w:after="120"/>
        <w:ind w:left="1800" w:hanging="1800"/>
      </w:pPr>
      <w:r>
        <w:tab/>
        <w:t>____</w:t>
      </w:r>
      <w:r>
        <w:tab/>
        <w:t>d.</w:t>
      </w:r>
      <w:r>
        <w:tab/>
      </w:r>
      <w:r w:rsidR="005D2243">
        <w:t>La persona que no gana mucho debe dar lo que puede.</w:t>
      </w:r>
    </w:p>
    <w:p w:rsidR="005D2243" w:rsidRDefault="005D2243" w:rsidP="00171B1C">
      <w:pPr>
        <w:pStyle w:val="EBBNormalhalfafter"/>
        <w:tabs>
          <w:tab w:val="left" w:pos="720"/>
          <w:tab w:val="left" w:pos="1440"/>
        </w:tabs>
        <w:spacing w:after="120"/>
        <w:ind w:left="1800" w:hanging="1800"/>
      </w:pPr>
      <w:r>
        <w:tab/>
        <w:t>____</w:t>
      </w:r>
      <w:r>
        <w:tab/>
        <w:t>e.</w:t>
      </w:r>
      <w:r>
        <w:tab/>
        <w:t>Dios puede multiplicar nuestras dádivas.</w:t>
      </w:r>
    </w:p>
    <w:p w:rsidR="005D2243" w:rsidRDefault="005D2243" w:rsidP="00171B1C">
      <w:pPr>
        <w:pStyle w:val="EBBNormalhalfafter"/>
        <w:tabs>
          <w:tab w:val="left" w:pos="720"/>
          <w:tab w:val="left" w:pos="1440"/>
        </w:tabs>
        <w:spacing w:after="120"/>
        <w:ind w:left="1800" w:hanging="1800"/>
      </w:pPr>
      <w:r>
        <w:t>5.</w:t>
      </w:r>
      <w:r>
        <w:tab/>
        <w:t>Debemos dar:</w:t>
      </w:r>
    </w:p>
    <w:p w:rsidR="005D2243" w:rsidRDefault="005D2243" w:rsidP="0099206B">
      <w:pPr>
        <w:pStyle w:val="EBBNormalhalfafter"/>
        <w:tabs>
          <w:tab w:val="left" w:pos="720"/>
          <w:tab w:val="left" w:pos="1440"/>
          <w:tab w:val="left" w:pos="4320"/>
          <w:tab w:val="left" w:pos="5040"/>
          <w:tab w:val="left" w:pos="5400"/>
        </w:tabs>
        <w:spacing w:after="120"/>
        <w:ind w:left="1800" w:hanging="1800"/>
      </w:pPr>
      <w:r>
        <w:tab/>
        <w:t>a)</w:t>
      </w:r>
      <w:r>
        <w:tab/>
        <w:t>Con __________</w:t>
      </w:r>
      <w:r w:rsidR="0099206B">
        <w:tab/>
      </w:r>
      <w:r>
        <w:t>b)</w:t>
      </w:r>
      <w:r>
        <w:tab/>
        <w:t>De lo __________ que ganamos</w:t>
      </w:r>
    </w:p>
    <w:p w:rsidR="005D2243" w:rsidRDefault="005D2243" w:rsidP="0099206B">
      <w:pPr>
        <w:pStyle w:val="EBBNormalhalfafter"/>
        <w:tabs>
          <w:tab w:val="left" w:pos="720"/>
          <w:tab w:val="left" w:pos="1440"/>
          <w:tab w:val="left" w:pos="4320"/>
          <w:tab w:val="left" w:pos="5040"/>
          <w:tab w:val="left" w:pos="5400"/>
        </w:tabs>
        <w:spacing w:after="120"/>
        <w:ind w:left="1800" w:hanging="1800"/>
      </w:pPr>
      <w:r>
        <w:tab/>
        <w:t>c)</w:t>
      </w:r>
      <w:r>
        <w:tab/>
        <w:t>_________</w:t>
      </w:r>
      <w:r w:rsidR="0099206B">
        <w:t>____</w:t>
      </w:r>
      <w:r w:rsidR="0099206B">
        <w:tab/>
        <w:t>d)</w:t>
      </w:r>
      <w:r w:rsidR="0099206B">
        <w:tab/>
        <w:t>Según nuestros ____________</w:t>
      </w:r>
    </w:p>
    <w:p w:rsidR="0099206B" w:rsidRDefault="0099206B" w:rsidP="0099206B">
      <w:pPr>
        <w:pStyle w:val="EBBNormalhalfafter"/>
        <w:tabs>
          <w:tab w:val="left" w:pos="720"/>
          <w:tab w:val="left" w:pos="1440"/>
          <w:tab w:val="left" w:pos="4320"/>
          <w:tab w:val="left" w:pos="5040"/>
          <w:tab w:val="left" w:pos="5400"/>
        </w:tabs>
        <w:spacing w:after="120"/>
        <w:ind w:left="1800" w:hanging="1800"/>
      </w:pPr>
      <w:r>
        <w:tab/>
        <w:t>e)</w:t>
      </w:r>
      <w:r>
        <w:tab/>
        <w:t>Sin _____________</w:t>
      </w:r>
    </w:p>
    <w:p w:rsidR="005D2243" w:rsidRDefault="005D2243" w:rsidP="005D2243">
      <w:pPr>
        <w:pStyle w:val="EBBNormalhalfafter"/>
        <w:tabs>
          <w:tab w:val="left" w:pos="720"/>
          <w:tab w:val="left" w:pos="1440"/>
        </w:tabs>
        <w:spacing w:after="120"/>
        <w:ind w:left="720" w:hanging="720"/>
      </w:pPr>
      <w:r>
        <w:t>6.</w:t>
      </w:r>
      <w:r>
        <w:tab/>
        <w:t>¿Quiénes de las siguientes personas colabora bien con sus ofrendas? (escribe “sí” o “no”)</w:t>
      </w:r>
    </w:p>
    <w:p w:rsidR="005D2243" w:rsidRDefault="005D2243" w:rsidP="00171B1C">
      <w:pPr>
        <w:pStyle w:val="EBBNormalhalfafter"/>
        <w:tabs>
          <w:tab w:val="left" w:pos="720"/>
          <w:tab w:val="left" w:pos="1440"/>
        </w:tabs>
        <w:spacing w:after="120"/>
        <w:ind w:left="1800" w:hanging="1800"/>
      </w:pPr>
      <w:r>
        <w:tab/>
        <w:t>____</w:t>
      </w:r>
      <w:r>
        <w:tab/>
        <w:t>a.</w:t>
      </w:r>
      <w:r>
        <w:tab/>
        <w:t>Roberto da mucho dinero a la iglesia, pero de mala gana.</w:t>
      </w:r>
    </w:p>
    <w:p w:rsidR="005D2243" w:rsidRDefault="005D2243" w:rsidP="00171B1C">
      <w:pPr>
        <w:pStyle w:val="EBBNormalhalfafter"/>
        <w:tabs>
          <w:tab w:val="left" w:pos="720"/>
          <w:tab w:val="left" w:pos="1440"/>
        </w:tabs>
        <w:spacing w:after="120"/>
        <w:ind w:left="1800" w:hanging="1800"/>
      </w:pPr>
      <w:r>
        <w:tab/>
        <w:t>____</w:t>
      </w:r>
      <w:r>
        <w:tab/>
        <w:t>b.</w:t>
      </w:r>
      <w:r>
        <w:tab/>
        <w:t>Cada vez que Silvia recibe su sueldo, ella aparta primero una cantidad para el Señor.</w:t>
      </w:r>
    </w:p>
    <w:p w:rsidR="005D2243" w:rsidRDefault="005D2243" w:rsidP="00171B1C">
      <w:pPr>
        <w:pStyle w:val="EBBNormalhalfafter"/>
        <w:tabs>
          <w:tab w:val="left" w:pos="720"/>
          <w:tab w:val="left" w:pos="1440"/>
        </w:tabs>
        <w:spacing w:after="120"/>
        <w:ind w:left="1800" w:hanging="1800"/>
      </w:pPr>
      <w:r>
        <w:tab/>
        <w:t>____</w:t>
      </w:r>
      <w:r>
        <w:tab/>
        <w:t>c.</w:t>
      </w:r>
      <w:r>
        <w:tab/>
        <w:t xml:space="preserve">Tomás gasta más en chucherías que </w:t>
      </w:r>
      <w:r w:rsidR="003D712F">
        <w:t>en a la obra de Dios.</w:t>
      </w:r>
    </w:p>
    <w:p w:rsidR="003D712F" w:rsidRDefault="003D712F" w:rsidP="00171B1C">
      <w:pPr>
        <w:pStyle w:val="EBBNormalhalfafter"/>
        <w:tabs>
          <w:tab w:val="left" w:pos="720"/>
          <w:tab w:val="left" w:pos="1440"/>
        </w:tabs>
        <w:spacing w:after="120"/>
        <w:ind w:left="1800" w:hanging="1800"/>
      </w:pPr>
      <w:r>
        <w:tab/>
        <w:t>____</w:t>
      </w:r>
      <w:r>
        <w:tab/>
        <w:t>d.</w:t>
      </w:r>
      <w:r>
        <w:tab/>
      </w:r>
      <w:proofErr w:type="spellStart"/>
      <w:r>
        <w:t>Ulvira</w:t>
      </w:r>
      <w:proofErr w:type="spellEnd"/>
      <w:r>
        <w:t xml:space="preserve"> gana poco pero da lo que puede con alegría.</w:t>
      </w:r>
    </w:p>
    <w:p w:rsidR="003D712F" w:rsidRDefault="004A5E7F" w:rsidP="00005438">
      <w:pPr>
        <w:pStyle w:val="EBBTitle"/>
      </w:pPr>
      <w:r>
        <w:rPr>
          <w:noProof/>
          <w:lang w:val="en-US"/>
        </w:rPr>
        <w:lastRenderedPageBreak/>
        <w:pict>
          <v:shape id="_x0000_s1226" type="#_x0000_t176" style="position:absolute;left:0;text-align:left;margin-left:-.3pt;margin-top:28.6pt;width:157.5pt;height:25.3pt;z-index:252011520;mso-height-percent:200;mso-height-percent:200;mso-width-relative:margin;mso-height-relative:margin" strokecolor="black [3213]">
            <v:textbox style="mso-fit-shape-to-text:t">
              <w:txbxContent>
                <w:p w:rsidR="00E46E4F" w:rsidRPr="009F65B2" w:rsidRDefault="00E46E4F" w:rsidP="00005438">
                  <w:pPr>
                    <w:pStyle w:val="EBBTitle"/>
                    <w:spacing w:after="0"/>
                    <w:jc w:val="left"/>
                    <w:rPr>
                      <w:b w:val="0"/>
                      <w:sz w:val="28"/>
                      <w:szCs w:val="28"/>
                    </w:rPr>
                  </w:pPr>
                  <w:r>
                    <w:rPr>
                      <w:sz w:val="28"/>
                      <w:szCs w:val="28"/>
                    </w:rPr>
                    <w:t>La Promesa de Dios</w:t>
                  </w:r>
                </w:p>
              </w:txbxContent>
            </v:textbox>
            <w10:wrap type="topAndBottom"/>
          </v:shape>
        </w:pict>
      </w:r>
      <w:r w:rsidR="00005438">
        <w:t>Creo en… el Perdón de los Pecados</w:t>
      </w:r>
    </w:p>
    <w:p w:rsidR="00A16AFC" w:rsidRDefault="00005438" w:rsidP="00F45197">
      <w:pPr>
        <w:pStyle w:val="EBBNoSpaceNormal"/>
        <w:spacing w:after="200" w:line="440" w:lineRule="exact"/>
        <w:ind w:left="720" w:hanging="720"/>
      </w:pPr>
      <w:r>
        <w:t xml:space="preserve">Busca </w:t>
      </w:r>
      <w:r w:rsidR="00A16AFC">
        <w:rPr>
          <w:b/>
        </w:rPr>
        <w:t>1 Juan 1:9</w:t>
      </w:r>
      <w:r>
        <w:t xml:space="preserve">  e</w:t>
      </w:r>
      <w:r w:rsidR="00F45197">
        <w:t xml:space="preserve">n tu Biblia: </w:t>
      </w:r>
      <w:r w:rsidR="00A16AFC">
        <w:tab/>
        <w:t>Si confesamos nuestros ___________, podemos confiar en que Dios hará lo que es justo: nos _____________ nuestros ___________ y nos _____________ de toda ____________.</w:t>
      </w:r>
    </w:p>
    <w:p w:rsidR="00005438" w:rsidRDefault="00F45197" w:rsidP="00171B1C">
      <w:pPr>
        <w:pStyle w:val="EBBNormalhalfafter"/>
        <w:tabs>
          <w:tab w:val="left" w:pos="720"/>
          <w:tab w:val="left" w:pos="1440"/>
        </w:tabs>
        <w:spacing w:after="120"/>
        <w:ind w:left="1800" w:hanging="1800"/>
      </w:pPr>
      <w:r>
        <w:rPr>
          <w:noProof/>
          <w:lang w:val="en-US"/>
        </w:rPr>
        <w:drawing>
          <wp:anchor distT="0" distB="0" distL="114300" distR="114300" simplePos="0" relativeHeight="252044288" behindDoc="0" locked="0" layoutInCell="1" allowOverlap="1">
            <wp:simplePos x="0" y="0"/>
            <wp:positionH relativeFrom="column">
              <wp:posOffset>3539490</wp:posOffset>
            </wp:positionH>
            <wp:positionV relativeFrom="paragraph">
              <wp:posOffset>687070</wp:posOffset>
            </wp:positionV>
            <wp:extent cx="1207770" cy="1188720"/>
            <wp:effectExtent l="19050" t="0" r="0" b="0"/>
            <wp:wrapTopAndBottom/>
            <wp:docPr id="79" name="Picture 78" descr="Evangelio, Perdon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2.bmp"/>
                    <pic:cNvPicPr/>
                  </pic:nvPicPr>
                  <pic:blipFill>
                    <a:blip r:embed="rId106" cstate="print"/>
                    <a:stretch>
                      <a:fillRect/>
                    </a:stretch>
                  </pic:blipFill>
                  <pic:spPr>
                    <a:xfrm>
                      <a:off x="0" y="0"/>
                      <a:ext cx="1207770" cy="1188720"/>
                    </a:xfrm>
                    <a:prstGeom prst="rect">
                      <a:avLst/>
                    </a:prstGeom>
                  </pic:spPr>
                </pic:pic>
              </a:graphicData>
            </a:graphic>
          </wp:anchor>
        </w:drawing>
      </w:r>
      <w:r>
        <w:rPr>
          <w:noProof/>
          <w:lang w:val="en-US"/>
        </w:rPr>
        <w:drawing>
          <wp:anchor distT="0" distB="0" distL="114300" distR="114300" simplePos="0" relativeHeight="252043264" behindDoc="1" locked="0" layoutInCell="1" allowOverlap="1">
            <wp:simplePos x="0" y="0"/>
            <wp:positionH relativeFrom="column">
              <wp:posOffset>1238250</wp:posOffset>
            </wp:positionH>
            <wp:positionV relativeFrom="paragraph">
              <wp:posOffset>763270</wp:posOffset>
            </wp:positionV>
            <wp:extent cx="1017270" cy="1097280"/>
            <wp:effectExtent l="19050" t="0" r="0" b="0"/>
            <wp:wrapTopAndBottom/>
            <wp:docPr id="78" name="Picture 77" descr="Evangelio, Perdon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1.bmp"/>
                    <pic:cNvPicPr/>
                  </pic:nvPicPr>
                  <pic:blipFill>
                    <a:blip r:embed="rId107" cstate="print"/>
                    <a:stretch>
                      <a:fillRect/>
                    </a:stretch>
                  </pic:blipFill>
                  <pic:spPr>
                    <a:xfrm>
                      <a:off x="0" y="0"/>
                      <a:ext cx="1017270" cy="1097280"/>
                    </a:xfrm>
                    <a:prstGeom prst="rect">
                      <a:avLst/>
                    </a:prstGeom>
                  </pic:spPr>
                </pic:pic>
              </a:graphicData>
            </a:graphic>
          </wp:anchor>
        </w:drawing>
      </w:r>
      <w:r w:rsidR="004A5E7F">
        <w:rPr>
          <w:noProof/>
          <w:lang w:val="en-US"/>
        </w:rPr>
        <w:pict>
          <v:rect id="_x0000_s1227" style="position:absolute;left:0;text-align:left;margin-left:1.7pt;margin-top:24.7pt;width:471.1pt;height:40.15pt;z-index:252012544;mso-height-percent:200;mso-position-horizontal-relative:text;mso-position-vertical-relative:text;mso-height-percent:200;mso-width-relative:margin;mso-height-relative:margin" strokecolor="black [3213]">
            <v:shadow on="t"/>
            <v:textbox style="mso-fit-shape-to-text:t">
              <w:txbxContent>
                <w:p w:rsidR="00E46E4F" w:rsidRPr="00A16AFC" w:rsidRDefault="00E46E4F" w:rsidP="00A16AFC">
                  <w:pPr>
                    <w:pStyle w:val="EBBTitle"/>
                    <w:spacing w:after="0"/>
                    <w:rPr>
                      <w:b w:val="0"/>
                      <w:sz w:val="28"/>
                      <w:szCs w:val="28"/>
                    </w:rPr>
                  </w:pPr>
                  <w:r w:rsidRPr="00A16AFC">
                    <w:rPr>
                      <w:sz w:val="28"/>
                      <w:szCs w:val="28"/>
                    </w:rPr>
                    <w:t>Justificación</w:t>
                  </w:r>
                  <w:r w:rsidRPr="00A16AFC">
                    <w:rPr>
                      <w:b w:val="0"/>
                      <w:sz w:val="28"/>
                      <w:szCs w:val="28"/>
                    </w:rPr>
                    <w:t xml:space="preserve"> = Dios </w:t>
                  </w:r>
                  <w:r>
                    <w:rPr>
                      <w:sz w:val="28"/>
                      <w:szCs w:val="28"/>
                    </w:rPr>
                    <w:t>hace justo</w:t>
                  </w:r>
                  <w:r>
                    <w:rPr>
                      <w:b w:val="0"/>
                      <w:sz w:val="28"/>
                      <w:szCs w:val="28"/>
                    </w:rPr>
                    <w:t xml:space="preserve"> al pecador, al perdonar sus pecados</w:t>
                  </w:r>
                </w:p>
              </w:txbxContent>
            </v:textbox>
            <w10:wrap type="topAndBottom"/>
          </v:rect>
        </w:pict>
      </w:r>
      <w:r w:rsidR="00005438">
        <w:t xml:space="preserve">El </w:t>
      </w:r>
      <w:r w:rsidR="00005438">
        <w:rPr>
          <w:b/>
        </w:rPr>
        <w:t>perdón de los pecados</w:t>
      </w:r>
      <w:r w:rsidR="00005438">
        <w:t xml:space="preserve"> también se llama la </w:t>
      </w:r>
      <w:r w:rsidR="00005438">
        <w:rPr>
          <w:b/>
        </w:rPr>
        <w:t>“justificación</w:t>
      </w:r>
      <w:r w:rsidR="00005438">
        <w:t>.</w:t>
      </w:r>
      <w:r w:rsidR="00005438">
        <w:rPr>
          <w:b/>
        </w:rPr>
        <w:t>”</w:t>
      </w:r>
    </w:p>
    <w:p w:rsidR="00A16AFC" w:rsidRDefault="00F45197" w:rsidP="00171B1C">
      <w:pPr>
        <w:pStyle w:val="EBBNormalhalfafter"/>
        <w:tabs>
          <w:tab w:val="left" w:pos="720"/>
          <w:tab w:val="left" w:pos="1440"/>
        </w:tabs>
        <w:spacing w:after="120"/>
        <w:ind w:left="1800" w:hanging="1800"/>
      </w:pPr>
      <w:r>
        <w:rPr>
          <w:noProof/>
          <w:lang w:val="en-US"/>
        </w:rPr>
        <w:drawing>
          <wp:anchor distT="0" distB="0" distL="114300" distR="114300" simplePos="0" relativeHeight="252048384" behindDoc="0" locked="0" layoutInCell="1" allowOverlap="1">
            <wp:simplePos x="0" y="0"/>
            <wp:positionH relativeFrom="column">
              <wp:posOffset>1055370</wp:posOffset>
            </wp:positionH>
            <wp:positionV relativeFrom="paragraph">
              <wp:posOffset>2246630</wp:posOffset>
            </wp:positionV>
            <wp:extent cx="1581150" cy="1219200"/>
            <wp:effectExtent l="19050" t="0" r="0" b="0"/>
            <wp:wrapTopAndBottom/>
            <wp:docPr id="80" name="Picture 79" descr="Evangelio, Perdon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3.bmp"/>
                    <pic:cNvPicPr/>
                  </pic:nvPicPr>
                  <pic:blipFill>
                    <a:blip r:embed="rId108" cstate="print"/>
                    <a:stretch>
                      <a:fillRect/>
                    </a:stretch>
                  </pic:blipFill>
                  <pic:spPr>
                    <a:xfrm>
                      <a:off x="0" y="0"/>
                      <a:ext cx="1581150" cy="1219200"/>
                    </a:xfrm>
                    <a:prstGeom prst="rect">
                      <a:avLst/>
                    </a:prstGeom>
                  </pic:spPr>
                </pic:pic>
              </a:graphicData>
            </a:graphic>
          </wp:anchor>
        </w:drawing>
      </w:r>
      <w:r w:rsidR="004A5E7F">
        <w:rPr>
          <w:noProof/>
          <w:lang w:val="en-US"/>
        </w:rPr>
        <w:pict>
          <v:rect id="_x0000_s1228" style="position:absolute;left:0;text-align:left;margin-left:.5pt;margin-top:130.7pt;width:471.1pt;height:40.15pt;z-index:252013568;mso-height-percent:200;mso-position-horizontal-relative:text;mso-position-vertical-relative:text;mso-height-percent:200;mso-width-relative:margin;mso-height-relative:margin" strokecolor="black [3213]">
            <v:shadow on="t"/>
            <v:textbox style="mso-fit-shape-to-text:t">
              <w:txbxContent>
                <w:p w:rsidR="00E46E4F" w:rsidRPr="00A16AFC" w:rsidRDefault="00E46E4F" w:rsidP="00A16AFC">
                  <w:pPr>
                    <w:pStyle w:val="EBBTitle"/>
                    <w:spacing w:after="0"/>
                    <w:rPr>
                      <w:b w:val="0"/>
                      <w:sz w:val="28"/>
                      <w:szCs w:val="28"/>
                    </w:rPr>
                  </w:pPr>
                  <w:r>
                    <w:rPr>
                      <w:sz w:val="28"/>
                      <w:szCs w:val="28"/>
                    </w:rPr>
                    <w:t>Perdón</w:t>
                  </w:r>
                  <w:r w:rsidRPr="00A16AFC">
                    <w:rPr>
                      <w:b w:val="0"/>
                      <w:sz w:val="28"/>
                      <w:szCs w:val="28"/>
                    </w:rPr>
                    <w:t xml:space="preserve"> = </w:t>
                  </w:r>
                  <w:r>
                    <w:rPr>
                      <w:b w:val="0"/>
                      <w:sz w:val="28"/>
                      <w:szCs w:val="28"/>
                    </w:rPr>
                    <w:t xml:space="preserve">Por medio de Jesucristo, Dios </w:t>
                  </w:r>
                  <w:r>
                    <w:rPr>
                      <w:sz w:val="28"/>
                      <w:szCs w:val="28"/>
                    </w:rPr>
                    <w:t>no toma en cuenta</w:t>
                  </w:r>
                  <w:r>
                    <w:rPr>
                      <w:b w:val="0"/>
                      <w:sz w:val="28"/>
                      <w:szCs w:val="28"/>
                    </w:rPr>
                    <w:t xml:space="preserve"> los pecados que hemos cometido</w:t>
                  </w:r>
                </w:p>
              </w:txbxContent>
            </v:textbox>
            <w10:wrap type="topAndBottom"/>
          </v:rect>
        </w:pict>
      </w:r>
      <w:r w:rsidR="004A5E7F">
        <w:rPr>
          <w:noProof/>
          <w:lang w:val="en-US"/>
        </w:rPr>
        <w:pict>
          <v:shape id="_x0000_s1251" type="#_x0000_t202" style="position:absolute;left:0;text-align:left;margin-left:293.2pt;margin-top:100.3pt;width:65.6pt;height:23.3pt;z-index:252047360;mso-height-percent:200;mso-position-horizontal-relative:text;mso-position-vertical-relative:text;mso-height-percent:200;mso-width-relative:margin;mso-height-relative:margin" stroked="f">
            <v:textbox style="mso-fit-shape-to-text:t">
              <w:txbxContent>
                <w:p w:rsidR="00E46E4F" w:rsidRPr="00F45197" w:rsidRDefault="00E46E4F" w:rsidP="00F45197">
                  <w:pPr>
                    <w:jc w:val="center"/>
                    <w:rPr>
                      <w:sz w:val="28"/>
                      <w:szCs w:val="28"/>
                    </w:rPr>
                  </w:pPr>
                  <w:proofErr w:type="spellStart"/>
                  <w:r>
                    <w:rPr>
                      <w:sz w:val="28"/>
                      <w:szCs w:val="28"/>
                    </w:rPr>
                    <w:t>Despué</w:t>
                  </w:r>
                  <w:r w:rsidRPr="00F45197">
                    <w:rPr>
                      <w:sz w:val="28"/>
                      <w:szCs w:val="28"/>
                    </w:rPr>
                    <w:t>s</w:t>
                  </w:r>
                  <w:proofErr w:type="spellEnd"/>
                </w:p>
              </w:txbxContent>
            </v:textbox>
          </v:shape>
        </w:pict>
      </w:r>
      <w:r w:rsidR="004A5E7F">
        <w:rPr>
          <w:b/>
          <w:noProof/>
          <w:lang w:eastAsia="zh-TW"/>
        </w:rPr>
        <w:pict>
          <v:shape id="_x0000_s1250" type="#_x0000_t202" style="position:absolute;left:0;text-align:left;margin-left:110pt;margin-top:101.5pt;width:51.2pt;height:23.3pt;z-index:252046336;mso-height-percent:200;mso-position-horizontal-relative:text;mso-position-vertical-relative:text;mso-height-percent:200;mso-width-relative:margin;mso-height-relative:margin" stroked="f">
            <v:textbox style="mso-fit-shape-to-text:t">
              <w:txbxContent>
                <w:p w:rsidR="00E46E4F" w:rsidRPr="00F45197" w:rsidRDefault="00E46E4F" w:rsidP="00F45197">
                  <w:pPr>
                    <w:jc w:val="center"/>
                    <w:rPr>
                      <w:sz w:val="28"/>
                      <w:szCs w:val="28"/>
                    </w:rPr>
                  </w:pPr>
                  <w:r w:rsidRPr="00F45197">
                    <w:rPr>
                      <w:sz w:val="28"/>
                      <w:szCs w:val="28"/>
                    </w:rPr>
                    <w:t>Antes</w:t>
                  </w:r>
                </w:p>
              </w:txbxContent>
            </v:textbox>
          </v:shape>
        </w:pict>
      </w:r>
    </w:p>
    <w:p w:rsidR="00A16AFC" w:rsidRPr="00A16AFC" w:rsidRDefault="00F45197" w:rsidP="00171B1C">
      <w:pPr>
        <w:pStyle w:val="EBBNormalhalfafter"/>
        <w:tabs>
          <w:tab w:val="left" w:pos="720"/>
          <w:tab w:val="left" w:pos="1440"/>
        </w:tabs>
        <w:spacing w:after="120"/>
        <w:ind w:left="1800" w:hanging="1800"/>
      </w:pPr>
      <w:r>
        <w:rPr>
          <w:noProof/>
          <w:lang w:val="en-US"/>
        </w:rPr>
        <w:drawing>
          <wp:anchor distT="0" distB="0" distL="114300" distR="114300" simplePos="0" relativeHeight="252050432" behindDoc="0" locked="0" layoutInCell="1" allowOverlap="1">
            <wp:simplePos x="0" y="0"/>
            <wp:positionH relativeFrom="column">
              <wp:posOffset>3539490</wp:posOffset>
            </wp:positionH>
            <wp:positionV relativeFrom="paragraph">
              <wp:posOffset>709930</wp:posOffset>
            </wp:positionV>
            <wp:extent cx="1642110" cy="1127760"/>
            <wp:effectExtent l="19050" t="0" r="0" b="0"/>
            <wp:wrapSquare wrapText="bothSides"/>
            <wp:docPr id="81" name="Picture 80" descr="Evangelio, Perdon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4.bmp"/>
                    <pic:cNvPicPr/>
                  </pic:nvPicPr>
                  <pic:blipFill>
                    <a:blip r:embed="rId109" cstate="print"/>
                    <a:stretch>
                      <a:fillRect/>
                    </a:stretch>
                  </pic:blipFill>
                  <pic:spPr>
                    <a:xfrm>
                      <a:off x="0" y="0"/>
                      <a:ext cx="1642110" cy="1127760"/>
                    </a:xfrm>
                    <a:prstGeom prst="rect">
                      <a:avLst/>
                    </a:prstGeom>
                  </pic:spPr>
                </pic:pic>
              </a:graphicData>
            </a:graphic>
          </wp:anchor>
        </w:drawing>
      </w:r>
      <w:r w:rsidR="004A5E7F">
        <w:rPr>
          <w:noProof/>
          <w:lang w:val="en-US"/>
        </w:rPr>
        <w:pict>
          <v:shape id="_x0000_s1253" type="#_x0000_t202" style="position:absolute;left:0;text-align:left;margin-left:258pt;margin-top:152.4pt;width:185.5pt;height:23.3pt;z-index:252051456;mso-height-percent:200;mso-position-horizontal-relative:text;mso-position-vertical-relative:text;mso-height-percent:200;mso-width-relative:margin;mso-height-relative:margin" stroked="f">
            <v:textbox style="mso-fit-shape-to-text:t">
              <w:txbxContent>
                <w:p w:rsidR="00E46E4F" w:rsidRPr="00F45197" w:rsidRDefault="00E46E4F" w:rsidP="00F45197">
                  <w:pPr>
                    <w:jc w:val="center"/>
                    <w:rPr>
                      <w:sz w:val="28"/>
                      <w:szCs w:val="28"/>
                      <w:lang w:val="es-ES"/>
                    </w:rPr>
                  </w:pPr>
                  <w:r>
                    <w:rPr>
                      <w:sz w:val="28"/>
                      <w:szCs w:val="28"/>
                      <w:lang w:val="es-ES"/>
                    </w:rPr>
                    <w:t>Pero Jesús canceló la deuda</w:t>
                  </w:r>
                </w:p>
              </w:txbxContent>
            </v:textbox>
          </v:shape>
        </w:pict>
      </w:r>
      <w:r w:rsidR="004A5E7F">
        <w:rPr>
          <w:noProof/>
          <w:lang w:val="en-US"/>
        </w:rPr>
        <w:pict>
          <v:shape id="_x0000_s1252" type="#_x0000_t202" style="position:absolute;left:0;text-align:left;margin-left:92pt;margin-top:152.4pt;width:137.2pt;height:39.4pt;z-index:252049408;mso-height-percent:200;mso-position-horizontal-relative:text;mso-position-vertical-relative:text;mso-height-percent:200;mso-width-relative:margin;mso-height-relative:margin" stroked="f">
            <v:textbox style="mso-fit-shape-to-text:t">
              <w:txbxContent>
                <w:p w:rsidR="00E46E4F" w:rsidRPr="00F45197" w:rsidRDefault="00E46E4F" w:rsidP="00F45197">
                  <w:pPr>
                    <w:jc w:val="center"/>
                    <w:rPr>
                      <w:sz w:val="28"/>
                      <w:szCs w:val="28"/>
                    </w:rPr>
                  </w:pPr>
                  <w:proofErr w:type="spellStart"/>
                  <w:r>
                    <w:rPr>
                      <w:sz w:val="28"/>
                      <w:szCs w:val="28"/>
                    </w:rPr>
                    <w:t>Somo</w:t>
                  </w:r>
                  <w:r w:rsidRPr="00F45197">
                    <w:rPr>
                      <w:sz w:val="28"/>
                      <w:szCs w:val="28"/>
                    </w:rPr>
                    <w:t>s</w:t>
                  </w:r>
                  <w:proofErr w:type="spellEnd"/>
                  <w:r>
                    <w:rPr>
                      <w:sz w:val="28"/>
                      <w:szCs w:val="28"/>
                    </w:rPr>
                    <w:t xml:space="preserve"> </w:t>
                  </w:r>
                  <w:proofErr w:type="spellStart"/>
                  <w:r>
                    <w:rPr>
                      <w:sz w:val="28"/>
                      <w:szCs w:val="28"/>
                    </w:rPr>
                    <w:t>pecadores</w:t>
                  </w:r>
                  <w:proofErr w:type="spellEnd"/>
                  <w:r>
                    <w:rPr>
                      <w:sz w:val="28"/>
                      <w:szCs w:val="28"/>
                    </w:rPr>
                    <w:t>…</w:t>
                  </w:r>
                </w:p>
              </w:txbxContent>
            </v:textbox>
          </v:shape>
        </w:pict>
      </w:r>
    </w:p>
    <w:p w:rsidR="00005438" w:rsidRDefault="004A5E7F" w:rsidP="00171B1C">
      <w:pPr>
        <w:pStyle w:val="EBBNormalhalfafter"/>
        <w:tabs>
          <w:tab w:val="left" w:pos="720"/>
          <w:tab w:val="left" w:pos="1440"/>
        </w:tabs>
        <w:spacing w:after="120"/>
        <w:ind w:left="1800" w:hanging="1800"/>
      </w:pPr>
      <w:r>
        <w:rPr>
          <w:noProof/>
          <w:lang w:val="en-US"/>
        </w:rPr>
        <w:pict>
          <v:shape id="_x0000_s1229" type="#_x0000_t176" style="position:absolute;left:0;text-align:left;margin-left:4.75pt;margin-top:4.4pt;width:468.45pt;height:170.3pt;z-index:252014592;mso-width-relative:margin;mso-height-relative:margin" strokecolor="black [3213]">
            <v:shadow color="black [3213]" offset="6pt,6pt"/>
            <v:textbox>
              <w:txbxContent>
                <w:p w:rsidR="00E46E4F" w:rsidRDefault="00E46E4F" w:rsidP="008D1E36">
                  <w:pPr>
                    <w:spacing w:after="120"/>
                    <w:rPr>
                      <w:sz w:val="24"/>
                      <w:szCs w:val="24"/>
                      <w:lang w:val="es-ES"/>
                    </w:rPr>
                  </w:pPr>
                  <w:r>
                    <w:rPr>
                      <w:b/>
                      <w:sz w:val="24"/>
                      <w:szCs w:val="24"/>
                      <w:lang w:val="es-ES"/>
                    </w:rPr>
                    <w:t xml:space="preserve">Memorización: </w:t>
                  </w:r>
                  <w:r>
                    <w:rPr>
                      <w:sz w:val="24"/>
                      <w:szCs w:val="24"/>
                      <w:lang w:val="es-ES"/>
                    </w:rPr>
                    <w:t xml:space="preserve">Escribe aquí los primeros 27 libros del </w:t>
                  </w:r>
                  <w:r>
                    <w:rPr>
                      <w:b/>
                      <w:sz w:val="24"/>
                      <w:szCs w:val="24"/>
                      <w:lang w:val="es-ES"/>
                    </w:rPr>
                    <w:t>Antiguo Testamento</w:t>
                  </w:r>
                  <w:r>
                    <w:rPr>
                      <w:sz w:val="24"/>
                      <w:szCs w:val="24"/>
                      <w:lang w:val="es-ES"/>
                    </w:rPr>
                    <w:t xml:space="preserve"> de memoria:</w:t>
                  </w:r>
                </w:p>
                <w:p w:rsidR="00E46E4F" w:rsidRDefault="00E46E4F" w:rsidP="008D1E36">
                  <w:pPr>
                    <w:spacing w:after="120"/>
                    <w:rPr>
                      <w:sz w:val="24"/>
                      <w:szCs w:val="24"/>
                      <w:lang w:val="es-ES"/>
                    </w:rPr>
                  </w:pPr>
                  <w:r>
                    <w:rPr>
                      <w:sz w:val="24"/>
                      <w:szCs w:val="24"/>
                      <w:lang w:val="es-ES"/>
                    </w:rPr>
                    <w:t>_________________________________________________________________________</w:t>
                  </w:r>
                </w:p>
                <w:p w:rsidR="00E46E4F" w:rsidRDefault="00E46E4F" w:rsidP="008D1E36">
                  <w:pPr>
                    <w:spacing w:after="120"/>
                    <w:rPr>
                      <w:sz w:val="24"/>
                      <w:szCs w:val="24"/>
                      <w:lang w:val="es-ES"/>
                    </w:rPr>
                  </w:pPr>
                  <w:r>
                    <w:rPr>
                      <w:sz w:val="24"/>
                      <w:szCs w:val="24"/>
                      <w:lang w:val="es-ES"/>
                    </w:rPr>
                    <w:t>_________________________________________________________________________</w:t>
                  </w:r>
                </w:p>
                <w:p w:rsidR="00E46E4F" w:rsidRDefault="00E46E4F" w:rsidP="008D1E36">
                  <w:pPr>
                    <w:spacing w:after="120"/>
                    <w:rPr>
                      <w:sz w:val="24"/>
                      <w:szCs w:val="24"/>
                      <w:lang w:val="es-ES"/>
                    </w:rPr>
                  </w:pPr>
                  <w:r>
                    <w:rPr>
                      <w:sz w:val="24"/>
                      <w:szCs w:val="24"/>
                      <w:lang w:val="es-ES"/>
                    </w:rPr>
                    <w:t>_________________________________________________________________________</w:t>
                  </w:r>
                </w:p>
                <w:p w:rsidR="00E46E4F" w:rsidRPr="008D1E36" w:rsidRDefault="00E46E4F" w:rsidP="008D1E36">
                  <w:pPr>
                    <w:spacing w:after="120"/>
                    <w:rPr>
                      <w:sz w:val="24"/>
                      <w:szCs w:val="24"/>
                      <w:lang w:val="es-ES"/>
                    </w:rPr>
                  </w:pPr>
                  <w:r>
                    <w:rPr>
                      <w:sz w:val="24"/>
                      <w:szCs w:val="24"/>
                      <w:lang w:val="es-ES"/>
                    </w:rPr>
                    <w:t xml:space="preserve">Ahora memoriza los próximos 6 libros, en orden: </w:t>
                  </w:r>
                  <w:r>
                    <w:rPr>
                      <w:b/>
                      <w:sz w:val="24"/>
                      <w:szCs w:val="24"/>
                      <w:lang w:val="es-ES"/>
                    </w:rPr>
                    <w:t>Oseas, Joel, Amós, Abdías, Jonás, Miqueas</w:t>
                  </w:r>
                  <w:r>
                    <w:rPr>
                      <w:sz w:val="24"/>
                      <w:szCs w:val="24"/>
                      <w:lang w:val="es-ES"/>
                    </w:rPr>
                    <w:t xml:space="preserve">. Estos 6 libros comienzan los </w:t>
                  </w:r>
                  <w:r>
                    <w:rPr>
                      <w:b/>
                      <w:sz w:val="24"/>
                      <w:szCs w:val="24"/>
                      <w:lang w:val="es-ES"/>
                    </w:rPr>
                    <w:t>Profetas Menores</w:t>
                  </w:r>
                  <w:r>
                    <w:rPr>
                      <w:sz w:val="24"/>
                      <w:szCs w:val="24"/>
                      <w:lang w:val="es-ES"/>
                    </w:rPr>
                    <w:t>, que son libros de profecía pero más pequeños que Isaías y Jeremías. Estos últimos libros del Antiguo Testamento son los más difíciles de memorizar. En esta última parte del curso, haremos un esfuerzo especial para memorizarlos.</w:t>
                  </w:r>
                </w:p>
              </w:txbxContent>
            </v:textbox>
          </v:shape>
        </w:pict>
      </w:r>
    </w:p>
    <w:p w:rsidR="00005438" w:rsidRPr="00FF0FDC" w:rsidRDefault="00005438" w:rsidP="00171B1C">
      <w:pPr>
        <w:pStyle w:val="EBBNormalhalfafter"/>
        <w:tabs>
          <w:tab w:val="left" w:pos="720"/>
          <w:tab w:val="left" w:pos="1440"/>
        </w:tabs>
        <w:spacing w:after="120"/>
        <w:ind w:left="1800" w:hanging="1800"/>
      </w:pPr>
    </w:p>
    <w:p w:rsidR="00B73EA3" w:rsidRDefault="00B73EA3" w:rsidP="00CE4E12">
      <w:pPr>
        <w:pStyle w:val="EBBNormalhalfafter"/>
        <w:spacing w:after="120"/>
      </w:pPr>
    </w:p>
    <w:p w:rsidR="00B73EA3" w:rsidRDefault="00B73EA3" w:rsidP="00CE4E12">
      <w:pPr>
        <w:pStyle w:val="EBBNormalhalfafter"/>
        <w:spacing w:after="120"/>
      </w:pPr>
    </w:p>
    <w:p w:rsidR="00B73EA3" w:rsidRDefault="00B73EA3" w:rsidP="00CE4E12">
      <w:pPr>
        <w:pStyle w:val="EBBNormalhalfafter"/>
        <w:spacing w:after="120"/>
      </w:pPr>
    </w:p>
    <w:p w:rsidR="00B73EA3" w:rsidRDefault="00B73EA3" w:rsidP="00CE4E12">
      <w:pPr>
        <w:pStyle w:val="EBBNormalhalfafter"/>
        <w:spacing w:after="120"/>
      </w:pPr>
    </w:p>
    <w:p w:rsidR="008D1E36" w:rsidRPr="00227CE8" w:rsidRDefault="00B430A6" w:rsidP="00227CE8">
      <w:pPr>
        <w:pStyle w:val="EBBTitle"/>
        <w:rPr>
          <w:rFonts w:cs="Times New Roman"/>
          <w:sz w:val="20"/>
          <w:szCs w:val="20"/>
        </w:rPr>
      </w:pPr>
      <w:r w:rsidRPr="00DA4F1E">
        <w:br w:type="page"/>
      </w:r>
      <w:r w:rsidR="008D1E36">
        <w:lastRenderedPageBreak/>
        <w:t>Cómo Perdona Dios</w:t>
      </w:r>
    </w:p>
    <w:p w:rsidR="00227CE8" w:rsidRDefault="00237B7E" w:rsidP="00237B7E">
      <w:pPr>
        <w:pStyle w:val="EBBNormalhalfafter"/>
        <w:spacing w:before="240" w:after="120"/>
        <w:rPr>
          <w:rFonts w:ascii="Arial" w:hAnsi="Arial" w:cs="Arial"/>
        </w:rPr>
      </w:pPr>
      <w:r>
        <w:rPr>
          <w:rFonts w:ascii="Arial" w:hAnsi="Arial" w:cs="Arial"/>
          <w:noProof/>
          <w:lang w:val="en-US"/>
        </w:rPr>
        <w:drawing>
          <wp:anchor distT="0" distB="0" distL="114300" distR="114300" simplePos="0" relativeHeight="252052480" behindDoc="0" locked="0" layoutInCell="1" allowOverlap="1">
            <wp:simplePos x="0" y="0"/>
            <wp:positionH relativeFrom="column">
              <wp:posOffset>2472690</wp:posOffset>
            </wp:positionH>
            <wp:positionV relativeFrom="paragraph">
              <wp:posOffset>361950</wp:posOffset>
            </wp:positionV>
            <wp:extent cx="1184910" cy="1813560"/>
            <wp:effectExtent l="19050" t="0" r="0" b="0"/>
            <wp:wrapSquare wrapText="bothSides"/>
            <wp:docPr id="82" name="Picture 81" descr="Evangelio, Perdon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5.bmp"/>
                    <pic:cNvPicPr/>
                  </pic:nvPicPr>
                  <pic:blipFill>
                    <a:blip r:embed="rId110" cstate="print"/>
                    <a:stretch>
                      <a:fillRect/>
                    </a:stretch>
                  </pic:blipFill>
                  <pic:spPr>
                    <a:xfrm>
                      <a:off x="0" y="0"/>
                      <a:ext cx="1184910" cy="1813560"/>
                    </a:xfrm>
                    <a:prstGeom prst="rect">
                      <a:avLst/>
                    </a:prstGeom>
                  </pic:spPr>
                </pic:pic>
              </a:graphicData>
            </a:graphic>
          </wp:anchor>
        </w:drawing>
      </w:r>
      <w:r>
        <w:rPr>
          <w:rFonts w:ascii="Arial" w:hAnsi="Arial" w:cs="Arial"/>
        </w:rPr>
        <w:t>1.</w:t>
      </w:r>
      <w:r>
        <w:rPr>
          <w:rFonts w:ascii="Arial" w:hAnsi="Arial" w:cs="Arial"/>
        </w:rPr>
        <w:tab/>
      </w:r>
      <w:r w:rsidR="00227CE8">
        <w:rPr>
          <w:rFonts w:ascii="Arial" w:hAnsi="Arial" w:cs="Arial"/>
        </w:rPr>
        <w:t xml:space="preserve">Dios nos perdona por causa de </w:t>
      </w:r>
      <w:r w:rsidR="00227CE8">
        <w:rPr>
          <w:rFonts w:ascii="Arial" w:hAnsi="Arial" w:cs="Arial"/>
          <w:b/>
        </w:rPr>
        <w:t>Cristo</w:t>
      </w:r>
    </w:p>
    <w:p w:rsidR="00227CE8" w:rsidRDefault="00227CE8" w:rsidP="00CE4E12">
      <w:pPr>
        <w:pStyle w:val="EBBNormalhalfafter"/>
        <w:spacing w:after="120"/>
        <w:rPr>
          <w:rFonts w:ascii="Arial" w:hAnsi="Arial" w:cs="Arial"/>
        </w:rPr>
      </w:pPr>
    </w:p>
    <w:p w:rsidR="00227CE8" w:rsidRDefault="004A5E7F" w:rsidP="00CE4E12">
      <w:pPr>
        <w:pStyle w:val="EBBNormalhalfafter"/>
        <w:spacing w:after="120"/>
        <w:rPr>
          <w:rFonts w:ascii="Arial" w:hAnsi="Arial" w:cs="Arial"/>
        </w:rPr>
      </w:pPr>
      <w:r>
        <w:rPr>
          <w:rFonts w:ascii="Arial" w:hAnsi="Arial" w:cs="Arial"/>
          <w:noProof/>
          <w:lang w:val="en-US"/>
        </w:rPr>
        <w:pict>
          <v:shape id="_x0000_s1233" type="#_x0000_t202" style="position:absolute;margin-left:295pt;margin-top:9.5pt;width:152.6pt;height:48.6pt;z-index:252018688;mso-height-percent:200;mso-height-percent:200;mso-width-relative:margin;mso-height-relative:margin" stroked="f">
            <v:textbox style="mso-fit-shape-to-text:t">
              <w:txbxContent>
                <w:p w:rsidR="00E46E4F" w:rsidRPr="00227CE8" w:rsidRDefault="00E46E4F" w:rsidP="00227CE8">
                  <w:pPr>
                    <w:jc w:val="center"/>
                    <w:rPr>
                      <w:sz w:val="24"/>
                      <w:szCs w:val="24"/>
                      <w:lang w:val="es-ES"/>
                    </w:rPr>
                  </w:pPr>
                  <w:r w:rsidRPr="00227CE8">
                    <w:rPr>
                      <w:sz w:val="24"/>
                      <w:szCs w:val="24"/>
                      <w:lang w:val="es-ES"/>
                    </w:rPr>
                    <w:t xml:space="preserve">El </w:t>
                  </w:r>
                  <w:r>
                    <w:rPr>
                      <w:sz w:val="24"/>
                      <w:szCs w:val="24"/>
                      <w:lang w:val="es-ES"/>
                    </w:rPr>
                    <w:t>pecador ve a Cristo y está contento. Su necesidad del perdón queda satisfecha.</w:t>
                  </w:r>
                </w:p>
              </w:txbxContent>
            </v:textbox>
          </v:shape>
        </w:pict>
      </w:r>
      <w:r>
        <w:rPr>
          <w:rFonts w:ascii="Arial" w:hAnsi="Arial" w:cs="Arial"/>
          <w:noProof/>
          <w:lang w:eastAsia="zh-TW"/>
        </w:rPr>
        <w:pict>
          <v:shape id="_x0000_s1232" type="#_x0000_t202" style="position:absolute;margin-left:38.85pt;margin-top:10.7pt;width:140.7pt;height:48.6pt;z-index:252017664;mso-height-percent:200;mso-height-percent:200;mso-width-relative:margin;mso-height-relative:margin" stroked="f">
            <v:textbox style="mso-fit-shape-to-text:t">
              <w:txbxContent>
                <w:p w:rsidR="00E46E4F" w:rsidRPr="00227CE8" w:rsidRDefault="00E46E4F" w:rsidP="00227CE8">
                  <w:pPr>
                    <w:jc w:val="center"/>
                    <w:rPr>
                      <w:sz w:val="24"/>
                      <w:szCs w:val="24"/>
                      <w:lang w:val="es-ES"/>
                    </w:rPr>
                  </w:pPr>
                  <w:r w:rsidRPr="00227CE8">
                    <w:rPr>
                      <w:sz w:val="24"/>
                      <w:szCs w:val="24"/>
                      <w:lang w:val="es-ES"/>
                    </w:rPr>
                    <w:t>El Padre ve a Cristo y está contento. La justicia queda satisfecha.</w:t>
                  </w:r>
                </w:p>
              </w:txbxContent>
            </v:textbox>
          </v:shape>
        </w:pict>
      </w:r>
    </w:p>
    <w:p w:rsidR="00227CE8" w:rsidRPr="00227CE8" w:rsidRDefault="00227CE8" w:rsidP="00CE4E12">
      <w:pPr>
        <w:pStyle w:val="EBBNormalhalfafter"/>
        <w:spacing w:after="120"/>
        <w:rPr>
          <w:rFonts w:ascii="Arial" w:hAnsi="Arial" w:cs="Arial"/>
        </w:rPr>
      </w:pPr>
    </w:p>
    <w:p w:rsidR="008D1E36" w:rsidRDefault="008D1E36" w:rsidP="00CE4E12">
      <w:pPr>
        <w:pStyle w:val="EBBNormalhalfafter"/>
        <w:spacing w:after="120"/>
      </w:pPr>
    </w:p>
    <w:p w:rsidR="00237B7E" w:rsidRDefault="00237B7E" w:rsidP="00CE4E12">
      <w:pPr>
        <w:pStyle w:val="EBBNormalhalfafter"/>
        <w:spacing w:after="120"/>
      </w:pPr>
    </w:p>
    <w:p w:rsidR="00237B7E" w:rsidRDefault="00237B7E" w:rsidP="00CE4E12">
      <w:pPr>
        <w:pStyle w:val="EBBNormalhalfafter"/>
        <w:spacing w:after="120"/>
      </w:pPr>
    </w:p>
    <w:p w:rsidR="00237B7E" w:rsidRDefault="00237B7E" w:rsidP="00237B7E">
      <w:pPr>
        <w:pStyle w:val="EBBNormalhalfafter"/>
        <w:spacing w:after="0"/>
      </w:pPr>
    </w:p>
    <w:p w:rsidR="008D1E36" w:rsidRDefault="004A5E7F" w:rsidP="00CE4E12">
      <w:pPr>
        <w:pStyle w:val="EBBNormalhalfafter"/>
        <w:spacing w:after="120"/>
      </w:pPr>
      <w:r>
        <w:rPr>
          <w:rFonts w:ascii="Arial" w:hAnsi="Arial" w:cs="Arial"/>
          <w:noProof/>
          <w:lang w:val="en-US"/>
        </w:rPr>
        <w:pict>
          <v:rect id="_x0000_s1231" style="position:absolute;margin-left:27.1pt;margin-top:17.6pt;width:398.4pt;height:56.25pt;z-index:252015616;mso-height-percent:200;mso-height-percent:200;mso-width-relative:margin;mso-height-relative:margin">
            <v:shadow on="t" opacity=".5" offset="6pt,6pt"/>
            <v:textbox style="mso-fit-shape-to-text:t">
              <w:txbxContent>
                <w:p w:rsidR="00E46E4F" w:rsidRDefault="00E46E4F" w:rsidP="00227CE8">
                  <w:pPr>
                    <w:jc w:val="center"/>
                    <w:rPr>
                      <w:rFonts w:ascii="Arial" w:hAnsi="Arial" w:cs="Arial"/>
                      <w:sz w:val="28"/>
                      <w:szCs w:val="28"/>
                      <w:lang w:val="es-ES"/>
                    </w:rPr>
                  </w:pPr>
                  <w:r>
                    <w:rPr>
                      <w:rFonts w:ascii="Arial" w:hAnsi="Arial" w:cs="Arial"/>
                      <w:sz w:val="28"/>
                      <w:szCs w:val="28"/>
                      <w:lang w:val="es-ES"/>
                    </w:rPr>
                    <w:t>“Solamente por Cristo” es un lema de la Iglesia Luterana. Romanos 3:25, 1 Timoteo 2:5, Juan 14:6</w:t>
                  </w:r>
                </w:p>
              </w:txbxContent>
            </v:textbox>
          </v:rect>
        </w:pict>
      </w:r>
    </w:p>
    <w:p w:rsidR="008D1E36" w:rsidRDefault="008D1E36" w:rsidP="00CE4E12">
      <w:pPr>
        <w:pStyle w:val="EBBNormalhalfafter"/>
        <w:spacing w:after="120"/>
      </w:pPr>
    </w:p>
    <w:p w:rsidR="008D1E36" w:rsidRDefault="008D1E36" w:rsidP="00CE4E12">
      <w:pPr>
        <w:pStyle w:val="EBBNormalhalfafter"/>
        <w:spacing w:after="120"/>
      </w:pPr>
    </w:p>
    <w:p w:rsidR="008D1E36" w:rsidRDefault="008D1E36" w:rsidP="00CE4E12">
      <w:pPr>
        <w:pStyle w:val="EBBNormalhalfafter"/>
        <w:spacing w:after="120"/>
      </w:pPr>
    </w:p>
    <w:p w:rsidR="007B2C8E" w:rsidRPr="007B2C8E" w:rsidRDefault="00237B7E" w:rsidP="007B2C8E">
      <w:pPr>
        <w:pStyle w:val="EBBNormalhalfafter"/>
        <w:spacing w:after="120"/>
        <w:rPr>
          <w:rFonts w:ascii="Arial" w:hAnsi="Arial" w:cs="Arial"/>
        </w:rPr>
      </w:pPr>
      <w:r>
        <w:rPr>
          <w:rFonts w:ascii="Arial" w:hAnsi="Arial" w:cs="Arial"/>
        </w:rPr>
        <w:t>2.</w:t>
      </w:r>
      <w:r>
        <w:rPr>
          <w:rFonts w:ascii="Arial" w:hAnsi="Arial" w:cs="Arial"/>
        </w:rPr>
        <w:tab/>
      </w:r>
      <w:r w:rsidR="007B2C8E">
        <w:rPr>
          <w:rFonts w:ascii="Arial" w:hAnsi="Arial" w:cs="Arial"/>
        </w:rPr>
        <w:t xml:space="preserve">Dios nos perdona por </w:t>
      </w:r>
      <w:r>
        <w:rPr>
          <w:rFonts w:ascii="Arial" w:hAnsi="Arial" w:cs="Arial"/>
          <w:b/>
        </w:rPr>
        <w:t>G</w:t>
      </w:r>
      <w:r w:rsidR="007B2C8E" w:rsidRPr="007B2C8E">
        <w:rPr>
          <w:rFonts w:ascii="Arial" w:hAnsi="Arial" w:cs="Arial"/>
          <w:b/>
        </w:rPr>
        <w:t>racia</w:t>
      </w:r>
      <w:r w:rsidR="007B2C8E">
        <w:rPr>
          <w:rFonts w:ascii="Arial" w:hAnsi="Arial" w:cs="Arial"/>
        </w:rPr>
        <w:t xml:space="preserve"> (amor que no merecemos)</w:t>
      </w:r>
    </w:p>
    <w:p w:rsidR="007B2C8E" w:rsidRDefault="00237B7E" w:rsidP="007B2C8E">
      <w:pPr>
        <w:pStyle w:val="EBBNormalhalfafter"/>
        <w:spacing w:after="120"/>
        <w:rPr>
          <w:rFonts w:ascii="Arial" w:hAnsi="Arial" w:cs="Arial"/>
        </w:rPr>
      </w:pPr>
      <w:r>
        <w:rPr>
          <w:rFonts w:ascii="Arial" w:hAnsi="Arial" w:cs="Arial"/>
          <w:noProof/>
          <w:lang w:val="en-US"/>
        </w:rPr>
        <w:drawing>
          <wp:anchor distT="0" distB="0" distL="114300" distR="114300" simplePos="0" relativeHeight="252054528" behindDoc="0" locked="0" layoutInCell="1" allowOverlap="1">
            <wp:simplePos x="0" y="0"/>
            <wp:positionH relativeFrom="column">
              <wp:posOffset>3569970</wp:posOffset>
            </wp:positionH>
            <wp:positionV relativeFrom="paragraph">
              <wp:posOffset>11430</wp:posOffset>
            </wp:positionV>
            <wp:extent cx="1504950" cy="1417320"/>
            <wp:effectExtent l="19050" t="0" r="0" b="0"/>
            <wp:wrapSquare wrapText="bothSides"/>
            <wp:docPr id="84" name="Picture 83" descr="Evangelio, Espiritu      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12.bmp"/>
                    <pic:cNvPicPr/>
                  </pic:nvPicPr>
                  <pic:blipFill>
                    <a:blip r:embed="rId111" cstate="print"/>
                    <a:stretch>
                      <a:fillRect/>
                    </a:stretch>
                  </pic:blipFill>
                  <pic:spPr>
                    <a:xfrm>
                      <a:off x="0" y="0"/>
                      <a:ext cx="1504950" cy="1417320"/>
                    </a:xfrm>
                    <a:prstGeom prst="rect">
                      <a:avLst/>
                    </a:prstGeom>
                  </pic:spPr>
                </pic:pic>
              </a:graphicData>
            </a:graphic>
          </wp:anchor>
        </w:drawing>
      </w:r>
      <w:r>
        <w:rPr>
          <w:rFonts w:ascii="Arial" w:hAnsi="Arial" w:cs="Arial"/>
          <w:noProof/>
          <w:lang w:val="en-US"/>
        </w:rPr>
        <w:drawing>
          <wp:anchor distT="0" distB="0" distL="114300" distR="114300" simplePos="0" relativeHeight="252053504" behindDoc="0" locked="0" layoutInCell="1" allowOverlap="1">
            <wp:simplePos x="0" y="0"/>
            <wp:positionH relativeFrom="column">
              <wp:posOffset>933450</wp:posOffset>
            </wp:positionH>
            <wp:positionV relativeFrom="paragraph">
              <wp:posOffset>26670</wp:posOffset>
            </wp:positionV>
            <wp:extent cx="1428750" cy="1463040"/>
            <wp:effectExtent l="19050" t="0" r="0" b="0"/>
            <wp:wrapSquare wrapText="bothSides"/>
            <wp:docPr id="83" name="Picture 82" descr="Evangelio, Espiritu      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Espiritu      011.bmp"/>
                    <pic:cNvPicPr/>
                  </pic:nvPicPr>
                  <pic:blipFill>
                    <a:blip r:embed="rId112" cstate="print"/>
                    <a:stretch>
                      <a:fillRect/>
                    </a:stretch>
                  </pic:blipFill>
                  <pic:spPr>
                    <a:xfrm>
                      <a:off x="0" y="0"/>
                      <a:ext cx="1428750" cy="1463040"/>
                    </a:xfrm>
                    <a:prstGeom prst="rect">
                      <a:avLst/>
                    </a:prstGeom>
                  </pic:spPr>
                </pic:pic>
              </a:graphicData>
            </a:graphic>
          </wp:anchor>
        </w:drawing>
      </w:r>
    </w:p>
    <w:p w:rsidR="007B2C8E" w:rsidRDefault="004A5E7F" w:rsidP="007B2C8E">
      <w:pPr>
        <w:pStyle w:val="EBBNormalhalfafter"/>
        <w:spacing w:after="120"/>
        <w:rPr>
          <w:rFonts w:ascii="Arial" w:hAnsi="Arial" w:cs="Arial"/>
        </w:rPr>
      </w:pPr>
      <w:r>
        <w:rPr>
          <w:rFonts w:ascii="Arial" w:hAnsi="Arial" w:cs="Arial"/>
          <w:noProof/>
          <w:lang w:eastAsia="zh-TW"/>
        </w:rPr>
        <w:pict>
          <v:shape id="_x0000_s1254" type="#_x0000_t202" style="position:absolute;margin-left:307.8pt;margin-top:16pt;width:66pt;height:23.3pt;z-index:252056576;mso-height-percent:200;mso-height-percent:200;mso-width-relative:margin;mso-height-relative:margin" stroked="f">
            <v:textbox style="mso-fit-shape-to-text:t">
              <w:txbxContent>
                <w:p w:rsidR="00E46E4F" w:rsidRPr="00237B7E" w:rsidRDefault="00E46E4F" w:rsidP="00237B7E">
                  <w:pPr>
                    <w:jc w:val="center"/>
                    <w:rPr>
                      <w:rFonts w:ascii="Arial" w:hAnsi="Arial" w:cs="Arial"/>
                      <w:sz w:val="28"/>
                      <w:szCs w:val="28"/>
                    </w:rPr>
                  </w:pPr>
                  <w:proofErr w:type="spellStart"/>
                  <w:r w:rsidRPr="00237B7E">
                    <w:rPr>
                      <w:rFonts w:ascii="Arial" w:hAnsi="Arial" w:cs="Arial"/>
                      <w:sz w:val="28"/>
                      <w:szCs w:val="28"/>
                    </w:rPr>
                    <w:t>Gracia</w:t>
                  </w:r>
                  <w:proofErr w:type="spellEnd"/>
                </w:p>
              </w:txbxContent>
            </v:textbox>
          </v:shape>
        </w:pict>
      </w:r>
    </w:p>
    <w:p w:rsidR="007B2C8E" w:rsidRPr="00227CE8" w:rsidRDefault="007B2C8E" w:rsidP="007B2C8E">
      <w:pPr>
        <w:pStyle w:val="EBBNormalhalfafter"/>
        <w:spacing w:after="120"/>
        <w:rPr>
          <w:rFonts w:ascii="Arial" w:hAnsi="Arial" w:cs="Arial"/>
        </w:rPr>
      </w:pPr>
    </w:p>
    <w:p w:rsidR="007B2C8E" w:rsidRDefault="007B2C8E" w:rsidP="007B2C8E">
      <w:pPr>
        <w:pStyle w:val="EBBNormalhalfafter"/>
        <w:spacing w:after="120"/>
      </w:pPr>
    </w:p>
    <w:p w:rsidR="00237B7E" w:rsidRDefault="00237B7E" w:rsidP="007B2C8E">
      <w:pPr>
        <w:pStyle w:val="EBBNormalhalfafter"/>
        <w:spacing w:after="120"/>
        <w:jc w:val="center"/>
        <w:rPr>
          <w:b/>
        </w:rPr>
      </w:pPr>
    </w:p>
    <w:p w:rsidR="00237B7E" w:rsidRDefault="004A5E7F" w:rsidP="007B2C8E">
      <w:pPr>
        <w:pStyle w:val="EBBNormalhalfafter"/>
        <w:spacing w:after="120"/>
        <w:jc w:val="center"/>
        <w:rPr>
          <w:b/>
        </w:rPr>
      </w:pPr>
      <w:r>
        <w:rPr>
          <w:rFonts w:ascii="Arial" w:hAnsi="Arial" w:cs="Arial"/>
          <w:noProof/>
          <w:lang w:val="en-US"/>
        </w:rPr>
        <w:pict>
          <v:shape id="_x0000_s1235" type="#_x0000_t202" style="position:absolute;left:0;text-align:left;margin-left:271pt;margin-top:.3pt;width:152.6pt;height:48.6pt;z-index:252021760;mso-height-percent:200;mso-height-percent:200;mso-width-relative:margin;mso-height-relative:margin" stroked="f">
            <v:textbox style="mso-next-textbox:#_x0000_s1235;mso-fit-shape-to-text:t">
              <w:txbxContent>
                <w:p w:rsidR="00E46E4F" w:rsidRPr="00227CE8" w:rsidRDefault="00E46E4F" w:rsidP="007B2C8E">
                  <w:pPr>
                    <w:jc w:val="center"/>
                    <w:rPr>
                      <w:sz w:val="24"/>
                      <w:szCs w:val="24"/>
                      <w:lang w:val="es-ES"/>
                    </w:rPr>
                  </w:pPr>
                  <w:r>
                    <w:rPr>
                      <w:sz w:val="24"/>
                      <w:szCs w:val="24"/>
                      <w:lang w:val="es-ES"/>
                    </w:rPr>
                    <w:t>El perdón es un regalo de Dios. Nos lo da por puro amor.</w:t>
                  </w:r>
                </w:p>
              </w:txbxContent>
            </v:textbox>
          </v:shape>
        </w:pict>
      </w:r>
      <w:r>
        <w:rPr>
          <w:rFonts w:ascii="Arial" w:hAnsi="Arial" w:cs="Arial"/>
          <w:noProof/>
          <w:lang w:eastAsia="zh-TW"/>
        </w:rPr>
        <w:pict>
          <v:shape id="_x0000_s1234" type="#_x0000_t202" style="position:absolute;left:0;text-align:left;margin-left:53.25pt;margin-top:.3pt;width:140.7pt;height:48.6pt;z-index:252020736;mso-height-percent:200;mso-height-percent:200;mso-width-relative:margin;mso-height-relative:margin" stroked="f">
            <v:textbox style="mso-next-textbox:#_x0000_s1234;mso-fit-shape-to-text:t">
              <w:txbxContent>
                <w:p w:rsidR="00E46E4F" w:rsidRPr="00227CE8" w:rsidRDefault="00E46E4F" w:rsidP="007B2C8E">
                  <w:pPr>
                    <w:jc w:val="center"/>
                    <w:rPr>
                      <w:sz w:val="24"/>
                      <w:szCs w:val="24"/>
                      <w:lang w:val="es-ES"/>
                    </w:rPr>
                  </w:pPr>
                  <w:r>
                    <w:rPr>
                      <w:sz w:val="24"/>
                      <w:szCs w:val="24"/>
                      <w:lang w:val="es-ES"/>
                    </w:rPr>
                    <w:t>No podemos obtener el perdón ni por plata ni por buenas obras.</w:t>
                  </w:r>
                </w:p>
              </w:txbxContent>
            </v:textbox>
          </v:shape>
        </w:pict>
      </w:r>
    </w:p>
    <w:p w:rsidR="00237B7E" w:rsidRDefault="00237B7E" w:rsidP="007B2C8E">
      <w:pPr>
        <w:pStyle w:val="EBBNormalhalfafter"/>
        <w:spacing w:after="120"/>
        <w:jc w:val="center"/>
        <w:rPr>
          <w:b/>
        </w:rPr>
      </w:pPr>
    </w:p>
    <w:p w:rsidR="00237B7E" w:rsidRDefault="00237B7E" w:rsidP="007B2C8E">
      <w:pPr>
        <w:pStyle w:val="EBBNormalhalfafter"/>
        <w:spacing w:after="120"/>
        <w:jc w:val="center"/>
        <w:rPr>
          <w:b/>
        </w:rPr>
      </w:pPr>
    </w:p>
    <w:p w:rsidR="007B2C8E" w:rsidRDefault="007B2C8E" w:rsidP="00237B7E">
      <w:pPr>
        <w:pStyle w:val="EBBNormalhalfafter"/>
        <w:spacing w:after="0"/>
        <w:jc w:val="center"/>
        <w:rPr>
          <w:rFonts w:cs="Times New Roman"/>
          <w:sz w:val="24"/>
          <w:szCs w:val="24"/>
        </w:rPr>
      </w:pPr>
      <w:r>
        <w:rPr>
          <w:b/>
        </w:rPr>
        <w:t>Gracia</w:t>
      </w:r>
      <w:r>
        <w:t xml:space="preserve"> significa que Dios nos perdona </w:t>
      </w:r>
      <w:r>
        <w:rPr>
          <w:b/>
        </w:rPr>
        <w:t>gratis.</w:t>
      </w:r>
      <w:r w:rsidRPr="007B2C8E">
        <w:rPr>
          <w:rFonts w:cs="Times New Roman"/>
          <w:sz w:val="24"/>
          <w:szCs w:val="24"/>
        </w:rPr>
        <w:t xml:space="preserve"> </w:t>
      </w:r>
    </w:p>
    <w:p w:rsidR="00237B7E" w:rsidRPr="007B2C8E" w:rsidRDefault="00237B7E" w:rsidP="00237B7E">
      <w:pPr>
        <w:pStyle w:val="EBBNormalhalfafter"/>
        <w:spacing w:after="0"/>
        <w:jc w:val="center"/>
      </w:pPr>
    </w:p>
    <w:p w:rsidR="008D1E36" w:rsidRDefault="004A5E7F">
      <w:pPr>
        <w:autoSpaceDE/>
        <w:autoSpaceDN/>
        <w:adjustRightInd/>
        <w:spacing w:after="200" w:line="276" w:lineRule="auto"/>
        <w:rPr>
          <w:lang w:val="es-ES"/>
        </w:rPr>
      </w:pPr>
      <w:r>
        <w:rPr>
          <w:sz w:val="24"/>
          <w:szCs w:val="24"/>
        </w:rPr>
        <w:pict>
          <v:rect id="_x0000_s1236" style="position:absolute;margin-left:38.85pt;margin-top:3pt;width:398.4pt;height:56.25pt;z-index:252023808;mso-height-percent:200;mso-height-percent:200;mso-width-relative:margin;mso-height-relative:margin">
            <v:shadow on="t" opacity=".5" offset="6pt,6pt"/>
            <v:textbox style="mso-fit-shape-to-text:t">
              <w:txbxContent>
                <w:p w:rsidR="00E46E4F" w:rsidRDefault="00E46E4F" w:rsidP="007B2C8E">
                  <w:pPr>
                    <w:jc w:val="center"/>
                    <w:rPr>
                      <w:rFonts w:ascii="Arial" w:hAnsi="Arial" w:cs="Arial"/>
                      <w:sz w:val="28"/>
                      <w:szCs w:val="28"/>
                      <w:lang w:val="es-ES"/>
                    </w:rPr>
                  </w:pPr>
                  <w:r>
                    <w:rPr>
                      <w:rFonts w:ascii="Arial" w:hAnsi="Arial" w:cs="Arial"/>
                      <w:sz w:val="28"/>
                      <w:szCs w:val="28"/>
                      <w:lang w:val="es-ES"/>
                    </w:rPr>
                    <w:t>“Solamente por Gracia” es un lema de la Iglesia Luterana. Efesios 2:8-9, Romanos 3:24</w:t>
                  </w:r>
                </w:p>
              </w:txbxContent>
            </v:textbox>
          </v:rect>
        </w:pict>
      </w:r>
      <w:r w:rsidR="008D1E36" w:rsidRPr="00227CE8">
        <w:rPr>
          <w:lang w:val="es-ES"/>
        </w:rPr>
        <w:br w:type="page"/>
      </w:r>
    </w:p>
    <w:p w:rsidR="00237B7E" w:rsidRDefault="00237B7E" w:rsidP="00237B7E">
      <w:pPr>
        <w:pStyle w:val="EBBNormalhalfafter"/>
        <w:spacing w:before="240" w:after="120"/>
        <w:rPr>
          <w:rFonts w:ascii="Arial" w:hAnsi="Arial" w:cs="Arial"/>
        </w:rPr>
      </w:pPr>
      <w:r>
        <w:rPr>
          <w:rFonts w:ascii="Arial" w:hAnsi="Arial" w:cs="Arial"/>
        </w:rPr>
        <w:lastRenderedPageBreak/>
        <w:t>3.</w:t>
      </w:r>
      <w:r>
        <w:rPr>
          <w:rFonts w:ascii="Arial" w:hAnsi="Arial" w:cs="Arial"/>
        </w:rPr>
        <w:tab/>
        <w:t xml:space="preserve">Dios nos perdona por medio de la </w:t>
      </w:r>
      <w:r w:rsidRPr="00237B7E">
        <w:rPr>
          <w:rFonts w:ascii="Arial" w:hAnsi="Arial" w:cs="Arial"/>
          <w:b/>
        </w:rPr>
        <w:t>Fe</w:t>
      </w:r>
    </w:p>
    <w:p w:rsidR="00237B7E" w:rsidRDefault="00237B7E" w:rsidP="00237B7E">
      <w:pPr>
        <w:pStyle w:val="EBBNormalhalfafter"/>
        <w:spacing w:after="120"/>
        <w:rPr>
          <w:rFonts w:ascii="Arial" w:hAnsi="Arial" w:cs="Arial"/>
        </w:rPr>
      </w:pPr>
      <w:r>
        <w:rPr>
          <w:rFonts w:ascii="Arial" w:hAnsi="Arial" w:cs="Arial"/>
          <w:noProof/>
          <w:lang w:val="en-US"/>
        </w:rPr>
        <w:drawing>
          <wp:anchor distT="0" distB="0" distL="114300" distR="114300" simplePos="0" relativeHeight="252061696" behindDoc="0" locked="0" layoutInCell="1" allowOverlap="1">
            <wp:simplePos x="0" y="0"/>
            <wp:positionH relativeFrom="column">
              <wp:posOffset>1116330</wp:posOffset>
            </wp:positionH>
            <wp:positionV relativeFrom="paragraph">
              <wp:posOffset>176530</wp:posOffset>
            </wp:positionV>
            <wp:extent cx="1962150" cy="1539240"/>
            <wp:effectExtent l="19050" t="0" r="0" b="0"/>
            <wp:wrapSquare wrapText="bothSides"/>
            <wp:docPr id="85" name="Picture 81" descr="Evangelio, Perdon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5.bmp"/>
                    <pic:cNvPicPr/>
                  </pic:nvPicPr>
                  <pic:blipFill>
                    <a:blip r:embed="rId113" cstate="print"/>
                    <a:stretch>
                      <a:fillRect/>
                    </a:stretch>
                  </pic:blipFill>
                  <pic:spPr>
                    <a:xfrm>
                      <a:off x="0" y="0"/>
                      <a:ext cx="1962150" cy="1539240"/>
                    </a:xfrm>
                    <a:prstGeom prst="rect">
                      <a:avLst/>
                    </a:prstGeom>
                  </pic:spPr>
                </pic:pic>
              </a:graphicData>
            </a:graphic>
          </wp:anchor>
        </w:drawing>
      </w:r>
    </w:p>
    <w:p w:rsidR="00237B7E" w:rsidRDefault="004A5E7F" w:rsidP="00237B7E">
      <w:pPr>
        <w:pStyle w:val="EBBNormalhalfafter"/>
        <w:spacing w:after="120"/>
        <w:rPr>
          <w:rFonts w:ascii="Arial" w:hAnsi="Arial" w:cs="Arial"/>
        </w:rPr>
      </w:pPr>
      <w:r>
        <w:rPr>
          <w:rFonts w:ascii="Arial" w:hAnsi="Arial" w:cs="Arial"/>
          <w:noProof/>
          <w:lang w:val="en-US"/>
        </w:rPr>
        <w:pict>
          <v:shape id="_x0000_s1257" type="#_x0000_t202" style="position:absolute;margin-left:256.6pt;margin-top:17.9pt;width:119pt;height:34.8pt;z-index:252060672;mso-height-percent:200;mso-height-percent:200;mso-width-relative:margin;mso-height-relative:margin" stroked="f">
            <v:textbox style="mso-fit-shape-to-text:t">
              <w:txbxContent>
                <w:p w:rsidR="00E46E4F" w:rsidRPr="00227CE8" w:rsidRDefault="00E46E4F" w:rsidP="00237B7E">
                  <w:pPr>
                    <w:jc w:val="center"/>
                    <w:rPr>
                      <w:sz w:val="24"/>
                      <w:szCs w:val="24"/>
                      <w:lang w:val="es-ES"/>
                    </w:rPr>
                  </w:pPr>
                  <w:r>
                    <w:rPr>
                      <w:sz w:val="24"/>
                      <w:szCs w:val="24"/>
                      <w:lang w:val="es-ES"/>
                    </w:rPr>
                    <w:t>La fe recibe el regalo del perdón.</w:t>
                  </w:r>
                </w:p>
              </w:txbxContent>
            </v:textbox>
          </v:shape>
        </w:pict>
      </w:r>
    </w:p>
    <w:p w:rsidR="00237B7E" w:rsidRPr="00227CE8" w:rsidRDefault="00237B7E" w:rsidP="00237B7E">
      <w:pPr>
        <w:pStyle w:val="EBBNormalhalfafter"/>
        <w:spacing w:after="120"/>
        <w:rPr>
          <w:rFonts w:ascii="Arial" w:hAnsi="Arial" w:cs="Arial"/>
        </w:rPr>
      </w:pPr>
    </w:p>
    <w:p w:rsidR="00237B7E" w:rsidRDefault="00237B7E" w:rsidP="00237B7E">
      <w:pPr>
        <w:pStyle w:val="EBBNormalhalfafter"/>
        <w:spacing w:after="120"/>
      </w:pPr>
    </w:p>
    <w:p w:rsidR="00237B7E" w:rsidRDefault="00237B7E" w:rsidP="00237B7E">
      <w:pPr>
        <w:pStyle w:val="EBBNormalhalfafter"/>
        <w:spacing w:after="120"/>
      </w:pPr>
    </w:p>
    <w:p w:rsidR="00237B7E" w:rsidRDefault="00237B7E" w:rsidP="00237B7E">
      <w:pPr>
        <w:pStyle w:val="EBBNormalhalfafter"/>
        <w:spacing w:after="120"/>
      </w:pPr>
    </w:p>
    <w:p w:rsidR="00F12F40" w:rsidRDefault="00F12F40" w:rsidP="00237B7E">
      <w:pPr>
        <w:pStyle w:val="EBBNormalhalfafter"/>
        <w:spacing w:after="120"/>
      </w:pPr>
    </w:p>
    <w:p w:rsidR="00F12F40" w:rsidRDefault="00F12F40" w:rsidP="00F12F40">
      <w:pPr>
        <w:pStyle w:val="EBBNormalhalfafter"/>
        <w:spacing w:after="120"/>
        <w:jc w:val="center"/>
      </w:pPr>
      <w:r>
        <w:t xml:space="preserve">Dios ofrece su perdón a todos. Pero muchos rechazan </w:t>
      </w:r>
      <w:r>
        <w:br/>
        <w:t xml:space="preserve">este regalo. Solamente los que tienen fe en Jesucristo </w:t>
      </w:r>
      <w:r>
        <w:br/>
        <w:t>gozan del perdón de Dios.</w:t>
      </w:r>
    </w:p>
    <w:p w:rsidR="00237B7E" w:rsidRDefault="004A5E7F" w:rsidP="00237B7E">
      <w:pPr>
        <w:pStyle w:val="EBBNormalhalfafter"/>
        <w:spacing w:after="120"/>
      </w:pPr>
      <w:r>
        <w:rPr>
          <w:rFonts w:ascii="Arial" w:hAnsi="Arial" w:cs="Arial"/>
          <w:noProof/>
          <w:lang w:val="en-US"/>
        </w:rPr>
        <w:pict>
          <v:rect id="_x0000_s1255" style="position:absolute;margin-left:27.1pt;margin-top:17.6pt;width:398.4pt;height:56.25pt;z-index:252058624;mso-height-percent:200;mso-height-percent:200;mso-width-relative:margin;mso-height-relative:margin">
            <v:shadow on="t" opacity=".5" offset="6pt,6pt"/>
            <v:textbox style="mso-fit-shape-to-text:t">
              <w:txbxContent>
                <w:p w:rsidR="00E46E4F" w:rsidRDefault="00E46E4F" w:rsidP="00237B7E">
                  <w:pPr>
                    <w:jc w:val="center"/>
                    <w:rPr>
                      <w:rFonts w:ascii="Arial" w:hAnsi="Arial" w:cs="Arial"/>
                      <w:sz w:val="28"/>
                      <w:szCs w:val="28"/>
                      <w:lang w:val="es-ES"/>
                    </w:rPr>
                  </w:pPr>
                  <w:r>
                    <w:rPr>
                      <w:rFonts w:ascii="Arial" w:hAnsi="Arial" w:cs="Arial"/>
                      <w:sz w:val="28"/>
                      <w:szCs w:val="28"/>
                      <w:lang w:val="es-ES"/>
                    </w:rPr>
                    <w:t>“Solamente por la Fe” es un lema de la Iglesia Luterana. Romanos 3:21-25, Romanos 5:1, Juan 3:16</w:t>
                  </w:r>
                </w:p>
              </w:txbxContent>
            </v:textbox>
          </v:rect>
        </w:pict>
      </w:r>
    </w:p>
    <w:p w:rsidR="00237B7E" w:rsidRDefault="00237B7E" w:rsidP="00237B7E">
      <w:pPr>
        <w:pStyle w:val="EBBNormalhalfafter"/>
        <w:spacing w:after="120"/>
      </w:pPr>
    </w:p>
    <w:p w:rsidR="00237B7E" w:rsidRDefault="00237B7E" w:rsidP="00237B7E">
      <w:pPr>
        <w:pStyle w:val="EBBNormalhalfafter"/>
        <w:spacing w:after="120"/>
      </w:pPr>
    </w:p>
    <w:p w:rsidR="00237B7E" w:rsidRDefault="00237B7E" w:rsidP="00237B7E">
      <w:pPr>
        <w:pStyle w:val="EBBNormalhalfafter"/>
        <w:spacing w:after="120"/>
      </w:pPr>
    </w:p>
    <w:p w:rsidR="00237B7E" w:rsidRPr="00825765" w:rsidRDefault="00F12F40" w:rsidP="00825765">
      <w:pPr>
        <w:pStyle w:val="EBBNormalhalfafter"/>
        <w:spacing w:after="120"/>
        <w:jc w:val="center"/>
        <w:rPr>
          <w:rFonts w:ascii="Arial" w:hAnsi="Arial" w:cs="Arial"/>
          <w:b/>
          <w:sz w:val="32"/>
          <w:szCs w:val="32"/>
        </w:rPr>
      </w:pPr>
      <w:r w:rsidRPr="00825765">
        <w:rPr>
          <w:rFonts w:ascii="Arial" w:hAnsi="Arial" w:cs="Arial"/>
          <w:b/>
          <w:sz w:val="32"/>
          <w:szCs w:val="32"/>
        </w:rPr>
        <w:t>¿Estás seguro de que vas a ir al cielo?</w:t>
      </w:r>
    </w:p>
    <w:p w:rsidR="00F12F40" w:rsidRPr="00825765" w:rsidRDefault="00F12F40" w:rsidP="00F12F40">
      <w:pPr>
        <w:pStyle w:val="EBBNormalhalfafter"/>
        <w:spacing w:after="120"/>
        <w:rPr>
          <w:sz w:val="40"/>
          <w:szCs w:val="40"/>
        </w:rPr>
      </w:pPr>
      <w:r w:rsidRPr="00825765">
        <w:rPr>
          <w:noProof/>
          <w:sz w:val="40"/>
          <w:szCs w:val="40"/>
          <w:lang w:val="en-US"/>
        </w:rPr>
        <w:drawing>
          <wp:anchor distT="0" distB="0" distL="114300" distR="365760" simplePos="0" relativeHeight="252062720" behindDoc="0" locked="0" layoutInCell="1" allowOverlap="1">
            <wp:simplePos x="0" y="0"/>
            <wp:positionH relativeFrom="column">
              <wp:posOffset>735330</wp:posOffset>
            </wp:positionH>
            <wp:positionV relativeFrom="paragraph">
              <wp:posOffset>81280</wp:posOffset>
            </wp:positionV>
            <wp:extent cx="1794510" cy="3444240"/>
            <wp:effectExtent l="19050" t="0" r="0" b="0"/>
            <wp:wrapSquare wrapText="right"/>
            <wp:docPr id="86" name="Picture 85" descr="Worried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 5.tif"/>
                    <pic:cNvPicPr/>
                  </pic:nvPicPr>
                  <pic:blipFill>
                    <a:blip r:embed="rId114" cstate="print"/>
                    <a:stretch>
                      <a:fillRect/>
                    </a:stretch>
                  </pic:blipFill>
                  <pic:spPr>
                    <a:xfrm>
                      <a:off x="0" y="0"/>
                      <a:ext cx="1794510" cy="3444240"/>
                    </a:xfrm>
                    <a:prstGeom prst="rect">
                      <a:avLst/>
                    </a:prstGeom>
                  </pic:spPr>
                </pic:pic>
              </a:graphicData>
            </a:graphic>
          </wp:anchor>
        </w:drawing>
      </w:r>
    </w:p>
    <w:p w:rsidR="00F12F40" w:rsidRDefault="004A5E7F" w:rsidP="00F12F40">
      <w:pPr>
        <w:pStyle w:val="EBBNormalhalfafter"/>
        <w:spacing w:after="120"/>
      </w:pPr>
      <w:r>
        <w:rPr>
          <w:rFonts w:ascii="Arial" w:hAnsi="Arial" w:cs="Arial"/>
          <w:b/>
          <w:noProof/>
          <w:sz w:val="32"/>
          <w:szCs w:val="32"/>
          <w:lang w:eastAsia="zh-TW"/>
        </w:rPr>
        <w:pict>
          <v:shape id="_x0000_s1258" type="#_x0000_t202" style="position:absolute;margin-left:-131.8pt;margin-top:12pt;width:74.4pt;height:39.4pt;z-index:252064768;mso-height-percent:200;mso-height-percent:200;mso-width-relative:margin;mso-height-relative:margin" stroked="f">
            <v:textbox style="mso-fit-shape-to-text:t">
              <w:txbxContent>
                <w:p w:rsidR="00E46E4F" w:rsidRDefault="00E46E4F">
                  <w:pPr>
                    <w:rPr>
                      <w:rFonts w:ascii="Arial" w:hAnsi="Arial" w:cs="Arial"/>
                      <w:sz w:val="28"/>
                      <w:szCs w:val="28"/>
                    </w:rPr>
                  </w:pPr>
                  <w:r w:rsidRPr="00825765">
                    <w:rPr>
                      <w:rFonts w:ascii="Arial" w:hAnsi="Arial" w:cs="Arial"/>
                      <w:sz w:val="28"/>
                      <w:szCs w:val="28"/>
                    </w:rPr>
                    <w:t>¿</w:t>
                  </w:r>
                  <w:proofErr w:type="spellStart"/>
                  <w:r w:rsidRPr="00825765">
                    <w:rPr>
                      <w:rFonts w:ascii="Arial" w:hAnsi="Arial" w:cs="Arial"/>
                      <w:sz w:val="28"/>
                      <w:szCs w:val="28"/>
                    </w:rPr>
                    <w:t>Cielo</w:t>
                  </w:r>
                  <w:proofErr w:type="spellEnd"/>
                  <w:r w:rsidRPr="00825765">
                    <w:rPr>
                      <w:rFonts w:ascii="Arial" w:hAnsi="Arial" w:cs="Arial"/>
                      <w:sz w:val="28"/>
                      <w:szCs w:val="28"/>
                    </w:rPr>
                    <w:t xml:space="preserve"> o </w:t>
                  </w:r>
                </w:p>
                <w:p w:rsidR="00E46E4F" w:rsidRPr="00825765" w:rsidRDefault="00E46E4F">
                  <w:pPr>
                    <w:rPr>
                      <w:rFonts w:ascii="Arial" w:hAnsi="Arial" w:cs="Arial"/>
                      <w:sz w:val="28"/>
                      <w:szCs w:val="28"/>
                    </w:rPr>
                  </w:pPr>
                  <w:r>
                    <w:rPr>
                      <w:rFonts w:ascii="Arial" w:hAnsi="Arial" w:cs="Arial"/>
                      <w:sz w:val="28"/>
                      <w:szCs w:val="28"/>
                    </w:rPr>
                    <w:t xml:space="preserve"> </w:t>
                  </w:r>
                  <w:proofErr w:type="spellStart"/>
                  <w:proofErr w:type="gramStart"/>
                  <w:r>
                    <w:rPr>
                      <w:rFonts w:ascii="Arial" w:hAnsi="Arial" w:cs="Arial"/>
                      <w:sz w:val="28"/>
                      <w:szCs w:val="28"/>
                    </w:rPr>
                    <w:t>I</w:t>
                  </w:r>
                  <w:r w:rsidRPr="00825765">
                    <w:rPr>
                      <w:rFonts w:ascii="Arial" w:hAnsi="Arial" w:cs="Arial"/>
                      <w:sz w:val="28"/>
                      <w:szCs w:val="28"/>
                    </w:rPr>
                    <w:t>nfierno</w:t>
                  </w:r>
                  <w:proofErr w:type="spellEnd"/>
                  <w:r w:rsidRPr="00825765">
                    <w:rPr>
                      <w:rFonts w:ascii="Arial" w:hAnsi="Arial" w:cs="Arial"/>
                      <w:sz w:val="28"/>
                      <w:szCs w:val="28"/>
                    </w:rPr>
                    <w:t>?</w:t>
                  </w:r>
                  <w:proofErr w:type="gramEnd"/>
                </w:p>
              </w:txbxContent>
            </v:textbox>
          </v:shape>
        </w:pict>
      </w:r>
      <w:r w:rsidR="00825765">
        <w:t xml:space="preserve">Cada persona puede estar </w:t>
      </w:r>
      <w:proofErr w:type="gramStart"/>
      <w:r w:rsidR="00825765">
        <w:t>seguro</w:t>
      </w:r>
      <w:proofErr w:type="gramEnd"/>
      <w:r w:rsidR="00825765">
        <w:t xml:space="preserve"> de que irá al cielo, porque </w:t>
      </w:r>
      <w:r w:rsidR="00825765">
        <w:rPr>
          <w:b/>
        </w:rPr>
        <w:t>Dios</w:t>
      </w:r>
      <w:r w:rsidR="00825765">
        <w:t xml:space="preserve"> es </w:t>
      </w:r>
      <w:r w:rsidR="00825765">
        <w:rPr>
          <w:b/>
        </w:rPr>
        <w:t>fiel</w:t>
      </w:r>
      <w:r w:rsidR="00825765">
        <w:t>. Dios promete perdón y salvación a todos los que creen en Jesucristo como Salvador.</w:t>
      </w:r>
    </w:p>
    <w:p w:rsidR="00825765" w:rsidRDefault="00825765" w:rsidP="00F12F40">
      <w:pPr>
        <w:pStyle w:val="EBBNormalhalfafter"/>
        <w:spacing w:after="120"/>
      </w:pPr>
    </w:p>
    <w:p w:rsidR="00825765" w:rsidRPr="00825765" w:rsidRDefault="00825765" w:rsidP="00F12F40">
      <w:pPr>
        <w:pStyle w:val="EBBNormalhalfafter"/>
        <w:spacing w:after="120"/>
      </w:pPr>
      <w:r>
        <w:t xml:space="preserve">Nadie merece ir al cielo, porque todos fallamos. Pero Jesucristo nos </w:t>
      </w:r>
      <w:r>
        <w:rPr>
          <w:b/>
        </w:rPr>
        <w:t>perdona</w:t>
      </w:r>
      <w:r>
        <w:t xml:space="preserve"> nuestras fallas.</w:t>
      </w:r>
    </w:p>
    <w:p w:rsidR="00825765" w:rsidRDefault="00825765" w:rsidP="00F12F40">
      <w:pPr>
        <w:pStyle w:val="EBBNormalhalfafter"/>
        <w:spacing w:after="120"/>
      </w:pPr>
    </w:p>
    <w:p w:rsidR="00825765" w:rsidRPr="00825765" w:rsidRDefault="00825765" w:rsidP="00F12F40">
      <w:pPr>
        <w:pStyle w:val="EBBNormalhalfafter"/>
        <w:spacing w:after="120"/>
      </w:pPr>
      <w:r>
        <w:t xml:space="preserve">¿Confías tú en Cristo? Si confías en Cristo, entonces </w:t>
      </w:r>
      <w:r>
        <w:rPr>
          <w:b/>
        </w:rPr>
        <w:t>sí irás al cielo</w:t>
      </w:r>
      <w:r>
        <w:t>. ¡Seguro!</w:t>
      </w:r>
    </w:p>
    <w:p w:rsidR="00F12F40" w:rsidRDefault="00F12F40" w:rsidP="00F12F40">
      <w:pPr>
        <w:pStyle w:val="EBBNormalhalfafter"/>
        <w:spacing w:after="120"/>
      </w:pPr>
    </w:p>
    <w:p w:rsidR="00F12F40" w:rsidRDefault="00F12F40" w:rsidP="00F12F40">
      <w:pPr>
        <w:pStyle w:val="EBBNormalhalfafter"/>
        <w:spacing w:after="120"/>
      </w:pPr>
    </w:p>
    <w:p w:rsidR="00F12F40" w:rsidRDefault="00F12F40" w:rsidP="00F12F40">
      <w:pPr>
        <w:pStyle w:val="EBBNormalhalfafter"/>
        <w:spacing w:after="120"/>
      </w:pPr>
    </w:p>
    <w:p w:rsidR="00F12F40" w:rsidRDefault="00136292" w:rsidP="00136292">
      <w:pPr>
        <w:pStyle w:val="EBBTitle"/>
      </w:pPr>
      <w:r>
        <w:lastRenderedPageBreak/>
        <w:t>El Punto Más Importante de la Fe</w:t>
      </w:r>
    </w:p>
    <w:p w:rsidR="00F12F40" w:rsidRDefault="004A5E7F" w:rsidP="00836302">
      <w:pPr>
        <w:pStyle w:val="EBBNormalhalfafter"/>
        <w:spacing w:after="240"/>
      </w:pPr>
      <w:r>
        <w:rPr>
          <w:noProof/>
          <w:lang w:val="en-US"/>
        </w:rPr>
        <w:pict>
          <v:shape id="_x0000_s1261" type="#_x0000_t202" style="position:absolute;margin-left:258pt;margin-top:49.4pt;width:149.6pt;height:26.35pt;z-index:252067840;mso-height-percent:200;mso-height-percent:200;mso-width-relative:margin;mso-height-relative:margin">
            <v:textbox style="mso-fit-shape-to-text:t">
              <w:txbxContent>
                <w:p w:rsidR="00E46E4F" w:rsidRPr="00135E8C" w:rsidRDefault="00E46E4F" w:rsidP="00135E8C">
                  <w:pPr>
                    <w:pStyle w:val="EBBNoSpaceNormal"/>
                    <w:jc w:val="center"/>
                    <w:rPr>
                      <w:rFonts w:ascii="Arial" w:hAnsi="Arial" w:cs="Arial"/>
                      <w:sz w:val="32"/>
                      <w:szCs w:val="32"/>
                      <w:lang w:val="es-ES"/>
                    </w:rPr>
                  </w:pPr>
                  <w:r>
                    <w:rPr>
                      <w:rFonts w:ascii="Arial" w:hAnsi="Arial" w:cs="Arial"/>
                      <w:sz w:val="32"/>
                      <w:szCs w:val="32"/>
                      <w:lang w:val="es-ES"/>
                    </w:rPr>
                    <w:t>Iglesia Cristiana</w:t>
                  </w:r>
                </w:p>
              </w:txbxContent>
            </v:textbox>
            <w10:wrap type="topAndBottom"/>
          </v:shape>
        </w:pict>
      </w:r>
      <w:r>
        <w:rPr>
          <w:noProof/>
          <w:lang w:eastAsia="zh-TW"/>
        </w:rPr>
        <w:pict>
          <v:shape id="_x0000_s1260" type="#_x0000_t202" style="position:absolute;margin-left:31.2pt;margin-top:48.6pt;width:149.6pt;height:26.35pt;z-index:252066816;mso-height-percent:200;mso-height-percent:200;mso-width-relative:margin;mso-height-relative:margin">
            <v:textbox style="mso-fit-shape-to-text:t">
              <w:txbxContent>
                <w:p w:rsidR="00E46E4F" w:rsidRPr="00135E8C" w:rsidRDefault="00E46E4F" w:rsidP="00135E8C">
                  <w:pPr>
                    <w:pStyle w:val="EBBNoSpaceNormal"/>
                    <w:jc w:val="center"/>
                    <w:rPr>
                      <w:rFonts w:ascii="Arial" w:hAnsi="Arial" w:cs="Arial"/>
                      <w:sz w:val="32"/>
                      <w:szCs w:val="32"/>
                    </w:rPr>
                  </w:pPr>
                  <w:r w:rsidRPr="00135E8C">
                    <w:rPr>
                      <w:rFonts w:ascii="Arial" w:hAnsi="Arial" w:cs="Arial"/>
                      <w:sz w:val="32"/>
                      <w:szCs w:val="32"/>
                    </w:rPr>
                    <w:t>Religiones Falsas</w:t>
                  </w:r>
                </w:p>
              </w:txbxContent>
            </v:textbox>
            <w10:wrap type="topAndBottom"/>
          </v:shape>
        </w:pict>
      </w:r>
      <w:r w:rsidR="00136292">
        <w:t>El perdón</w:t>
      </w:r>
      <w:r w:rsidR="00135E8C">
        <w:t xml:space="preserve"> de los pecados es el punto más importante de la fe cristiana. Es la diferencia más grande entre la iglesia cristiana y todas las religiones falsas:</w:t>
      </w:r>
    </w:p>
    <w:p w:rsidR="00135E8C" w:rsidRDefault="00E05314" w:rsidP="00F12F40">
      <w:pPr>
        <w:pStyle w:val="EBBNormalhalfafter"/>
        <w:spacing w:after="120"/>
      </w:pPr>
      <w:r>
        <w:rPr>
          <w:noProof/>
          <w:lang w:val="en-US"/>
        </w:rPr>
        <w:drawing>
          <wp:anchor distT="0" distB="0" distL="114300" distR="114300" simplePos="0" relativeHeight="252070912" behindDoc="0" locked="0" layoutInCell="1" allowOverlap="1">
            <wp:simplePos x="0" y="0"/>
            <wp:positionH relativeFrom="column">
              <wp:posOffset>3143250</wp:posOffset>
            </wp:positionH>
            <wp:positionV relativeFrom="paragraph">
              <wp:posOffset>638810</wp:posOffset>
            </wp:positionV>
            <wp:extent cx="727710" cy="1066800"/>
            <wp:effectExtent l="19050" t="0" r="0" b="0"/>
            <wp:wrapSquare wrapText="bothSides"/>
            <wp:docPr id="88" name="Picture 87" descr="Cross 1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127.wmf"/>
                    <pic:cNvPicPr/>
                  </pic:nvPicPr>
                  <pic:blipFill>
                    <a:blip r:embed="rId9" cstate="print"/>
                    <a:stretch>
                      <a:fillRect/>
                    </a:stretch>
                  </pic:blipFill>
                  <pic:spPr>
                    <a:xfrm>
                      <a:off x="0" y="0"/>
                      <a:ext cx="727710" cy="1066800"/>
                    </a:xfrm>
                    <a:prstGeom prst="rect">
                      <a:avLst/>
                    </a:prstGeom>
                  </pic:spPr>
                </pic:pic>
              </a:graphicData>
            </a:graphic>
          </wp:anchor>
        </w:drawing>
      </w:r>
      <w:r w:rsidR="004A5E7F">
        <w:rPr>
          <w:noProof/>
          <w:lang w:val="en-US"/>
        </w:rPr>
        <w:pict>
          <v:roundrect id="_x0000_s1263" style="position:absolute;margin-left:325.2pt;margin-top:18.7pt;width:93.6pt;height:81.6pt;z-index:252071936;mso-position-horizontal-relative:text;mso-position-vertical-relative:text" arcsize="10923f">
            <v:textbox>
              <w:txbxContent>
                <w:p w:rsidR="00E46E4F" w:rsidRPr="00160B4C" w:rsidRDefault="00E46E4F" w:rsidP="00160B4C">
                  <w:pPr>
                    <w:jc w:val="center"/>
                    <w:rPr>
                      <w:rFonts w:ascii="Arial" w:hAnsi="Arial" w:cs="Arial"/>
                      <w:sz w:val="24"/>
                      <w:szCs w:val="24"/>
                      <w:lang w:val="es-ES"/>
                    </w:rPr>
                  </w:pPr>
                  <w:r>
                    <w:rPr>
                      <w:rFonts w:ascii="Arial" w:hAnsi="Arial" w:cs="Arial"/>
                      <w:sz w:val="24"/>
                      <w:szCs w:val="24"/>
                      <w:lang w:val="es-ES"/>
                    </w:rPr>
                    <w:t>Cristo ya hizo todo lo necesario para salvarnos</w:t>
                  </w:r>
                </w:p>
              </w:txbxContent>
            </v:textbox>
          </v:roundrect>
        </w:pict>
      </w:r>
      <w:r w:rsidR="004A5E7F">
        <w:rPr>
          <w:noProof/>
          <w:lang w:val="en-US"/>
        </w:rPr>
        <w:pict>
          <v:shape id="_x0000_s1262" type="#_x0000_t62" style="position:absolute;margin-left:19.2pt;margin-top:19.9pt;width:93.6pt;height:81.6pt;z-index:252069888;mso-position-horizontal-relative:text;mso-position-vertical-relative:text" adj="25881,6856">
            <v:textbox>
              <w:txbxContent>
                <w:p w:rsidR="00E46E4F" w:rsidRDefault="00E46E4F" w:rsidP="00135E8C">
                  <w:pPr>
                    <w:jc w:val="center"/>
                    <w:rPr>
                      <w:rFonts w:ascii="Arial" w:hAnsi="Arial" w:cs="Arial"/>
                      <w:sz w:val="24"/>
                      <w:szCs w:val="24"/>
                      <w:lang w:val="es-ES"/>
                    </w:rPr>
                  </w:pPr>
                  <w:r w:rsidRPr="00135E8C">
                    <w:rPr>
                      <w:rFonts w:ascii="Arial" w:hAnsi="Arial" w:cs="Arial"/>
                      <w:sz w:val="24"/>
                      <w:szCs w:val="24"/>
                      <w:lang w:val="es-ES"/>
                    </w:rPr>
                    <w:t xml:space="preserve">Tengo que trabajar mucho para entrar en </w:t>
                  </w:r>
                </w:p>
                <w:p w:rsidR="00E46E4F" w:rsidRPr="00135E8C" w:rsidRDefault="00E46E4F" w:rsidP="00135E8C">
                  <w:pPr>
                    <w:jc w:val="center"/>
                    <w:rPr>
                      <w:rFonts w:ascii="Arial" w:hAnsi="Arial" w:cs="Arial"/>
                      <w:sz w:val="24"/>
                      <w:szCs w:val="24"/>
                      <w:lang w:val="es-ES"/>
                    </w:rPr>
                  </w:pPr>
                  <w:proofErr w:type="gramStart"/>
                  <w:r w:rsidRPr="00135E8C">
                    <w:rPr>
                      <w:rFonts w:ascii="Arial" w:hAnsi="Arial" w:cs="Arial"/>
                      <w:sz w:val="24"/>
                      <w:szCs w:val="24"/>
                      <w:lang w:val="es-ES"/>
                    </w:rPr>
                    <w:t>el</w:t>
                  </w:r>
                  <w:proofErr w:type="gramEnd"/>
                  <w:r w:rsidRPr="00135E8C">
                    <w:rPr>
                      <w:rFonts w:ascii="Arial" w:hAnsi="Arial" w:cs="Arial"/>
                      <w:sz w:val="24"/>
                      <w:szCs w:val="24"/>
                      <w:lang w:val="es-ES"/>
                    </w:rPr>
                    <w:t xml:space="preserve"> cielo.</w:t>
                  </w:r>
                </w:p>
              </w:txbxContent>
            </v:textbox>
          </v:shape>
        </w:pict>
      </w:r>
      <w:r w:rsidR="00135E8C">
        <w:rPr>
          <w:noProof/>
          <w:lang w:val="en-US"/>
        </w:rPr>
        <w:drawing>
          <wp:anchor distT="0" distB="0" distL="114300" distR="114300" simplePos="0" relativeHeight="252068864" behindDoc="0" locked="0" layoutInCell="1" allowOverlap="1">
            <wp:simplePos x="0" y="0"/>
            <wp:positionH relativeFrom="column">
              <wp:posOffset>1604010</wp:posOffset>
            </wp:positionH>
            <wp:positionV relativeFrom="paragraph">
              <wp:posOffset>519430</wp:posOffset>
            </wp:positionV>
            <wp:extent cx="1039495" cy="1273810"/>
            <wp:effectExtent l="19050" t="0" r="8255" b="0"/>
            <wp:wrapSquare wrapText="bothSides"/>
            <wp:docPr id="87" name="Picture 86" descr="Evangelio, Perdon     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7.bmp"/>
                    <pic:cNvPicPr/>
                  </pic:nvPicPr>
                  <pic:blipFill>
                    <a:blip r:embed="rId115" cstate="print"/>
                    <a:stretch>
                      <a:fillRect/>
                    </a:stretch>
                  </pic:blipFill>
                  <pic:spPr>
                    <a:xfrm>
                      <a:off x="0" y="0"/>
                      <a:ext cx="1039495" cy="1273810"/>
                    </a:xfrm>
                    <a:prstGeom prst="rect">
                      <a:avLst/>
                    </a:prstGeom>
                  </pic:spPr>
                </pic:pic>
              </a:graphicData>
            </a:graphic>
          </wp:anchor>
        </w:drawing>
      </w:r>
    </w:p>
    <w:p w:rsidR="00135E8C" w:rsidRDefault="00135E8C" w:rsidP="00F12F40">
      <w:pPr>
        <w:pStyle w:val="EBBNormalhalfafter"/>
        <w:spacing w:after="120"/>
      </w:pPr>
    </w:p>
    <w:p w:rsidR="00135E8C" w:rsidRDefault="00135E8C" w:rsidP="00F12F40">
      <w:pPr>
        <w:pStyle w:val="EBBNormalhalfafter"/>
        <w:spacing w:after="120"/>
      </w:pPr>
    </w:p>
    <w:p w:rsidR="00135E8C" w:rsidRDefault="00135E8C" w:rsidP="00F12F40">
      <w:pPr>
        <w:pStyle w:val="EBBNormalhalfafter"/>
        <w:spacing w:after="120"/>
      </w:pPr>
    </w:p>
    <w:p w:rsidR="00135E8C" w:rsidRDefault="00135E8C" w:rsidP="00F12F40">
      <w:pPr>
        <w:pStyle w:val="EBBNormalhalfafter"/>
        <w:spacing w:after="120"/>
      </w:pPr>
    </w:p>
    <w:p w:rsidR="00135E8C" w:rsidRDefault="004A5E7F" w:rsidP="00F12F40">
      <w:pPr>
        <w:pStyle w:val="EBBNormalhalfafter"/>
        <w:spacing w:after="120"/>
      </w:pPr>
      <w:r>
        <w:rPr>
          <w:noProof/>
          <w:lang w:val="en-US"/>
        </w:rPr>
        <w:pict>
          <v:shape id="_x0000_s1265" type="#_x0000_t202" style="position:absolute;margin-left:244.85pt;margin-top:7.8pt;width:187.2pt;height:217.1pt;z-index:252075008;mso-width-percent:400;mso-width-percent:400;mso-width-relative:margin;mso-height-relative:margin" stroked="f">
            <v:textbox>
              <w:txbxContent>
                <w:p w:rsidR="00E46E4F" w:rsidRDefault="00E46E4F" w:rsidP="00160B4C">
                  <w:pPr>
                    <w:pStyle w:val="EBBNormalhalfafter"/>
                    <w:ind w:left="360" w:hanging="360"/>
                  </w:pPr>
                  <w:r w:rsidRPr="00160B4C">
                    <w:t>1.</w:t>
                  </w:r>
                  <w:r>
                    <w:tab/>
                  </w:r>
                  <w:r w:rsidRPr="00160B4C">
                    <w:t xml:space="preserve">Se basa en </w:t>
                  </w:r>
                  <w:r>
                    <w:rPr>
                      <w:b/>
                    </w:rPr>
                    <w:t>Cristo</w:t>
                  </w:r>
                  <w:r w:rsidRPr="00160B4C">
                    <w:t>.</w:t>
                  </w:r>
                </w:p>
                <w:p w:rsidR="00E46E4F" w:rsidRDefault="00E46E4F" w:rsidP="00160B4C">
                  <w:pPr>
                    <w:pStyle w:val="EBBNormalhalfafter"/>
                    <w:ind w:left="360" w:hanging="360"/>
                  </w:pPr>
                  <w:r>
                    <w:t>2.</w:t>
                  </w:r>
                  <w:r>
                    <w:tab/>
                    <w:t xml:space="preserve">La salvación es un </w:t>
                  </w:r>
                  <w:r>
                    <w:rPr>
                      <w:b/>
                    </w:rPr>
                    <w:t>regalo</w:t>
                  </w:r>
                  <w:r>
                    <w:t xml:space="preserve"> de Dios. (La </w:t>
                  </w:r>
                  <w:r>
                    <w:rPr>
                      <w:b/>
                    </w:rPr>
                    <w:t>Gracia</w:t>
                  </w:r>
                  <w:r>
                    <w:t>)</w:t>
                  </w:r>
                  <w:r>
                    <w:br/>
                  </w:r>
                </w:p>
                <w:p w:rsidR="00E46E4F" w:rsidRDefault="00E46E4F" w:rsidP="00160B4C">
                  <w:pPr>
                    <w:pStyle w:val="EBBNormalhalfafter"/>
                    <w:ind w:left="360" w:hanging="360"/>
                  </w:pPr>
                  <w:r>
                    <w:t>3.</w:t>
                  </w:r>
                  <w:r>
                    <w:tab/>
                    <w:t xml:space="preserve">El perdón y la salvación se reciben por la </w:t>
                  </w:r>
                  <w:r>
                    <w:rPr>
                      <w:b/>
                    </w:rPr>
                    <w:t>Fe</w:t>
                  </w:r>
                  <w:r>
                    <w:t>.</w:t>
                  </w:r>
                  <w:r>
                    <w:br/>
                  </w:r>
                </w:p>
                <w:p w:rsidR="00E46E4F" w:rsidRDefault="00E46E4F" w:rsidP="00160B4C">
                  <w:pPr>
                    <w:pStyle w:val="EBBNormalhalfafter"/>
                    <w:ind w:left="360" w:hanging="360"/>
                  </w:pPr>
                  <w:r>
                    <w:t>4.</w:t>
                  </w:r>
                  <w:r>
                    <w:tab/>
                    <w:t xml:space="preserve">Da gloria a </w:t>
                  </w:r>
                  <w:r>
                    <w:rPr>
                      <w:b/>
                    </w:rPr>
                    <w:t>Cristo</w:t>
                  </w:r>
                  <w:r>
                    <w:t>.</w:t>
                  </w:r>
                </w:p>
                <w:p w:rsidR="00E46E4F" w:rsidRPr="00160B4C" w:rsidRDefault="00E46E4F" w:rsidP="00160B4C">
                  <w:pPr>
                    <w:pStyle w:val="EBBNormalhalfafter"/>
                    <w:ind w:left="360" w:hanging="360"/>
                  </w:pPr>
                  <w:r>
                    <w:t>5.</w:t>
                  </w:r>
                  <w:r>
                    <w:tab/>
                    <w:t xml:space="preserve">Da </w:t>
                  </w:r>
                  <w:r>
                    <w:rPr>
                      <w:b/>
                    </w:rPr>
                    <w:t>paz</w:t>
                  </w:r>
                  <w:r>
                    <w:t>, porque en Cristo uno es 100 % seguro de que es salvo.</w:t>
                  </w:r>
                </w:p>
              </w:txbxContent>
            </v:textbox>
          </v:shape>
        </w:pict>
      </w:r>
      <w:r>
        <w:rPr>
          <w:noProof/>
          <w:lang w:eastAsia="zh-TW"/>
        </w:rPr>
        <w:pict>
          <v:shape id="_x0000_s1264" type="#_x0000_t202" style="position:absolute;margin-left:19.2pt;margin-top:7.8pt;width:195.6pt;height:217.1pt;z-index:252073984;mso-width-relative:margin;mso-height-relative:margin" stroked="f">
            <v:textbox>
              <w:txbxContent>
                <w:p w:rsidR="00E46E4F" w:rsidRDefault="00E46E4F" w:rsidP="00160B4C">
                  <w:pPr>
                    <w:pStyle w:val="EBBNormalhalfafter"/>
                    <w:ind w:left="360" w:hanging="360"/>
                  </w:pPr>
                  <w:r w:rsidRPr="00160B4C">
                    <w:t>1.</w:t>
                  </w:r>
                  <w:r>
                    <w:tab/>
                  </w:r>
                  <w:r w:rsidRPr="00160B4C">
                    <w:t xml:space="preserve">Se basan en el </w:t>
                  </w:r>
                  <w:r>
                    <w:rPr>
                      <w:b/>
                    </w:rPr>
                    <w:t>ser humano</w:t>
                  </w:r>
                  <w:r w:rsidRPr="00160B4C">
                    <w:t>.</w:t>
                  </w:r>
                </w:p>
                <w:p w:rsidR="00E46E4F" w:rsidRDefault="00E46E4F" w:rsidP="00160B4C">
                  <w:pPr>
                    <w:pStyle w:val="EBBNormalhalfafter"/>
                    <w:ind w:left="360" w:hanging="360"/>
                  </w:pPr>
                  <w:r>
                    <w:t>2.</w:t>
                  </w:r>
                  <w:r>
                    <w:tab/>
                    <w:t xml:space="preserve">Dicen que uno tiene que </w:t>
                  </w:r>
                  <w:r w:rsidRPr="00160B4C">
                    <w:rPr>
                      <w:b/>
                    </w:rPr>
                    <w:t>cumplir</w:t>
                  </w:r>
                  <w:r>
                    <w:t xml:space="preserve"> con muchas cosas para merecer la salvación.</w:t>
                  </w:r>
                </w:p>
                <w:p w:rsidR="00E46E4F" w:rsidRDefault="00E46E4F" w:rsidP="00160B4C">
                  <w:pPr>
                    <w:pStyle w:val="EBBNormalhalfafter"/>
                    <w:ind w:left="360" w:hanging="360"/>
                  </w:pPr>
                  <w:r>
                    <w:t>3.</w:t>
                  </w:r>
                  <w:r>
                    <w:tab/>
                    <w:t xml:space="preserve">Dicen que la salvación se obtiene por medio de </w:t>
                  </w:r>
                  <w:r w:rsidRPr="00836302">
                    <w:rPr>
                      <w:b/>
                    </w:rPr>
                    <w:t>buenas obras</w:t>
                  </w:r>
                  <w:r>
                    <w:t>.</w:t>
                  </w:r>
                </w:p>
                <w:p w:rsidR="00E46E4F" w:rsidRDefault="00E46E4F" w:rsidP="00160B4C">
                  <w:pPr>
                    <w:pStyle w:val="EBBNormalhalfafter"/>
                    <w:ind w:left="360" w:hanging="360"/>
                  </w:pPr>
                  <w:r>
                    <w:t>4.</w:t>
                  </w:r>
                  <w:r>
                    <w:tab/>
                    <w:t xml:space="preserve">Dan gloria al </w:t>
                  </w:r>
                  <w:r w:rsidRPr="00836302">
                    <w:rPr>
                      <w:b/>
                    </w:rPr>
                    <w:t>ser humano</w:t>
                  </w:r>
                  <w:r>
                    <w:t>.</w:t>
                  </w:r>
                </w:p>
                <w:p w:rsidR="00E46E4F" w:rsidRPr="00160B4C" w:rsidRDefault="00E46E4F" w:rsidP="00160B4C">
                  <w:pPr>
                    <w:pStyle w:val="EBBNormalhalfafter"/>
                    <w:ind w:left="360" w:hanging="360"/>
                  </w:pPr>
                  <w:r>
                    <w:t>5.</w:t>
                  </w:r>
                  <w:r>
                    <w:tab/>
                    <w:t xml:space="preserve">Dan </w:t>
                  </w:r>
                  <w:r w:rsidRPr="00836302">
                    <w:rPr>
                      <w:b/>
                    </w:rPr>
                    <w:t>desesperación</w:t>
                  </w:r>
                  <w:r>
                    <w:t>, porque nadie puede ser 100 % bueno.</w:t>
                  </w:r>
                </w:p>
              </w:txbxContent>
            </v:textbox>
          </v:shape>
        </w:pict>
      </w:r>
    </w:p>
    <w:p w:rsidR="00135E8C" w:rsidRDefault="00135E8C" w:rsidP="00F12F40">
      <w:pPr>
        <w:pStyle w:val="EBBNormalhalfafter"/>
        <w:spacing w:after="120"/>
      </w:pPr>
    </w:p>
    <w:p w:rsidR="00135E8C" w:rsidRDefault="00135E8C" w:rsidP="00F12F40">
      <w:pPr>
        <w:pStyle w:val="EBBNormalhalfafter"/>
        <w:spacing w:after="120"/>
      </w:pPr>
    </w:p>
    <w:p w:rsidR="00135E8C" w:rsidRDefault="00135E8C" w:rsidP="00F12F40">
      <w:pPr>
        <w:pStyle w:val="EBBNormalhalfafter"/>
        <w:spacing w:after="120"/>
      </w:pPr>
    </w:p>
    <w:p w:rsidR="00135E8C" w:rsidRDefault="00135E8C" w:rsidP="00F12F40">
      <w:pPr>
        <w:pStyle w:val="EBBNormalhalfafter"/>
        <w:spacing w:after="120"/>
      </w:pPr>
    </w:p>
    <w:p w:rsidR="00F12F40" w:rsidRPr="00F12F40" w:rsidRDefault="00F12F40" w:rsidP="00F12F40">
      <w:pPr>
        <w:pStyle w:val="EBBNormalhalfafter"/>
        <w:spacing w:after="120"/>
      </w:pPr>
    </w:p>
    <w:p w:rsidR="00F12F40" w:rsidRPr="00F12F40" w:rsidRDefault="00F12F40" w:rsidP="00F12F40">
      <w:pPr>
        <w:pStyle w:val="EBBNormalhalfafter"/>
        <w:spacing w:after="120"/>
      </w:pPr>
    </w:p>
    <w:p w:rsidR="00237B7E" w:rsidRDefault="00237B7E" w:rsidP="00237B7E">
      <w:pPr>
        <w:pStyle w:val="EBBNormalhalfafter"/>
        <w:spacing w:after="120"/>
      </w:pPr>
    </w:p>
    <w:p w:rsidR="00237B7E" w:rsidRDefault="00237B7E" w:rsidP="00237B7E">
      <w:pPr>
        <w:pStyle w:val="EBBNormalhalfafter"/>
        <w:spacing w:after="120"/>
      </w:pPr>
    </w:p>
    <w:p w:rsidR="00237B7E" w:rsidRDefault="00237B7E" w:rsidP="00237B7E">
      <w:pPr>
        <w:pStyle w:val="EBBNormalhalfafter"/>
        <w:spacing w:after="120"/>
      </w:pPr>
    </w:p>
    <w:p w:rsidR="007B696B" w:rsidRDefault="007B696B" w:rsidP="006F6B45">
      <w:pPr>
        <w:pStyle w:val="EBBNoSpaceNormal"/>
        <w:spacing w:before="240"/>
      </w:pPr>
      <w:r>
        <w:t>En cada caso abajo, escribe “Religión Falsa” o “Iglesia Cristiana:”</w:t>
      </w:r>
    </w:p>
    <w:p w:rsidR="007B696B" w:rsidRDefault="007B696B" w:rsidP="007B696B">
      <w:pPr>
        <w:pStyle w:val="EBBNormalhalfafter"/>
        <w:spacing w:after="0" w:line="440" w:lineRule="exact"/>
        <w:ind w:left="720" w:hanging="720"/>
      </w:pPr>
      <w:r>
        <w:t>1</w:t>
      </w:r>
      <w:r>
        <w:tab/>
        <w:t>Alicia dice: “He fallado mucho en la vida, pero Cristo me salvó.” Ella es parte de la _________________.</w:t>
      </w:r>
    </w:p>
    <w:p w:rsidR="007B696B" w:rsidRDefault="007B696B" w:rsidP="007B696B">
      <w:pPr>
        <w:pStyle w:val="EBBNormalhalfafter"/>
        <w:spacing w:after="0" w:line="440" w:lineRule="exact"/>
        <w:ind w:left="720" w:hanging="720"/>
      </w:pPr>
      <w:r>
        <w:t>2.</w:t>
      </w:r>
      <w:r>
        <w:tab/>
        <w:t>Verónica dice: “No importa lo que crees o de qué religión eres, con tal de que eres una buena persona.” Ella es parte de la __________________.</w:t>
      </w:r>
    </w:p>
    <w:p w:rsidR="007B696B" w:rsidRDefault="007B696B" w:rsidP="007B696B">
      <w:pPr>
        <w:pStyle w:val="EBBNormalhalfafter"/>
        <w:spacing w:after="0" w:line="440" w:lineRule="exact"/>
        <w:ind w:left="720" w:hanging="720"/>
      </w:pPr>
      <w:r>
        <w:t>3.</w:t>
      </w:r>
      <w:r>
        <w:tab/>
        <w:t>Reinaldo dice: “La fe no es suficiente; también tienes que hacer muchas buenas obras para ir al cielo.” Él es parte de la ___________________.</w:t>
      </w:r>
    </w:p>
    <w:p w:rsidR="007B696B" w:rsidRDefault="007B696B" w:rsidP="007B696B">
      <w:pPr>
        <w:pStyle w:val="EBBNormalhalfafter"/>
        <w:spacing w:after="0" w:line="440" w:lineRule="exact"/>
        <w:ind w:left="720" w:hanging="720"/>
      </w:pPr>
      <w:r>
        <w:t>4.</w:t>
      </w:r>
      <w:r>
        <w:tab/>
        <w:t>Carlos dice: “Tengo paz en mi corazón, porque estoy seguro que Cristo me llevará a la vida eterna.” Él es parte de la _____________________.</w:t>
      </w:r>
    </w:p>
    <w:p w:rsidR="00237B7E" w:rsidRDefault="006F6B45" w:rsidP="006F6B45">
      <w:pPr>
        <w:pStyle w:val="EBBTitle"/>
      </w:pPr>
      <w:r>
        <w:lastRenderedPageBreak/>
        <w:t>Ejercicios: El Perdón de los Pecados</w:t>
      </w:r>
    </w:p>
    <w:p w:rsidR="006F6B45" w:rsidRDefault="006F6B45" w:rsidP="006F6B45">
      <w:pPr>
        <w:pStyle w:val="EBBNormalhalfafter"/>
        <w:spacing w:after="0" w:line="440" w:lineRule="exact"/>
        <w:ind w:left="720" w:hanging="720"/>
      </w:pPr>
      <w:r>
        <w:t>1.</w:t>
      </w:r>
      <w:r>
        <w:tab/>
        <w:t>La palabra “</w:t>
      </w:r>
      <w:r>
        <w:rPr>
          <w:b/>
        </w:rPr>
        <w:t>justificación</w:t>
      </w:r>
      <w:r>
        <w:t>” quiere decir que Dios ________________ al pecador, al ____________ sus pecados.</w:t>
      </w:r>
    </w:p>
    <w:p w:rsidR="006F6B45" w:rsidRDefault="006F6B45" w:rsidP="006F6B45">
      <w:pPr>
        <w:pStyle w:val="EBBNormalhalfafter"/>
        <w:spacing w:after="0" w:line="440" w:lineRule="exact"/>
        <w:ind w:left="720" w:hanging="720"/>
      </w:pPr>
      <w:r>
        <w:t>2.</w:t>
      </w:r>
      <w:r>
        <w:tab/>
        <w:t>La palabra “</w:t>
      </w:r>
      <w:r>
        <w:rPr>
          <w:b/>
        </w:rPr>
        <w:t>perdón</w:t>
      </w:r>
      <w:r>
        <w:t>” quiere decir que por medio de _______________, Dios no ________ en __________ los pecados que cometimos.</w:t>
      </w:r>
    </w:p>
    <w:p w:rsidR="006F6B45" w:rsidRDefault="006F6B45" w:rsidP="006F6B45">
      <w:pPr>
        <w:pStyle w:val="EBBNormalhalfafter"/>
        <w:spacing w:after="0" w:line="440" w:lineRule="exact"/>
        <w:ind w:left="720" w:hanging="720"/>
      </w:pPr>
      <w:r>
        <w:t>3.</w:t>
      </w:r>
      <w:r>
        <w:tab/>
        <w:t>¿Cómo perdona Dios?</w:t>
      </w:r>
    </w:p>
    <w:p w:rsidR="006F6B45" w:rsidRDefault="006F6B45" w:rsidP="006F6B45">
      <w:pPr>
        <w:pStyle w:val="EBBNormalhalfafter"/>
        <w:spacing w:after="0" w:line="440" w:lineRule="exact"/>
        <w:ind w:left="720" w:hanging="720"/>
      </w:pPr>
      <w:r>
        <w:tab/>
        <w:t>1)</w:t>
      </w:r>
      <w:r>
        <w:tab/>
        <w:t>Dios nos perdona por causa de ___________</w:t>
      </w:r>
    </w:p>
    <w:p w:rsidR="006F6B45" w:rsidRDefault="006F6B45" w:rsidP="006F6B45">
      <w:pPr>
        <w:pStyle w:val="EBBNormalhalfafter"/>
        <w:spacing w:after="0" w:line="440" w:lineRule="exact"/>
        <w:ind w:left="720" w:hanging="720"/>
      </w:pPr>
      <w:r>
        <w:tab/>
        <w:t>2)</w:t>
      </w:r>
      <w:r>
        <w:tab/>
        <w:t>Dios nos perdona por ______________</w:t>
      </w:r>
    </w:p>
    <w:p w:rsidR="006F6B45" w:rsidRDefault="006F6B45" w:rsidP="006F6B45">
      <w:pPr>
        <w:pStyle w:val="EBBNormalhalfafter"/>
        <w:spacing w:after="0" w:line="440" w:lineRule="exact"/>
        <w:ind w:left="720" w:hanging="720"/>
      </w:pPr>
      <w:r>
        <w:tab/>
        <w:t>3)</w:t>
      </w:r>
      <w:r>
        <w:tab/>
        <w:t>Dios nos perdona por medio de la __________</w:t>
      </w:r>
    </w:p>
    <w:p w:rsidR="006F6B45" w:rsidRDefault="006F6B45" w:rsidP="006F6B45">
      <w:pPr>
        <w:pStyle w:val="EBBNormalhalfafter"/>
        <w:spacing w:after="0" w:line="440" w:lineRule="exact"/>
        <w:ind w:left="720" w:hanging="720"/>
      </w:pPr>
      <w:r>
        <w:t>4.</w:t>
      </w:r>
      <w:r>
        <w:tab/>
        <w:t xml:space="preserve">¿Cuáles son </w:t>
      </w:r>
      <w:r>
        <w:rPr>
          <w:b/>
        </w:rPr>
        <w:t>tres lemas</w:t>
      </w:r>
      <w:r>
        <w:t xml:space="preserve"> de la Iglesia Luterana?</w:t>
      </w:r>
    </w:p>
    <w:p w:rsidR="006F6B45" w:rsidRDefault="006F6B45" w:rsidP="006F6B45">
      <w:pPr>
        <w:pStyle w:val="EBBNormalhalfafter"/>
        <w:spacing w:after="0" w:line="440" w:lineRule="exact"/>
        <w:ind w:left="720" w:hanging="720"/>
      </w:pPr>
      <w:r>
        <w:tab/>
        <w:t>1)</w:t>
      </w:r>
      <w:r>
        <w:tab/>
        <w:t>Solamente por _________</w:t>
      </w:r>
    </w:p>
    <w:p w:rsidR="006F6B45" w:rsidRDefault="006F6B45" w:rsidP="006F6B45">
      <w:pPr>
        <w:pStyle w:val="EBBNormalhalfafter"/>
        <w:spacing w:after="0" w:line="440" w:lineRule="exact"/>
        <w:ind w:left="720" w:hanging="720"/>
      </w:pPr>
      <w:r>
        <w:tab/>
        <w:t>2)</w:t>
      </w:r>
      <w:r>
        <w:tab/>
        <w:t>Solamente por _________</w:t>
      </w:r>
    </w:p>
    <w:p w:rsidR="006F6B45" w:rsidRDefault="006F6B45" w:rsidP="006F6B45">
      <w:pPr>
        <w:pStyle w:val="EBBNormalhalfafter"/>
        <w:spacing w:after="0" w:line="440" w:lineRule="exact"/>
        <w:ind w:left="720" w:hanging="720"/>
      </w:pPr>
      <w:r>
        <w:tab/>
        <w:t>3)</w:t>
      </w:r>
      <w:r>
        <w:tab/>
        <w:t>Solamente por la __________</w:t>
      </w:r>
    </w:p>
    <w:p w:rsidR="006F6B45" w:rsidRDefault="006F6B45" w:rsidP="006F6B45">
      <w:pPr>
        <w:pStyle w:val="EBBNormalhalfafter"/>
        <w:spacing w:after="0" w:line="440" w:lineRule="exact"/>
        <w:ind w:left="720" w:hanging="720"/>
      </w:pPr>
      <w:r>
        <w:t>5.</w:t>
      </w:r>
      <w:r>
        <w:tab/>
        <w:t>La palabra “</w:t>
      </w:r>
      <w:r>
        <w:rPr>
          <w:b/>
        </w:rPr>
        <w:t>gracia</w:t>
      </w:r>
      <w:r>
        <w:t>” quiere decir que Dios nos perdona ___________</w:t>
      </w:r>
    </w:p>
    <w:p w:rsidR="006F6B45" w:rsidRDefault="006F6B45" w:rsidP="006F6B45">
      <w:pPr>
        <w:pStyle w:val="EBBNormalhalfafter"/>
        <w:spacing w:after="0" w:line="440" w:lineRule="exact"/>
        <w:ind w:left="720" w:hanging="720"/>
      </w:pPr>
      <w:r>
        <w:t>6.</w:t>
      </w:r>
      <w:r>
        <w:tab/>
        <w:t>¿Cómo puedes estar seguro de que irás al cielo?</w:t>
      </w:r>
    </w:p>
    <w:p w:rsidR="006F6B45" w:rsidRDefault="006F6B45" w:rsidP="00D168A3">
      <w:pPr>
        <w:pStyle w:val="EBBNormalhalfafter"/>
        <w:tabs>
          <w:tab w:val="left" w:pos="720"/>
          <w:tab w:val="left" w:pos="1260"/>
        </w:tabs>
        <w:spacing w:after="0" w:line="400" w:lineRule="exact"/>
        <w:ind w:left="1627" w:hanging="1627"/>
      </w:pPr>
      <w:r>
        <w:tab/>
        <w:t>____</w:t>
      </w:r>
      <w:r>
        <w:tab/>
      </w:r>
      <w:proofErr w:type="gramStart"/>
      <w:r>
        <w:t>a</w:t>
      </w:r>
      <w:proofErr w:type="gramEnd"/>
      <w:r>
        <w:t>.</w:t>
      </w:r>
      <w:r>
        <w:tab/>
        <w:t>Porque he hecho muchas buenas obras.</w:t>
      </w:r>
    </w:p>
    <w:p w:rsidR="006F6B45" w:rsidRDefault="006F6B45" w:rsidP="00D168A3">
      <w:pPr>
        <w:pStyle w:val="EBBNormalhalfafter"/>
        <w:tabs>
          <w:tab w:val="left" w:pos="720"/>
          <w:tab w:val="left" w:pos="1260"/>
        </w:tabs>
        <w:spacing w:after="0" w:line="400" w:lineRule="exact"/>
        <w:ind w:left="1627" w:hanging="1627"/>
      </w:pPr>
      <w:r>
        <w:tab/>
        <w:t>____</w:t>
      </w:r>
      <w:r>
        <w:tab/>
        <w:t>b.</w:t>
      </w:r>
      <w:r>
        <w:tab/>
        <w:t>Porque merezco ir al cielo.</w:t>
      </w:r>
    </w:p>
    <w:p w:rsidR="006F6B45" w:rsidRDefault="006F6B45" w:rsidP="00D168A3">
      <w:pPr>
        <w:pStyle w:val="EBBNormalhalfafter"/>
        <w:tabs>
          <w:tab w:val="left" w:pos="720"/>
          <w:tab w:val="left" w:pos="1260"/>
        </w:tabs>
        <w:spacing w:after="0" w:line="400" w:lineRule="exact"/>
        <w:ind w:left="1627" w:hanging="1627"/>
      </w:pPr>
      <w:r>
        <w:tab/>
        <w:t>____</w:t>
      </w:r>
      <w:r>
        <w:tab/>
      </w:r>
      <w:proofErr w:type="gramStart"/>
      <w:r>
        <w:t>c</w:t>
      </w:r>
      <w:proofErr w:type="gramEnd"/>
      <w:r>
        <w:t>.</w:t>
      </w:r>
      <w:r>
        <w:tab/>
        <w:t>Porque confío en Cristo y él me perdonó.</w:t>
      </w:r>
    </w:p>
    <w:p w:rsidR="006F6B45" w:rsidRDefault="006F6B45" w:rsidP="006F6B45">
      <w:pPr>
        <w:pStyle w:val="EBBNormalhalfafter"/>
        <w:tabs>
          <w:tab w:val="left" w:pos="720"/>
          <w:tab w:val="left" w:pos="1260"/>
        </w:tabs>
        <w:spacing w:after="0" w:line="440" w:lineRule="exact"/>
        <w:ind w:left="1620" w:hanging="1620"/>
      </w:pPr>
      <w:r>
        <w:tab/>
        <w:t>____</w:t>
      </w:r>
      <w:r>
        <w:tab/>
        <w:t>d.</w:t>
      </w:r>
      <w:r>
        <w:tab/>
        <w:t>Nadie puede estar seguro si irá al cielo o no.</w:t>
      </w:r>
    </w:p>
    <w:p w:rsidR="006F6B45" w:rsidRDefault="006F6B45" w:rsidP="00D168A3">
      <w:pPr>
        <w:pStyle w:val="EBBNormalhalfafter"/>
        <w:tabs>
          <w:tab w:val="left" w:pos="720"/>
          <w:tab w:val="left" w:pos="1260"/>
        </w:tabs>
        <w:spacing w:after="120" w:line="440" w:lineRule="exact"/>
        <w:ind w:left="1627" w:hanging="1627"/>
      </w:pPr>
      <w:r>
        <w:t>7.</w:t>
      </w:r>
      <w:r>
        <w:tab/>
        <w:t>¿Cuáles diferencias hay entre las religiones falsas y la iglesia cristiana?</w:t>
      </w:r>
    </w:p>
    <w:tbl>
      <w:tblPr>
        <w:tblStyle w:val="TableGrid"/>
        <w:tblW w:w="0" w:type="auto"/>
        <w:tblInd w:w="738" w:type="dxa"/>
        <w:tblLook w:val="04A0" w:firstRow="1" w:lastRow="0" w:firstColumn="1" w:lastColumn="0" w:noHBand="0" w:noVBand="1"/>
      </w:tblPr>
      <w:tblGrid>
        <w:gridCol w:w="4419"/>
        <w:gridCol w:w="4419"/>
      </w:tblGrid>
      <w:tr w:rsidR="00D168A3" w:rsidTr="00D168A3">
        <w:tc>
          <w:tcPr>
            <w:tcW w:w="4419" w:type="dxa"/>
          </w:tcPr>
          <w:p w:rsidR="00D168A3" w:rsidRPr="00D168A3" w:rsidRDefault="00D168A3" w:rsidP="00D168A3">
            <w:pPr>
              <w:pStyle w:val="EBBNormalhalfafter"/>
              <w:tabs>
                <w:tab w:val="left" w:pos="720"/>
                <w:tab w:val="left" w:pos="1260"/>
              </w:tabs>
              <w:spacing w:after="0"/>
              <w:jc w:val="center"/>
              <w:rPr>
                <w:b/>
              </w:rPr>
            </w:pPr>
            <w:r>
              <w:rPr>
                <w:b/>
              </w:rPr>
              <w:t>Religiones Falsas</w:t>
            </w:r>
          </w:p>
        </w:tc>
        <w:tc>
          <w:tcPr>
            <w:tcW w:w="4419" w:type="dxa"/>
          </w:tcPr>
          <w:p w:rsidR="00D168A3" w:rsidRPr="00D168A3" w:rsidRDefault="00D168A3" w:rsidP="00D168A3">
            <w:pPr>
              <w:pStyle w:val="EBBNormalhalfafter"/>
              <w:tabs>
                <w:tab w:val="left" w:pos="720"/>
                <w:tab w:val="left" w:pos="1260"/>
              </w:tabs>
              <w:spacing w:after="0"/>
              <w:jc w:val="center"/>
              <w:rPr>
                <w:b/>
              </w:rPr>
            </w:pPr>
            <w:r>
              <w:rPr>
                <w:b/>
              </w:rPr>
              <w:t>Iglesia Cristiana</w:t>
            </w:r>
          </w:p>
        </w:tc>
      </w:tr>
      <w:tr w:rsidR="00D168A3" w:rsidTr="00D168A3">
        <w:trPr>
          <w:trHeight w:val="432"/>
        </w:trPr>
        <w:tc>
          <w:tcPr>
            <w:tcW w:w="4419" w:type="dxa"/>
            <w:vAlign w:val="center"/>
          </w:tcPr>
          <w:p w:rsidR="00D168A3" w:rsidRDefault="00D168A3" w:rsidP="00D168A3">
            <w:pPr>
              <w:pStyle w:val="EBBNormalhalfafter"/>
              <w:tabs>
                <w:tab w:val="left" w:pos="720"/>
                <w:tab w:val="left" w:pos="1260"/>
              </w:tabs>
              <w:spacing w:after="0"/>
            </w:pPr>
            <w:r>
              <w:t>1.  Se basan en el ______________.</w:t>
            </w:r>
          </w:p>
        </w:tc>
        <w:tc>
          <w:tcPr>
            <w:tcW w:w="4419" w:type="dxa"/>
            <w:vAlign w:val="center"/>
          </w:tcPr>
          <w:p w:rsidR="00D168A3" w:rsidRDefault="00D168A3" w:rsidP="00D168A3">
            <w:pPr>
              <w:pStyle w:val="EBBNormalhalfafter"/>
              <w:tabs>
                <w:tab w:val="left" w:pos="720"/>
                <w:tab w:val="left" w:pos="1260"/>
              </w:tabs>
              <w:spacing w:after="0"/>
            </w:pPr>
            <w:r>
              <w:t>1.  Se basan en _________.</w:t>
            </w:r>
          </w:p>
        </w:tc>
      </w:tr>
      <w:tr w:rsidR="00D168A3" w:rsidRPr="00D168A3" w:rsidTr="00D168A3">
        <w:trPr>
          <w:trHeight w:val="432"/>
        </w:trPr>
        <w:tc>
          <w:tcPr>
            <w:tcW w:w="4419" w:type="dxa"/>
            <w:vAlign w:val="center"/>
          </w:tcPr>
          <w:p w:rsidR="00D168A3" w:rsidRDefault="00D168A3" w:rsidP="00D168A3">
            <w:pPr>
              <w:pStyle w:val="EBBNormalhalfafter"/>
              <w:tabs>
                <w:tab w:val="left" w:pos="720"/>
                <w:tab w:val="left" w:pos="1260"/>
              </w:tabs>
              <w:spacing w:after="0"/>
              <w:ind w:left="342" w:hanging="342"/>
            </w:pPr>
            <w:r>
              <w:t>2.  Hay que _________ con muchas cosas para ir al cielo.</w:t>
            </w:r>
          </w:p>
        </w:tc>
        <w:tc>
          <w:tcPr>
            <w:tcW w:w="4419" w:type="dxa"/>
            <w:vAlign w:val="center"/>
          </w:tcPr>
          <w:p w:rsidR="00D168A3" w:rsidRDefault="00D168A3" w:rsidP="00D168A3">
            <w:pPr>
              <w:pStyle w:val="EBBNormalhalfafter"/>
              <w:tabs>
                <w:tab w:val="left" w:pos="720"/>
                <w:tab w:val="left" w:pos="1260"/>
              </w:tabs>
              <w:spacing w:after="0"/>
            </w:pPr>
            <w:r>
              <w:t>2.  La salvación es un ___________.</w:t>
            </w:r>
          </w:p>
        </w:tc>
      </w:tr>
      <w:tr w:rsidR="00D168A3" w:rsidRPr="007F6C2E" w:rsidTr="00D168A3">
        <w:trPr>
          <w:trHeight w:val="432"/>
        </w:trPr>
        <w:tc>
          <w:tcPr>
            <w:tcW w:w="4419" w:type="dxa"/>
            <w:vAlign w:val="center"/>
          </w:tcPr>
          <w:p w:rsidR="00D168A3" w:rsidRDefault="00D168A3" w:rsidP="00D168A3">
            <w:pPr>
              <w:pStyle w:val="EBBNormalhalfafter"/>
              <w:tabs>
                <w:tab w:val="left" w:pos="720"/>
                <w:tab w:val="left" w:pos="1260"/>
              </w:tabs>
              <w:spacing w:after="0"/>
            </w:pPr>
            <w:r>
              <w:t>3.  La salvación es por ___________.</w:t>
            </w:r>
          </w:p>
        </w:tc>
        <w:tc>
          <w:tcPr>
            <w:tcW w:w="4419" w:type="dxa"/>
            <w:vAlign w:val="center"/>
          </w:tcPr>
          <w:p w:rsidR="00D168A3" w:rsidRDefault="00D168A3" w:rsidP="00D168A3">
            <w:pPr>
              <w:pStyle w:val="EBBNormalhalfafter"/>
              <w:tabs>
                <w:tab w:val="left" w:pos="720"/>
                <w:tab w:val="left" w:pos="1260"/>
              </w:tabs>
              <w:spacing w:after="0"/>
            </w:pPr>
            <w:r>
              <w:t>3.  La salvación se recibe por _____.</w:t>
            </w:r>
          </w:p>
        </w:tc>
      </w:tr>
      <w:tr w:rsidR="00D168A3" w:rsidRPr="00D168A3" w:rsidTr="00D168A3">
        <w:trPr>
          <w:trHeight w:val="432"/>
        </w:trPr>
        <w:tc>
          <w:tcPr>
            <w:tcW w:w="4419" w:type="dxa"/>
            <w:vAlign w:val="center"/>
          </w:tcPr>
          <w:p w:rsidR="00D168A3" w:rsidRDefault="00D168A3" w:rsidP="00D168A3">
            <w:pPr>
              <w:pStyle w:val="EBBNormalhalfafter"/>
              <w:tabs>
                <w:tab w:val="left" w:pos="720"/>
                <w:tab w:val="left" w:pos="1260"/>
              </w:tabs>
              <w:spacing w:after="0"/>
            </w:pPr>
            <w:r>
              <w:t>4.  Dan gloria al _______________.</w:t>
            </w:r>
          </w:p>
        </w:tc>
        <w:tc>
          <w:tcPr>
            <w:tcW w:w="4419" w:type="dxa"/>
            <w:vAlign w:val="center"/>
          </w:tcPr>
          <w:p w:rsidR="00D168A3" w:rsidRDefault="00D168A3" w:rsidP="00D168A3">
            <w:pPr>
              <w:pStyle w:val="EBBNormalhalfafter"/>
              <w:tabs>
                <w:tab w:val="left" w:pos="720"/>
                <w:tab w:val="left" w:pos="1260"/>
              </w:tabs>
              <w:spacing w:after="0"/>
            </w:pPr>
            <w:r>
              <w:t>4.  Da gloria a ___________.</w:t>
            </w:r>
          </w:p>
        </w:tc>
      </w:tr>
      <w:tr w:rsidR="00D168A3" w:rsidRPr="00D168A3" w:rsidTr="00D168A3">
        <w:trPr>
          <w:trHeight w:val="432"/>
        </w:trPr>
        <w:tc>
          <w:tcPr>
            <w:tcW w:w="4419" w:type="dxa"/>
            <w:vAlign w:val="center"/>
          </w:tcPr>
          <w:p w:rsidR="00D168A3" w:rsidRDefault="00D168A3" w:rsidP="00D168A3">
            <w:pPr>
              <w:pStyle w:val="EBBNormalhalfafter"/>
              <w:tabs>
                <w:tab w:val="left" w:pos="720"/>
                <w:tab w:val="left" w:pos="1260"/>
              </w:tabs>
              <w:spacing w:after="0"/>
            </w:pPr>
            <w:r>
              <w:t>5.  Dan _______________.</w:t>
            </w:r>
          </w:p>
        </w:tc>
        <w:tc>
          <w:tcPr>
            <w:tcW w:w="4419" w:type="dxa"/>
            <w:vAlign w:val="center"/>
          </w:tcPr>
          <w:p w:rsidR="00D168A3" w:rsidRDefault="00D168A3" w:rsidP="00D168A3">
            <w:pPr>
              <w:pStyle w:val="EBBNormalhalfafter"/>
              <w:tabs>
                <w:tab w:val="left" w:pos="720"/>
                <w:tab w:val="left" w:pos="1260"/>
              </w:tabs>
              <w:spacing w:after="0"/>
            </w:pPr>
            <w:r>
              <w:t>5.  Da _________.</w:t>
            </w:r>
          </w:p>
        </w:tc>
      </w:tr>
    </w:tbl>
    <w:p w:rsidR="00D168A3" w:rsidRDefault="00D168A3" w:rsidP="00D168A3">
      <w:pPr>
        <w:pStyle w:val="EBBNormalhalfafter"/>
        <w:tabs>
          <w:tab w:val="left" w:pos="720"/>
          <w:tab w:val="left" w:pos="1260"/>
        </w:tabs>
        <w:spacing w:before="120" w:after="120"/>
        <w:ind w:left="720" w:hanging="720"/>
      </w:pPr>
      <w:r>
        <w:t>8.</w:t>
      </w:r>
      <w:r>
        <w:tab/>
        <w:t xml:space="preserve">Escribe de memoria los primeros 6 libros de los </w:t>
      </w:r>
      <w:r>
        <w:rPr>
          <w:b/>
        </w:rPr>
        <w:t>profetas menores del Antiguo Testamento</w:t>
      </w:r>
      <w:r>
        <w:t>:</w:t>
      </w:r>
    </w:p>
    <w:p w:rsidR="00D168A3" w:rsidRPr="00D168A3" w:rsidRDefault="00D168A3" w:rsidP="00D168A3">
      <w:pPr>
        <w:pStyle w:val="EBBNormalhalfafter"/>
        <w:tabs>
          <w:tab w:val="left" w:pos="720"/>
          <w:tab w:val="left" w:pos="1260"/>
        </w:tabs>
        <w:spacing w:after="0"/>
        <w:ind w:left="1627" w:hanging="1627"/>
      </w:pPr>
      <w:r>
        <w:tab/>
        <w:t>__________________________________________________________</w:t>
      </w:r>
    </w:p>
    <w:p w:rsidR="006F6B45" w:rsidRDefault="004A5E7F" w:rsidP="009934E1">
      <w:pPr>
        <w:pStyle w:val="EBBTitle"/>
      </w:pPr>
      <w:r>
        <w:rPr>
          <w:noProof/>
          <w:lang w:val="en-US"/>
        </w:rPr>
        <w:lastRenderedPageBreak/>
        <w:pict>
          <v:shape id="_x0000_s1272" type="#_x0000_t202" style="position:absolute;left:0;text-align:left;margin-left:180pt;margin-top:22.8pt;width:156pt;height:93pt;z-index:252088320;mso-width-relative:margin;mso-height-relative:margin" filled="f" stroked="f">
            <v:textbox style="layout-flow:vertical;mso-layout-flow-alt:bottom-to-top">
              <w:txbxContent>
                <w:p w:rsidR="00E46E4F" w:rsidRDefault="00E46E4F" w:rsidP="004744FA">
                  <w:pPr>
                    <w:jc w:val="center"/>
                    <w:rPr>
                      <w:rFonts w:ascii="Arial" w:hAnsi="Arial" w:cs="Arial"/>
                      <w:sz w:val="24"/>
                      <w:szCs w:val="24"/>
                      <w:lang w:val="es-ES"/>
                    </w:rPr>
                  </w:pPr>
                  <w:r>
                    <w:rPr>
                      <w:rFonts w:ascii="Arial" w:hAnsi="Arial" w:cs="Arial"/>
                      <w:sz w:val="24"/>
                      <w:szCs w:val="24"/>
                      <w:lang w:val="es-ES"/>
                    </w:rPr>
                    <w:t>En ese día, el cuerpo y el alma (espíritu) serán unidos otra vez para vivir con Cristo para siempre</w:t>
                  </w:r>
                </w:p>
                <w:p w:rsidR="00E46E4F" w:rsidRDefault="00E46E4F" w:rsidP="004744FA">
                  <w:pPr>
                    <w:jc w:val="center"/>
                    <w:rPr>
                      <w:rFonts w:ascii="Arial" w:hAnsi="Arial" w:cs="Arial"/>
                      <w:sz w:val="24"/>
                      <w:szCs w:val="24"/>
                      <w:lang w:val="es-ES"/>
                    </w:rPr>
                  </w:pPr>
                </w:p>
                <w:p w:rsidR="00E46E4F" w:rsidRPr="005B0055" w:rsidRDefault="00E46E4F" w:rsidP="004744FA">
                  <w:pPr>
                    <w:jc w:val="center"/>
                    <w:rPr>
                      <w:rFonts w:ascii="Arial" w:hAnsi="Arial" w:cs="Arial"/>
                      <w:sz w:val="28"/>
                      <w:szCs w:val="28"/>
                      <w:lang w:val="es-ES"/>
                    </w:rPr>
                  </w:pPr>
                  <w:r>
                    <w:rPr>
                      <w:rFonts w:ascii="Arial" w:hAnsi="Arial" w:cs="Arial"/>
                      <w:sz w:val="28"/>
                      <w:szCs w:val="28"/>
                      <w:lang w:val="es-ES"/>
                    </w:rPr>
                    <w:t>Juan 5:28-29</w:t>
                  </w:r>
                </w:p>
              </w:txbxContent>
            </v:textbox>
          </v:shape>
        </w:pict>
      </w:r>
      <w:r>
        <w:rPr>
          <w:noProof/>
          <w:lang w:val="en-US"/>
        </w:rPr>
        <w:pict>
          <v:shape id="_x0000_s1271" type="#_x0000_t202" style="position:absolute;left:0;text-align:left;margin-left:84pt;margin-top:22.8pt;width:1in;height:93pt;z-index:252087296;mso-width-relative:margin;mso-height-relative:margin" stroked="f">
            <v:textbox style="layout-flow:vertical;mso-layout-flow-alt:bottom-to-top">
              <w:txbxContent>
                <w:p w:rsidR="00E46E4F" w:rsidRDefault="00E46E4F" w:rsidP="004744FA">
                  <w:pPr>
                    <w:jc w:val="center"/>
                    <w:rPr>
                      <w:rFonts w:ascii="Arial" w:hAnsi="Arial" w:cs="Arial"/>
                      <w:sz w:val="24"/>
                      <w:szCs w:val="24"/>
                      <w:lang w:val="es-ES"/>
                    </w:rPr>
                  </w:pPr>
                  <w:r>
                    <w:rPr>
                      <w:rFonts w:ascii="Arial" w:hAnsi="Arial" w:cs="Arial"/>
                      <w:sz w:val="24"/>
                      <w:szCs w:val="24"/>
                      <w:lang w:val="es-ES"/>
                    </w:rPr>
                    <w:t xml:space="preserve">En el Día Final, Cristo volverá visiblemente </w:t>
                  </w:r>
                </w:p>
                <w:p w:rsidR="00E46E4F" w:rsidRPr="00F45640" w:rsidRDefault="00E46E4F" w:rsidP="004744FA">
                  <w:pPr>
                    <w:jc w:val="center"/>
                    <w:rPr>
                      <w:rFonts w:ascii="Arial" w:hAnsi="Arial" w:cs="Arial"/>
                      <w:sz w:val="24"/>
                      <w:szCs w:val="24"/>
                      <w:lang w:val="es-ES"/>
                    </w:rPr>
                  </w:pPr>
                  <w:proofErr w:type="gramStart"/>
                  <w:r>
                    <w:rPr>
                      <w:rFonts w:ascii="Arial" w:hAnsi="Arial" w:cs="Arial"/>
                      <w:sz w:val="24"/>
                      <w:szCs w:val="24"/>
                      <w:lang w:val="es-ES"/>
                    </w:rPr>
                    <w:t>a</w:t>
                  </w:r>
                  <w:proofErr w:type="gramEnd"/>
                  <w:r>
                    <w:rPr>
                      <w:rFonts w:ascii="Arial" w:hAnsi="Arial" w:cs="Arial"/>
                      <w:sz w:val="24"/>
                      <w:szCs w:val="24"/>
                      <w:lang w:val="es-ES"/>
                    </w:rPr>
                    <w:t xml:space="preserve"> la tierra</w:t>
                  </w:r>
                </w:p>
              </w:txbxContent>
            </v:textbox>
          </v:shape>
        </w:pict>
      </w:r>
      <w:r w:rsidR="009934E1">
        <w:t>La Vida Eterna</w:t>
      </w:r>
    </w:p>
    <w:p w:rsidR="009934E1" w:rsidRDefault="009934E1" w:rsidP="00237B7E">
      <w:pPr>
        <w:pStyle w:val="EBBNormalhalfafter"/>
        <w:spacing w:after="120"/>
      </w:pPr>
    </w:p>
    <w:p w:rsidR="009934E1" w:rsidRDefault="009934E1" w:rsidP="00237B7E">
      <w:pPr>
        <w:pStyle w:val="EBBNormalhalfafter"/>
        <w:spacing w:after="120"/>
      </w:pPr>
      <w:r>
        <w:rPr>
          <w:noProof/>
          <w:lang w:val="en-US"/>
        </w:rPr>
        <w:drawing>
          <wp:anchor distT="0" distB="0" distL="114300" distR="114300" simplePos="0" relativeHeight="252076032" behindDoc="0" locked="0" layoutInCell="1" allowOverlap="1">
            <wp:simplePos x="0" y="0"/>
            <wp:positionH relativeFrom="column">
              <wp:posOffset>632460</wp:posOffset>
            </wp:positionH>
            <wp:positionV relativeFrom="paragraph">
              <wp:posOffset>218440</wp:posOffset>
            </wp:positionV>
            <wp:extent cx="4803775" cy="5273040"/>
            <wp:effectExtent l="247650" t="0" r="225425" b="0"/>
            <wp:wrapNone/>
            <wp:docPr id="91" name="Picture 90" descr="Evangelio, Resurreccion     01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1a.bmp"/>
                    <pic:cNvPicPr/>
                  </pic:nvPicPr>
                  <pic:blipFill>
                    <a:blip r:embed="rId116" cstate="print"/>
                    <a:stretch>
                      <a:fillRect/>
                    </a:stretch>
                  </pic:blipFill>
                  <pic:spPr>
                    <a:xfrm rot="16200000">
                      <a:off x="0" y="0"/>
                      <a:ext cx="4803775" cy="5273040"/>
                    </a:xfrm>
                    <a:prstGeom prst="rect">
                      <a:avLst/>
                    </a:prstGeom>
                  </pic:spPr>
                </pic:pic>
              </a:graphicData>
            </a:graphic>
          </wp:anchor>
        </w:drawing>
      </w:r>
    </w:p>
    <w:p w:rsidR="009934E1" w:rsidRDefault="009934E1" w:rsidP="00237B7E">
      <w:pPr>
        <w:pStyle w:val="EBBNormalhalfafter"/>
        <w:spacing w:after="120"/>
      </w:pPr>
    </w:p>
    <w:p w:rsidR="009934E1" w:rsidRDefault="009934E1" w:rsidP="00237B7E">
      <w:pPr>
        <w:pStyle w:val="EBBNormalhalfafter"/>
        <w:spacing w:after="120"/>
      </w:pPr>
    </w:p>
    <w:p w:rsidR="006F6B45" w:rsidRDefault="006F6B45" w:rsidP="00237B7E">
      <w:pPr>
        <w:pStyle w:val="EBBNormalhalfafter"/>
        <w:spacing w:after="120"/>
      </w:pPr>
    </w:p>
    <w:p w:rsidR="009934E1" w:rsidRDefault="000B546B">
      <w:pPr>
        <w:autoSpaceDE/>
        <w:autoSpaceDN/>
        <w:adjustRightInd/>
        <w:spacing w:after="200" w:line="276" w:lineRule="auto"/>
        <w:rPr>
          <w:rFonts w:cstheme="minorBidi"/>
          <w:sz w:val="28"/>
          <w:szCs w:val="28"/>
          <w:lang w:val="es-ES_tradnl"/>
        </w:rPr>
      </w:pPr>
      <w:r>
        <w:rPr>
          <w:noProof/>
        </w:rPr>
        <w:drawing>
          <wp:anchor distT="0" distB="0" distL="114300" distR="114300" simplePos="0" relativeHeight="252081152" behindDoc="0" locked="0" layoutInCell="1" allowOverlap="1">
            <wp:simplePos x="0" y="0"/>
            <wp:positionH relativeFrom="column">
              <wp:posOffset>2122170</wp:posOffset>
            </wp:positionH>
            <wp:positionV relativeFrom="paragraph">
              <wp:posOffset>3911600</wp:posOffset>
            </wp:positionV>
            <wp:extent cx="429895" cy="807720"/>
            <wp:effectExtent l="19050" t="0" r="8255" b="0"/>
            <wp:wrapNone/>
            <wp:docPr id="92" name="Picture 91" descr="Evangelio, Resurreccion     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5.bmp"/>
                    <pic:cNvPicPr/>
                  </pic:nvPicPr>
                  <pic:blipFill>
                    <a:blip r:embed="rId117" cstate="print"/>
                    <a:stretch>
                      <a:fillRect/>
                    </a:stretch>
                  </pic:blipFill>
                  <pic:spPr>
                    <a:xfrm rot="10800000">
                      <a:off x="0" y="0"/>
                      <a:ext cx="429895" cy="807720"/>
                    </a:xfrm>
                    <a:prstGeom prst="rect">
                      <a:avLst/>
                    </a:prstGeom>
                  </pic:spPr>
                </pic:pic>
              </a:graphicData>
            </a:graphic>
          </wp:anchor>
        </w:drawing>
      </w:r>
      <w:r w:rsidR="004A5E7F">
        <w:rPr>
          <w:noProof/>
        </w:rPr>
        <w:pict>
          <v:shape id="_x0000_s1278" type="#_x0000_t202" style="position:absolute;margin-left:6pt;margin-top:288.2pt;width:85.2pt;height:196.2pt;z-index:252094464;mso-position-horizontal-relative:text;mso-position-vertical-relative:text;mso-width-relative:margin;mso-height-relative:margin" filled="f" strokeweight=".25pt">
            <v:textbox style="layout-flow:vertical;mso-layout-flow-alt:bottom-to-top">
              <w:txbxContent>
                <w:p w:rsidR="00E46E4F" w:rsidRDefault="00E46E4F" w:rsidP="005B0055">
                  <w:pPr>
                    <w:spacing w:after="120"/>
                    <w:jc w:val="center"/>
                    <w:rPr>
                      <w:rFonts w:ascii="Arial" w:hAnsi="Arial" w:cs="Arial"/>
                      <w:sz w:val="28"/>
                      <w:szCs w:val="28"/>
                      <w:lang w:val="es-ES"/>
                    </w:rPr>
                  </w:pPr>
                  <w:r>
                    <w:rPr>
                      <w:rFonts w:ascii="Arial" w:hAnsi="Arial" w:cs="Arial"/>
                      <w:sz w:val="28"/>
                      <w:szCs w:val="28"/>
                      <w:lang w:val="es-ES"/>
                    </w:rPr>
                    <w:t>Este dibujo muestra la vida de un cristiano en este mundo y en la eternidad</w:t>
                  </w:r>
                </w:p>
                <w:p w:rsidR="00E46E4F" w:rsidRPr="004744FA" w:rsidRDefault="00E46E4F" w:rsidP="004744FA">
                  <w:pPr>
                    <w:jc w:val="center"/>
                    <w:rPr>
                      <w:rFonts w:ascii="Arial" w:hAnsi="Arial" w:cs="Arial"/>
                      <w:sz w:val="28"/>
                      <w:szCs w:val="28"/>
                      <w:lang w:val="es-ES"/>
                    </w:rPr>
                  </w:pPr>
                  <w:r>
                    <w:rPr>
                      <w:rFonts w:ascii="Arial" w:hAnsi="Arial" w:cs="Arial"/>
                      <w:sz w:val="28"/>
                      <w:szCs w:val="28"/>
                      <w:lang w:val="es-ES"/>
                    </w:rPr>
                    <w:t>Juan 3:16</w:t>
                  </w:r>
                </w:p>
              </w:txbxContent>
            </v:textbox>
          </v:shape>
        </w:pict>
      </w:r>
      <w:r w:rsidR="004A5E7F">
        <w:rPr>
          <w:noProof/>
        </w:rPr>
        <w:pict>
          <v:shape id="_x0000_s1273" type="#_x0000_t202" style="position:absolute;margin-left:207.6pt;margin-top:152pt;width:70.8pt;height:113.4pt;z-index:252089344;mso-position-horizontal-relative:text;mso-position-vertical-relative:text;mso-width-relative:margin;mso-height-relative:margin" filled="f" stroked="f">
            <v:textbox style="layout-flow:vertical;mso-layout-flow-alt:bottom-to-top">
              <w:txbxContent>
                <w:p w:rsidR="00E46E4F" w:rsidRPr="00F45640" w:rsidRDefault="00E46E4F" w:rsidP="004744FA">
                  <w:pPr>
                    <w:jc w:val="center"/>
                    <w:rPr>
                      <w:rFonts w:ascii="Arial" w:hAnsi="Arial" w:cs="Arial"/>
                      <w:sz w:val="24"/>
                      <w:szCs w:val="24"/>
                      <w:lang w:val="es-ES"/>
                    </w:rPr>
                  </w:pPr>
                  <w:r>
                    <w:rPr>
                      <w:rFonts w:ascii="Arial" w:hAnsi="Arial" w:cs="Arial"/>
                      <w:sz w:val="24"/>
                      <w:szCs w:val="24"/>
                      <w:lang w:val="es-ES"/>
                    </w:rPr>
                    <w:t>En el momento de la muerte física, el cuerpo y el alma (el espíritu) se separan</w:t>
                  </w:r>
                </w:p>
              </w:txbxContent>
            </v:textbox>
          </v:shape>
        </w:pict>
      </w:r>
      <w:r w:rsidR="004A5E7F">
        <w:rPr>
          <w:noProof/>
        </w:rPr>
        <w:pict>
          <v:shape id="_x0000_s1276" type="#_x0000_t202" style="position:absolute;margin-left:6in;margin-top:113.6pt;width:44.4pt;height:120.6pt;z-index:252092416;mso-position-horizontal-relative:text;mso-position-vertical-relative:text;mso-width-relative:margin;mso-height-relative:margin" filled="f" stroked="f">
            <v:textbox style="layout-flow:vertical;mso-layout-flow-alt:bottom-to-top">
              <w:txbxContent>
                <w:p w:rsidR="00E46E4F" w:rsidRDefault="00E46E4F" w:rsidP="004744FA">
                  <w:pPr>
                    <w:jc w:val="center"/>
                    <w:rPr>
                      <w:rFonts w:ascii="Arial" w:hAnsi="Arial" w:cs="Arial"/>
                      <w:sz w:val="28"/>
                      <w:szCs w:val="28"/>
                      <w:lang w:val="es-ES"/>
                    </w:rPr>
                  </w:pPr>
                  <w:r>
                    <w:rPr>
                      <w:rFonts w:ascii="Arial" w:hAnsi="Arial" w:cs="Arial"/>
                      <w:sz w:val="28"/>
                      <w:szCs w:val="28"/>
                      <w:lang w:val="es-ES"/>
                    </w:rPr>
                    <w:t>Génesis 3:19,</w:t>
                  </w:r>
                </w:p>
                <w:p w:rsidR="00E46E4F" w:rsidRPr="004744FA" w:rsidRDefault="00E46E4F" w:rsidP="004744FA">
                  <w:pPr>
                    <w:jc w:val="center"/>
                    <w:rPr>
                      <w:rFonts w:ascii="Arial" w:hAnsi="Arial" w:cs="Arial"/>
                      <w:sz w:val="28"/>
                      <w:szCs w:val="28"/>
                      <w:lang w:val="es-ES"/>
                    </w:rPr>
                  </w:pPr>
                  <w:r>
                    <w:rPr>
                      <w:rFonts w:ascii="Arial" w:hAnsi="Arial" w:cs="Arial"/>
                      <w:sz w:val="28"/>
                      <w:szCs w:val="28"/>
                      <w:lang w:val="es-ES"/>
                    </w:rPr>
                    <w:t>Eclesiastés 12:7</w:t>
                  </w:r>
                </w:p>
              </w:txbxContent>
            </v:textbox>
          </v:shape>
        </w:pict>
      </w:r>
      <w:r w:rsidR="004A5E7F">
        <w:rPr>
          <w:noProof/>
        </w:rPr>
        <w:pict>
          <v:shape id="_x0000_s1277" type="#_x0000_t202" style="position:absolute;margin-left:6pt;margin-top:101.6pt;width:46.8pt;height:119.4pt;z-index:252093440;mso-position-horizontal-relative:text;mso-position-vertical-relative:text;mso-width-relative:margin;mso-height-relative:margin" filled="f" stroked="f">
            <v:textbox style="layout-flow:vertical;mso-layout-flow-alt:bottom-to-top">
              <w:txbxContent>
                <w:p w:rsidR="00E46E4F" w:rsidRDefault="00E46E4F" w:rsidP="004744FA">
                  <w:pPr>
                    <w:jc w:val="center"/>
                    <w:rPr>
                      <w:rFonts w:ascii="Arial" w:hAnsi="Arial" w:cs="Arial"/>
                      <w:sz w:val="28"/>
                      <w:szCs w:val="28"/>
                      <w:lang w:val="es-ES"/>
                    </w:rPr>
                  </w:pPr>
                  <w:r>
                    <w:rPr>
                      <w:rFonts w:ascii="Arial" w:hAnsi="Arial" w:cs="Arial"/>
                      <w:sz w:val="28"/>
                      <w:szCs w:val="28"/>
                      <w:lang w:val="es-ES"/>
                    </w:rPr>
                    <w:t xml:space="preserve">Lucas 23:43, </w:t>
                  </w:r>
                </w:p>
                <w:p w:rsidR="00E46E4F" w:rsidRPr="004744FA" w:rsidRDefault="00E46E4F" w:rsidP="004744FA">
                  <w:pPr>
                    <w:jc w:val="center"/>
                    <w:rPr>
                      <w:rFonts w:ascii="Arial" w:hAnsi="Arial" w:cs="Arial"/>
                      <w:sz w:val="28"/>
                      <w:szCs w:val="28"/>
                      <w:lang w:val="es-ES"/>
                    </w:rPr>
                  </w:pPr>
                  <w:r>
                    <w:rPr>
                      <w:rFonts w:ascii="Arial" w:hAnsi="Arial" w:cs="Arial"/>
                      <w:sz w:val="28"/>
                      <w:szCs w:val="28"/>
                      <w:lang w:val="es-ES"/>
                    </w:rPr>
                    <w:t>2 Corintios 5:1-10</w:t>
                  </w:r>
                </w:p>
              </w:txbxContent>
            </v:textbox>
          </v:shape>
        </w:pict>
      </w:r>
      <w:r w:rsidR="004A5E7F">
        <w:rPr>
          <w:noProof/>
        </w:rPr>
        <w:pict>
          <v:shape id="_x0000_s1275" type="#_x0000_t202" style="position:absolute;margin-left:84pt;margin-top:126.8pt;width:33.6pt;height:85.8pt;z-index:252091392;mso-position-horizontal-relative:text;mso-position-vertical-relative:text;mso-width-relative:margin;mso-height-relative:margin" filled="f" stroked="f">
            <v:textbox style="layout-flow:vertical;mso-layout-flow-alt:bottom-to-top">
              <w:txbxContent>
                <w:p w:rsidR="00E46E4F" w:rsidRPr="005B0055" w:rsidRDefault="00E46E4F" w:rsidP="004744FA">
                  <w:pPr>
                    <w:jc w:val="center"/>
                    <w:rPr>
                      <w:rFonts w:ascii="Arial" w:hAnsi="Arial" w:cs="Arial"/>
                      <w:sz w:val="32"/>
                      <w:szCs w:val="32"/>
                      <w:lang w:val="es-ES"/>
                    </w:rPr>
                  </w:pPr>
                  <w:r w:rsidRPr="005B0055">
                    <w:rPr>
                      <w:rFonts w:ascii="Arial" w:hAnsi="Arial" w:cs="Arial"/>
                      <w:sz w:val="32"/>
                      <w:szCs w:val="32"/>
                      <w:lang w:val="es-ES"/>
                    </w:rPr>
                    <w:t>Cielo</w:t>
                  </w:r>
                </w:p>
              </w:txbxContent>
            </v:textbox>
          </v:shape>
        </w:pict>
      </w:r>
      <w:r w:rsidR="004A5E7F">
        <w:rPr>
          <w:noProof/>
        </w:rPr>
        <w:pict>
          <v:shape id="_x0000_s1274" type="#_x0000_t202" style="position:absolute;margin-left:320.4pt;margin-top:221pt;width:33.6pt;height:85.8pt;z-index:252090368;mso-position-horizontal-relative:text;mso-position-vertical-relative:text;mso-width-relative:margin;mso-height-relative:margin" filled="f" stroked="f">
            <v:textbox style="layout-flow:vertical;mso-layout-flow-alt:bottom-to-top">
              <w:txbxContent>
                <w:p w:rsidR="00E46E4F" w:rsidRPr="004744FA" w:rsidRDefault="00E46E4F" w:rsidP="004744FA">
                  <w:pPr>
                    <w:jc w:val="center"/>
                    <w:rPr>
                      <w:rFonts w:ascii="Arial" w:hAnsi="Arial" w:cs="Arial"/>
                      <w:sz w:val="28"/>
                      <w:szCs w:val="28"/>
                      <w:lang w:val="es-ES"/>
                    </w:rPr>
                  </w:pPr>
                  <w:r w:rsidRPr="004744FA">
                    <w:rPr>
                      <w:rFonts w:ascii="Arial" w:hAnsi="Arial" w:cs="Arial"/>
                      <w:sz w:val="28"/>
                      <w:szCs w:val="28"/>
                      <w:lang w:val="es-ES"/>
                    </w:rPr>
                    <w:t>Cuerpo</w:t>
                  </w:r>
                </w:p>
              </w:txbxContent>
            </v:textbox>
          </v:shape>
        </w:pict>
      </w:r>
      <w:r w:rsidR="004A5E7F">
        <w:rPr>
          <w:noProof/>
          <w:lang w:eastAsia="zh-TW"/>
        </w:rPr>
        <w:pict>
          <v:shape id="_x0000_s1269" type="#_x0000_t202" style="position:absolute;margin-left:283.8pt;margin-top:426.8pt;width:84.6pt;height:85.8pt;z-index:252085248;mso-position-horizontal-relative:text;mso-position-vertical-relative:text;mso-width-relative:margin;mso-height-relative:margin" stroked="f">
            <v:textbox style="layout-flow:vertical;mso-layout-flow-alt:bottom-to-top">
              <w:txbxContent>
                <w:p w:rsidR="00E46E4F" w:rsidRDefault="00E46E4F" w:rsidP="00F45640">
                  <w:pPr>
                    <w:jc w:val="center"/>
                    <w:rPr>
                      <w:rFonts w:ascii="Arial" w:hAnsi="Arial" w:cs="Arial"/>
                      <w:sz w:val="24"/>
                      <w:szCs w:val="24"/>
                      <w:lang w:val="es-ES"/>
                    </w:rPr>
                  </w:pPr>
                  <w:r w:rsidRPr="00F45640">
                    <w:rPr>
                      <w:rFonts w:ascii="Arial" w:hAnsi="Arial" w:cs="Arial"/>
                      <w:sz w:val="24"/>
                      <w:szCs w:val="24"/>
                      <w:lang w:val="es-ES"/>
                    </w:rPr>
                    <w:t xml:space="preserve">Cada </w:t>
                  </w:r>
                  <w:r>
                    <w:rPr>
                      <w:rFonts w:ascii="Arial" w:hAnsi="Arial" w:cs="Arial"/>
                      <w:sz w:val="24"/>
                      <w:szCs w:val="24"/>
                      <w:lang w:val="es-ES"/>
                    </w:rPr>
                    <w:t>persona</w:t>
                  </w:r>
                  <w:r w:rsidRPr="00F45640">
                    <w:rPr>
                      <w:rFonts w:ascii="Arial" w:hAnsi="Arial" w:cs="Arial"/>
                      <w:sz w:val="24"/>
                      <w:szCs w:val="24"/>
                      <w:lang w:val="es-ES"/>
                    </w:rPr>
                    <w:t xml:space="preserve"> empieza su vida dentro del seno de </w:t>
                  </w:r>
                </w:p>
                <w:p w:rsidR="00E46E4F" w:rsidRPr="00F45640" w:rsidRDefault="00E46E4F" w:rsidP="00F45640">
                  <w:pPr>
                    <w:jc w:val="center"/>
                    <w:rPr>
                      <w:rFonts w:ascii="Arial" w:hAnsi="Arial" w:cs="Arial"/>
                      <w:sz w:val="24"/>
                      <w:szCs w:val="24"/>
                      <w:lang w:val="es-ES"/>
                    </w:rPr>
                  </w:pPr>
                  <w:proofErr w:type="gramStart"/>
                  <w:r w:rsidRPr="00F45640">
                    <w:rPr>
                      <w:rFonts w:ascii="Arial" w:hAnsi="Arial" w:cs="Arial"/>
                      <w:sz w:val="24"/>
                      <w:szCs w:val="24"/>
                      <w:lang w:val="es-ES"/>
                    </w:rPr>
                    <w:t>su</w:t>
                  </w:r>
                  <w:proofErr w:type="gramEnd"/>
                  <w:r w:rsidRPr="00F45640">
                    <w:rPr>
                      <w:rFonts w:ascii="Arial" w:hAnsi="Arial" w:cs="Arial"/>
                      <w:sz w:val="24"/>
                      <w:szCs w:val="24"/>
                      <w:lang w:val="es-ES"/>
                    </w:rPr>
                    <w:t xml:space="preserve"> madre</w:t>
                  </w:r>
                </w:p>
              </w:txbxContent>
            </v:textbox>
          </v:shape>
        </w:pict>
      </w:r>
      <w:r w:rsidR="004A5E7F">
        <w:rPr>
          <w:noProof/>
        </w:rPr>
        <w:pict>
          <v:shape id="_x0000_s1270" type="#_x0000_t202" style="position:absolute;margin-left:286.2pt;margin-top:327.2pt;width:99pt;height:85.8pt;z-index:252086272;mso-position-horizontal-relative:text;mso-position-vertical-relative:text;mso-width-relative:margin;mso-height-relative:margin" stroked="f">
            <v:textbox style="layout-flow:vertical;mso-layout-flow-alt:bottom-to-top">
              <w:txbxContent>
                <w:p w:rsidR="00E46E4F" w:rsidRDefault="00E46E4F" w:rsidP="004744FA">
                  <w:pPr>
                    <w:jc w:val="center"/>
                    <w:rPr>
                      <w:rFonts w:ascii="Arial" w:hAnsi="Arial" w:cs="Arial"/>
                      <w:sz w:val="24"/>
                      <w:szCs w:val="24"/>
                      <w:lang w:val="es-ES"/>
                    </w:rPr>
                  </w:pPr>
                  <w:r>
                    <w:rPr>
                      <w:rFonts w:ascii="Arial" w:hAnsi="Arial" w:cs="Arial"/>
                      <w:sz w:val="24"/>
                      <w:szCs w:val="24"/>
                      <w:lang w:val="es-ES"/>
                    </w:rPr>
                    <w:t xml:space="preserve">Nace y vive aquí en este mundo… </w:t>
                  </w:r>
                </w:p>
                <w:p w:rsidR="00E46E4F" w:rsidRDefault="00E46E4F" w:rsidP="004744FA">
                  <w:pPr>
                    <w:jc w:val="center"/>
                    <w:rPr>
                      <w:rFonts w:ascii="Arial" w:hAnsi="Arial" w:cs="Arial"/>
                      <w:sz w:val="24"/>
                      <w:szCs w:val="24"/>
                      <w:lang w:val="es-ES"/>
                    </w:rPr>
                  </w:pPr>
                  <w:proofErr w:type="gramStart"/>
                  <w:r>
                    <w:rPr>
                      <w:rFonts w:ascii="Arial" w:hAnsi="Arial" w:cs="Arial"/>
                      <w:sz w:val="24"/>
                      <w:szCs w:val="24"/>
                      <w:lang w:val="es-ES"/>
                    </w:rPr>
                    <w:t>pero</w:t>
                  </w:r>
                  <w:proofErr w:type="gramEnd"/>
                  <w:r>
                    <w:rPr>
                      <w:rFonts w:ascii="Arial" w:hAnsi="Arial" w:cs="Arial"/>
                      <w:sz w:val="24"/>
                      <w:szCs w:val="24"/>
                      <w:lang w:val="es-ES"/>
                    </w:rPr>
                    <w:t xml:space="preserve"> tarde </w:t>
                  </w:r>
                </w:p>
                <w:p w:rsidR="00E46E4F" w:rsidRDefault="00E46E4F" w:rsidP="004744FA">
                  <w:pPr>
                    <w:jc w:val="center"/>
                    <w:rPr>
                      <w:rFonts w:ascii="Arial" w:hAnsi="Arial" w:cs="Arial"/>
                      <w:sz w:val="24"/>
                      <w:szCs w:val="24"/>
                      <w:lang w:val="es-ES"/>
                    </w:rPr>
                  </w:pPr>
                  <w:proofErr w:type="gramStart"/>
                  <w:r>
                    <w:rPr>
                      <w:rFonts w:ascii="Arial" w:hAnsi="Arial" w:cs="Arial"/>
                      <w:sz w:val="24"/>
                      <w:szCs w:val="24"/>
                      <w:lang w:val="es-ES"/>
                    </w:rPr>
                    <w:t>o</w:t>
                  </w:r>
                  <w:proofErr w:type="gramEnd"/>
                  <w:r>
                    <w:rPr>
                      <w:rFonts w:ascii="Arial" w:hAnsi="Arial" w:cs="Arial"/>
                      <w:sz w:val="24"/>
                      <w:szCs w:val="24"/>
                      <w:lang w:val="es-ES"/>
                    </w:rPr>
                    <w:t xml:space="preserve"> temprano </w:t>
                  </w:r>
                </w:p>
                <w:p w:rsidR="00E46E4F" w:rsidRPr="00F45640" w:rsidRDefault="00E46E4F" w:rsidP="004744FA">
                  <w:pPr>
                    <w:jc w:val="center"/>
                    <w:rPr>
                      <w:rFonts w:ascii="Arial" w:hAnsi="Arial" w:cs="Arial"/>
                      <w:sz w:val="24"/>
                      <w:szCs w:val="24"/>
                      <w:lang w:val="es-ES"/>
                    </w:rPr>
                  </w:pPr>
                  <w:proofErr w:type="gramStart"/>
                  <w:r>
                    <w:rPr>
                      <w:rFonts w:ascii="Arial" w:hAnsi="Arial" w:cs="Arial"/>
                      <w:sz w:val="24"/>
                      <w:szCs w:val="24"/>
                      <w:lang w:val="es-ES"/>
                    </w:rPr>
                    <w:t>se</w:t>
                  </w:r>
                  <w:proofErr w:type="gramEnd"/>
                  <w:r>
                    <w:rPr>
                      <w:rFonts w:ascii="Arial" w:hAnsi="Arial" w:cs="Arial"/>
                      <w:sz w:val="24"/>
                      <w:szCs w:val="24"/>
                      <w:lang w:val="es-ES"/>
                    </w:rPr>
                    <w:t xml:space="preserve"> muere</w:t>
                  </w:r>
                </w:p>
              </w:txbxContent>
            </v:textbox>
          </v:shape>
        </w:pict>
      </w:r>
      <w:r w:rsidR="00F45640">
        <w:rPr>
          <w:noProof/>
        </w:rPr>
        <w:drawing>
          <wp:anchor distT="0" distB="0" distL="114300" distR="114300" simplePos="0" relativeHeight="252083200" behindDoc="0" locked="0" layoutInCell="1" allowOverlap="1">
            <wp:simplePos x="0" y="0"/>
            <wp:positionH relativeFrom="column">
              <wp:posOffset>1604010</wp:posOffset>
            </wp:positionH>
            <wp:positionV relativeFrom="paragraph">
              <wp:posOffset>5618480</wp:posOffset>
            </wp:positionV>
            <wp:extent cx="952500" cy="563880"/>
            <wp:effectExtent l="19050" t="0" r="0" b="0"/>
            <wp:wrapNone/>
            <wp:docPr id="94" name="Picture 93" descr="Evangelio, Resurreccion     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3.bmp"/>
                    <pic:cNvPicPr/>
                  </pic:nvPicPr>
                  <pic:blipFill>
                    <a:blip r:embed="rId118" cstate="print"/>
                    <a:stretch>
                      <a:fillRect/>
                    </a:stretch>
                  </pic:blipFill>
                  <pic:spPr>
                    <a:xfrm rot="10800000">
                      <a:off x="0" y="0"/>
                      <a:ext cx="952500" cy="563880"/>
                    </a:xfrm>
                    <a:prstGeom prst="rect">
                      <a:avLst/>
                    </a:prstGeom>
                  </pic:spPr>
                </pic:pic>
              </a:graphicData>
            </a:graphic>
          </wp:anchor>
        </w:drawing>
      </w:r>
      <w:r w:rsidR="00F45640">
        <w:rPr>
          <w:noProof/>
        </w:rPr>
        <w:drawing>
          <wp:anchor distT="0" distB="0" distL="114300" distR="114300" simplePos="0" relativeHeight="252082176" behindDoc="0" locked="0" layoutInCell="1" allowOverlap="1">
            <wp:simplePos x="0" y="0"/>
            <wp:positionH relativeFrom="column">
              <wp:posOffset>1432560</wp:posOffset>
            </wp:positionH>
            <wp:positionV relativeFrom="paragraph">
              <wp:posOffset>4840605</wp:posOffset>
            </wp:positionV>
            <wp:extent cx="1127760" cy="672465"/>
            <wp:effectExtent l="19050" t="0" r="0" b="0"/>
            <wp:wrapNone/>
            <wp:docPr id="93" name="Picture 92" descr="Evangelio, Resurreccion     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4.bmp"/>
                    <pic:cNvPicPr/>
                  </pic:nvPicPr>
                  <pic:blipFill>
                    <a:blip r:embed="rId119" cstate="print"/>
                    <a:stretch>
                      <a:fillRect/>
                    </a:stretch>
                  </pic:blipFill>
                  <pic:spPr>
                    <a:xfrm rot="10800000">
                      <a:off x="0" y="0"/>
                      <a:ext cx="1127760" cy="672465"/>
                    </a:xfrm>
                    <a:prstGeom prst="rect">
                      <a:avLst/>
                    </a:prstGeom>
                  </pic:spPr>
                </pic:pic>
              </a:graphicData>
            </a:graphic>
          </wp:anchor>
        </w:drawing>
      </w:r>
      <w:r w:rsidR="004A5E7F">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68" type="#_x0000_t68" style="position:absolute;margin-left:217.2pt;margin-top:370.4pt;width:50.4pt;height:61.2pt;z-index:252079104;mso-position-horizontal-relative:text;mso-position-vertical-relative:text" adj="5870,5914">
            <v:textbox style="layout-flow:vertical;mso-layout-flow-alt:bottom-to-top">
              <w:txbxContent>
                <w:p w:rsidR="00E46E4F" w:rsidRPr="006A1D02" w:rsidRDefault="00E46E4F" w:rsidP="006A1D02">
                  <w:pPr>
                    <w:jc w:val="center"/>
                    <w:rPr>
                      <w:rFonts w:ascii="Arial" w:hAnsi="Arial" w:cs="Arial"/>
                      <w:sz w:val="28"/>
                      <w:szCs w:val="28"/>
                      <w:lang w:val="es-ES"/>
                    </w:rPr>
                  </w:pPr>
                  <w:r w:rsidRPr="006A1D02">
                    <w:rPr>
                      <w:rFonts w:ascii="Arial" w:hAnsi="Arial" w:cs="Arial"/>
                      <w:sz w:val="28"/>
                      <w:szCs w:val="28"/>
                      <w:lang w:val="es-ES"/>
                    </w:rPr>
                    <w:t>Vida</w:t>
                  </w:r>
                </w:p>
              </w:txbxContent>
            </v:textbox>
          </v:shape>
        </w:pict>
      </w:r>
      <w:r w:rsidR="004A5E7F">
        <w:rPr>
          <w:noProof/>
        </w:rPr>
        <w:pict>
          <v:oval id="_x0000_s1267" style="position:absolute;margin-left:204.3pt;margin-top:425.3pt;width:79.2pt;height:79.8pt;rotation:-90;z-index:252080128;mso-position-horizontal-relative:text;mso-position-vertical-relative:text;v-text-anchor:middle">
            <v:textbox style="layout-flow:vertical;mso-layout-flow-alt:bottom-to-top" inset="0,,0">
              <w:txbxContent>
                <w:p w:rsidR="00E46E4F" w:rsidRPr="009934E1" w:rsidRDefault="00E46E4F" w:rsidP="009934E1">
                  <w:pPr>
                    <w:jc w:val="center"/>
                    <w:rPr>
                      <w:rFonts w:ascii="Arial" w:hAnsi="Arial" w:cs="Arial"/>
                      <w:sz w:val="28"/>
                      <w:szCs w:val="28"/>
                      <w:lang w:val="es-ES"/>
                    </w:rPr>
                  </w:pPr>
                  <w:proofErr w:type="spellStart"/>
                  <w:r w:rsidRPr="009934E1">
                    <w:rPr>
                      <w:rFonts w:ascii="Arial" w:hAnsi="Arial" w:cs="Arial"/>
                      <w:sz w:val="28"/>
                      <w:szCs w:val="28"/>
                      <w:lang w:val="es-ES"/>
                    </w:rPr>
                    <w:t>Concep</w:t>
                  </w:r>
                  <w:r>
                    <w:rPr>
                      <w:rFonts w:ascii="Arial" w:hAnsi="Arial" w:cs="Arial"/>
                      <w:sz w:val="28"/>
                      <w:szCs w:val="28"/>
                      <w:lang w:val="es-ES"/>
                    </w:rPr>
                    <w:t>-</w:t>
                  </w:r>
                  <w:r w:rsidRPr="009934E1">
                    <w:rPr>
                      <w:rFonts w:ascii="Arial" w:hAnsi="Arial" w:cs="Arial"/>
                      <w:sz w:val="28"/>
                      <w:szCs w:val="28"/>
                      <w:lang w:val="es-ES"/>
                    </w:rPr>
                    <w:t>ción</w:t>
                  </w:r>
                  <w:proofErr w:type="spellEnd"/>
                </w:p>
              </w:txbxContent>
            </v:textbox>
          </v:oval>
        </w:pict>
      </w:r>
      <w:r w:rsidR="004A5E7F">
        <w:rPr>
          <w:noProof/>
        </w:rPr>
        <w:pict>
          <v:oval id="_x0000_s1266" style="position:absolute;margin-left:203.1pt;margin-top:298.7pt;width:79.2pt;height:79.8pt;rotation:-90;z-index:252077056;mso-position-horizontal-relative:text;mso-position-vertical-relative:text">
            <v:textbox style="layout-flow:vertical;mso-layout-flow-alt:bottom-to-top">
              <w:txbxContent>
                <w:p w:rsidR="00E46E4F" w:rsidRPr="009934E1" w:rsidRDefault="00E46E4F" w:rsidP="009934E1">
                  <w:pPr>
                    <w:jc w:val="center"/>
                    <w:rPr>
                      <w:rFonts w:ascii="Arial" w:hAnsi="Arial" w:cs="Arial"/>
                      <w:sz w:val="28"/>
                      <w:szCs w:val="28"/>
                      <w:lang w:val="es-ES"/>
                    </w:rPr>
                  </w:pPr>
                  <w:r w:rsidRPr="009934E1">
                    <w:rPr>
                      <w:rFonts w:ascii="Arial" w:hAnsi="Arial" w:cs="Arial"/>
                      <w:sz w:val="22"/>
                      <w:szCs w:val="22"/>
                      <w:lang w:val="es-ES"/>
                    </w:rPr>
                    <w:br/>
                  </w:r>
                  <w:r w:rsidRPr="009934E1">
                    <w:rPr>
                      <w:rFonts w:ascii="Arial" w:hAnsi="Arial" w:cs="Arial"/>
                      <w:sz w:val="28"/>
                      <w:szCs w:val="28"/>
                      <w:lang w:val="es-ES"/>
                    </w:rPr>
                    <w:t>Muerte</w:t>
                  </w:r>
                </w:p>
              </w:txbxContent>
            </v:textbox>
          </v:oval>
        </w:pict>
      </w:r>
      <w:r w:rsidR="009934E1" w:rsidRPr="00AE7A45">
        <w:rPr>
          <w:lang w:val="es-ES"/>
        </w:rPr>
        <w:br w:type="page"/>
      </w:r>
    </w:p>
    <w:p w:rsidR="00623310" w:rsidRDefault="004A5E7F" w:rsidP="00623310">
      <w:pPr>
        <w:pStyle w:val="EBBTitle"/>
      </w:pPr>
      <w:r>
        <w:rPr>
          <w:noProof/>
          <w:lang w:val="en-US"/>
        </w:rPr>
        <w:lastRenderedPageBreak/>
        <w:pict>
          <v:shape id="_x0000_s1280" type="#_x0000_t176" style="position:absolute;left:0;text-align:left;margin-left:-2.1pt;margin-top:27.3pt;width:157.5pt;height:25.3pt;z-index:252095488;mso-height-percent:200;mso-height-percent:200;mso-width-relative:margin;mso-height-relative:margin" strokecolor="black [3213]">
            <v:textbox style="mso-fit-shape-to-text:t">
              <w:txbxContent>
                <w:p w:rsidR="00E46E4F" w:rsidRPr="009F65B2" w:rsidRDefault="00E46E4F" w:rsidP="004A5A5E">
                  <w:pPr>
                    <w:pStyle w:val="EBBTitle"/>
                    <w:spacing w:after="0"/>
                    <w:jc w:val="left"/>
                    <w:rPr>
                      <w:b w:val="0"/>
                      <w:sz w:val="28"/>
                      <w:szCs w:val="28"/>
                    </w:rPr>
                  </w:pPr>
                  <w:r>
                    <w:rPr>
                      <w:sz w:val="28"/>
                      <w:szCs w:val="28"/>
                    </w:rPr>
                    <w:t>La Promesa de Dios</w:t>
                  </w:r>
                </w:p>
              </w:txbxContent>
            </v:textbox>
            <w10:wrap type="topAndBottom"/>
          </v:shape>
        </w:pict>
      </w:r>
      <w:r w:rsidR="004A5A5E">
        <w:t>La Vida Eterna (continuada)</w:t>
      </w:r>
    </w:p>
    <w:p w:rsidR="004A5A5E" w:rsidRDefault="004A5A5E" w:rsidP="004A5A5E">
      <w:pPr>
        <w:pStyle w:val="EBBNormalhalfafter"/>
        <w:spacing w:after="120" w:line="440" w:lineRule="exact"/>
      </w:pPr>
      <w:r>
        <w:t xml:space="preserve">Busca </w:t>
      </w:r>
      <w:r>
        <w:rPr>
          <w:b/>
        </w:rPr>
        <w:t>Juan 3:16</w:t>
      </w:r>
      <w:r>
        <w:t xml:space="preserve"> en tu Biblia: Pues Dios ________ tanto al mundo, que dio a su ________ único, para que todo aquel que ________ en él no _________, sino que tenga ________  ____________.</w:t>
      </w:r>
    </w:p>
    <w:p w:rsidR="004A5A5E" w:rsidRDefault="004A5E7F" w:rsidP="000648A5">
      <w:pPr>
        <w:pStyle w:val="EBBNormalhalfafter"/>
        <w:spacing w:before="240" w:after="120"/>
      </w:pPr>
      <w:r>
        <w:rPr>
          <w:noProof/>
          <w:lang w:val="en-US"/>
        </w:rPr>
        <w:pict>
          <v:shape id="_x0000_s1281" type="#_x0000_t176" style="position:absolute;margin-left:-.9pt;margin-top:63.8pt;width:86.5pt;height:25.3pt;z-index:252096512;mso-height-percent:200;mso-height-percent:200;mso-width-relative:margin;mso-height-relative:margin" strokecolor="black [3213]">
            <v:textbox style="mso-fit-shape-to-text:t">
              <w:txbxContent>
                <w:p w:rsidR="00E46E4F" w:rsidRPr="009F65B2" w:rsidRDefault="00E46E4F" w:rsidP="004A5A5E">
                  <w:pPr>
                    <w:pStyle w:val="EBBTitle"/>
                    <w:spacing w:after="0"/>
                    <w:jc w:val="left"/>
                    <w:rPr>
                      <w:b w:val="0"/>
                      <w:sz w:val="28"/>
                      <w:szCs w:val="28"/>
                    </w:rPr>
                  </w:pPr>
                  <w:r>
                    <w:rPr>
                      <w:sz w:val="28"/>
                      <w:szCs w:val="28"/>
                    </w:rPr>
                    <w:t>La Muerte</w:t>
                  </w:r>
                </w:p>
              </w:txbxContent>
            </v:textbox>
            <w10:wrap type="topAndBottom"/>
          </v:shape>
        </w:pict>
      </w:r>
      <w:r w:rsidR="004A5A5E">
        <w:t xml:space="preserve">Dios quiere que tengamos </w:t>
      </w:r>
      <w:r w:rsidR="004A5A5E">
        <w:rPr>
          <w:b/>
        </w:rPr>
        <w:t>vida eterna</w:t>
      </w:r>
      <w:r w:rsidR="004A5A5E">
        <w:t>. Es decir, Dios quiere que vivamos con él para siempre en gozo y paz. La salvación de Cristo no es solamente para este mundo; es para toda la eternidad.</w:t>
      </w:r>
    </w:p>
    <w:p w:rsidR="009B17CC" w:rsidRDefault="004A5A5E" w:rsidP="004A5A5E">
      <w:pPr>
        <w:pStyle w:val="EBBNormalhalfafter"/>
        <w:spacing w:after="120" w:line="440" w:lineRule="exact"/>
      </w:pPr>
      <w:r>
        <w:t xml:space="preserve">Busca </w:t>
      </w:r>
      <w:proofErr w:type="gramStart"/>
      <w:r w:rsidR="009B17CC">
        <w:rPr>
          <w:b/>
        </w:rPr>
        <w:t>Romanos</w:t>
      </w:r>
      <w:proofErr w:type="gramEnd"/>
      <w:r w:rsidR="009B17CC">
        <w:rPr>
          <w:b/>
        </w:rPr>
        <w:t xml:space="preserve"> 6:23</w:t>
      </w:r>
      <w:r>
        <w:t xml:space="preserve"> en tu Biblia: </w:t>
      </w:r>
      <w:r w:rsidR="009B17CC">
        <w:t xml:space="preserve">La paga que da </w:t>
      </w:r>
      <w:proofErr w:type="spellStart"/>
      <w:r w:rsidR="009B17CC">
        <w:t>el</w:t>
      </w:r>
      <w:proofErr w:type="spellEnd"/>
      <w:r w:rsidR="009B17CC">
        <w:t xml:space="preserve"> _________ es la ________, pero el don de Dios es ________  ___________ en unión con Cristo Jesús, nuestro Señor.</w:t>
      </w:r>
    </w:p>
    <w:p w:rsidR="004A5A5E" w:rsidRDefault="009B17CC" w:rsidP="00CE4E12">
      <w:pPr>
        <w:pStyle w:val="EBBNormalhalfafter"/>
        <w:spacing w:after="120"/>
      </w:pPr>
      <w:r>
        <w:t xml:space="preserve">La muerte vino al mundo como consecuencia del pecado de Adán y Eva (Génesis 3:15). El ser humano tiene dos partes: el cuerpo (la parte material) y el espíritu o alma (la parte espiritual). En el momento de la muerte, la parte espiritual se </w:t>
      </w:r>
      <w:r w:rsidRPr="009B17CC">
        <w:rPr>
          <w:b/>
        </w:rPr>
        <w:t>separa</w:t>
      </w:r>
      <w:r>
        <w:t xml:space="preserve"> de la parte material. El cuerpo se queda sin vida y se entierra o se quema. Pero la parte espiritual va con Dios (Eclesiastés 12:7).</w:t>
      </w:r>
    </w:p>
    <w:p w:rsidR="009B17CC" w:rsidRDefault="004A5E7F" w:rsidP="00CE4E12">
      <w:pPr>
        <w:pStyle w:val="EBBNormalhalfafter"/>
        <w:spacing w:after="120"/>
      </w:pPr>
      <w:r>
        <w:rPr>
          <w:rFonts w:cs="Times New Roman"/>
          <w:sz w:val="24"/>
          <w:szCs w:val="24"/>
        </w:rPr>
        <w:pict>
          <v:shape id="_x0000_s1282" type="#_x0000_t176" style="position:absolute;margin-left:-.1pt;margin-top:57.8pt;width:136.1pt;height:25.3pt;z-index:252098560;mso-height-percent:200;mso-height-percent:200;mso-width-relative:margin;mso-height-relative:margin" strokecolor="black [3213]">
            <v:textbox style="mso-fit-shape-to-text:t">
              <w:txbxContent>
                <w:p w:rsidR="00E46E4F" w:rsidRDefault="00E46E4F" w:rsidP="009B17CC">
                  <w:pPr>
                    <w:pStyle w:val="EBBTitle"/>
                    <w:spacing w:after="0"/>
                    <w:jc w:val="left"/>
                    <w:rPr>
                      <w:b w:val="0"/>
                      <w:sz w:val="28"/>
                      <w:szCs w:val="28"/>
                    </w:rPr>
                  </w:pPr>
                  <w:r>
                    <w:rPr>
                      <w:sz w:val="28"/>
                      <w:szCs w:val="28"/>
                    </w:rPr>
                    <w:t>La Resurrección</w:t>
                  </w:r>
                </w:p>
              </w:txbxContent>
            </v:textbox>
            <w10:wrap type="topAndBottom"/>
          </v:shape>
        </w:pict>
      </w:r>
      <w:r w:rsidR="009B17CC">
        <w:t xml:space="preserve">Los espíritus de los </w:t>
      </w:r>
      <w:r w:rsidR="009B17CC">
        <w:rPr>
          <w:b/>
        </w:rPr>
        <w:t>creyentes fallecidos</w:t>
      </w:r>
      <w:r w:rsidR="009B17CC">
        <w:t xml:space="preserve"> van inmediatamente a estar con Cristo en el Paraíso (2 Corintios 5:1-10, Filipenses 1:23). Los </w:t>
      </w:r>
      <w:r w:rsidR="009B17CC">
        <w:rPr>
          <w:b/>
        </w:rPr>
        <w:t>incrédulos fallecidos</w:t>
      </w:r>
      <w:r w:rsidR="009B17CC">
        <w:t xml:space="preserve"> van en espíritu al lugar de tormentos, la “prisión” (1 Pedro 3:19-20).</w:t>
      </w:r>
    </w:p>
    <w:p w:rsidR="009B17CC" w:rsidRDefault="009B17CC" w:rsidP="009B17CC">
      <w:pPr>
        <w:pStyle w:val="EBBNormalhalfafter"/>
        <w:spacing w:after="120" w:line="440" w:lineRule="exact"/>
      </w:pPr>
      <w:r>
        <w:t xml:space="preserve">Busca </w:t>
      </w:r>
      <w:r>
        <w:rPr>
          <w:b/>
        </w:rPr>
        <w:t>Juan 6:40</w:t>
      </w:r>
      <w:r>
        <w:t xml:space="preserve"> en tu Biblia: Jesús dijo: “Porque la voluntad de mi Padre es que todos los que ________ al Hijo de Dios y ________ en él, tengan _______  _________; y yo los _____________ en el ________  _________.</w:t>
      </w:r>
    </w:p>
    <w:p w:rsidR="009B17CC" w:rsidRDefault="000648A5" w:rsidP="000648A5">
      <w:pPr>
        <w:pStyle w:val="EBBNormalhalfafter"/>
        <w:spacing w:before="240" w:after="120"/>
      </w:pPr>
      <w:r>
        <w:t>En el Día Final, Jesucristo resucitará a todos los muertos. Es decir, Cristo levantará a los cuerpos de las personas fallecidas. El cuerpo se unirá con el espíritu (alma) nuevamente, y el ser humano será completo otra vez.</w:t>
      </w:r>
    </w:p>
    <w:p w:rsidR="000648A5" w:rsidRDefault="000648A5" w:rsidP="00CE4E12">
      <w:pPr>
        <w:pStyle w:val="EBBNormalhalfafter"/>
        <w:spacing w:after="120"/>
      </w:pPr>
    </w:p>
    <w:p w:rsidR="000648A5" w:rsidRPr="009B17CC" w:rsidRDefault="000648A5" w:rsidP="00CE4E12">
      <w:pPr>
        <w:pStyle w:val="EBBNormalhalfafter"/>
        <w:spacing w:after="120"/>
      </w:pPr>
    </w:p>
    <w:p w:rsidR="004A5A5E" w:rsidRDefault="000648A5" w:rsidP="000648A5">
      <w:pPr>
        <w:pStyle w:val="EBBTitle"/>
      </w:pPr>
      <w:r>
        <w:lastRenderedPageBreak/>
        <w:t>Enseñanzas Falsas Acerca de la Muerte</w:t>
      </w:r>
    </w:p>
    <w:p w:rsidR="003C5D37" w:rsidRDefault="003C5D37" w:rsidP="00CE4E12">
      <w:pPr>
        <w:pStyle w:val="EBBNormalhalfafter"/>
        <w:spacing w:after="120"/>
      </w:pPr>
      <w:r>
        <w:rPr>
          <w:noProof/>
          <w:lang w:val="en-US"/>
        </w:rPr>
        <w:drawing>
          <wp:anchor distT="0" distB="0" distL="114300" distR="114300" simplePos="0" relativeHeight="252099584" behindDoc="0" locked="0" layoutInCell="1" allowOverlap="1">
            <wp:simplePos x="0" y="0"/>
            <wp:positionH relativeFrom="column">
              <wp:posOffset>4804410</wp:posOffset>
            </wp:positionH>
            <wp:positionV relativeFrom="paragraph">
              <wp:posOffset>26670</wp:posOffset>
            </wp:positionV>
            <wp:extent cx="971550" cy="944880"/>
            <wp:effectExtent l="19050" t="0" r="0" b="0"/>
            <wp:wrapSquare wrapText="bothSides"/>
            <wp:docPr id="89" name="Picture 88" descr="Evangelio, Resurreccion     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6.bmp"/>
                    <pic:cNvPicPr/>
                  </pic:nvPicPr>
                  <pic:blipFill>
                    <a:blip r:embed="rId120" cstate="print"/>
                    <a:stretch>
                      <a:fillRect/>
                    </a:stretch>
                  </pic:blipFill>
                  <pic:spPr>
                    <a:xfrm>
                      <a:off x="0" y="0"/>
                      <a:ext cx="971550" cy="944880"/>
                    </a:xfrm>
                    <a:prstGeom prst="rect">
                      <a:avLst/>
                    </a:prstGeom>
                  </pic:spPr>
                </pic:pic>
              </a:graphicData>
            </a:graphic>
          </wp:anchor>
        </w:drawing>
      </w:r>
    </w:p>
    <w:p w:rsidR="000648A5" w:rsidRDefault="000648A5" w:rsidP="00CE4E12">
      <w:pPr>
        <w:pStyle w:val="EBBNormalhalfafter"/>
        <w:spacing w:after="120"/>
      </w:pPr>
      <w:r>
        <w:t>Muchas personas hoy en día tienen creencias muy equivocadas acerca de la muerte:</w:t>
      </w:r>
    </w:p>
    <w:p w:rsidR="003C5D37" w:rsidRDefault="003C5D37" w:rsidP="00CE4E12">
      <w:pPr>
        <w:pStyle w:val="EBBNormalhalfafter"/>
        <w:spacing w:after="120"/>
      </w:pPr>
    </w:p>
    <w:tbl>
      <w:tblPr>
        <w:tblStyle w:val="TableGrid"/>
        <w:tblW w:w="0" w:type="auto"/>
        <w:tblLook w:val="04A0" w:firstRow="1" w:lastRow="0" w:firstColumn="1" w:lastColumn="0" w:noHBand="0" w:noVBand="1"/>
      </w:tblPr>
      <w:tblGrid>
        <w:gridCol w:w="4788"/>
        <w:gridCol w:w="4788"/>
      </w:tblGrid>
      <w:tr w:rsidR="000648A5" w:rsidTr="000648A5">
        <w:tc>
          <w:tcPr>
            <w:tcW w:w="4788" w:type="dxa"/>
          </w:tcPr>
          <w:p w:rsidR="000648A5" w:rsidRPr="000648A5" w:rsidRDefault="000648A5" w:rsidP="000648A5">
            <w:pPr>
              <w:pStyle w:val="EBBNormalhalfafter"/>
              <w:spacing w:after="0"/>
              <w:jc w:val="center"/>
              <w:rPr>
                <w:b/>
              </w:rPr>
            </w:pPr>
            <w:r>
              <w:rPr>
                <w:b/>
              </w:rPr>
              <w:t>Creencias Populares (pero Falsas)</w:t>
            </w:r>
          </w:p>
        </w:tc>
        <w:tc>
          <w:tcPr>
            <w:tcW w:w="4788" w:type="dxa"/>
          </w:tcPr>
          <w:p w:rsidR="000648A5" w:rsidRPr="000648A5" w:rsidRDefault="000648A5" w:rsidP="000648A5">
            <w:pPr>
              <w:pStyle w:val="EBBNormalhalfafter"/>
              <w:spacing w:after="0"/>
              <w:jc w:val="center"/>
              <w:rPr>
                <w:b/>
              </w:rPr>
            </w:pPr>
            <w:r>
              <w:rPr>
                <w:b/>
              </w:rPr>
              <w:t>Enseñanza Bíblica</w:t>
            </w:r>
          </w:p>
        </w:tc>
      </w:tr>
      <w:tr w:rsidR="000648A5" w:rsidRPr="00FE4826" w:rsidTr="00954E6D">
        <w:tc>
          <w:tcPr>
            <w:tcW w:w="4788" w:type="dxa"/>
            <w:vAlign w:val="center"/>
          </w:tcPr>
          <w:p w:rsidR="000648A5" w:rsidRDefault="000648A5" w:rsidP="00954E6D">
            <w:pPr>
              <w:pStyle w:val="EBBNormalhalfafter"/>
              <w:spacing w:after="0"/>
              <w:ind w:left="360" w:hanging="360"/>
            </w:pPr>
            <w:r>
              <w:t>1.  Cuando alguien muere, su alma/ espíritu deja de existir.</w:t>
            </w:r>
          </w:p>
        </w:tc>
        <w:tc>
          <w:tcPr>
            <w:tcW w:w="4788" w:type="dxa"/>
            <w:vAlign w:val="center"/>
          </w:tcPr>
          <w:p w:rsidR="000648A5" w:rsidRDefault="000648A5" w:rsidP="00954E6D">
            <w:pPr>
              <w:pStyle w:val="EBBNormalhalfafter"/>
              <w:spacing w:after="0"/>
              <w:ind w:left="342" w:hanging="342"/>
            </w:pPr>
            <w:r>
              <w:t>1.  Cuando alguien muere, su alma/ espíritu sigue existiendo. (Filipenses 1:23-24, 2 Corintios 5:1-10)</w:t>
            </w:r>
          </w:p>
        </w:tc>
      </w:tr>
      <w:tr w:rsidR="000648A5" w:rsidRPr="000648A5" w:rsidTr="00954E6D">
        <w:tc>
          <w:tcPr>
            <w:tcW w:w="4788" w:type="dxa"/>
            <w:vAlign w:val="center"/>
          </w:tcPr>
          <w:p w:rsidR="000648A5" w:rsidRDefault="000648A5" w:rsidP="00954E6D">
            <w:pPr>
              <w:pStyle w:val="EBBNormalhalfafter"/>
              <w:spacing w:after="0"/>
              <w:ind w:left="360" w:hanging="360"/>
            </w:pPr>
            <w:r>
              <w:t>2.  Cuando alguien muere, su alma/ espíritu duerme en el sepulcro.</w:t>
            </w:r>
          </w:p>
        </w:tc>
        <w:tc>
          <w:tcPr>
            <w:tcW w:w="4788" w:type="dxa"/>
            <w:vAlign w:val="center"/>
          </w:tcPr>
          <w:p w:rsidR="000648A5" w:rsidRDefault="000648A5" w:rsidP="00954E6D">
            <w:pPr>
              <w:pStyle w:val="EBBNormalhalfafter"/>
              <w:spacing w:after="0"/>
              <w:ind w:left="342" w:hanging="342"/>
            </w:pPr>
            <w:r>
              <w:t>2.  Cuando alguien muere, su alma/ espíritu comparece ante Cristo. Si es creyente, se queda en la presencia gozosa de Dios. (2 Corintios 5:6-10, Lucas 23:43, Apocalipsis 6:9-11)</w:t>
            </w:r>
          </w:p>
        </w:tc>
      </w:tr>
      <w:tr w:rsidR="00954E6D" w:rsidRPr="000648A5" w:rsidTr="00954E6D">
        <w:tc>
          <w:tcPr>
            <w:tcW w:w="4788" w:type="dxa"/>
            <w:vAlign w:val="center"/>
          </w:tcPr>
          <w:p w:rsidR="00954E6D" w:rsidRDefault="00954E6D" w:rsidP="00954E6D">
            <w:pPr>
              <w:pStyle w:val="EBBNormalhalfafter"/>
              <w:spacing w:after="0"/>
              <w:ind w:left="360" w:hanging="360"/>
            </w:pPr>
            <w:r>
              <w:t>3.  Cuando alguien muere, su alma/ espíritu puede quedarse en el mundo por algún tiempo.</w:t>
            </w:r>
          </w:p>
        </w:tc>
        <w:tc>
          <w:tcPr>
            <w:tcW w:w="4788" w:type="dxa"/>
            <w:vMerge w:val="restart"/>
            <w:vAlign w:val="center"/>
          </w:tcPr>
          <w:p w:rsidR="00954E6D" w:rsidRDefault="00954E6D" w:rsidP="00954E6D">
            <w:pPr>
              <w:pStyle w:val="EBBNormalhalfafter"/>
              <w:spacing w:after="0"/>
              <w:ind w:left="342" w:hanging="342"/>
            </w:pPr>
            <w:r>
              <w:t>3. y 4.  Cuando alguien muere, en ese mismo momento su alma/espíritu comparece ante Cristo. (Lucas 23:43, Hechos 7:49)</w:t>
            </w:r>
          </w:p>
        </w:tc>
      </w:tr>
      <w:tr w:rsidR="00954E6D" w:rsidRPr="007F6C2E" w:rsidTr="00954E6D">
        <w:tc>
          <w:tcPr>
            <w:tcW w:w="4788" w:type="dxa"/>
            <w:vAlign w:val="center"/>
          </w:tcPr>
          <w:p w:rsidR="00954E6D" w:rsidRDefault="00954E6D" w:rsidP="00954E6D">
            <w:pPr>
              <w:pStyle w:val="EBBNormalhalfafter"/>
              <w:spacing w:after="0"/>
              <w:ind w:left="360" w:hanging="360"/>
            </w:pPr>
            <w:r>
              <w:t>4.  Cuando alguien muere, hay que hacer un novenario o un velorio para que el espíritu del difunto se vaya.</w:t>
            </w:r>
          </w:p>
        </w:tc>
        <w:tc>
          <w:tcPr>
            <w:tcW w:w="4788" w:type="dxa"/>
            <w:vMerge/>
            <w:vAlign w:val="center"/>
          </w:tcPr>
          <w:p w:rsidR="00954E6D" w:rsidRDefault="00954E6D" w:rsidP="00954E6D">
            <w:pPr>
              <w:pStyle w:val="EBBNormalhalfafter"/>
              <w:spacing w:after="0"/>
            </w:pPr>
          </w:p>
        </w:tc>
      </w:tr>
      <w:tr w:rsidR="000648A5" w:rsidRPr="00FE4826" w:rsidTr="00954E6D">
        <w:tc>
          <w:tcPr>
            <w:tcW w:w="4788" w:type="dxa"/>
            <w:vAlign w:val="center"/>
          </w:tcPr>
          <w:p w:rsidR="000648A5" w:rsidRDefault="000648A5" w:rsidP="00954E6D">
            <w:pPr>
              <w:pStyle w:val="EBBNormalhalfafter"/>
              <w:spacing w:after="0"/>
              <w:ind w:left="360" w:hanging="360"/>
            </w:pPr>
            <w:r>
              <w:t>5.  Los espíritus de los muertos</w:t>
            </w:r>
            <w:r w:rsidR="00954E6D">
              <w:t xml:space="preserve"> a menudo se comunican con los que aún viven.</w:t>
            </w:r>
          </w:p>
        </w:tc>
        <w:tc>
          <w:tcPr>
            <w:tcW w:w="4788" w:type="dxa"/>
            <w:vAlign w:val="center"/>
          </w:tcPr>
          <w:p w:rsidR="000648A5" w:rsidRDefault="00954E6D" w:rsidP="00954E6D">
            <w:pPr>
              <w:pStyle w:val="EBBNormalhalfafter"/>
              <w:spacing w:after="0"/>
              <w:ind w:left="342" w:hanging="342"/>
            </w:pPr>
            <w:r>
              <w:t>5.  Los espíritus de los muertos están en su hogar eterno y Dios no los envía para el mundo a comunicarse con nosotros. (Lucas 16:27-29)</w:t>
            </w:r>
          </w:p>
        </w:tc>
      </w:tr>
      <w:tr w:rsidR="000648A5" w:rsidRPr="000648A5" w:rsidTr="00954E6D">
        <w:tc>
          <w:tcPr>
            <w:tcW w:w="4788" w:type="dxa"/>
            <w:vAlign w:val="center"/>
          </w:tcPr>
          <w:p w:rsidR="000648A5" w:rsidRDefault="00954E6D" w:rsidP="00954E6D">
            <w:pPr>
              <w:pStyle w:val="EBBNormalhalfafter"/>
              <w:spacing w:after="0"/>
              <w:ind w:left="360" w:hanging="360"/>
            </w:pPr>
            <w:r>
              <w:t>6.  Los fantasmas son los espíritus de los muertos, que buscan venganza.</w:t>
            </w:r>
          </w:p>
        </w:tc>
        <w:tc>
          <w:tcPr>
            <w:tcW w:w="4788" w:type="dxa"/>
            <w:vAlign w:val="center"/>
          </w:tcPr>
          <w:p w:rsidR="000648A5" w:rsidRDefault="00954E6D" w:rsidP="00954E6D">
            <w:pPr>
              <w:pStyle w:val="EBBNormalhalfafter"/>
              <w:spacing w:after="0"/>
              <w:ind w:left="342" w:hanging="342"/>
            </w:pPr>
            <w:r>
              <w:t>6.  Los fantasmas son engaños o manifestaciones de los demonios. Los espíritus de los muertos están en su hogar eterno. (Lucas 23:43, Lucas 16:27-29)</w:t>
            </w:r>
          </w:p>
        </w:tc>
      </w:tr>
      <w:tr w:rsidR="000648A5" w:rsidRPr="00FE4826" w:rsidTr="00954E6D">
        <w:tc>
          <w:tcPr>
            <w:tcW w:w="4788" w:type="dxa"/>
            <w:vAlign w:val="center"/>
          </w:tcPr>
          <w:p w:rsidR="000648A5" w:rsidRDefault="00954E6D" w:rsidP="00954E6D">
            <w:pPr>
              <w:pStyle w:val="EBBNormalhalfafter"/>
              <w:spacing w:after="0"/>
              <w:ind w:left="360" w:hanging="360"/>
            </w:pPr>
            <w:r>
              <w:t>7.  Cuando alguien muere, su espíritu se purifica y luego vuelve a nacer en otro cuerpo (la “</w:t>
            </w:r>
            <w:proofErr w:type="spellStart"/>
            <w:r>
              <w:t>reencarnación</w:t>
            </w:r>
            <w:proofErr w:type="spellEnd"/>
            <w:r>
              <w:t>”).</w:t>
            </w:r>
          </w:p>
        </w:tc>
        <w:tc>
          <w:tcPr>
            <w:tcW w:w="4788" w:type="dxa"/>
            <w:vAlign w:val="center"/>
          </w:tcPr>
          <w:p w:rsidR="000648A5" w:rsidRDefault="00954E6D" w:rsidP="00954E6D">
            <w:pPr>
              <w:pStyle w:val="EBBNormalhalfafter"/>
              <w:spacing w:after="0"/>
              <w:ind w:left="342" w:hanging="342"/>
            </w:pPr>
            <w:r>
              <w:t>7.  El ser humano muere una sola vez y luego tiene que comparecer ante Cristo para ir a su destino eterno. (Hebreos 9:27-28)</w:t>
            </w:r>
          </w:p>
        </w:tc>
      </w:tr>
      <w:tr w:rsidR="00954E6D" w:rsidRPr="007F6C2E" w:rsidTr="00954E6D">
        <w:tc>
          <w:tcPr>
            <w:tcW w:w="4788" w:type="dxa"/>
            <w:vAlign w:val="center"/>
          </w:tcPr>
          <w:p w:rsidR="00954E6D" w:rsidRDefault="00954E6D" w:rsidP="00954E6D">
            <w:pPr>
              <w:pStyle w:val="EBBNormalhalfafter"/>
              <w:spacing w:after="0"/>
              <w:ind w:left="360" w:hanging="360"/>
            </w:pPr>
            <w:r>
              <w:t>8.  Cuando alguien muere, su espíritu tiene que pasar un tiempo en el “purgatorio” para pagar por sus pecados.</w:t>
            </w:r>
          </w:p>
        </w:tc>
        <w:tc>
          <w:tcPr>
            <w:tcW w:w="4788" w:type="dxa"/>
            <w:vAlign w:val="center"/>
          </w:tcPr>
          <w:p w:rsidR="00954E6D" w:rsidRDefault="00954E6D" w:rsidP="003C5D37">
            <w:pPr>
              <w:pStyle w:val="EBBNormalhalfafter"/>
              <w:spacing w:after="0"/>
              <w:ind w:left="342" w:hanging="342"/>
            </w:pPr>
            <w:r>
              <w:t>8.  Cristo ya pagó por nuestros pecados y no hay condenación para aquel que cree en él (Isaías 53:5, Juan 5:24). La Biblia habla solamente del cielo y del infierno (Juan 5:28-29).</w:t>
            </w:r>
          </w:p>
        </w:tc>
      </w:tr>
    </w:tbl>
    <w:p w:rsidR="000B546B" w:rsidRDefault="000B546B" w:rsidP="003C5D37">
      <w:pPr>
        <w:pStyle w:val="EBBTitle"/>
      </w:pPr>
      <w:r>
        <w:lastRenderedPageBreak/>
        <w:t>Ejercicios: La Muerte y la Vida Eterna</w:t>
      </w:r>
    </w:p>
    <w:p w:rsidR="000B546B" w:rsidRDefault="000B546B" w:rsidP="000B546B">
      <w:pPr>
        <w:pStyle w:val="EBBNormalhalfafter"/>
        <w:spacing w:after="120"/>
      </w:pPr>
      <w:r>
        <w:t>1.</w:t>
      </w:r>
      <w:r>
        <w:tab/>
      </w:r>
      <w:r w:rsidR="00E90D0D">
        <w:t>¿Qué sucede en el momento de la muerte? (Marca “Sí” o “No”)</w:t>
      </w:r>
    </w:p>
    <w:p w:rsidR="00E90D0D" w:rsidRDefault="00E90D0D" w:rsidP="00E90D0D">
      <w:pPr>
        <w:pStyle w:val="EBBNormalhalfafter"/>
        <w:tabs>
          <w:tab w:val="left" w:pos="720"/>
          <w:tab w:val="left" w:pos="1440"/>
        </w:tabs>
        <w:spacing w:after="120"/>
        <w:ind w:left="1800" w:hanging="1800"/>
      </w:pPr>
      <w:r>
        <w:tab/>
        <w:t>____</w:t>
      </w:r>
      <w:r>
        <w:tab/>
      </w:r>
      <w:proofErr w:type="gramStart"/>
      <w:r>
        <w:t>a</w:t>
      </w:r>
      <w:proofErr w:type="gramEnd"/>
      <w:r>
        <w:t>.</w:t>
      </w:r>
      <w:r>
        <w:tab/>
        <w:t>La persona deja de existir totalmente.</w:t>
      </w:r>
    </w:p>
    <w:p w:rsidR="00E90D0D" w:rsidRDefault="00E90D0D" w:rsidP="00E90D0D">
      <w:pPr>
        <w:pStyle w:val="EBBNormalhalfafter"/>
        <w:tabs>
          <w:tab w:val="left" w:pos="720"/>
          <w:tab w:val="left" w:pos="1440"/>
        </w:tabs>
        <w:spacing w:after="120"/>
        <w:ind w:left="1800" w:hanging="1800"/>
      </w:pPr>
      <w:r>
        <w:tab/>
        <w:t>____</w:t>
      </w:r>
      <w:r>
        <w:tab/>
        <w:t>b.</w:t>
      </w:r>
      <w:r>
        <w:tab/>
        <w:t>El cuerpo se entierra pero el espíritu (alma) comparece ante Dios.</w:t>
      </w:r>
    </w:p>
    <w:p w:rsidR="00E90D0D" w:rsidRDefault="00E90D0D" w:rsidP="00E90D0D">
      <w:pPr>
        <w:pStyle w:val="EBBNormalhalfafter"/>
        <w:tabs>
          <w:tab w:val="left" w:pos="720"/>
          <w:tab w:val="left" w:pos="1440"/>
        </w:tabs>
        <w:spacing w:after="120"/>
        <w:ind w:left="1800" w:hanging="1800"/>
      </w:pPr>
      <w:r>
        <w:tab/>
        <w:t>____</w:t>
      </w:r>
      <w:r>
        <w:tab/>
      </w:r>
      <w:proofErr w:type="gramStart"/>
      <w:r>
        <w:t>c</w:t>
      </w:r>
      <w:proofErr w:type="gramEnd"/>
      <w:r>
        <w:t>.</w:t>
      </w:r>
      <w:r>
        <w:tab/>
        <w:t>El creyente va en espíritu a estar con Cristo en el Paraíso.</w:t>
      </w:r>
    </w:p>
    <w:p w:rsidR="00E90D0D" w:rsidRDefault="00E90D0D" w:rsidP="00E90D0D">
      <w:pPr>
        <w:pStyle w:val="EBBNormalhalfafter"/>
        <w:tabs>
          <w:tab w:val="left" w:pos="720"/>
          <w:tab w:val="left" w:pos="1440"/>
        </w:tabs>
        <w:spacing w:after="120"/>
        <w:ind w:left="1800" w:hanging="1800"/>
      </w:pPr>
      <w:r>
        <w:t>2.</w:t>
      </w:r>
      <w:r>
        <w:tab/>
        <w:t>¿Qué sucederá en el Día Final? (Marca “Sí” o “No”)</w:t>
      </w:r>
    </w:p>
    <w:p w:rsidR="00E90D0D" w:rsidRDefault="00E90D0D" w:rsidP="00E90D0D">
      <w:pPr>
        <w:pStyle w:val="EBBNormalhalfafter"/>
        <w:tabs>
          <w:tab w:val="left" w:pos="720"/>
          <w:tab w:val="left" w:pos="1440"/>
        </w:tabs>
        <w:spacing w:after="120"/>
        <w:ind w:left="1800" w:hanging="1800"/>
      </w:pPr>
      <w:r>
        <w:tab/>
        <w:t>____</w:t>
      </w:r>
      <w:r>
        <w:tab/>
        <w:t>a.</w:t>
      </w:r>
      <w:r>
        <w:tab/>
        <w:t>Cristo volverá visiblemente a la tierra.</w:t>
      </w:r>
    </w:p>
    <w:p w:rsidR="00E90D0D" w:rsidRDefault="00E90D0D" w:rsidP="00E90D0D">
      <w:pPr>
        <w:pStyle w:val="EBBNormalhalfafter"/>
        <w:tabs>
          <w:tab w:val="left" w:pos="720"/>
          <w:tab w:val="left" w:pos="1440"/>
        </w:tabs>
        <w:spacing w:after="120"/>
        <w:ind w:left="1800" w:hanging="1800"/>
      </w:pPr>
      <w:r>
        <w:tab/>
        <w:t>____</w:t>
      </w:r>
      <w:r>
        <w:tab/>
        <w:t>b.</w:t>
      </w:r>
      <w:r>
        <w:tab/>
        <w:t>Cristo resucitará los cuerpos de las personas fallecidas.</w:t>
      </w:r>
    </w:p>
    <w:p w:rsidR="00E90D0D" w:rsidRDefault="00E90D0D" w:rsidP="00E90D0D">
      <w:pPr>
        <w:pStyle w:val="EBBNormalhalfafter"/>
        <w:tabs>
          <w:tab w:val="left" w:pos="720"/>
          <w:tab w:val="left" w:pos="1440"/>
        </w:tabs>
        <w:spacing w:after="120"/>
        <w:ind w:left="1800" w:hanging="1800"/>
      </w:pPr>
      <w:r>
        <w:tab/>
        <w:t>____</w:t>
      </w:r>
      <w:r>
        <w:tab/>
        <w:t>c.</w:t>
      </w:r>
      <w:r>
        <w:tab/>
        <w:t>Dejaremos atrás el cuerpo y pasaremos la eternidad como espíritus.</w:t>
      </w:r>
    </w:p>
    <w:p w:rsidR="00E90D0D" w:rsidRDefault="00E90D0D" w:rsidP="00E90D0D">
      <w:pPr>
        <w:pStyle w:val="EBBNormalhalfafter"/>
        <w:tabs>
          <w:tab w:val="left" w:pos="720"/>
          <w:tab w:val="left" w:pos="1440"/>
        </w:tabs>
        <w:spacing w:after="120"/>
        <w:ind w:left="720" w:hanging="720"/>
      </w:pPr>
      <w:r>
        <w:t>3.</w:t>
      </w:r>
      <w:r>
        <w:tab/>
        <w:t>¿Cuáles personas entienden bien lo que la Biblia dice acerca de la muerte? (Marca “Sí” o “No”)</w:t>
      </w:r>
    </w:p>
    <w:p w:rsidR="00E90D0D" w:rsidRDefault="00E90D0D" w:rsidP="00E90D0D">
      <w:pPr>
        <w:pStyle w:val="EBBNormalhalfafter"/>
        <w:tabs>
          <w:tab w:val="left" w:pos="720"/>
          <w:tab w:val="left" w:pos="1440"/>
        </w:tabs>
        <w:spacing w:after="120"/>
        <w:ind w:left="1800" w:hanging="1800"/>
      </w:pPr>
      <w:r w:rsidRPr="00E90D0D">
        <w:tab/>
        <w:t>____</w:t>
      </w:r>
      <w:r>
        <w:tab/>
        <w:t>a.</w:t>
      </w:r>
      <w:r>
        <w:tab/>
        <w:t>Raúl piensa que cuando alguien muere, el alma duerme en el sepulcro.</w:t>
      </w:r>
    </w:p>
    <w:p w:rsidR="00E90D0D" w:rsidRDefault="00E90D0D" w:rsidP="00E90D0D">
      <w:pPr>
        <w:pStyle w:val="EBBNormalhalfafter"/>
        <w:tabs>
          <w:tab w:val="left" w:pos="720"/>
          <w:tab w:val="left" w:pos="1440"/>
        </w:tabs>
        <w:spacing w:after="120"/>
        <w:ind w:left="1800" w:hanging="1800"/>
      </w:pPr>
      <w:r>
        <w:tab/>
        <w:t>____</w:t>
      </w:r>
      <w:r>
        <w:tab/>
        <w:t>b.</w:t>
      </w:r>
      <w:r>
        <w:tab/>
        <w:t>Beatriz dice que si alguien muere de violencia, su espíritu se queda en el mundo buscando venganza.</w:t>
      </w:r>
    </w:p>
    <w:p w:rsidR="00E90D0D" w:rsidRDefault="00E90D0D" w:rsidP="00E90D0D">
      <w:pPr>
        <w:pStyle w:val="EBBNormalhalfafter"/>
        <w:tabs>
          <w:tab w:val="left" w:pos="720"/>
          <w:tab w:val="left" w:pos="1440"/>
        </w:tabs>
        <w:spacing w:after="120"/>
        <w:ind w:left="1800" w:hanging="1800"/>
      </w:pPr>
      <w:r>
        <w:tab/>
        <w:t>____</w:t>
      </w:r>
      <w:r>
        <w:tab/>
        <w:t>c.</w:t>
      </w:r>
      <w:r>
        <w:tab/>
        <w:t>Natalia cree que cuando un cristiano fallece, su espíritu va directo al cielo a estar con Jesucristo.</w:t>
      </w:r>
    </w:p>
    <w:p w:rsidR="00E90D0D" w:rsidRDefault="00E90D0D" w:rsidP="00E90D0D">
      <w:pPr>
        <w:pStyle w:val="EBBNormalhalfafter"/>
        <w:tabs>
          <w:tab w:val="left" w:pos="720"/>
          <w:tab w:val="left" w:pos="1440"/>
        </w:tabs>
        <w:spacing w:after="120"/>
        <w:ind w:left="1800" w:hanging="1800"/>
      </w:pPr>
      <w:r>
        <w:tab/>
        <w:t>____</w:t>
      </w:r>
      <w:r>
        <w:tab/>
        <w:t>d.</w:t>
      </w:r>
      <w:r>
        <w:tab/>
        <w:t xml:space="preserve">Pedro </w:t>
      </w:r>
      <w:r w:rsidR="0082785F">
        <w:t>va al espiritista para poder hablar con su abuelo fallecido.</w:t>
      </w:r>
    </w:p>
    <w:p w:rsidR="0082785F" w:rsidRDefault="0082785F" w:rsidP="00E90D0D">
      <w:pPr>
        <w:pStyle w:val="EBBNormalhalfafter"/>
        <w:tabs>
          <w:tab w:val="left" w:pos="720"/>
          <w:tab w:val="left" w:pos="1440"/>
        </w:tabs>
        <w:spacing w:after="120"/>
        <w:ind w:left="1800" w:hanging="1800"/>
      </w:pPr>
      <w:r>
        <w:tab/>
        <w:t>____</w:t>
      </w:r>
      <w:r>
        <w:tab/>
        <w:t>e.</w:t>
      </w:r>
      <w:r>
        <w:tab/>
        <w:t>Carmen dice que los espiritistas hacen contacto con los demonios, no con las personas muertas.</w:t>
      </w:r>
    </w:p>
    <w:p w:rsidR="0082785F" w:rsidRDefault="0082785F" w:rsidP="00E90D0D">
      <w:pPr>
        <w:pStyle w:val="EBBNormalhalfafter"/>
        <w:tabs>
          <w:tab w:val="left" w:pos="720"/>
          <w:tab w:val="left" w:pos="1440"/>
        </w:tabs>
        <w:spacing w:after="120"/>
        <w:ind w:left="1800" w:hanging="1800"/>
      </w:pPr>
      <w:r>
        <w:tab/>
        <w:t>____</w:t>
      </w:r>
      <w:r>
        <w:tab/>
        <w:t>f.</w:t>
      </w:r>
      <w:r>
        <w:tab/>
        <w:t>Daniel cree que hay que hacer un novenario para que el espíritu del difunto vaya a su destino eterno y no moleste a los familiares.</w:t>
      </w:r>
    </w:p>
    <w:p w:rsidR="0082785F" w:rsidRDefault="0082785F" w:rsidP="00E90D0D">
      <w:pPr>
        <w:pStyle w:val="EBBNormalhalfafter"/>
        <w:tabs>
          <w:tab w:val="left" w:pos="720"/>
          <w:tab w:val="left" w:pos="1440"/>
        </w:tabs>
        <w:spacing w:after="120"/>
        <w:ind w:left="1800" w:hanging="1800"/>
      </w:pPr>
      <w:r>
        <w:tab/>
        <w:t>____</w:t>
      </w:r>
      <w:r>
        <w:tab/>
        <w:t>g.</w:t>
      </w:r>
      <w:r>
        <w:tab/>
        <w:t>Rafael paga misas para que su mamá pueda salir del purgatorio más rápidamente.</w:t>
      </w:r>
    </w:p>
    <w:p w:rsidR="0082785F" w:rsidRDefault="0082785F" w:rsidP="00E90D0D">
      <w:pPr>
        <w:pStyle w:val="EBBNormalhalfafter"/>
        <w:tabs>
          <w:tab w:val="left" w:pos="720"/>
          <w:tab w:val="left" w:pos="1440"/>
        </w:tabs>
        <w:spacing w:after="120"/>
        <w:ind w:left="1800" w:hanging="1800"/>
      </w:pPr>
      <w:r>
        <w:tab/>
        <w:t>____</w:t>
      </w:r>
      <w:r>
        <w:tab/>
        <w:t>h.</w:t>
      </w:r>
      <w:r>
        <w:tab/>
        <w:t xml:space="preserve">Elena dice que en su próxima vida, quiere </w:t>
      </w:r>
      <w:proofErr w:type="spellStart"/>
      <w:r>
        <w:t>reencarnarse</w:t>
      </w:r>
      <w:proofErr w:type="spellEnd"/>
      <w:r>
        <w:t xml:space="preserve"> como una estrella del cine.</w:t>
      </w:r>
    </w:p>
    <w:p w:rsidR="0082785F" w:rsidRDefault="004A5E7F" w:rsidP="00E90D0D">
      <w:pPr>
        <w:pStyle w:val="EBBNormalhalfafter"/>
        <w:tabs>
          <w:tab w:val="left" w:pos="720"/>
          <w:tab w:val="left" w:pos="1440"/>
        </w:tabs>
        <w:spacing w:after="120"/>
        <w:ind w:left="1800" w:hanging="1800"/>
      </w:pPr>
      <w:r>
        <w:rPr>
          <w:noProof/>
          <w:lang w:val="en-US"/>
        </w:rPr>
        <w:pict>
          <v:shape id="_x0000_s1300" type="#_x0000_t176" style="position:absolute;left:0;text-align:left;margin-left:16.75pt;margin-top:36.45pt;width:468.45pt;height:85.1pt;z-index:252141568;mso-width-relative:margin;mso-height-relative:margin" strokecolor="black [3213]">
            <v:shadow color="black [3213]" offset="6pt,6pt"/>
            <v:textbox>
              <w:txbxContent>
                <w:p w:rsidR="00E46E4F" w:rsidRDefault="00E46E4F" w:rsidP="0082785F">
                  <w:pPr>
                    <w:spacing w:after="120"/>
                    <w:rPr>
                      <w:sz w:val="24"/>
                      <w:szCs w:val="24"/>
                      <w:lang w:val="es-ES"/>
                    </w:rPr>
                  </w:pPr>
                  <w:r>
                    <w:rPr>
                      <w:b/>
                      <w:sz w:val="24"/>
                      <w:szCs w:val="24"/>
                      <w:lang w:val="es-ES"/>
                    </w:rPr>
                    <w:t xml:space="preserve">Memorización: </w:t>
                  </w:r>
                  <w:r>
                    <w:rPr>
                      <w:sz w:val="24"/>
                      <w:szCs w:val="24"/>
                      <w:lang w:val="es-ES"/>
                    </w:rPr>
                    <w:t xml:space="preserve">Escribe aquí los primeros 6 libros de los </w:t>
                  </w:r>
                  <w:r>
                    <w:rPr>
                      <w:b/>
                      <w:sz w:val="24"/>
                      <w:szCs w:val="24"/>
                      <w:lang w:val="es-ES"/>
                    </w:rPr>
                    <w:t>profetas menores</w:t>
                  </w:r>
                  <w:r>
                    <w:rPr>
                      <w:sz w:val="24"/>
                      <w:szCs w:val="24"/>
                      <w:lang w:val="es-ES"/>
                    </w:rPr>
                    <w:t>:</w:t>
                  </w:r>
                </w:p>
                <w:p w:rsidR="00E46E4F" w:rsidRDefault="00E46E4F" w:rsidP="0082785F">
                  <w:pPr>
                    <w:spacing w:after="120"/>
                    <w:rPr>
                      <w:sz w:val="24"/>
                      <w:szCs w:val="24"/>
                      <w:lang w:val="es-ES"/>
                    </w:rPr>
                  </w:pPr>
                  <w:r>
                    <w:rPr>
                      <w:sz w:val="24"/>
                      <w:szCs w:val="24"/>
                      <w:lang w:val="es-ES"/>
                    </w:rPr>
                    <w:t>_________________________________________________________________________</w:t>
                  </w:r>
                </w:p>
                <w:p w:rsidR="00E46E4F" w:rsidRPr="008D1E36" w:rsidRDefault="00E46E4F" w:rsidP="0082785F">
                  <w:pPr>
                    <w:spacing w:after="120"/>
                    <w:rPr>
                      <w:sz w:val="24"/>
                      <w:szCs w:val="24"/>
                      <w:lang w:val="es-ES"/>
                    </w:rPr>
                  </w:pPr>
                  <w:r>
                    <w:rPr>
                      <w:sz w:val="24"/>
                      <w:szCs w:val="24"/>
                      <w:lang w:val="es-ES"/>
                    </w:rPr>
                    <w:t xml:space="preserve">Ahora memoriza los </w:t>
                  </w:r>
                  <w:r w:rsidRPr="00181454">
                    <w:rPr>
                      <w:b/>
                      <w:sz w:val="24"/>
                      <w:szCs w:val="24"/>
                      <w:lang w:val="es-ES"/>
                    </w:rPr>
                    <w:t>últimos 6 libros</w:t>
                  </w:r>
                  <w:r>
                    <w:rPr>
                      <w:sz w:val="24"/>
                      <w:szCs w:val="24"/>
                      <w:lang w:val="es-ES"/>
                    </w:rPr>
                    <w:t xml:space="preserve">, en orden: </w:t>
                  </w:r>
                  <w:proofErr w:type="spellStart"/>
                  <w:r>
                    <w:rPr>
                      <w:b/>
                      <w:sz w:val="24"/>
                      <w:szCs w:val="24"/>
                      <w:lang w:val="es-ES"/>
                    </w:rPr>
                    <w:t>Nahum</w:t>
                  </w:r>
                  <w:proofErr w:type="spellEnd"/>
                  <w:r>
                    <w:rPr>
                      <w:b/>
                      <w:sz w:val="24"/>
                      <w:szCs w:val="24"/>
                      <w:lang w:val="es-ES"/>
                    </w:rPr>
                    <w:t xml:space="preserve">, Habacuc, Sofonías, </w:t>
                  </w:r>
                  <w:proofErr w:type="spellStart"/>
                  <w:r>
                    <w:rPr>
                      <w:b/>
                      <w:sz w:val="24"/>
                      <w:szCs w:val="24"/>
                      <w:lang w:val="es-ES"/>
                    </w:rPr>
                    <w:t>Hageo</w:t>
                  </w:r>
                  <w:proofErr w:type="spellEnd"/>
                  <w:r>
                    <w:rPr>
                      <w:b/>
                      <w:sz w:val="24"/>
                      <w:szCs w:val="24"/>
                      <w:lang w:val="es-ES"/>
                    </w:rPr>
                    <w:t>, Zacarías, Malaquías</w:t>
                  </w:r>
                  <w:r>
                    <w:rPr>
                      <w:sz w:val="24"/>
                      <w:szCs w:val="24"/>
                      <w:lang w:val="es-ES"/>
                    </w:rPr>
                    <w:t>. ¡Estos son los últimos libros del Antiguo Testamento!</w:t>
                  </w:r>
                </w:p>
              </w:txbxContent>
            </v:textbox>
          </v:shape>
        </w:pict>
      </w:r>
      <w:r w:rsidR="0082785F">
        <w:tab/>
        <w:t>____</w:t>
      </w:r>
      <w:r w:rsidR="0082785F">
        <w:tab/>
        <w:t>i.</w:t>
      </w:r>
      <w:r w:rsidR="0082785F">
        <w:tab/>
        <w:t>Humberto confía que Cristo pagó por sus fallas y por eso él llegará al cielo sin problemas.</w:t>
      </w:r>
    </w:p>
    <w:p w:rsidR="0082785F" w:rsidRPr="00E90D0D" w:rsidRDefault="0082785F" w:rsidP="00E90D0D">
      <w:pPr>
        <w:pStyle w:val="EBBNormalhalfafter"/>
        <w:tabs>
          <w:tab w:val="left" w:pos="720"/>
          <w:tab w:val="left" w:pos="1440"/>
        </w:tabs>
        <w:spacing w:after="120"/>
        <w:ind w:left="1800" w:hanging="1800"/>
      </w:pPr>
    </w:p>
    <w:p w:rsidR="000B546B" w:rsidRDefault="000B546B" w:rsidP="000B546B">
      <w:pPr>
        <w:pStyle w:val="EBBNormalhalfafter"/>
        <w:spacing w:after="120"/>
      </w:pPr>
    </w:p>
    <w:p w:rsidR="000B546B" w:rsidRDefault="000B546B" w:rsidP="000B546B">
      <w:pPr>
        <w:pStyle w:val="EBBNormalhalfafter"/>
        <w:spacing w:after="120"/>
      </w:pPr>
    </w:p>
    <w:p w:rsidR="000B546B" w:rsidRPr="000B546B" w:rsidRDefault="000B546B" w:rsidP="000B546B">
      <w:pPr>
        <w:pStyle w:val="EBBNormalhalfafter"/>
        <w:spacing w:after="120"/>
        <w:rPr>
          <w:rFonts w:cs="Times New Roman"/>
          <w:sz w:val="20"/>
          <w:szCs w:val="20"/>
        </w:rPr>
      </w:pPr>
      <w:r w:rsidRPr="000B546B">
        <w:br w:type="page"/>
      </w:r>
    </w:p>
    <w:p w:rsidR="000648A5" w:rsidRDefault="003C5D37" w:rsidP="003C5D37">
      <w:pPr>
        <w:pStyle w:val="EBBTitle"/>
      </w:pPr>
      <w:r>
        <w:lastRenderedPageBreak/>
        <w:t>La Resurrección del Cuerpo</w:t>
      </w:r>
    </w:p>
    <w:p w:rsidR="003C5D37" w:rsidRDefault="003C5D37" w:rsidP="00CE4E12">
      <w:pPr>
        <w:pStyle w:val="EBBNormalhalfafter"/>
        <w:spacing w:after="120"/>
        <w:rPr>
          <w:lang w:val="es-ES"/>
        </w:rPr>
      </w:pPr>
      <w:r>
        <w:rPr>
          <w:noProof/>
          <w:lang w:val="en-US"/>
        </w:rPr>
        <w:drawing>
          <wp:anchor distT="0" distB="0" distL="114300" distR="114300" simplePos="0" relativeHeight="252100608" behindDoc="0" locked="0" layoutInCell="1" allowOverlap="1">
            <wp:simplePos x="0" y="0"/>
            <wp:positionH relativeFrom="margin">
              <wp:align>center</wp:align>
            </wp:positionH>
            <wp:positionV relativeFrom="margin">
              <wp:posOffset>853440</wp:posOffset>
            </wp:positionV>
            <wp:extent cx="4027805" cy="2286000"/>
            <wp:effectExtent l="19050" t="0" r="0" b="0"/>
            <wp:wrapTopAndBottom/>
            <wp:docPr id="90" name="Picture 89" descr="Evangelio, Perdon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8.bmp"/>
                    <pic:cNvPicPr/>
                  </pic:nvPicPr>
                  <pic:blipFill>
                    <a:blip r:embed="rId121" cstate="print"/>
                    <a:stretch>
                      <a:fillRect/>
                    </a:stretch>
                  </pic:blipFill>
                  <pic:spPr>
                    <a:xfrm>
                      <a:off x="0" y="0"/>
                      <a:ext cx="4027805" cy="2286000"/>
                    </a:xfrm>
                    <a:prstGeom prst="rect">
                      <a:avLst/>
                    </a:prstGeom>
                  </pic:spPr>
                </pic:pic>
              </a:graphicData>
            </a:graphic>
          </wp:anchor>
        </w:drawing>
      </w:r>
      <w:r>
        <w:rPr>
          <w:lang w:val="es-ES"/>
        </w:rPr>
        <w:t>En el Día Final, al fin del mundo, Cristo volverá visiblemente a la tierra y todos los muertos serán resucitados (Juan 5:28-29).</w:t>
      </w:r>
    </w:p>
    <w:p w:rsidR="003C5D37" w:rsidRDefault="004A5E7F" w:rsidP="003D1D9E">
      <w:pPr>
        <w:pStyle w:val="EBBNormalhalfafter"/>
        <w:spacing w:before="240" w:after="120"/>
        <w:jc w:val="center"/>
        <w:rPr>
          <w:lang w:val="es-ES"/>
        </w:rPr>
      </w:pPr>
      <w:r>
        <w:rPr>
          <w:rFonts w:cs="Times New Roman"/>
          <w:sz w:val="24"/>
          <w:szCs w:val="24"/>
        </w:rPr>
        <w:pict>
          <v:shape id="_x0000_s1283" type="#_x0000_t176" style="position:absolute;left:0;text-align:left;margin-left:143.2pt;margin-top:225.1pt;width:195.6pt;height:25.3pt;z-index:252102656;mso-height-percent:200;mso-height-percent:200;mso-width-relative:margin;mso-height-relative:margin" strokecolor="black [3213]">
            <v:textbox style="mso-fit-shape-to-text:t">
              <w:txbxContent>
                <w:p w:rsidR="00E46E4F" w:rsidRDefault="00E46E4F" w:rsidP="003C5D37">
                  <w:pPr>
                    <w:pStyle w:val="EBBTitle"/>
                    <w:spacing w:after="0"/>
                    <w:jc w:val="left"/>
                    <w:rPr>
                      <w:b w:val="0"/>
                      <w:sz w:val="28"/>
                      <w:szCs w:val="28"/>
                    </w:rPr>
                  </w:pPr>
                  <w:r>
                    <w:rPr>
                      <w:sz w:val="28"/>
                      <w:szCs w:val="28"/>
                    </w:rPr>
                    <w:t>Todos Serán Resucitados</w:t>
                  </w:r>
                </w:p>
              </w:txbxContent>
            </v:textbox>
            <w10:wrap type="topAndBottom"/>
          </v:shape>
        </w:pict>
      </w:r>
      <w:r w:rsidR="003C5D37">
        <w:rPr>
          <w:lang w:val="es-ES"/>
        </w:rPr>
        <w:t>¡Viviremos para siempre con Cristo en cuerpo y espíritu!</w:t>
      </w:r>
    </w:p>
    <w:p w:rsidR="003C5D37" w:rsidRDefault="003C5D37" w:rsidP="003C5D37">
      <w:pPr>
        <w:pStyle w:val="EBBNormalhalfafter"/>
        <w:spacing w:before="240" w:after="120"/>
        <w:jc w:val="center"/>
        <w:rPr>
          <w:lang w:val="es-ES"/>
        </w:rPr>
      </w:pPr>
      <w:r>
        <w:rPr>
          <w:lang w:val="es-ES"/>
        </w:rPr>
        <w:t>Tanto los creyentes como los no creyentes serán resucitados (Daniel 12:2)</w:t>
      </w:r>
    </w:p>
    <w:p w:rsidR="003C5D37" w:rsidRDefault="003D1D9E" w:rsidP="00CE4E12">
      <w:pPr>
        <w:pStyle w:val="EBBNormalhalfafter"/>
        <w:spacing w:after="120"/>
        <w:rPr>
          <w:lang w:val="es-ES"/>
        </w:rPr>
      </w:pPr>
      <w:r>
        <w:rPr>
          <w:noProof/>
          <w:lang w:val="en-US"/>
        </w:rPr>
        <w:drawing>
          <wp:anchor distT="0" distB="0" distL="114300" distR="114300" simplePos="0" relativeHeight="252103680" behindDoc="0" locked="0" layoutInCell="1" allowOverlap="1">
            <wp:simplePos x="0" y="0"/>
            <wp:positionH relativeFrom="column">
              <wp:posOffset>400050</wp:posOffset>
            </wp:positionH>
            <wp:positionV relativeFrom="paragraph">
              <wp:posOffset>63500</wp:posOffset>
            </wp:positionV>
            <wp:extent cx="2084070" cy="2316480"/>
            <wp:effectExtent l="19050" t="0" r="0" b="0"/>
            <wp:wrapSquare wrapText="bothSides"/>
            <wp:docPr id="95" name="Picture 94" descr="Fire 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04.wmf"/>
                    <pic:cNvPicPr/>
                  </pic:nvPicPr>
                  <pic:blipFill>
                    <a:blip r:embed="rId122" cstate="print"/>
                    <a:stretch>
                      <a:fillRect/>
                    </a:stretch>
                  </pic:blipFill>
                  <pic:spPr>
                    <a:xfrm>
                      <a:off x="0" y="0"/>
                      <a:ext cx="2084070" cy="2316480"/>
                    </a:xfrm>
                    <a:prstGeom prst="rect">
                      <a:avLst/>
                    </a:prstGeom>
                  </pic:spPr>
                </pic:pic>
              </a:graphicData>
            </a:graphic>
          </wp:anchor>
        </w:drawing>
      </w:r>
      <w:r>
        <w:rPr>
          <w:noProof/>
          <w:lang w:val="en-US"/>
        </w:rPr>
        <w:drawing>
          <wp:anchor distT="0" distB="0" distL="114300" distR="114300" simplePos="0" relativeHeight="252106752" behindDoc="0" locked="0" layoutInCell="1" allowOverlap="1">
            <wp:simplePos x="0" y="0"/>
            <wp:positionH relativeFrom="column">
              <wp:posOffset>3326130</wp:posOffset>
            </wp:positionH>
            <wp:positionV relativeFrom="paragraph">
              <wp:posOffset>231140</wp:posOffset>
            </wp:positionV>
            <wp:extent cx="2419350" cy="2133600"/>
            <wp:effectExtent l="19050" t="0" r="0" b="0"/>
            <wp:wrapSquare wrapText="bothSides"/>
            <wp:docPr id="96" name="Picture 95" descr="Heaven's Ga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en's Gate.wmf"/>
                    <pic:cNvPicPr/>
                  </pic:nvPicPr>
                  <pic:blipFill>
                    <a:blip r:embed="rId123" cstate="print"/>
                    <a:stretch>
                      <a:fillRect/>
                    </a:stretch>
                  </pic:blipFill>
                  <pic:spPr>
                    <a:xfrm>
                      <a:off x="0" y="0"/>
                      <a:ext cx="2419350" cy="2133600"/>
                    </a:xfrm>
                    <a:prstGeom prst="rect">
                      <a:avLst/>
                    </a:prstGeom>
                  </pic:spPr>
                </pic:pic>
              </a:graphicData>
            </a:graphic>
          </wp:anchor>
        </w:drawing>
      </w:r>
    </w:p>
    <w:p w:rsidR="003C5D37" w:rsidRDefault="003C5D37" w:rsidP="00CE4E12">
      <w:pPr>
        <w:pStyle w:val="EBBNormalhalfafter"/>
        <w:spacing w:after="120"/>
        <w:rPr>
          <w:lang w:val="es-ES"/>
        </w:rPr>
      </w:pPr>
    </w:p>
    <w:p w:rsidR="003C5D37" w:rsidRDefault="003C5D37" w:rsidP="00CE4E12">
      <w:pPr>
        <w:pStyle w:val="EBBNormalhalfafter"/>
        <w:spacing w:after="120"/>
        <w:rPr>
          <w:lang w:val="es-ES"/>
        </w:rPr>
      </w:pPr>
    </w:p>
    <w:p w:rsidR="003C5D37" w:rsidRPr="003C5D37" w:rsidRDefault="003C5D37" w:rsidP="00CE4E12">
      <w:pPr>
        <w:pStyle w:val="EBBNormalhalfafter"/>
        <w:spacing w:after="120"/>
        <w:rPr>
          <w:lang w:val="es-ES"/>
        </w:rPr>
      </w:pPr>
    </w:p>
    <w:p w:rsidR="000648A5" w:rsidRDefault="000648A5" w:rsidP="00CE4E12">
      <w:pPr>
        <w:pStyle w:val="EBBNormalhalfafter"/>
        <w:spacing w:after="120"/>
      </w:pPr>
    </w:p>
    <w:p w:rsidR="000648A5" w:rsidRDefault="000648A5" w:rsidP="00CE4E12">
      <w:pPr>
        <w:pStyle w:val="EBBNormalhalfafter"/>
        <w:spacing w:after="120"/>
      </w:pPr>
    </w:p>
    <w:p w:rsidR="000648A5" w:rsidRDefault="000648A5" w:rsidP="00CE4E12">
      <w:pPr>
        <w:pStyle w:val="EBBNormalhalfafter"/>
        <w:spacing w:after="120"/>
      </w:pPr>
    </w:p>
    <w:p w:rsidR="000648A5" w:rsidRPr="004A5A5E" w:rsidRDefault="000648A5" w:rsidP="00CE4E12">
      <w:pPr>
        <w:pStyle w:val="EBBNormalhalfafter"/>
        <w:spacing w:after="120"/>
      </w:pPr>
    </w:p>
    <w:p w:rsidR="004A5A5E" w:rsidRPr="004A5A5E" w:rsidRDefault="004A5A5E" w:rsidP="00CE4E12">
      <w:pPr>
        <w:pStyle w:val="EBBNormalhalfafter"/>
        <w:spacing w:after="120"/>
      </w:pPr>
    </w:p>
    <w:p w:rsidR="004A5A5E" w:rsidRDefault="004A5E7F" w:rsidP="00CE4E12">
      <w:pPr>
        <w:pStyle w:val="EBBNormalhalfafter"/>
        <w:spacing w:after="120"/>
      </w:pPr>
      <w:r>
        <w:rPr>
          <w:noProof/>
          <w:lang w:val="en-US"/>
        </w:rPr>
        <w:pict>
          <v:shape id="_x0000_s1285" type="#_x0000_t202" style="position:absolute;margin-left:261.2pt;margin-top:3.2pt;width:197.85pt;height:88.45pt;z-index:252107776;mso-height-percent:200;mso-height-percent:200;mso-width-relative:margin;mso-height-relative:margin">
            <v:textbox style="mso-fit-shape-to-text:t">
              <w:txbxContent>
                <w:p w:rsidR="00E46E4F" w:rsidRDefault="00E46E4F" w:rsidP="003D1D9E">
                  <w:pPr>
                    <w:jc w:val="center"/>
                    <w:rPr>
                      <w:sz w:val="28"/>
                      <w:szCs w:val="28"/>
                      <w:lang w:val="es-ES"/>
                    </w:rPr>
                  </w:pPr>
                  <w:r w:rsidRPr="004A75F4">
                    <w:rPr>
                      <w:sz w:val="28"/>
                      <w:szCs w:val="28"/>
                      <w:lang w:val="es-ES"/>
                    </w:rPr>
                    <w:t xml:space="preserve">Los creyentes irán al </w:t>
                  </w:r>
                  <w:r>
                    <w:rPr>
                      <w:sz w:val="28"/>
                      <w:szCs w:val="28"/>
                      <w:lang w:val="es-ES"/>
                    </w:rPr>
                    <w:t>Paraíso</w:t>
                  </w:r>
                  <w:r w:rsidRPr="004A75F4">
                    <w:rPr>
                      <w:sz w:val="28"/>
                      <w:szCs w:val="28"/>
                      <w:lang w:val="es-ES"/>
                    </w:rPr>
                    <w:t>,</w:t>
                  </w:r>
                  <w:r>
                    <w:rPr>
                      <w:sz w:val="28"/>
                      <w:szCs w:val="28"/>
                      <w:lang w:val="es-ES"/>
                    </w:rPr>
                    <w:t xml:space="preserve"> el cielo,</w:t>
                  </w:r>
                  <w:r w:rsidRPr="004A75F4">
                    <w:rPr>
                      <w:sz w:val="28"/>
                      <w:szCs w:val="28"/>
                      <w:lang w:val="es-ES"/>
                    </w:rPr>
                    <w:t xml:space="preserve"> “la </w:t>
                  </w:r>
                  <w:r>
                    <w:rPr>
                      <w:sz w:val="28"/>
                      <w:szCs w:val="28"/>
                      <w:lang w:val="es-ES"/>
                    </w:rPr>
                    <w:t>vida</w:t>
                  </w:r>
                  <w:r w:rsidRPr="004A75F4">
                    <w:rPr>
                      <w:sz w:val="28"/>
                      <w:szCs w:val="28"/>
                      <w:lang w:val="es-ES"/>
                    </w:rPr>
                    <w:t xml:space="preserve"> eterna”. </w:t>
                  </w:r>
                  <w:r>
                    <w:rPr>
                      <w:sz w:val="28"/>
                      <w:szCs w:val="28"/>
                      <w:lang w:val="es-ES"/>
                    </w:rPr>
                    <w:t xml:space="preserve">Apocalipsis </w:t>
                  </w:r>
                  <w:r w:rsidRPr="004A75F4">
                    <w:rPr>
                      <w:sz w:val="28"/>
                      <w:szCs w:val="28"/>
                      <w:lang w:val="es-ES"/>
                    </w:rPr>
                    <w:t xml:space="preserve">dice que el </w:t>
                  </w:r>
                  <w:r>
                    <w:rPr>
                      <w:sz w:val="28"/>
                      <w:szCs w:val="28"/>
                      <w:lang w:val="es-ES"/>
                    </w:rPr>
                    <w:t>cielo</w:t>
                  </w:r>
                  <w:r w:rsidRPr="004A75F4">
                    <w:rPr>
                      <w:sz w:val="28"/>
                      <w:szCs w:val="28"/>
                      <w:lang w:val="es-ES"/>
                    </w:rPr>
                    <w:t xml:space="preserve"> </w:t>
                  </w:r>
                </w:p>
                <w:p w:rsidR="00E46E4F" w:rsidRPr="004A75F4" w:rsidRDefault="00E46E4F" w:rsidP="003D1D9E">
                  <w:pPr>
                    <w:jc w:val="center"/>
                    <w:rPr>
                      <w:sz w:val="28"/>
                      <w:szCs w:val="28"/>
                      <w:lang w:val="es-ES"/>
                    </w:rPr>
                  </w:pPr>
                  <w:proofErr w:type="gramStart"/>
                  <w:r w:rsidRPr="004A75F4">
                    <w:rPr>
                      <w:sz w:val="28"/>
                      <w:szCs w:val="28"/>
                      <w:lang w:val="es-ES"/>
                    </w:rPr>
                    <w:t>es</w:t>
                  </w:r>
                  <w:proofErr w:type="gramEnd"/>
                  <w:r w:rsidRPr="004A75F4">
                    <w:rPr>
                      <w:sz w:val="28"/>
                      <w:szCs w:val="28"/>
                      <w:lang w:val="es-ES"/>
                    </w:rPr>
                    <w:t xml:space="preserve"> como un</w:t>
                  </w:r>
                  <w:r>
                    <w:rPr>
                      <w:sz w:val="28"/>
                      <w:szCs w:val="28"/>
                      <w:lang w:val="es-ES"/>
                    </w:rPr>
                    <w:t>a ciudad con puertas de perla y calles de oro</w:t>
                  </w:r>
                  <w:r w:rsidRPr="004A75F4">
                    <w:rPr>
                      <w:sz w:val="28"/>
                      <w:szCs w:val="28"/>
                      <w:lang w:val="es-ES"/>
                    </w:rPr>
                    <w:t>.</w:t>
                  </w:r>
                </w:p>
              </w:txbxContent>
            </v:textbox>
          </v:shape>
        </w:pict>
      </w:r>
      <w:r>
        <w:rPr>
          <w:noProof/>
          <w:lang w:val="es-ES" w:eastAsia="zh-TW"/>
        </w:rPr>
        <w:pict>
          <v:shape id="_x0000_s1284" type="#_x0000_t202" style="position:absolute;margin-left:23.6pt;margin-top:2.4pt;width:186.35pt;height:88.45pt;z-index:252105728;mso-width-percent:400;mso-height-percent:200;mso-width-percent:400;mso-height-percent:200;mso-width-relative:margin;mso-height-relative:margin">
            <v:textbox style="mso-fit-shape-to-text:t">
              <w:txbxContent>
                <w:p w:rsidR="00E46E4F" w:rsidRDefault="00E46E4F" w:rsidP="004A75F4">
                  <w:pPr>
                    <w:jc w:val="center"/>
                    <w:rPr>
                      <w:sz w:val="28"/>
                      <w:szCs w:val="28"/>
                      <w:lang w:val="es-ES"/>
                    </w:rPr>
                  </w:pPr>
                  <w:r w:rsidRPr="004A75F4">
                    <w:rPr>
                      <w:sz w:val="28"/>
                      <w:szCs w:val="28"/>
                      <w:lang w:val="es-ES"/>
                    </w:rPr>
                    <w:t xml:space="preserve">Los no creyentes irán al infierno, “la muerte eterna”. Cristo dice que el infierno </w:t>
                  </w:r>
                </w:p>
                <w:p w:rsidR="00E46E4F" w:rsidRPr="004A75F4" w:rsidRDefault="00E46E4F" w:rsidP="004A75F4">
                  <w:pPr>
                    <w:jc w:val="center"/>
                    <w:rPr>
                      <w:sz w:val="28"/>
                      <w:szCs w:val="28"/>
                      <w:lang w:val="es-ES"/>
                    </w:rPr>
                  </w:pPr>
                  <w:proofErr w:type="gramStart"/>
                  <w:r w:rsidRPr="004A75F4">
                    <w:rPr>
                      <w:sz w:val="28"/>
                      <w:szCs w:val="28"/>
                      <w:lang w:val="es-ES"/>
                    </w:rPr>
                    <w:t>es</w:t>
                  </w:r>
                  <w:proofErr w:type="gramEnd"/>
                  <w:r w:rsidRPr="004A75F4">
                    <w:rPr>
                      <w:sz w:val="28"/>
                      <w:szCs w:val="28"/>
                      <w:lang w:val="es-ES"/>
                    </w:rPr>
                    <w:t xml:space="preserve"> como un fuego que no se apaga.</w:t>
                  </w:r>
                </w:p>
              </w:txbxContent>
            </v:textbox>
          </v:shape>
        </w:pict>
      </w:r>
    </w:p>
    <w:p w:rsidR="00623310" w:rsidRDefault="00623310" w:rsidP="00CE4E12">
      <w:pPr>
        <w:pStyle w:val="EBBNormalhalfafter"/>
        <w:spacing w:after="120"/>
      </w:pPr>
    </w:p>
    <w:p w:rsidR="00623310" w:rsidRDefault="00623310">
      <w:pPr>
        <w:autoSpaceDE/>
        <w:autoSpaceDN/>
        <w:adjustRightInd/>
        <w:spacing w:after="200" w:line="276" w:lineRule="auto"/>
        <w:rPr>
          <w:rFonts w:cstheme="minorBidi"/>
          <w:sz w:val="28"/>
          <w:szCs w:val="28"/>
          <w:lang w:val="es-ES_tradnl"/>
        </w:rPr>
      </w:pPr>
      <w:r w:rsidRPr="004A5A5E">
        <w:rPr>
          <w:lang w:val="es-ES"/>
        </w:rPr>
        <w:br w:type="page"/>
      </w:r>
    </w:p>
    <w:p w:rsidR="003D1D9E" w:rsidRDefault="003D1D9E" w:rsidP="003D1D9E">
      <w:pPr>
        <w:pStyle w:val="EBBTitle"/>
      </w:pPr>
      <w:r>
        <w:lastRenderedPageBreak/>
        <w:t>Cuerpos Transformados</w:t>
      </w:r>
    </w:p>
    <w:p w:rsidR="003D1D9E" w:rsidRDefault="003D1D9E" w:rsidP="00CE4E12">
      <w:pPr>
        <w:pStyle w:val="EBBNormalhalfafter"/>
        <w:spacing w:after="120"/>
      </w:pPr>
      <w:r>
        <w:t xml:space="preserve">En la resurrección, Dios dará a cada creyente un </w:t>
      </w:r>
      <w:r>
        <w:rPr>
          <w:b/>
        </w:rPr>
        <w:t>cuerpo glorificado</w:t>
      </w:r>
      <w:r>
        <w:t xml:space="preserve"> (transformado), parecido al cuerpo de Jesucristo después de su resurrección.</w:t>
      </w:r>
    </w:p>
    <w:p w:rsidR="003D1D9E" w:rsidRDefault="003D1D9E" w:rsidP="00CE4E12">
      <w:pPr>
        <w:pStyle w:val="EBBNormalhalfafter"/>
        <w:spacing w:after="120"/>
      </w:pPr>
      <w:r>
        <w:rPr>
          <w:noProof/>
          <w:lang w:val="en-US"/>
        </w:rPr>
        <w:drawing>
          <wp:anchor distT="0" distB="0" distL="114300" distR="114300" simplePos="0" relativeHeight="252110848" behindDoc="0" locked="0" layoutInCell="1" allowOverlap="1">
            <wp:simplePos x="0" y="0"/>
            <wp:positionH relativeFrom="column">
              <wp:posOffset>4316730</wp:posOffset>
            </wp:positionH>
            <wp:positionV relativeFrom="paragraph">
              <wp:posOffset>455930</wp:posOffset>
            </wp:positionV>
            <wp:extent cx="1276350" cy="1219200"/>
            <wp:effectExtent l="19050" t="0" r="0" b="0"/>
            <wp:wrapSquare wrapText="bothSides"/>
            <wp:docPr id="99" name="Picture 98" descr="Evangelio, Resurreccion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4.bmp"/>
                    <pic:cNvPicPr/>
                  </pic:nvPicPr>
                  <pic:blipFill>
                    <a:blip r:embed="rId124" cstate="print"/>
                    <a:stretch>
                      <a:fillRect/>
                    </a:stretch>
                  </pic:blipFill>
                  <pic:spPr>
                    <a:xfrm>
                      <a:off x="0" y="0"/>
                      <a:ext cx="1276350" cy="1219200"/>
                    </a:xfrm>
                    <a:prstGeom prst="rect">
                      <a:avLst/>
                    </a:prstGeom>
                  </pic:spPr>
                </pic:pic>
              </a:graphicData>
            </a:graphic>
          </wp:anchor>
        </w:drawing>
      </w:r>
      <w:r>
        <w:rPr>
          <w:noProof/>
          <w:lang w:val="en-US"/>
        </w:rPr>
        <w:drawing>
          <wp:anchor distT="0" distB="0" distL="114300" distR="114300" simplePos="0" relativeHeight="252109824" behindDoc="0" locked="0" layoutInCell="1" allowOverlap="1">
            <wp:simplePos x="0" y="0"/>
            <wp:positionH relativeFrom="column">
              <wp:posOffset>2350770</wp:posOffset>
            </wp:positionH>
            <wp:positionV relativeFrom="paragraph">
              <wp:posOffset>486410</wp:posOffset>
            </wp:positionV>
            <wp:extent cx="1276350" cy="1219200"/>
            <wp:effectExtent l="19050" t="0" r="0" b="0"/>
            <wp:wrapSquare wrapText="bothSides"/>
            <wp:docPr id="98" name="Picture 97" descr="Evangelio, Resurreccion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3.bmp"/>
                    <pic:cNvPicPr/>
                  </pic:nvPicPr>
                  <pic:blipFill>
                    <a:blip r:embed="rId125" cstate="print"/>
                    <a:stretch>
                      <a:fillRect/>
                    </a:stretch>
                  </pic:blipFill>
                  <pic:spPr>
                    <a:xfrm>
                      <a:off x="0" y="0"/>
                      <a:ext cx="1276350" cy="1219200"/>
                    </a:xfrm>
                    <a:prstGeom prst="rect">
                      <a:avLst/>
                    </a:prstGeom>
                  </pic:spPr>
                </pic:pic>
              </a:graphicData>
            </a:graphic>
          </wp:anchor>
        </w:drawing>
      </w:r>
      <w:r>
        <w:t>Es decir, resucitaremos con carne y hueso, pero nuestros cuerpos ya no sufrirán las cosas malas que aguantamos ahora, por ejemplo:</w:t>
      </w:r>
    </w:p>
    <w:p w:rsidR="003D1D9E" w:rsidRDefault="003D1D9E" w:rsidP="00CE4E12">
      <w:pPr>
        <w:pStyle w:val="EBBNormalhalfafter"/>
        <w:spacing w:after="120"/>
      </w:pPr>
      <w:r>
        <w:rPr>
          <w:noProof/>
          <w:lang w:val="en-US"/>
        </w:rPr>
        <w:drawing>
          <wp:anchor distT="0" distB="0" distL="114300" distR="114300" simplePos="0" relativeHeight="252108800" behindDoc="0" locked="0" layoutInCell="1" allowOverlap="1">
            <wp:simplePos x="0" y="0"/>
            <wp:positionH relativeFrom="column">
              <wp:posOffset>415290</wp:posOffset>
            </wp:positionH>
            <wp:positionV relativeFrom="paragraph">
              <wp:posOffset>184150</wp:posOffset>
            </wp:positionV>
            <wp:extent cx="1276350" cy="1005840"/>
            <wp:effectExtent l="19050" t="0" r="0" b="0"/>
            <wp:wrapSquare wrapText="bothSides"/>
            <wp:docPr id="97" name="Picture 96" descr="Evangelio, Perdon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Perdon     009.bmp"/>
                    <pic:cNvPicPr/>
                  </pic:nvPicPr>
                  <pic:blipFill>
                    <a:blip r:embed="rId126" cstate="print"/>
                    <a:stretch>
                      <a:fillRect/>
                    </a:stretch>
                  </pic:blipFill>
                  <pic:spPr>
                    <a:xfrm>
                      <a:off x="0" y="0"/>
                      <a:ext cx="1276350" cy="1005840"/>
                    </a:xfrm>
                    <a:prstGeom prst="rect">
                      <a:avLst/>
                    </a:prstGeom>
                  </pic:spPr>
                </pic:pic>
              </a:graphicData>
            </a:graphic>
          </wp:anchor>
        </w:drawing>
      </w:r>
    </w:p>
    <w:p w:rsidR="003D1D9E" w:rsidRDefault="003D1D9E" w:rsidP="00CE4E12">
      <w:pPr>
        <w:pStyle w:val="EBBNormalhalfafter"/>
        <w:spacing w:after="120"/>
      </w:pPr>
    </w:p>
    <w:p w:rsidR="003D1D9E" w:rsidRDefault="003D1D9E" w:rsidP="00CE4E12">
      <w:pPr>
        <w:pStyle w:val="EBBNormalhalfafter"/>
        <w:spacing w:after="120"/>
      </w:pPr>
    </w:p>
    <w:p w:rsidR="003D1D9E" w:rsidRDefault="003D1D9E" w:rsidP="00CE4E12">
      <w:pPr>
        <w:pStyle w:val="EBBNormalhalfafter"/>
        <w:spacing w:after="120"/>
      </w:pPr>
    </w:p>
    <w:p w:rsidR="003D1D9E" w:rsidRDefault="004A5E7F" w:rsidP="00CE4E12">
      <w:pPr>
        <w:pStyle w:val="EBBNormalhalfafter"/>
        <w:spacing w:after="120"/>
      </w:pPr>
      <w:r>
        <w:rPr>
          <w:noProof/>
          <w:lang w:val="en-US"/>
        </w:rPr>
        <w:pict>
          <v:shape id="_x0000_s1286" type="#_x0000_t202" style="position:absolute;margin-left:19.1pt;margin-top:12.9pt;width:122.9pt;height:39.4pt;z-index:252111872;mso-height-percent:200;mso-height-percent:200;mso-width-relative:margin;mso-height-relative:margin" stroked="f">
            <v:textbox style="mso-fit-shape-to-text:t">
              <w:txbxContent>
                <w:p w:rsidR="00E46E4F" w:rsidRPr="004A75F4" w:rsidRDefault="00E46E4F" w:rsidP="003D1D9E">
                  <w:pPr>
                    <w:jc w:val="center"/>
                    <w:rPr>
                      <w:sz w:val="28"/>
                      <w:szCs w:val="28"/>
                      <w:lang w:val="es-ES"/>
                    </w:rPr>
                  </w:pPr>
                  <w:r>
                    <w:rPr>
                      <w:sz w:val="28"/>
                      <w:szCs w:val="28"/>
                      <w:lang w:val="es-ES"/>
                    </w:rPr>
                    <w:t>No sufriremos de enfermedades.</w:t>
                  </w:r>
                </w:p>
              </w:txbxContent>
            </v:textbox>
          </v:shape>
        </w:pict>
      </w:r>
      <w:r>
        <w:rPr>
          <w:noProof/>
          <w:lang w:val="en-US"/>
        </w:rPr>
        <w:pict>
          <v:shape id="_x0000_s1287" type="#_x0000_t202" style="position:absolute;margin-left:170.7pt;margin-top:14.1pt;width:122.9pt;height:39.4pt;z-index:252112896;mso-height-percent:200;mso-height-percent:200;mso-width-relative:margin;mso-height-relative:margin" stroked="f">
            <v:textbox style="mso-fit-shape-to-text:t">
              <w:txbxContent>
                <w:p w:rsidR="00E46E4F" w:rsidRPr="004A75F4" w:rsidRDefault="00E46E4F" w:rsidP="003D1D9E">
                  <w:pPr>
                    <w:jc w:val="center"/>
                    <w:rPr>
                      <w:sz w:val="28"/>
                      <w:szCs w:val="28"/>
                      <w:lang w:val="es-ES"/>
                    </w:rPr>
                  </w:pPr>
                  <w:r>
                    <w:rPr>
                      <w:sz w:val="28"/>
                      <w:szCs w:val="28"/>
                      <w:lang w:val="es-ES"/>
                    </w:rPr>
                    <w:t>No sufriremos de la vejez.</w:t>
                  </w:r>
                </w:p>
              </w:txbxContent>
            </v:textbox>
          </v:shape>
        </w:pict>
      </w:r>
      <w:r>
        <w:rPr>
          <w:noProof/>
          <w:lang w:val="en-US"/>
        </w:rPr>
        <w:pict>
          <v:shape id="_x0000_s1288" type="#_x0000_t202" style="position:absolute;margin-left:316.8pt;margin-top:14.1pt;width:142.8pt;height:39.4pt;z-index:252113920;mso-height-percent:200;mso-height-percent:200;mso-width-relative:margin;mso-height-relative:margin" stroked="f">
            <v:textbox style="mso-fit-shape-to-text:t">
              <w:txbxContent>
                <w:p w:rsidR="00E46E4F" w:rsidRPr="004A75F4" w:rsidRDefault="00E46E4F" w:rsidP="003D1D9E">
                  <w:pPr>
                    <w:jc w:val="center"/>
                    <w:rPr>
                      <w:sz w:val="28"/>
                      <w:szCs w:val="28"/>
                      <w:lang w:val="es-ES"/>
                    </w:rPr>
                  </w:pPr>
                  <w:r>
                    <w:rPr>
                      <w:sz w:val="28"/>
                      <w:szCs w:val="28"/>
                      <w:lang w:val="es-ES"/>
                    </w:rPr>
                    <w:t xml:space="preserve">No </w:t>
                  </w:r>
                  <w:proofErr w:type="gramStart"/>
                  <w:r>
                    <w:rPr>
                      <w:sz w:val="28"/>
                      <w:szCs w:val="28"/>
                      <w:lang w:val="es-ES"/>
                    </w:rPr>
                    <w:t>habrán</w:t>
                  </w:r>
                  <w:proofErr w:type="gramEnd"/>
                  <w:r>
                    <w:rPr>
                      <w:sz w:val="28"/>
                      <w:szCs w:val="28"/>
                      <w:lang w:val="es-ES"/>
                    </w:rPr>
                    <w:t xml:space="preserve"> problemas ni tristezas.</w:t>
                  </w:r>
                </w:p>
              </w:txbxContent>
            </v:textbox>
          </v:shape>
        </w:pict>
      </w:r>
    </w:p>
    <w:p w:rsidR="003D1D9E" w:rsidRDefault="003D1D9E" w:rsidP="00CE4E12">
      <w:pPr>
        <w:pStyle w:val="EBBNormalhalfafter"/>
        <w:spacing w:after="120"/>
      </w:pPr>
    </w:p>
    <w:p w:rsidR="003D1D9E" w:rsidRPr="003D1D9E" w:rsidRDefault="004A5E7F" w:rsidP="00CE4E12">
      <w:pPr>
        <w:pStyle w:val="EBBNormalhalfafter"/>
        <w:spacing w:after="120"/>
      </w:pPr>
      <w:r>
        <w:rPr>
          <w:noProof/>
          <w:lang w:val="en-US"/>
        </w:rPr>
        <w:pict>
          <v:shape id="_x0000_s1289" type="#_x0000_t176" style="position:absolute;margin-left:159.9pt;margin-top:26.3pt;width:154.5pt;height:25.3pt;z-index:252114944;mso-height-percent:200;mso-height-percent:200;mso-width-relative:margin;mso-height-relative:margin" strokecolor="black [3213]">
            <v:textbox style="mso-fit-shape-to-text:t">
              <w:txbxContent>
                <w:p w:rsidR="00E46E4F" w:rsidRDefault="00E46E4F" w:rsidP="00A1570E">
                  <w:pPr>
                    <w:pStyle w:val="EBBTitle"/>
                    <w:spacing w:after="0"/>
                    <w:jc w:val="left"/>
                    <w:rPr>
                      <w:b w:val="0"/>
                      <w:sz w:val="28"/>
                      <w:szCs w:val="28"/>
                    </w:rPr>
                  </w:pPr>
                  <w:r>
                    <w:rPr>
                      <w:sz w:val="28"/>
                      <w:szCs w:val="28"/>
                    </w:rPr>
                    <w:t>¿Cómo es Posible?</w:t>
                  </w:r>
                </w:p>
              </w:txbxContent>
            </v:textbox>
            <w10:wrap type="topAndBottom"/>
          </v:shape>
        </w:pict>
      </w:r>
    </w:p>
    <w:p w:rsidR="003D1D9E" w:rsidRDefault="00C468B3" w:rsidP="00A1570E">
      <w:pPr>
        <w:pStyle w:val="EBBNormalhalfafter"/>
        <w:spacing w:before="240" w:after="120"/>
      </w:pPr>
      <w:r>
        <w:rPr>
          <w:noProof/>
          <w:lang w:val="en-US"/>
        </w:rPr>
        <w:drawing>
          <wp:anchor distT="0" distB="0" distL="114300" distR="114300" simplePos="0" relativeHeight="252118016" behindDoc="0" locked="0" layoutInCell="1" allowOverlap="1">
            <wp:simplePos x="0" y="0"/>
            <wp:positionH relativeFrom="column">
              <wp:posOffset>4286250</wp:posOffset>
            </wp:positionH>
            <wp:positionV relativeFrom="paragraph">
              <wp:posOffset>1023620</wp:posOffset>
            </wp:positionV>
            <wp:extent cx="1398270" cy="1005840"/>
            <wp:effectExtent l="19050" t="0" r="0" b="0"/>
            <wp:wrapSquare wrapText="bothSides"/>
            <wp:docPr id="102" name="Picture 101" descr="Evangelio, Resurreccion     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7.bmp"/>
                    <pic:cNvPicPr/>
                  </pic:nvPicPr>
                  <pic:blipFill>
                    <a:blip r:embed="rId127" cstate="print"/>
                    <a:stretch>
                      <a:fillRect/>
                    </a:stretch>
                  </pic:blipFill>
                  <pic:spPr>
                    <a:xfrm>
                      <a:off x="0" y="0"/>
                      <a:ext cx="1398270" cy="1005840"/>
                    </a:xfrm>
                    <a:prstGeom prst="rect">
                      <a:avLst/>
                    </a:prstGeom>
                  </pic:spPr>
                </pic:pic>
              </a:graphicData>
            </a:graphic>
          </wp:anchor>
        </w:drawing>
      </w:r>
      <w:r w:rsidR="00A1570E">
        <w:t xml:space="preserve">Para Dios, todo es posible. Él formó a cada uno de nosotros de una sola célula en el seno de nuestras madres. Si Dios nos dio el cuerpo que tenemos ahora, claro que podrá darnos un cuerpo transformado en el </w:t>
      </w:r>
      <w:r>
        <w:t>D</w:t>
      </w:r>
      <w:r w:rsidR="00A1570E">
        <w:t xml:space="preserve">ía </w:t>
      </w:r>
      <w:r>
        <w:t>F</w:t>
      </w:r>
      <w:r w:rsidR="00A1570E">
        <w:t>inal.</w:t>
      </w:r>
      <w:r w:rsidRPr="00C468B3">
        <w:rPr>
          <w:rFonts w:cs="Times New Roman"/>
          <w:sz w:val="24"/>
          <w:szCs w:val="24"/>
        </w:rPr>
        <w:t xml:space="preserve"> </w:t>
      </w:r>
    </w:p>
    <w:p w:rsidR="00A1570E" w:rsidRDefault="00C468B3" w:rsidP="00CE4E12">
      <w:pPr>
        <w:pStyle w:val="EBBNormalhalfafter"/>
        <w:spacing w:after="120"/>
      </w:pPr>
      <w:r>
        <w:rPr>
          <w:noProof/>
          <w:lang w:val="en-US"/>
        </w:rPr>
        <w:drawing>
          <wp:anchor distT="0" distB="0" distL="114300" distR="114300" simplePos="0" relativeHeight="252116992" behindDoc="0" locked="0" layoutInCell="1" allowOverlap="1">
            <wp:simplePos x="0" y="0"/>
            <wp:positionH relativeFrom="column">
              <wp:posOffset>2366010</wp:posOffset>
            </wp:positionH>
            <wp:positionV relativeFrom="paragraph">
              <wp:posOffset>40640</wp:posOffset>
            </wp:positionV>
            <wp:extent cx="1398270" cy="807720"/>
            <wp:effectExtent l="19050" t="0" r="0" b="0"/>
            <wp:wrapSquare wrapText="bothSides"/>
            <wp:docPr id="101" name="Picture 100" descr="Evangelio, Resurreccion     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6.bmp"/>
                    <pic:cNvPicPr/>
                  </pic:nvPicPr>
                  <pic:blipFill>
                    <a:blip r:embed="rId128" cstate="print"/>
                    <a:stretch>
                      <a:fillRect/>
                    </a:stretch>
                  </pic:blipFill>
                  <pic:spPr>
                    <a:xfrm>
                      <a:off x="0" y="0"/>
                      <a:ext cx="1398270" cy="807720"/>
                    </a:xfrm>
                    <a:prstGeom prst="rect">
                      <a:avLst/>
                    </a:prstGeom>
                  </pic:spPr>
                </pic:pic>
              </a:graphicData>
            </a:graphic>
          </wp:anchor>
        </w:drawing>
      </w:r>
      <w:r>
        <w:rPr>
          <w:noProof/>
          <w:lang w:val="en-US"/>
        </w:rPr>
        <w:drawing>
          <wp:anchor distT="0" distB="0" distL="114300" distR="114300" simplePos="0" relativeHeight="252115968" behindDoc="0" locked="0" layoutInCell="1" allowOverlap="1">
            <wp:simplePos x="0" y="0"/>
            <wp:positionH relativeFrom="column">
              <wp:posOffset>689610</wp:posOffset>
            </wp:positionH>
            <wp:positionV relativeFrom="paragraph">
              <wp:posOffset>132080</wp:posOffset>
            </wp:positionV>
            <wp:extent cx="734695" cy="518160"/>
            <wp:effectExtent l="19050" t="0" r="8255" b="0"/>
            <wp:wrapSquare wrapText="bothSides"/>
            <wp:docPr id="100" name="Picture 99" descr="Evangelio, Resurreccion     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5.bmp"/>
                    <pic:cNvPicPr/>
                  </pic:nvPicPr>
                  <pic:blipFill>
                    <a:blip r:embed="rId129" cstate="print"/>
                    <a:stretch>
                      <a:fillRect/>
                    </a:stretch>
                  </pic:blipFill>
                  <pic:spPr>
                    <a:xfrm>
                      <a:off x="0" y="0"/>
                      <a:ext cx="734695" cy="518160"/>
                    </a:xfrm>
                    <a:prstGeom prst="rect">
                      <a:avLst/>
                    </a:prstGeom>
                  </pic:spPr>
                </pic:pic>
              </a:graphicData>
            </a:graphic>
          </wp:anchor>
        </w:drawing>
      </w:r>
    </w:p>
    <w:p w:rsidR="00A1570E" w:rsidRDefault="00A1570E" w:rsidP="00CE4E12">
      <w:pPr>
        <w:pStyle w:val="EBBNormalhalfafter"/>
        <w:spacing w:after="120"/>
      </w:pPr>
    </w:p>
    <w:p w:rsidR="00A1570E" w:rsidRDefault="00A1570E" w:rsidP="00CE4E12">
      <w:pPr>
        <w:pStyle w:val="EBBNormalhalfafter"/>
        <w:spacing w:after="120"/>
      </w:pPr>
    </w:p>
    <w:p w:rsidR="00A1570E" w:rsidRDefault="004A5E7F" w:rsidP="00CE4E12">
      <w:pPr>
        <w:pStyle w:val="EBBNormalhalfafter"/>
        <w:spacing w:after="120"/>
      </w:pPr>
      <w:r>
        <w:rPr>
          <w:rFonts w:cs="Times New Roman"/>
          <w:sz w:val="24"/>
          <w:szCs w:val="24"/>
        </w:rPr>
        <w:pict>
          <v:shape id="_x0000_s1292" type="#_x0000_t202" style="position:absolute;margin-left:336.7pt;margin-top:10.1pt;width:122.9pt;height:39.4pt;z-index:252127232;mso-height-percent:200;mso-height-percent:200;mso-width-relative:margin;mso-height-relative:margin" stroked="f">
            <v:textbox style="mso-fit-shape-to-text:t">
              <w:txbxContent>
                <w:p w:rsidR="00E46E4F" w:rsidRDefault="00E46E4F" w:rsidP="00C468B3">
                  <w:pPr>
                    <w:jc w:val="center"/>
                    <w:rPr>
                      <w:sz w:val="28"/>
                      <w:szCs w:val="28"/>
                      <w:lang w:val="es-ES"/>
                    </w:rPr>
                  </w:pPr>
                  <w:r>
                    <w:rPr>
                      <w:sz w:val="28"/>
                      <w:szCs w:val="28"/>
                      <w:lang w:val="es-ES"/>
                    </w:rPr>
                    <w:t>…pero se levanta como una planta.</w:t>
                  </w:r>
                </w:p>
              </w:txbxContent>
            </v:textbox>
          </v:shape>
        </w:pict>
      </w:r>
      <w:r>
        <w:rPr>
          <w:rFonts w:cs="Times New Roman"/>
          <w:sz w:val="24"/>
          <w:szCs w:val="24"/>
        </w:rPr>
        <w:pict>
          <v:shape id="_x0000_s1291" type="#_x0000_t202" style="position:absolute;margin-left:178.1pt;margin-top:11.3pt;width:122.9pt;height:39.4pt;z-index:252125184;mso-height-percent:200;mso-height-percent:200;mso-width-relative:margin;mso-height-relative:margin" stroked="f">
            <v:textbox style="mso-fit-shape-to-text:t">
              <w:txbxContent>
                <w:p w:rsidR="00E46E4F" w:rsidRDefault="00E46E4F" w:rsidP="00C468B3">
                  <w:pPr>
                    <w:jc w:val="center"/>
                    <w:rPr>
                      <w:sz w:val="28"/>
                      <w:szCs w:val="28"/>
                      <w:lang w:val="es-ES"/>
                    </w:rPr>
                  </w:pPr>
                  <w:r>
                    <w:rPr>
                      <w:sz w:val="28"/>
                      <w:szCs w:val="28"/>
                      <w:lang w:val="es-ES"/>
                    </w:rPr>
                    <w:t>…se siembra en la tierra…</w:t>
                  </w:r>
                </w:p>
              </w:txbxContent>
            </v:textbox>
          </v:shape>
        </w:pict>
      </w:r>
      <w:r>
        <w:rPr>
          <w:rFonts w:cs="Times New Roman"/>
          <w:sz w:val="24"/>
          <w:szCs w:val="24"/>
        </w:rPr>
        <w:pict>
          <v:shape id="_x0000_s1290" type="#_x0000_t202" style="position:absolute;margin-left:26pt;margin-top:11.3pt;width:122.9pt;height:39.4pt;z-index:252123136;mso-height-percent:200;mso-height-percent:200;mso-width-relative:margin;mso-height-relative:margin" stroked="f">
            <v:textbox style="mso-fit-shape-to-text:t">
              <w:txbxContent>
                <w:p w:rsidR="00E46E4F" w:rsidRDefault="00E46E4F" w:rsidP="00C468B3">
                  <w:pPr>
                    <w:jc w:val="center"/>
                    <w:rPr>
                      <w:sz w:val="28"/>
                      <w:szCs w:val="28"/>
                      <w:lang w:val="es-ES"/>
                    </w:rPr>
                  </w:pPr>
                  <w:r>
                    <w:rPr>
                      <w:sz w:val="28"/>
                      <w:szCs w:val="28"/>
                      <w:lang w:val="es-ES"/>
                    </w:rPr>
                    <w:t>Una semilla...</w:t>
                  </w:r>
                </w:p>
              </w:txbxContent>
            </v:textbox>
          </v:shape>
        </w:pict>
      </w:r>
    </w:p>
    <w:p w:rsidR="00A1570E" w:rsidRDefault="00A1570E" w:rsidP="00CE4E12">
      <w:pPr>
        <w:pStyle w:val="EBBNormalhalfafter"/>
        <w:spacing w:after="120"/>
      </w:pPr>
    </w:p>
    <w:p w:rsidR="00A1570E" w:rsidRDefault="00A1570E" w:rsidP="00CE4E12">
      <w:pPr>
        <w:pStyle w:val="EBBNormalhalfafter"/>
        <w:spacing w:after="120"/>
      </w:pPr>
    </w:p>
    <w:p w:rsidR="00A1570E" w:rsidRDefault="00C468B3" w:rsidP="00CE4E12">
      <w:pPr>
        <w:pStyle w:val="EBBNormalhalfafter"/>
        <w:spacing w:after="120"/>
      </w:pPr>
      <w:r>
        <w:rPr>
          <w:noProof/>
          <w:lang w:val="en-US"/>
        </w:rPr>
        <w:drawing>
          <wp:anchor distT="0" distB="0" distL="114300" distR="114300" simplePos="0" relativeHeight="252121088" behindDoc="0" locked="0" layoutInCell="1" allowOverlap="1">
            <wp:simplePos x="0" y="0"/>
            <wp:positionH relativeFrom="column">
              <wp:posOffset>4469130</wp:posOffset>
            </wp:positionH>
            <wp:positionV relativeFrom="paragraph">
              <wp:posOffset>109220</wp:posOffset>
            </wp:positionV>
            <wp:extent cx="1642110" cy="1188720"/>
            <wp:effectExtent l="19050" t="0" r="0" b="0"/>
            <wp:wrapSquare wrapText="bothSides"/>
            <wp:docPr id="105" name="Picture 104" descr="Evangelio, Resurreccion     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0.bmp"/>
                    <pic:cNvPicPr/>
                  </pic:nvPicPr>
                  <pic:blipFill>
                    <a:blip r:embed="rId130" cstate="print"/>
                    <a:stretch>
                      <a:fillRect/>
                    </a:stretch>
                  </pic:blipFill>
                  <pic:spPr>
                    <a:xfrm>
                      <a:off x="0" y="0"/>
                      <a:ext cx="1642110" cy="1188720"/>
                    </a:xfrm>
                    <a:prstGeom prst="rect">
                      <a:avLst/>
                    </a:prstGeom>
                  </pic:spPr>
                </pic:pic>
              </a:graphicData>
            </a:graphic>
          </wp:anchor>
        </w:drawing>
      </w:r>
      <w:r>
        <w:rPr>
          <w:noProof/>
          <w:lang w:val="en-US"/>
        </w:rPr>
        <w:drawing>
          <wp:anchor distT="0" distB="0" distL="114300" distR="114300" simplePos="0" relativeHeight="252119040" behindDoc="0" locked="0" layoutInCell="1" allowOverlap="1">
            <wp:simplePos x="0" y="0"/>
            <wp:positionH relativeFrom="column">
              <wp:posOffset>765810</wp:posOffset>
            </wp:positionH>
            <wp:positionV relativeFrom="paragraph">
              <wp:posOffset>139700</wp:posOffset>
            </wp:positionV>
            <wp:extent cx="742950" cy="1005840"/>
            <wp:effectExtent l="19050" t="0" r="0" b="0"/>
            <wp:wrapSquare wrapText="bothSides"/>
            <wp:docPr id="103" name="Picture 102" descr="Evangelio, Resurreccion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8.bmp"/>
                    <pic:cNvPicPr/>
                  </pic:nvPicPr>
                  <pic:blipFill>
                    <a:blip r:embed="rId131" cstate="print"/>
                    <a:stretch>
                      <a:fillRect/>
                    </a:stretch>
                  </pic:blipFill>
                  <pic:spPr>
                    <a:xfrm>
                      <a:off x="0" y="0"/>
                      <a:ext cx="742950" cy="1005840"/>
                    </a:xfrm>
                    <a:prstGeom prst="rect">
                      <a:avLst/>
                    </a:prstGeom>
                  </pic:spPr>
                </pic:pic>
              </a:graphicData>
            </a:graphic>
          </wp:anchor>
        </w:drawing>
      </w:r>
    </w:p>
    <w:p w:rsidR="00A1570E" w:rsidRDefault="00C468B3" w:rsidP="00CE4E12">
      <w:pPr>
        <w:pStyle w:val="EBBNormalhalfafter"/>
        <w:spacing w:after="120"/>
      </w:pPr>
      <w:r>
        <w:rPr>
          <w:noProof/>
          <w:lang w:val="en-US"/>
        </w:rPr>
        <w:drawing>
          <wp:anchor distT="0" distB="0" distL="114300" distR="114300" simplePos="0" relativeHeight="252120064" behindDoc="0" locked="0" layoutInCell="1" allowOverlap="1">
            <wp:simplePos x="0" y="0"/>
            <wp:positionH relativeFrom="column">
              <wp:posOffset>1771650</wp:posOffset>
            </wp:positionH>
            <wp:positionV relativeFrom="paragraph">
              <wp:posOffset>133350</wp:posOffset>
            </wp:positionV>
            <wp:extent cx="2693670" cy="777240"/>
            <wp:effectExtent l="19050" t="0" r="0" b="0"/>
            <wp:wrapSquare wrapText="bothSides"/>
            <wp:docPr id="104" name="Picture 103" descr="Evangelio, Resurreccion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09.bmp"/>
                    <pic:cNvPicPr/>
                  </pic:nvPicPr>
                  <pic:blipFill>
                    <a:blip r:embed="rId132" cstate="print"/>
                    <a:stretch>
                      <a:fillRect/>
                    </a:stretch>
                  </pic:blipFill>
                  <pic:spPr>
                    <a:xfrm>
                      <a:off x="0" y="0"/>
                      <a:ext cx="2693670" cy="777240"/>
                    </a:xfrm>
                    <a:prstGeom prst="rect">
                      <a:avLst/>
                    </a:prstGeom>
                  </pic:spPr>
                </pic:pic>
              </a:graphicData>
            </a:graphic>
          </wp:anchor>
        </w:drawing>
      </w:r>
    </w:p>
    <w:p w:rsidR="00A1570E" w:rsidRDefault="00A1570E" w:rsidP="00CE4E12">
      <w:pPr>
        <w:pStyle w:val="EBBNormalhalfafter"/>
        <w:spacing w:after="120"/>
      </w:pPr>
    </w:p>
    <w:p w:rsidR="003D1D9E" w:rsidRDefault="004A5E7F">
      <w:pPr>
        <w:autoSpaceDE/>
        <w:autoSpaceDN/>
        <w:adjustRightInd/>
        <w:spacing w:after="200" w:line="276" w:lineRule="auto"/>
        <w:rPr>
          <w:rFonts w:cstheme="minorBidi"/>
          <w:sz w:val="28"/>
          <w:szCs w:val="28"/>
          <w:lang w:val="es-ES_tradnl"/>
        </w:rPr>
      </w:pPr>
      <w:r>
        <w:rPr>
          <w:sz w:val="24"/>
          <w:szCs w:val="24"/>
        </w:rPr>
        <w:pict>
          <v:shape id="_x0000_s1295" type="#_x0000_t202" style="position:absolute;margin-left:328.8pt;margin-top:40.7pt;width:153.6pt;height:55.5pt;z-index:252133376;mso-height-percent:200;mso-height-percent:200;mso-width-relative:margin;mso-height-relative:margin" stroked="f">
            <v:textbox style="mso-fit-shape-to-text:t">
              <w:txbxContent>
                <w:p w:rsidR="00E46E4F" w:rsidRDefault="00E46E4F" w:rsidP="00BC6D6C">
                  <w:pPr>
                    <w:jc w:val="center"/>
                    <w:rPr>
                      <w:sz w:val="28"/>
                      <w:szCs w:val="28"/>
                      <w:lang w:val="es-ES"/>
                    </w:rPr>
                  </w:pPr>
                  <w:r>
                    <w:rPr>
                      <w:sz w:val="28"/>
                      <w:szCs w:val="28"/>
                      <w:lang w:val="es-ES"/>
                    </w:rPr>
                    <w:t>…pero Dios lo levantará nuevo y mejor.</w:t>
                  </w:r>
                </w:p>
              </w:txbxContent>
            </v:textbox>
          </v:shape>
        </w:pict>
      </w:r>
      <w:r>
        <w:rPr>
          <w:sz w:val="24"/>
          <w:szCs w:val="24"/>
        </w:rPr>
        <w:pict>
          <v:shape id="_x0000_s1293" type="#_x0000_t202" style="position:absolute;margin-left:19.1pt;margin-top:40.7pt;width:129.8pt;height:39.4pt;z-index:252129280;mso-height-percent:200;mso-height-percent:200;mso-width-relative:margin;mso-height-relative:margin" stroked="f">
            <v:textbox style="mso-fit-shape-to-text:t">
              <w:txbxContent>
                <w:p w:rsidR="00E46E4F" w:rsidRDefault="00E46E4F" w:rsidP="00BC6D6C">
                  <w:pPr>
                    <w:jc w:val="center"/>
                    <w:rPr>
                      <w:sz w:val="28"/>
                      <w:szCs w:val="28"/>
                      <w:lang w:val="es-ES"/>
                    </w:rPr>
                  </w:pPr>
                  <w:r>
                    <w:rPr>
                      <w:sz w:val="28"/>
                      <w:szCs w:val="28"/>
                      <w:lang w:val="es-ES"/>
                    </w:rPr>
                    <w:t>Así nuestro cuerpo, al morir…</w:t>
                  </w:r>
                </w:p>
              </w:txbxContent>
            </v:textbox>
          </v:shape>
        </w:pict>
      </w:r>
      <w:r>
        <w:rPr>
          <w:sz w:val="24"/>
          <w:szCs w:val="24"/>
        </w:rPr>
        <w:pict>
          <v:shape id="_x0000_s1294" type="#_x0000_t202" style="position:absolute;margin-left:185.3pt;margin-top:39.5pt;width:122.9pt;height:39.4pt;z-index:252131328;mso-height-percent:200;mso-height-percent:200;mso-width-relative:margin;mso-height-relative:margin" stroked="f">
            <v:textbox style="mso-fit-shape-to-text:t">
              <w:txbxContent>
                <w:p w:rsidR="00E46E4F" w:rsidRDefault="00E46E4F" w:rsidP="00BC6D6C">
                  <w:pPr>
                    <w:jc w:val="center"/>
                    <w:rPr>
                      <w:sz w:val="28"/>
                      <w:szCs w:val="28"/>
                      <w:lang w:val="es-ES"/>
                    </w:rPr>
                  </w:pPr>
                  <w:r>
                    <w:rPr>
                      <w:sz w:val="28"/>
                      <w:szCs w:val="28"/>
                      <w:lang w:val="es-ES"/>
                    </w:rPr>
                    <w:t>…será enterrado o quemado…</w:t>
                  </w:r>
                </w:p>
              </w:txbxContent>
            </v:textbox>
          </v:shape>
        </w:pict>
      </w:r>
      <w:r w:rsidR="003D1D9E" w:rsidRPr="003D1D9E">
        <w:rPr>
          <w:lang w:val="es-ES"/>
        </w:rPr>
        <w:br w:type="page"/>
      </w:r>
    </w:p>
    <w:p w:rsidR="00BC6D6C" w:rsidRDefault="00882807" w:rsidP="00BC6D6C">
      <w:pPr>
        <w:pStyle w:val="EBBTitle"/>
      </w:pPr>
      <w:r>
        <w:lastRenderedPageBreak/>
        <w:t>¿Cómo Será el Cielo?</w:t>
      </w:r>
    </w:p>
    <w:p w:rsidR="00BC6D6C" w:rsidRDefault="00BA6B0B" w:rsidP="00CE4E12">
      <w:pPr>
        <w:pStyle w:val="EBBNormalhalfafter"/>
        <w:spacing w:after="120"/>
      </w:pPr>
      <w:r>
        <w:rPr>
          <w:noProof/>
          <w:lang w:val="en-US"/>
        </w:rPr>
        <w:drawing>
          <wp:anchor distT="0" distB="0" distL="114300" distR="114300" simplePos="0" relativeHeight="252137472" behindDoc="0" locked="0" layoutInCell="1" allowOverlap="1">
            <wp:simplePos x="0" y="0"/>
            <wp:positionH relativeFrom="column">
              <wp:posOffset>3181350</wp:posOffset>
            </wp:positionH>
            <wp:positionV relativeFrom="paragraph">
              <wp:posOffset>26670</wp:posOffset>
            </wp:positionV>
            <wp:extent cx="2717165" cy="1390650"/>
            <wp:effectExtent l="19050" t="0" r="6985" b="0"/>
            <wp:wrapSquare wrapText="left"/>
            <wp:docPr id="107" name="Picture 106" descr="Evangelio, Resurreccion     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7.bmp"/>
                    <pic:cNvPicPr/>
                  </pic:nvPicPr>
                  <pic:blipFill>
                    <a:blip r:embed="rId133" cstate="print"/>
                    <a:stretch>
                      <a:fillRect/>
                    </a:stretch>
                  </pic:blipFill>
                  <pic:spPr>
                    <a:xfrm>
                      <a:off x="0" y="0"/>
                      <a:ext cx="2717165" cy="1390650"/>
                    </a:xfrm>
                    <a:prstGeom prst="rect">
                      <a:avLst/>
                    </a:prstGeom>
                  </pic:spPr>
                </pic:pic>
              </a:graphicData>
            </a:graphic>
          </wp:anchor>
        </w:drawing>
      </w:r>
      <w:r w:rsidR="00882807">
        <w:t xml:space="preserve">Hay que tener cuidado con la palabra “cielo.” Puede significar el </w:t>
      </w:r>
      <w:r w:rsidR="00882807">
        <w:rPr>
          <w:b/>
        </w:rPr>
        <w:t>lugar físico</w:t>
      </w:r>
      <w:r w:rsidR="00882807">
        <w:t xml:space="preserve"> muy arriba d</w:t>
      </w:r>
      <w:r w:rsidR="008D2AA4">
        <w:t>e la tierra, dónde se están</w:t>
      </w:r>
      <w:r w:rsidR="00882807">
        <w:t xml:space="preserve"> las nubes</w:t>
      </w:r>
      <w:r w:rsidR="008D2AA4">
        <w:t xml:space="preserve"> y la atmósfera</w:t>
      </w:r>
      <w:r w:rsidR="00882807">
        <w:t xml:space="preserve">. Pero en este momento usamos la palabra “cielo” para describir el </w:t>
      </w:r>
      <w:r w:rsidR="00882807">
        <w:rPr>
          <w:b/>
        </w:rPr>
        <w:t>hogar eterno</w:t>
      </w:r>
      <w:r w:rsidR="00882807">
        <w:t xml:space="preserve"> de los creyentes, el Paraíso.</w:t>
      </w:r>
    </w:p>
    <w:p w:rsidR="00882807" w:rsidRDefault="00882807" w:rsidP="00CE4E12">
      <w:pPr>
        <w:pStyle w:val="EBBNormalhalfafter"/>
        <w:spacing w:after="120"/>
      </w:pPr>
      <w:r>
        <w:t>No podemos comprender plenamente todo acerca del cielo. Pero sí sabemos que habrá gozo increíble.</w:t>
      </w:r>
    </w:p>
    <w:tbl>
      <w:tblPr>
        <w:tblStyle w:val="TableGrid"/>
        <w:tblW w:w="0" w:type="auto"/>
        <w:tblInd w:w="468" w:type="dxa"/>
        <w:tblLook w:val="04A0" w:firstRow="1" w:lastRow="0" w:firstColumn="1" w:lastColumn="0" w:noHBand="0" w:noVBand="1"/>
      </w:tblPr>
      <w:tblGrid>
        <w:gridCol w:w="4320"/>
        <w:gridCol w:w="4410"/>
      </w:tblGrid>
      <w:tr w:rsidR="008C13C9" w:rsidTr="00BA6B0B">
        <w:trPr>
          <w:trHeight w:val="432"/>
        </w:trPr>
        <w:tc>
          <w:tcPr>
            <w:tcW w:w="8730" w:type="dxa"/>
            <w:gridSpan w:val="2"/>
            <w:vAlign w:val="center"/>
          </w:tcPr>
          <w:p w:rsidR="008C13C9" w:rsidRPr="008C13C9" w:rsidRDefault="008C13C9" w:rsidP="00BA6B0B">
            <w:pPr>
              <w:pStyle w:val="EBBNormalhalfafter"/>
              <w:spacing w:after="0"/>
              <w:jc w:val="center"/>
              <w:rPr>
                <w:b/>
              </w:rPr>
            </w:pPr>
            <w:r>
              <w:rPr>
                <w:b/>
              </w:rPr>
              <w:t>En el Cielo…</w:t>
            </w:r>
          </w:p>
        </w:tc>
      </w:tr>
      <w:tr w:rsidR="00882807" w:rsidTr="00BA6B0B">
        <w:trPr>
          <w:trHeight w:val="432"/>
        </w:trPr>
        <w:tc>
          <w:tcPr>
            <w:tcW w:w="4320" w:type="dxa"/>
            <w:tcBorders>
              <w:bottom w:val="nil"/>
            </w:tcBorders>
            <w:vAlign w:val="center"/>
          </w:tcPr>
          <w:p w:rsidR="00882807" w:rsidRPr="008C13C9" w:rsidRDefault="008C13C9" w:rsidP="00BA6B0B">
            <w:pPr>
              <w:pStyle w:val="EBBNormalhalfafter"/>
              <w:spacing w:after="0"/>
              <w:jc w:val="center"/>
              <w:rPr>
                <w:b/>
              </w:rPr>
            </w:pPr>
            <w:r>
              <w:rPr>
                <w:b/>
                <w:u w:val="single"/>
              </w:rPr>
              <w:t>No</w:t>
            </w:r>
            <w:r>
              <w:rPr>
                <w:b/>
              </w:rPr>
              <w:t xml:space="preserve"> habrá:</w:t>
            </w:r>
          </w:p>
        </w:tc>
        <w:tc>
          <w:tcPr>
            <w:tcW w:w="4410" w:type="dxa"/>
            <w:tcBorders>
              <w:bottom w:val="nil"/>
            </w:tcBorders>
            <w:vAlign w:val="center"/>
          </w:tcPr>
          <w:p w:rsidR="00882807" w:rsidRPr="008C13C9" w:rsidRDefault="008C13C9" w:rsidP="00BA6B0B">
            <w:pPr>
              <w:pStyle w:val="EBBNormalhalfafter"/>
              <w:spacing w:after="0"/>
              <w:jc w:val="center"/>
              <w:rPr>
                <w:b/>
              </w:rPr>
            </w:pPr>
            <w:r>
              <w:rPr>
                <w:b/>
                <w:u w:val="single"/>
              </w:rPr>
              <w:t>Sí</w:t>
            </w:r>
            <w:r>
              <w:rPr>
                <w:b/>
              </w:rPr>
              <w:t xml:space="preserve"> habrá:</w:t>
            </w:r>
          </w:p>
        </w:tc>
      </w:tr>
      <w:tr w:rsidR="00882807" w:rsidTr="00BA6B0B">
        <w:trPr>
          <w:trHeight w:val="432"/>
        </w:trPr>
        <w:tc>
          <w:tcPr>
            <w:tcW w:w="4320" w:type="dxa"/>
            <w:tcBorders>
              <w:top w:val="nil"/>
              <w:bottom w:val="nil"/>
            </w:tcBorders>
            <w:vAlign w:val="center"/>
          </w:tcPr>
          <w:p w:rsidR="00882807" w:rsidRDefault="008C13C9" w:rsidP="00BA6B0B">
            <w:pPr>
              <w:pStyle w:val="EBBNormalhalfafter"/>
              <w:spacing w:after="0"/>
              <w:jc w:val="center"/>
            </w:pPr>
            <w:r>
              <w:t>Pecado</w:t>
            </w:r>
          </w:p>
        </w:tc>
        <w:tc>
          <w:tcPr>
            <w:tcW w:w="4410" w:type="dxa"/>
            <w:tcBorders>
              <w:top w:val="nil"/>
              <w:bottom w:val="nil"/>
            </w:tcBorders>
            <w:vAlign w:val="center"/>
          </w:tcPr>
          <w:p w:rsidR="00882807" w:rsidRDefault="008C13C9" w:rsidP="00BA6B0B">
            <w:pPr>
              <w:pStyle w:val="EBBNormalhalfafter"/>
              <w:spacing w:after="0"/>
              <w:jc w:val="center"/>
            </w:pPr>
            <w:r>
              <w:t>Dios y los Ángeles</w:t>
            </w:r>
          </w:p>
        </w:tc>
      </w:tr>
      <w:tr w:rsidR="00882807" w:rsidRPr="007F6C2E" w:rsidTr="00BA6B0B">
        <w:trPr>
          <w:trHeight w:val="432"/>
        </w:trPr>
        <w:tc>
          <w:tcPr>
            <w:tcW w:w="4320" w:type="dxa"/>
            <w:tcBorders>
              <w:top w:val="nil"/>
              <w:bottom w:val="nil"/>
            </w:tcBorders>
            <w:vAlign w:val="center"/>
          </w:tcPr>
          <w:p w:rsidR="00882807" w:rsidRDefault="008C13C9" w:rsidP="00BA6B0B">
            <w:pPr>
              <w:pStyle w:val="EBBNormalhalfafter"/>
              <w:spacing w:after="0"/>
              <w:jc w:val="center"/>
            </w:pPr>
            <w:r>
              <w:t>Problemas y Enfermedades</w:t>
            </w:r>
          </w:p>
        </w:tc>
        <w:tc>
          <w:tcPr>
            <w:tcW w:w="4410" w:type="dxa"/>
            <w:tcBorders>
              <w:top w:val="nil"/>
              <w:bottom w:val="nil"/>
            </w:tcBorders>
            <w:vAlign w:val="center"/>
          </w:tcPr>
          <w:p w:rsidR="00882807" w:rsidRDefault="008C13C9" w:rsidP="00BA6B0B">
            <w:pPr>
              <w:pStyle w:val="EBBNormalhalfafter"/>
              <w:spacing w:after="0"/>
              <w:jc w:val="center"/>
            </w:pPr>
            <w:r>
              <w:t>Nuestros Hermanos en la Fe</w:t>
            </w:r>
          </w:p>
        </w:tc>
      </w:tr>
      <w:tr w:rsidR="00882807" w:rsidRPr="007F6C2E" w:rsidTr="00BA6B0B">
        <w:trPr>
          <w:trHeight w:val="432"/>
        </w:trPr>
        <w:tc>
          <w:tcPr>
            <w:tcW w:w="4320" w:type="dxa"/>
            <w:tcBorders>
              <w:top w:val="nil"/>
            </w:tcBorders>
            <w:vAlign w:val="center"/>
          </w:tcPr>
          <w:p w:rsidR="00882807" w:rsidRDefault="008C13C9" w:rsidP="00BA6B0B">
            <w:pPr>
              <w:pStyle w:val="EBBNormalhalfafter"/>
              <w:spacing w:after="0"/>
              <w:jc w:val="center"/>
            </w:pPr>
            <w:r>
              <w:t>Muerte y Tristeza</w:t>
            </w:r>
          </w:p>
        </w:tc>
        <w:tc>
          <w:tcPr>
            <w:tcW w:w="4410" w:type="dxa"/>
            <w:tcBorders>
              <w:top w:val="nil"/>
            </w:tcBorders>
            <w:vAlign w:val="center"/>
          </w:tcPr>
          <w:p w:rsidR="00882807" w:rsidRDefault="008C13C9" w:rsidP="00BA6B0B">
            <w:pPr>
              <w:pStyle w:val="EBBNormalhalfafter"/>
              <w:spacing w:after="0"/>
              <w:jc w:val="center"/>
            </w:pPr>
            <w:r>
              <w:t>Paz y Amor Sin Medida</w:t>
            </w:r>
          </w:p>
        </w:tc>
      </w:tr>
    </w:tbl>
    <w:p w:rsidR="00882807" w:rsidRPr="00882807" w:rsidRDefault="00882807" w:rsidP="00CE4E12">
      <w:pPr>
        <w:pStyle w:val="EBBNormalhalfafter"/>
        <w:spacing w:after="120"/>
      </w:pPr>
    </w:p>
    <w:p w:rsidR="00BC6D6C" w:rsidRDefault="008C13C9" w:rsidP="008C13C9">
      <w:pPr>
        <w:pStyle w:val="EBBTitle"/>
      </w:pPr>
      <w:r>
        <w:t>¿Puedo Estar Seguro de Ir al Cielo?</w:t>
      </w:r>
    </w:p>
    <w:p w:rsidR="008C13C9" w:rsidRDefault="008C13C9" w:rsidP="005E15E7">
      <w:pPr>
        <w:pStyle w:val="EBBNormalhalfafter"/>
        <w:spacing w:after="240"/>
      </w:pPr>
      <w:r>
        <w:t>Sí, cada creyente en Cristo puede estar seguro de que irá al cielo. El mismo Dios que te llamó a la fe también te acompañará cada día, hasta la eternidad. Él te escogió antes de la creación del mundo para ser su hijo. Tú puedes abandonar a él pero él nunca te abandonará. (Romanos 8:28-30, Efesios 1:3-6)</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432"/>
        <w:gridCol w:w="2880"/>
        <w:gridCol w:w="432"/>
        <w:gridCol w:w="2880"/>
      </w:tblGrid>
      <w:tr w:rsidR="00BA6B0B" w:rsidRPr="00BA6B0B" w:rsidTr="00BA6B0B">
        <w:tc>
          <w:tcPr>
            <w:tcW w:w="3024" w:type="dxa"/>
            <w:vMerge w:val="restart"/>
            <w:tcBorders>
              <w:top w:val="single" w:sz="4" w:space="0" w:color="auto"/>
              <w:left w:val="single" w:sz="4" w:space="0" w:color="auto"/>
              <w:right w:val="single" w:sz="4" w:space="0" w:color="auto"/>
            </w:tcBorders>
            <w:vAlign w:val="center"/>
          </w:tcPr>
          <w:p w:rsidR="00BA6B0B" w:rsidRPr="00441EA4" w:rsidRDefault="00BA6B0B" w:rsidP="00BA6B0B">
            <w:pPr>
              <w:pStyle w:val="EBBNormalhalfafter"/>
              <w:spacing w:after="0"/>
              <w:jc w:val="center"/>
              <w:rPr>
                <w:rFonts w:ascii="Arial" w:hAnsi="Arial" w:cs="Arial"/>
                <w:lang w:val="es-ES"/>
              </w:rPr>
            </w:pPr>
            <w:r w:rsidRPr="00441EA4">
              <w:rPr>
                <w:rFonts w:ascii="Arial" w:hAnsi="Arial" w:cs="Arial"/>
              </w:rPr>
              <w:t xml:space="preserve">Antes de la </w:t>
            </w:r>
            <w:proofErr w:type="spellStart"/>
            <w:r w:rsidRPr="00441EA4">
              <w:rPr>
                <w:rFonts w:ascii="Arial" w:hAnsi="Arial" w:cs="Arial"/>
              </w:rPr>
              <w:t>Creaci</w:t>
            </w:r>
            <w:r w:rsidRPr="00441EA4">
              <w:rPr>
                <w:rFonts w:ascii="Arial" w:hAnsi="Arial" w:cs="Arial"/>
                <w:lang w:val="es-ES"/>
              </w:rPr>
              <w:t>ón</w:t>
            </w:r>
            <w:proofErr w:type="spellEnd"/>
            <w:r>
              <w:rPr>
                <w:rFonts w:ascii="Arial" w:hAnsi="Arial" w:cs="Arial"/>
                <w:lang w:val="es-ES"/>
              </w:rPr>
              <w:t>:</w:t>
            </w:r>
          </w:p>
          <w:p w:rsidR="00BA6B0B" w:rsidRPr="00441EA4" w:rsidRDefault="00BA6B0B" w:rsidP="00BA6B0B">
            <w:pPr>
              <w:pStyle w:val="EBBNormalhalfafter"/>
              <w:spacing w:after="0"/>
              <w:jc w:val="center"/>
              <w:rPr>
                <w:rFonts w:ascii="Arial" w:hAnsi="Arial" w:cs="Arial"/>
                <w:lang w:val="es-ES"/>
              </w:rPr>
            </w:pPr>
            <w:r>
              <w:rPr>
                <w:rFonts w:ascii="Arial" w:hAnsi="Arial" w:cs="Arial"/>
              </w:rPr>
              <w:t>Dios te escogió</w:t>
            </w:r>
          </w:p>
        </w:tc>
        <w:tc>
          <w:tcPr>
            <w:tcW w:w="432" w:type="dxa"/>
            <w:tcBorders>
              <w:left w:val="single" w:sz="4" w:space="0" w:color="auto"/>
              <w:right w:val="single" w:sz="4" w:space="0" w:color="auto"/>
            </w:tcBorders>
          </w:tcPr>
          <w:p w:rsidR="00BA6B0B" w:rsidRPr="00441EA4" w:rsidRDefault="00BA6B0B" w:rsidP="00441EA4">
            <w:pPr>
              <w:pStyle w:val="EBBNormalhalfafter"/>
              <w:spacing w:after="0"/>
              <w:jc w:val="both"/>
              <w:rPr>
                <w:rFonts w:ascii="Arial" w:hAnsi="Arial" w:cs="Arial"/>
              </w:rPr>
            </w:pPr>
          </w:p>
        </w:tc>
        <w:tc>
          <w:tcPr>
            <w:tcW w:w="2880" w:type="dxa"/>
            <w:vMerge w:val="restart"/>
            <w:tcBorders>
              <w:top w:val="single" w:sz="4" w:space="0" w:color="auto"/>
              <w:left w:val="single" w:sz="4" w:space="0" w:color="auto"/>
              <w:bottom w:val="single" w:sz="4" w:space="0" w:color="auto"/>
              <w:right w:val="single" w:sz="4" w:space="0" w:color="auto"/>
            </w:tcBorders>
            <w:vAlign w:val="center"/>
          </w:tcPr>
          <w:p w:rsidR="00BA6B0B" w:rsidRPr="00441EA4" w:rsidRDefault="00BA6B0B" w:rsidP="00BA6B0B">
            <w:pPr>
              <w:pStyle w:val="EBBNormalhalfafter"/>
              <w:spacing w:after="0"/>
              <w:jc w:val="center"/>
              <w:rPr>
                <w:rFonts w:ascii="Arial" w:hAnsi="Arial" w:cs="Arial"/>
              </w:rPr>
            </w:pPr>
            <w:r>
              <w:rPr>
                <w:rFonts w:ascii="Arial" w:hAnsi="Arial" w:cs="Arial"/>
              </w:rPr>
              <w:t>Durante esta Vida:</w:t>
            </w:r>
          </w:p>
          <w:p w:rsidR="00BA6B0B" w:rsidRPr="00441EA4" w:rsidRDefault="00BA6B0B" w:rsidP="00BA6B0B">
            <w:pPr>
              <w:pStyle w:val="EBBNormalhalfafter"/>
              <w:spacing w:after="0"/>
              <w:jc w:val="center"/>
              <w:rPr>
                <w:rFonts w:ascii="Arial" w:hAnsi="Arial" w:cs="Arial"/>
              </w:rPr>
            </w:pPr>
            <w:r>
              <w:rPr>
                <w:rFonts w:ascii="Arial" w:hAnsi="Arial" w:cs="Arial"/>
              </w:rPr>
              <w:t>Dios te llamó</w:t>
            </w:r>
          </w:p>
        </w:tc>
        <w:tc>
          <w:tcPr>
            <w:tcW w:w="432" w:type="dxa"/>
            <w:tcBorders>
              <w:left w:val="single" w:sz="4" w:space="0" w:color="auto"/>
              <w:right w:val="single" w:sz="4" w:space="0" w:color="auto"/>
            </w:tcBorders>
          </w:tcPr>
          <w:p w:rsidR="00BA6B0B" w:rsidRPr="00441EA4" w:rsidRDefault="00BA6B0B" w:rsidP="00441EA4">
            <w:pPr>
              <w:pStyle w:val="EBBNormalhalfafter"/>
              <w:spacing w:after="0"/>
              <w:jc w:val="both"/>
              <w:rPr>
                <w:rFonts w:ascii="Arial" w:hAnsi="Arial" w:cs="Arial"/>
              </w:rPr>
            </w:pPr>
          </w:p>
        </w:tc>
        <w:tc>
          <w:tcPr>
            <w:tcW w:w="2880" w:type="dxa"/>
            <w:vMerge w:val="restart"/>
            <w:tcBorders>
              <w:top w:val="single" w:sz="4" w:space="0" w:color="auto"/>
              <w:left w:val="single" w:sz="4" w:space="0" w:color="auto"/>
              <w:right w:val="single" w:sz="4" w:space="0" w:color="auto"/>
            </w:tcBorders>
          </w:tcPr>
          <w:p w:rsidR="00BA6B0B" w:rsidRPr="00441EA4" w:rsidRDefault="00BA6B0B" w:rsidP="00441EA4">
            <w:pPr>
              <w:pStyle w:val="EBBNormalhalfafter"/>
              <w:spacing w:after="0"/>
              <w:jc w:val="center"/>
              <w:rPr>
                <w:rFonts w:ascii="Arial" w:hAnsi="Arial" w:cs="Arial"/>
              </w:rPr>
            </w:pPr>
            <w:r>
              <w:rPr>
                <w:rFonts w:ascii="Arial" w:hAnsi="Arial" w:cs="Arial"/>
              </w:rPr>
              <w:t>Para Siempre:</w:t>
            </w:r>
          </w:p>
          <w:p w:rsidR="00BA6B0B" w:rsidRDefault="00BA6B0B" w:rsidP="00441EA4">
            <w:pPr>
              <w:pStyle w:val="EBBNormalhalfafter"/>
              <w:spacing w:after="0"/>
              <w:jc w:val="center"/>
              <w:rPr>
                <w:rFonts w:ascii="Arial" w:hAnsi="Arial" w:cs="Arial"/>
              </w:rPr>
            </w:pPr>
            <w:r>
              <w:rPr>
                <w:rFonts w:ascii="Arial" w:hAnsi="Arial" w:cs="Arial"/>
              </w:rPr>
              <w:t xml:space="preserve">Dios te dará la </w:t>
            </w:r>
          </w:p>
          <w:p w:rsidR="00BA6B0B" w:rsidRPr="00441EA4" w:rsidRDefault="00BA6B0B" w:rsidP="00441EA4">
            <w:pPr>
              <w:pStyle w:val="EBBNormalhalfafter"/>
              <w:spacing w:after="0"/>
              <w:jc w:val="center"/>
              <w:rPr>
                <w:rFonts w:ascii="Arial" w:hAnsi="Arial" w:cs="Arial"/>
              </w:rPr>
            </w:pPr>
            <w:r>
              <w:rPr>
                <w:rFonts w:ascii="Arial" w:hAnsi="Arial" w:cs="Arial"/>
              </w:rPr>
              <w:t>vida eterna</w:t>
            </w:r>
          </w:p>
        </w:tc>
      </w:tr>
      <w:tr w:rsidR="00BA6B0B" w:rsidRPr="00441EA4" w:rsidTr="00BA6B0B">
        <w:tc>
          <w:tcPr>
            <w:tcW w:w="3024" w:type="dxa"/>
            <w:vMerge/>
            <w:tcBorders>
              <w:left w:val="single" w:sz="4" w:space="0" w:color="auto"/>
              <w:bottom w:val="single" w:sz="4" w:space="0" w:color="auto"/>
              <w:right w:val="single" w:sz="4" w:space="0" w:color="auto"/>
            </w:tcBorders>
          </w:tcPr>
          <w:p w:rsidR="00BA6B0B" w:rsidRPr="00441EA4" w:rsidRDefault="00BA6B0B" w:rsidP="00441EA4">
            <w:pPr>
              <w:pStyle w:val="EBBNormalhalfafter"/>
              <w:spacing w:after="0"/>
              <w:jc w:val="center"/>
              <w:rPr>
                <w:rFonts w:ascii="Arial" w:hAnsi="Arial" w:cs="Arial"/>
              </w:rPr>
            </w:pPr>
          </w:p>
        </w:tc>
        <w:tc>
          <w:tcPr>
            <w:tcW w:w="432" w:type="dxa"/>
            <w:tcBorders>
              <w:left w:val="single" w:sz="4" w:space="0" w:color="auto"/>
              <w:right w:val="single" w:sz="4" w:space="0" w:color="auto"/>
            </w:tcBorders>
          </w:tcPr>
          <w:p w:rsidR="00BA6B0B" w:rsidRPr="00441EA4" w:rsidRDefault="00BA6B0B" w:rsidP="00441EA4">
            <w:pPr>
              <w:pStyle w:val="EBBNormalhalfafter"/>
              <w:spacing w:after="0"/>
              <w:jc w:val="both"/>
              <w:rPr>
                <w:rFonts w:ascii="Arial" w:hAnsi="Arial" w:cs="Arial"/>
              </w:rPr>
            </w:pPr>
          </w:p>
        </w:tc>
        <w:tc>
          <w:tcPr>
            <w:tcW w:w="2880" w:type="dxa"/>
            <w:vMerge/>
            <w:tcBorders>
              <w:top w:val="single" w:sz="4" w:space="0" w:color="auto"/>
              <w:left w:val="single" w:sz="4" w:space="0" w:color="auto"/>
              <w:bottom w:val="single" w:sz="4" w:space="0" w:color="auto"/>
              <w:right w:val="single" w:sz="4" w:space="0" w:color="auto"/>
            </w:tcBorders>
          </w:tcPr>
          <w:p w:rsidR="00BA6B0B" w:rsidRPr="00441EA4" w:rsidRDefault="00BA6B0B" w:rsidP="00441EA4">
            <w:pPr>
              <w:pStyle w:val="EBBNormalhalfafter"/>
              <w:spacing w:after="0"/>
              <w:jc w:val="center"/>
              <w:rPr>
                <w:rFonts w:ascii="Arial" w:hAnsi="Arial" w:cs="Arial"/>
              </w:rPr>
            </w:pPr>
          </w:p>
        </w:tc>
        <w:tc>
          <w:tcPr>
            <w:tcW w:w="432" w:type="dxa"/>
            <w:tcBorders>
              <w:left w:val="single" w:sz="4" w:space="0" w:color="auto"/>
              <w:right w:val="single" w:sz="4" w:space="0" w:color="auto"/>
            </w:tcBorders>
          </w:tcPr>
          <w:p w:rsidR="00BA6B0B" w:rsidRPr="00441EA4" w:rsidRDefault="00BA6B0B" w:rsidP="00441EA4">
            <w:pPr>
              <w:pStyle w:val="EBBNormalhalfafter"/>
              <w:spacing w:after="0"/>
              <w:jc w:val="both"/>
              <w:rPr>
                <w:rFonts w:ascii="Arial" w:hAnsi="Arial" w:cs="Arial"/>
              </w:rPr>
            </w:pPr>
          </w:p>
        </w:tc>
        <w:tc>
          <w:tcPr>
            <w:tcW w:w="2880" w:type="dxa"/>
            <w:vMerge/>
            <w:tcBorders>
              <w:left w:val="single" w:sz="4" w:space="0" w:color="auto"/>
              <w:bottom w:val="single" w:sz="4" w:space="0" w:color="auto"/>
              <w:right w:val="single" w:sz="4" w:space="0" w:color="auto"/>
            </w:tcBorders>
          </w:tcPr>
          <w:p w:rsidR="00BA6B0B" w:rsidRPr="00441EA4" w:rsidRDefault="00BA6B0B" w:rsidP="00441EA4">
            <w:pPr>
              <w:pStyle w:val="EBBNormalhalfafter"/>
              <w:spacing w:after="0"/>
              <w:jc w:val="center"/>
              <w:rPr>
                <w:rFonts w:ascii="Arial" w:hAnsi="Arial" w:cs="Arial"/>
              </w:rPr>
            </w:pPr>
          </w:p>
        </w:tc>
      </w:tr>
    </w:tbl>
    <w:p w:rsidR="00441EA4" w:rsidRDefault="008D2AA4" w:rsidP="00CE4E12">
      <w:pPr>
        <w:pStyle w:val="EBBNormalhalfafter"/>
        <w:spacing w:after="120"/>
      </w:pPr>
      <w:r>
        <w:rPr>
          <w:noProof/>
          <w:lang w:val="en-US"/>
        </w:rPr>
        <w:drawing>
          <wp:anchor distT="0" distB="0" distL="114300" distR="114300" simplePos="0" relativeHeight="252134400" behindDoc="0" locked="0" layoutInCell="1" allowOverlap="1">
            <wp:simplePos x="0" y="0"/>
            <wp:positionH relativeFrom="column">
              <wp:posOffset>49530</wp:posOffset>
            </wp:positionH>
            <wp:positionV relativeFrom="paragraph">
              <wp:posOffset>264795</wp:posOffset>
            </wp:positionV>
            <wp:extent cx="1592580" cy="1737360"/>
            <wp:effectExtent l="19050" t="0" r="7620" b="0"/>
            <wp:wrapSquare wrapText="right"/>
            <wp:docPr id="106" name="Picture 105" descr="Evangelio, Resurreccion     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gelio, Resurreccion     019.bmp"/>
                    <pic:cNvPicPr/>
                  </pic:nvPicPr>
                  <pic:blipFill>
                    <a:blip r:embed="rId134" cstate="print"/>
                    <a:stretch>
                      <a:fillRect/>
                    </a:stretch>
                  </pic:blipFill>
                  <pic:spPr>
                    <a:xfrm>
                      <a:off x="0" y="0"/>
                      <a:ext cx="1592580" cy="1737360"/>
                    </a:xfrm>
                    <a:prstGeom prst="rect">
                      <a:avLst/>
                    </a:prstGeom>
                  </pic:spPr>
                </pic:pic>
              </a:graphicData>
            </a:graphic>
          </wp:anchor>
        </w:drawing>
      </w:r>
    </w:p>
    <w:p w:rsidR="008C13C9" w:rsidRDefault="008C13C9" w:rsidP="00CE4E12">
      <w:pPr>
        <w:pStyle w:val="EBBNormalhalfafter"/>
        <w:spacing w:after="120"/>
      </w:pPr>
    </w:p>
    <w:p w:rsidR="00BA6B0B" w:rsidRDefault="004A5E7F" w:rsidP="00CE4E12">
      <w:pPr>
        <w:pStyle w:val="EBBNormalhalfafter"/>
        <w:spacing w:after="120"/>
      </w:pPr>
      <w:r>
        <w:rPr>
          <w:noProof/>
          <w:lang w:eastAsia="zh-TW"/>
        </w:rPr>
        <w:pict>
          <v:shape id="_x0000_s1297" type="#_x0000_t202" style="position:absolute;margin-left:30.7pt;margin-top:4.65pt;width:274.4pt;height:71.6pt;z-index:252136448;mso-height-percent:200;mso-height-percent:200;mso-width-relative:margin;mso-height-relative:margin" stroked="f">
            <v:textbox style="mso-fit-shape-to-text:t">
              <w:txbxContent>
                <w:p w:rsidR="00E46E4F" w:rsidRPr="00BA6B0B" w:rsidRDefault="00E46E4F">
                  <w:pPr>
                    <w:rPr>
                      <w:sz w:val="28"/>
                      <w:szCs w:val="28"/>
                      <w:lang w:val="es-ES"/>
                    </w:rPr>
                  </w:pPr>
                  <w:r w:rsidRPr="00BA6B0B">
                    <w:rPr>
                      <w:sz w:val="28"/>
                      <w:szCs w:val="28"/>
                      <w:lang w:val="es-ES"/>
                    </w:rPr>
                    <w:t xml:space="preserve">“Mis ovejas oyen mi voz, y yo las conozco, y me siguen, y </w:t>
                  </w:r>
                  <w:r w:rsidRPr="00BA6B0B">
                    <w:rPr>
                      <w:b/>
                      <w:sz w:val="28"/>
                      <w:szCs w:val="28"/>
                      <w:lang w:val="es-ES"/>
                    </w:rPr>
                    <w:t>yo les doy la vida eterna</w:t>
                  </w:r>
                  <w:r w:rsidRPr="00BA6B0B">
                    <w:rPr>
                      <w:sz w:val="28"/>
                      <w:szCs w:val="28"/>
                      <w:lang w:val="es-ES"/>
                    </w:rPr>
                    <w:t>; y no perecerán jamás, ni nadie las arrebatará de mi mano.” Juan 10:27-28</w:t>
                  </w:r>
                </w:p>
              </w:txbxContent>
            </v:textbox>
          </v:shape>
        </w:pict>
      </w:r>
    </w:p>
    <w:p w:rsidR="00BA6B0B" w:rsidRDefault="00BA6B0B" w:rsidP="00CE4E12">
      <w:pPr>
        <w:pStyle w:val="EBBNormalhalfafter"/>
        <w:spacing w:after="120"/>
      </w:pPr>
    </w:p>
    <w:p w:rsidR="008C13C9" w:rsidRDefault="008C13C9" w:rsidP="00CE4E12">
      <w:pPr>
        <w:pStyle w:val="EBBNormalhalfafter"/>
        <w:spacing w:after="120"/>
      </w:pPr>
    </w:p>
    <w:p w:rsidR="00BC6D6C" w:rsidRDefault="00BC6D6C" w:rsidP="00CE4E12">
      <w:pPr>
        <w:pStyle w:val="EBBNormalhalfafter"/>
        <w:spacing w:after="120"/>
      </w:pPr>
    </w:p>
    <w:p w:rsidR="00BC6D6C" w:rsidRDefault="00BC6D6C" w:rsidP="00CE4E12">
      <w:pPr>
        <w:pStyle w:val="EBBNormalhalfafter"/>
        <w:spacing w:after="120"/>
      </w:pPr>
    </w:p>
    <w:p w:rsidR="00BC6D6C" w:rsidRDefault="00BC6D6C" w:rsidP="00CE4E12">
      <w:pPr>
        <w:pStyle w:val="EBBNormalhalfafter"/>
        <w:spacing w:after="120"/>
      </w:pPr>
    </w:p>
    <w:p w:rsidR="005E15E7" w:rsidRDefault="005E15E7" w:rsidP="005E15E7">
      <w:pPr>
        <w:pStyle w:val="EBBTitle"/>
      </w:pPr>
      <w:r>
        <w:lastRenderedPageBreak/>
        <w:t>El Día Final</w:t>
      </w:r>
    </w:p>
    <w:p w:rsidR="005E15E7" w:rsidRDefault="004A5E7F" w:rsidP="00CE4E12">
      <w:pPr>
        <w:pStyle w:val="EBBNormalhalfafter"/>
        <w:spacing w:after="120"/>
      </w:pPr>
      <w:r>
        <w:rPr>
          <w:noProof/>
          <w:lang w:val="en-US"/>
        </w:rPr>
        <w:pict>
          <v:shape id="_x0000_s1298" type="#_x0000_t176" style="position:absolute;margin-left:1.1pt;margin-top:41pt;width:150.1pt;height:25.3pt;z-index:252138496;mso-height-percent:200;mso-height-percent:200;mso-width-relative:margin;mso-height-relative:margin" strokecolor="black [3213]">
            <v:textbox style="mso-fit-shape-to-text:t">
              <w:txbxContent>
                <w:p w:rsidR="00E46E4F" w:rsidRPr="009F65B2" w:rsidRDefault="00E46E4F" w:rsidP="00634629">
                  <w:pPr>
                    <w:pStyle w:val="EBBTitle"/>
                    <w:spacing w:after="0"/>
                    <w:jc w:val="left"/>
                    <w:rPr>
                      <w:b w:val="0"/>
                      <w:sz w:val="28"/>
                      <w:szCs w:val="28"/>
                    </w:rPr>
                  </w:pPr>
                  <w:r>
                    <w:rPr>
                      <w:sz w:val="28"/>
                      <w:szCs w:val="28"/>
                    </w:rPr>
                    <w:t>Antes del Día Final</w:t>
                  </w:r>
                </w:p>
              </w:txbxContent>
            </v:textbox>
            <w10:wrap type="topAndBottom"/>
          </v:shape>
        </w:pict>
      </w:r>
      <w:r w:rsidR="00634629">
        <w:t>Para los que no creen en Cristo, el Día Final da temor; pero para los creyentes, ese Día traerá gozo y paz. Para darnos esperanza, la Biblia nos dice cómo será ese Día:</w:t>
      </w:r>
    </w:p>
    <w:p w:rsidR="00634629" w:rsidRDefault="00634629" w:rsidP="00634629">
      <w:pPr>
        <w:pStyle w:val="EBBNormalhalfafter"/>
        <w:spacing w:before="240" w:after="120"/>
      </w:pPr>
      <w:r>
        <w:t>Según Jesucristo (Mateo 24), antes del Día Final, sucederán ciertas señales:</w:t>
      </w:r>
    </w:p>
    <w:p w:rsidR="005E15E7" w:rsidRDefault="00634629" w:rsidP="00CE4E12">
      <w:pPr>
        <w:pStyle w:val="EBBNormalhalfafter"/>
        <w:spacing w:after="120"/>
      </w:pPr>
      <w:r>
        <w:t>1)</w:t>
      </w:r>
      <w:r>
        <w:tab/>
        <w:t>Habrá muchos desastres naturales (hambres, terremotos, plagas)</w:t>
      </w:r>
    </w:p>
    <w:p w:rsidR="00634629" w:rsidRDefault="00634629" w:rsidP="00634629">
      <w:pPr>
        <w:pStyle w:val="EBBNormalhalfafter"/>
        <w:spacing w:after="120"/>
        <w:ind w:left="720" w:hanging="720"/>
      </w:pPr>
      <w:r>
        <w:t>2)</w:t>
      </w:r>
      <w:r>
        <w:tab/>
        <w:t>Habrá mucha maldad humana (guerras, persecuciones de los cristianos, falsos profetas, falta de amor)</w:t>
      </w:r>
    </w:p>
    <w:p w:rsidR="00634629" w:rsidRDefault="00634629" w:rsidP="00634629">
      <w:pPr>
        <w:pStyle w:val="EBBNormalhalfafter"/>
        <w:spacing w:after="120"/>
        <w:ind w:left="720" w:hanging="720"/>
      </w:pPr>
      <w:r>
        <w:t>3)</w:t>
      </w:r>
      <w:r>
        <w:tab/>
        <w:t>El mensaje de salvación se predicará a todas las naciones</w:t>
      </w:r>
    </w:p>
    <w:p w:rsidR="00634629" w:rsidRDefault="004A5E7F" w:rsidP="00634629">
      <w:pPr>
        <w:pStyle w:val="EBBNormalhalfafter"/>
        <w:spacing w:after="120"/>
        <w:ind w:left="720" w:hanging="720"/>
      </w:pPr>
      <w:r>
        <w:rPr>
          <w:noProof/>
          <w:lang w:val="en-US"/>
        </w:rPr>
        <w:pict>
          <v:shape id="_x0000_s1299" type="#_x0000_t176" style="position:absolute;left:0;text-align:left;margin-left:1.9pt;margin-top:22.9pt;width:121.7pt;height:41.4pt;z-index:252139520;mso-height-percent:200;mso-height-percent:200;mso-width-relative:margin;mso-height-relative:margin" strokecolor="black [3213]">
            <v:textbox style="mso-fit-shape-to-text:t">
              <w:txbxContent>
                <w:p w:rsidR="00E46E4F" w:rsidRPr="009F65B2" w:rsidRDefault="00E46E4F" w:rsidP="007E0F60">
                  <w:pPr>
                    <w:pStyle w:val="EBBTitle"/>
                    <w:spacing w:after="0"/>
                    <w:jc w:val="left"/>
                    <w:rPr>
                      <w:b w:val="0"/>
                      <w:sz w:val="28"/>
                      <w:szCs w:val="28"/>
                    </w:rPr>
                  </w:pPr>
                  <w:r>
                    <w:rPr>
                      <w:sz w:val="28"/>
                      <w:szCs w:val="28"/>
                    </w:rPr>
                    <w:t>En el Día Final</w:t>
                  </w:r>
                </w:p>
              </w:txbxContent>
            </v:textbox>
            <w10:wrap type="topAndBottom"/>
          </v:shape>
        </w:pict>
      </w:r>
      <w:r w:rsidR="00634629">
        <w:t>Todo esto se ha cumplido</w:t>
      </w:r>
      <w:r w:rsidR="007E0F60">
        <w:t>. El Día Final podría llegar en cualquier momento.</w:t>
      </w:r>
    </w:p>
    <w:p w:rsidR="007E0F60" w:rsidRPr="007E0F60" w:rsidRDefault="000B546B" w:rsidP="007E0F60">
      <w:pPr>
        <w:pStyle w:val="EBBNormalhalfafter"/>
        <w:spacing w:before="240" w:after="120"/>
      </w:pPr>
      <w:r>
        <w:rPr>
          <w:noProof/>
          <w:lang w:val="en-US"/>
        </w:rPr>
        <w:drawing>
          <wp:anchor distT="0" distB="0" distL="114300" distR="114300" simplePos="0" relativeHeight="252140544" behindDoc="0" locked="0" layoutInCell="1" allowOverlap="1">
            <wp:simplePos x="0" y="0"/>
            <wp:positionH relativeFrom="column">
              <wp:posOffset>3417570</wp:posOffset>
            </wp:positionH>
            <wp:positionV relativeFrom="paragraph">
              <wp:posOffset>218440</wp:posOffset>
            </wp:positionV>
            <wp:extent cx="2413635" cy="1813560"/>
            <wp:effectExtent l="19050" t="0" r="5715" b="0"/>
            <wp:wrapSquare wrapText="left"/>
            <wp:docPr id="108" name="Picture 107" descr="Cross in Cloud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in Clouds.wmf"/>
                    <pic:cNvPicPr/>
                  </pic:nvPicPr>
                  <pic:blipFill>
                    <a:blip r:embed="rId135" cstate="print"/>
                    <a:stretch>
                      <a:fillRect/>
                    </a:stretch>
                  </pic:blipFill>
                  <pic:spPr>
                    <a:xfrm>
                      <a:off x="0" y="0"/>
                      <a:ext cx="2413635" cy="1813560"/>
                    </a:xfrm>
                    <a:prstGeom prst="rect">
                      <a:avLst/>
                    </a:prstGeom>
                  </pic:spPr>
                </pic:pic>
              </a:graphicData>
            </a:graphic>
          </wp:anchor>
        </w:drawing>
      </w:r>
      <w:r w:rsidR="007E0F60">
        <w:t xml:space="preserve">Cuando llega el Día Final, </w:t>
      </w:r>
      <w:r w:rsidR="007E0F60">
        <w:rPr>
          <w:b/>
        </w:rPr>
        <w:t>Jesucristo volverá visiblemente a la tierra</w:t>
      </w:r>
      <w:r w:rsidR="007E0F60">
        <w:t xml:space="preserve">. Jesucristo vendrá </w:t>
      </w:r>
      <w:r w:rsidR="007E0F60">
        <w:rPr>
          <w:b/>
        </w:rPr>
        <w:t>en gloria</w:t>
      </w:r>
      <w:r w:rsidR="007E0F60">
        <w:t xml:space="preserve"> (Mateo 24:31), </w:t>
      </w:r>
      <w:r w:rsidR="007E0F60">
        <w:rPr>
          <w:b/>
        </w:rPr>
        <w:t>visiblemente</w:t>
      </w:r>
      <w:r w:rsidR="007E0F60">
        <w:t xml:space="preserve"> </w:t>
      </w:r>
      <w:r>
        <w:t xml:space="preserve">en las nubes </w:t>
      </w:r>
      <w:r w:rsidR="007E0F60">
        <w:t xml:space="preserve">(Mateo 24:27) y </w:t>
      </w:r>
      <w:r w:rsidR="007E0F60">
        <w:rPr>
          <w:b/>
        </w:rPr>
        <w:t>sin aviso</w:t>
      </w:r>
      <w:r w:rsidR="007E0F60">
        <w:t xml:space="preserve"> (Mateo 24:36-42). Nadie sabe la fecha cuando Cristo volverá.</w:t>
      </w:r>
    </w:p>
    <w:p w:rsidR="005E15E7" w:rsidRDefault="007E0F60" w:rsidP="00CE4E12">
      <w:pPr>
        <w:pStyle w:val="EBBNormalhalfafter"/>
        <w:spacing w:after="120"/>
      </w:pPr>
      <w:r>
        <w:t xml:space="preserve">En el Día Final, </w:t>
      </w:r>
      <w:r>
        <w:rPr>
          <w:b/>
        </w:rPr>
        <w:t>los muertos resucitarán</w:t>
      </w:r>
      <w:r>
        <w:t>. Los cristianos fallecidos resucitarán primero (1 Tesalonicenses 4:16). En seguida, los cristianos vivos serán llevados para encontrar al Señor en las nubes (1 Tesalonicenses 4:17). Luego los incrédulos fallecidos resucitarán (Juan 5:29). Entonces Jesucristo pronunciará juicio sobre todos (Mateo 25:31-46).</w:t>
      </w:r>
    </w:p>
    <w:p w:rsidR="007E0F60" w:rsidRDefault="007E0F60" w:rsidP="00CE4E12">
      <w:pPr>
        <w:pStyle w:val="EBBNormalhalfafter"/>
        <w:spacing w:after="120"/>
      </w:pPr>
      <w:r>
        <w:t xml:space="preserve">En el Día Final, </w:t>
      </w:r>
      <w:r>
        <w:rPr>
          <w:b/>
        </w:rPr>
        <w:t>el cielo y la tierra serán destruidos</w:t>
      </w:r>
      <w:r>
        <w:t>. Pero Dios hará un nuevo cielo y una nueva tierra, sin defecto (2 Pedro 3:10-13).</w:t>
      </w:r>
    </w:p>
    <w:p w:rsidR="007E0F60" w:rsidRDefault="007E0F60" w:rsidP="00CE4E12">
      <w:pPr>
        <w:pStyle w:val="EBBNormalhalfafter"/>
        <w:spacing w:after="120"/>
      </w:pPr>
      <w:r>
        <w:t xml:space="preserve">En el Día Final, </w:t>
      </w:r>
      <w:r>
        <w:rPr>
          <w:b/>
        </w:rPr>
        <w:t>Jesucristo pronunciará el Juicio Final</w:t>
      </w:r>
      <w:r>
        <w:t>. Los creyentes y los no creyentes serán separados. Cristo reconocerá a los creyentes y alabará sus buenas obras, pero no mencionará ninguno de sus pecados, porque ellos son perdonados (Mateo 25:34-40). Cristo condenará a los no creyentes por sus malas obras, pero no mencionará ninguna obra buena de su parte, porque sin fe es imposible agradar a Dios (Hebreos 11:6). Los creyentes vivirán para siempre en el cielo nuevo y la tierra nueva, pero los incrédulos sufrirán eternamente (Mateo 25:46).</w:t>
      </w:r>
    </w:p>
    <w:p w:rsidR="000B546B" w:rsidRDefault="000B546B">
      <w:pPr>
        <w:autoSpaceDE/>
        <w:autoSpaceDN/>
        <w:adjustRightInd/>
        <w:spacing w:after="200" w:line="276" w:lineRule="auto"/>
        <w:rPr>
          <w:rFonts w:cstheme="minorBidi"/>
          <w:sz w:val="28"/>
          <w:szCs w:val="28"/>
          <w:lang w:val="es-ES_tradnl"/>
        </w:rPr>
      </w:pPr>
      <w:r w:rsidRPr="008E6C03">
        <w:rPr>
          <w:lang w:val="es-ES"/>
        </w:rPr>
        <w:br w:type="page"/>
      </w:r>
    </w:p>
    <w:p w:rsidR="000B546B" w:rsidRDefault="009E1C73" w:rsidP="009E1C73">
      <w:pPr>
        <w:pStyle w:val="EBBTitle"/>
      </w:pPr>
      <w:r>
        <w:lastRenderedPageBreak/>
        <w:t>Ejercicios: La Resurrección y el Día Final</w:t>
      </w:r>
    </w:p>
    <w:p w:rsidR="000B546B" w:rsidRDefault="009E1C73" w:rsidP="00CF5169">
      <w:pPr>
        <w:pStyle w:val="EBBNormalhalfafter"/>
        <w:spacing w:after="0" w:line="440" w:lineRule="exact"/>
        <w:rPr>
          <w:lang w:val="es-ES"/>
        </w:rPr>
      </w:pPr>
      <w:r>
        <w:rPr>
          <w:lang w:val="es-ES"/>
        </w:rPr>
        <w:t>1.</w:t>
      </w:r>
      <w:r>
        <w:rPr>
          <w:lang w:val="es-ES"/>
        </w:rPr>
        <w:tab/>
        <w:t>¿Cuándo sucederá la resurrección de los muertos?  En el _____  _______.</w:t>
      </w:r>
    </w:p>
    <w:p w:rsidR="009E1C73" w:rsidRDefault="009E1C73" w:rsidP="00CF5169">
      <w:pPr>
        <w:pStyle w:val="EBBNormalhalfafter"/>
        <w:spacing w:after="0" w:line="440" w:lineRule="exact"/>
        <w:rPr>
          <w:lang w:val="es-ES"/>
        </w:rPr>
      </w:pPr>
      <w:r>
        <w:rPr>
          <w:lang w:val="es-ES"/>
        </w:rPr>
        <w:t>2.</w:t>
      </w:r>
      <w:r>
        <w:rPr>
          <w:lang w:val="es-ES"/>
        </w:rPr>
        <w:tab/>
        <w:t>Después de ser resucitados, ¿a dónde irán los creyentes? Al ___________</w:t>
      </w:r>
    </w:p>
    <w:p w:rsidR="009E1C73" w:rsidRDefault="009E1C73" w:rsidP="00CF5169">
      <w:pPr>
        <w:pStyle w:val="EBBNormalhalfafter"/>
        <w:spacing w:after="0" w:line="440" w:lineRule="exact"/>
        <w:rPr>
          <w:lang w:val="es-ES"/>
        </w:rPr>
      </w:pPr>
      <w:r>
        <w:rPr>
          <w:lang w:val="es-ES"/>
        </w:rPr>
        <w:tab/>
        <w:t>¿A dónde irán los no creyentes? Al ___________</w:t>
      </w:r>
    </w:p>
    <w:p w:rsidR="009E1C73" w:rsidRPr="009E1C73" w:rsidRDefault="009E1C73" w:rsidP="00CF5169">
      <w:pPr>
        <w:pStyle w:val="EBBNormalhalfafter"/>
        <w:spacing w:after="0" w:line="440" w:lineRule="exact"/>
        <w:ind w:left="720" w:hanging="720"/>
        <w:rPr>
          <w:lang w:val="es-ES"/>
        </w:rPr>
      </w:pPr>
      <w:r>
        <w:rPr>
          <w:lang w:val="es-ES"/>
        </w:rPr>
        <w:t>3.</w:t>
      </w:r>
      <w:r>
        <w:rPr>
          <w:lang w:val="es-ES"/>
        </w:rPr>
        <w:tab/>
        <w:t>En la resurrección, ¿cómo serán nuestros cuerpos? (Marca “Sí” o “No”)</w:t>
      </w:r>
    </w:p>
    <w:p w:rsidR="000B546B" w:rsidRDefault="009E1C73" w:rsidP="00CF5169">
      <w:pPr>
        <w:pStyle w:val="EBBNormalhalfafter"/>
        <w:tabs>
          <w:tab w:val="left" w:pos="720"/>
          <w:tab w:val="left" w:pos="1440"/>
        </w:tabs>
        <w:spacing w:after="0" w:line="440" w:lineRule="exact"/>
        <w:ind w:left="1800" w:hanging="1800"/>
        <w:rPr>
          <w:lang w:val="es-ES"/>
        </w:rPr>
      </w:pPr>
      <w:r>
        <w:rPr>
          <w:lang w:val="es-ES"/>
        </w:rPr>
        <w:tab/>
        <w:t>____</w:t>
      </w:r>
      <w:r>
        <w:rPr>
          <w:lang w:val="es-ES"/>
        </w:rPr>
        <w:tab/>
        <w:t>a.</w:t>
      </w:r>
      <w:r>
        <w:rPr>
          <w:lang w:val="es-ES"/>
        </w:rPr>
        <w:tab/>
        <w:t>Iguales que hoy en día, sufriendo enfermedades y envejecimiento.</w:t>
      </w:r>
    </w:p>
    <w:p w:rsidR="009E1C73" w:rsidRDefault="009E1C73" w:rsidP="00CF5169">
      <w:pPr>
        <w:pStyle w:val="EBBNormalhalfafter"/>
        <w:tabs>
          <w:tab w:val="left" w:pos="720"/>
          <w:tab w:val="left" w:pos="1440"/>
        </w:tabs>
        <w:spacing w:after="0" w:line="440" w:lineRule="exact"/>
        <w:ind w:left="1800" w:hanging="1800"/>
        <w:rPr>
          <w:lang w:val="es-ES"/>
        </w:rPr>
      </w:pPr>
      <w:r>
        <w:rPr>
          <w:lang w:val="es-ES"/>
        </w:rPr>
        <w:tab/>
        <w:t>____</w:t>
      </w:r>
      <w:r>
        <w:rPr>
          <w:lang w:val="es-ES"/>
        </w:rPr>
        <w:tab/>
        <w:t>b.</w:t>
      </w:r>
      <w:r>
        <w:rPr>
          <w:lang w:val="es-ES"/>
        </w:rPr>
        <w:tab/>
        <w:t>Iguales que hoy en día, con problemas y tristezas.</w:t>
      </w:r>
    </w:p>
    <w:p w:rsidR="009E1C73" w:rsidRDefault="009E1C73" w:rsidP="00CF5169">
      <w:pPr>
        <w:pStyle w:val="EBBNormalhalfafter"/>
        <w:tabs>
          <w:tab w:val="left" w:pos="720"/>
          <w:tab w:val="left" w:pos="1440"/>
        </w:tabs>
        <w:spacing w:after="120" w:line="440" w:lineRule="exact"/>
        <w:ind w:left="1800" w:hanging="1800"/>
        <w:rPr>
          <w:lang w:val="es-ES"/>
        </w:rPr>
      </w:pPr>
      <w:r>
        <w:rPr>
          <w:lang w:val="es-ES"/>
        </w:rPr>
        <w:tab/>
        <w:t>____</w:t>
      </w:r>
      <w:r>
        <w:rPr>
          <w:lang w:val="es-ES"/>
        </w:rPr>
        <w:tab/>
        <w:t>c.</w:t>
      </w:r>
      <w:r>
        <w:rPr>
          <w:lang w:val="es-ES"/>
        </w:rPr>
        <w:tab/>
        <w:t>Serán cuerpos glorificados (transformados), como Cristo mismo.</w:t>
      </w:r>
    </w:p>
    <w:p w:rsidR="009E1C73" w:rsidRPr="009E1C73" w:rsidRDefault="009E1C73" w:rsidP="00CF5169">
      <w:pPr>
        <w:pStyle w:val="EBBNormalhalfafter"/>
        <w:tabs>
          <w:tab w:val="left" w:pos="720"/>
          <w:tab w:val="left" w:pos="1440"/>
        </w:tabs>
        <w:spacing w:after="0"/>
        <w:ind w:left="1800" w:hanging="1800"/>
        <w:rPr>
          <w:lang w:val="es-ES"/>
        </w:rPr>
      </w:pPr>
      <w:r>
        <w:rPr>
          <w:lang w:val="es-ES"/>
        </w:rPr>
        <w:t>4.</w:t>
      </w:r>
      <w:r>
        <w:rPr>
          <w:lang w:val="es-ES"/>
        </w:rPr>
        <w:tab/>
        <w:t>¿Cómo es posible la resurrección?    Para _______, todo es ____________.</w:t>
      </w:r>
    </w:p>
    <w:p w:rsidR="000B546B" w:rsidRDefault="009E1C73" w:rsidP="00CF5169">
      <w:pPr>
        <w:pStyle w:val="EBBNormalhalfafter"/>
        <w:spacing w:after="0" w:line="440" w:lineRule="exact"/>
        <w:ind w:left="720" w:hanging="720"/>
      </w:pPr>
      <w:r>
        <w:t>5.</w:t>
      </w:r>
      <w:r>
        <w:tab/>
      </w:r>
      <w:r w:rsidR="00CF5169">
        <w:t>Como una semilla se siembra en la tierra pero se levanta como una planta, así nuestro _________, al morir, será ___________ o ___________ pero Dios lo levantará __________ y __________</w:t>
      </w:r>
    </w:p>
    <w:p w:rsidR="00CF5169" w:rsidRDefault="00CF5169" w:rsidP="00CF5169">
      <w:pPr>
        <w:pStyle w:val="EBBNormalhalfafter"/>
        <w:tabs>
          <w:tab w:val="left" w:pos="720"/>
          <w:tab w:val="left" w:pos="5040"/>
        </w:tabs>
        <w:spacing w:after="0" w:line="420" w:lineRule="exact"/>
      </w:pPr>
      <w:r>
        <w:t>6.</w:t>
      </w:r>
      <w:r>
        <w:tab/>
        <w:t xml:space="preserve">En el cielo, </w:t>
      </w:r>
      <w:r>
        <w:rPr>
          <w:b/>
        </w:rPr>
        <w:t>no habrá</w:t>
      </w:r>
      <w:r>
        <w:t>:</w:t>
      </w:r>
      <w:r>
        <w:tab/>
        <w:t xml:space="preserve">En cambio, </w:t>
      </w:r>
      <w:r>
        <w:rPr>
          <w:b/>
        </w:rPr>
        <w:t>sí habrá</w:t>
      </w:r>
      <w:r>
        <w:t>:</w:t>
      </w:r>
    </w:p>
    <w:p w:rsidR="00CF5169" w:rsidRDefault="00CF5169" w:rsidP="00CF5169">
      <w:pPr>
        <w:pStyle w:val="EBBNormalhalfafter"/>
        <w:tabs>
          <w:tab w:val="left" w:pos="720"/>
          <w:tab w:val="left" w:pos="5040"/>
        </w:tabs>
        <w:spacing w:after="0" w:line="420" w:lineRule="exact"/>
      </w:pPr>
      <w:r>
        <w:tab/>
        <w:t>_______________</w:t>
      </w:r>
      <w:r>
        <w:tab/>
        <w:t>_______ y los ___________</w:t>
      </w:r>
    </w:p>
    <w:p w:rsidR="00CF5169" w:rsidRDefault="00CF5169" w:rsidP="00CF5169">
      <w:pPr>
        <w:pStyle w:val="EBBNormalhalfafter"/>
        <w:tabs>
          <w:tab w:val="left" w:pos="720"/>
          <w:tab w:val="left" w:pos="5040"/>
        </w:tabs>
        <w:spacing w:after="0" w:line="420" w:lineRule="exact"/>
      </w:pPr>
      <w:r>
        <w:tab/>
        <w:t xml:space="preserve">___________ </w:t>
      </w:r>
      <w:proofErr w:type="gramStart"/>
      <w:r>
        <w:t>y</w:t>
      </w:r>
      <w:proofErr w:type="gramEnd"/>
      <w:r>
        <w:t xml:space="preserve"> ___________</w:t>
      </w:r>
      <w:r>
        <w:tab/>
        <w:t>Nuestros __________________</w:t>
      </w:r>
    </w:p>
    <w:p w:rsidR="00CF5169" w:rsidRDefault="00CF5169" w:rsidP="00CF5169">
      <w:pPr>
        <w:pStyle w:val="EBBNormalhalfafter"/>
        <w:tabs>
          <w:tab w:val="left" w:pos="720"/>
          <w:tab w:val="left" w:pos="5040"/>
        </w:tabs>
        <w:spacing w:after="0" w:line="420" w:lineRule="exact"/>
      </w:pPr>
      <w:r>
        <w:tab/>
        <w:t xml:space="preserve">___________ </w:t>
      </w:r>
      <w:proofErr w:type="gramStart"/>
      <w:r>
        <w:t>y</w:t>
      </w:r>
      <w:proofErr w:type="gramEnd"/>
      <w:r>
        <w:t xml:space="preserve"> ___________</w:t>
      </w:r>
      <w:r>
        <w:tab/>
        <w:t xml:space="preserve">__________ </w:t>
      </w:r>
      <w:proofErr w:type="spellStart"/>
      <w:r>
        <w:t>y</w:t>
      </w:r>
      <w:proofErr w:type="spellEnd"/>
      <w:r>
        <w:t xml:space="preserve"> ________ sin medida</w:t>
      </w:r>
    </w:p>
    <w:p w:rsidR="00CF5169" w:rsidRDefault="00CF5169" w:rsidP="00CF5169">
      <w:pPr>
        <w:pStyle w:val="EBBNormalhalfafter"/>
        <w:spacing w:after="0" w:line="420" w:lineRule="exact"/>
      </w:pPr>
      <w:r>
        <w:t>7.</w:t>
      </w:r>
      <w:r>
        <w:tab/>
        <w:t>Antes de la Creación, Dios te ___________</w:t>
      </w:r>
    </w:p>
    <w:p w:rsidR="00CF5169" w:rsidRDefault="00CF5169" w:rsidP="00CF5169">
      <w:pPr>
        <w:pStyle w:val="EBBNormalhalfafter"/>
        <w:spacing w:after="0" w:line="420" w:lineRule="exact"/>
      </w:pPr>
      <w:r>
        <w:tab/>
      </w:r>
      <w:r w:rsidR="00914209">
        <w:tab/>
      </w:r>
      <w:r>
        <w:t>Durante esta vida, Dios te ___________</w:t>
      </w:r>
    </w:p>
    <w:p w:rsidR="00CF5169" w:rsidRDefault="00CF5169" w:rsidP="00CF5169">
      <w:pPr>
        <w:pStyle w:val="EBBNormalhalfafter"/>
        <w:spacing w:after="0" w:line="420" w:lineRule="exact"/>
      </w:pPr>
      <w:r>
        <w:tab/>
        <w:t>Para siempre, Dios te dará la __________  ___________</w:t>
      </w:r>
    </w:p>
    <w:p w:rsidR="00CF5169" w:rsidRDefault="00CF5169" w:rsidP="00CF5169">
      <w:pPr>
        <w:pStyle w:val="EBBNormalhalfafter"/>
        <w:spacing w:after="0" w:line="420" w:lineRule="exact"/>
      </w:pPr>
      <w:r>
        <w:t>8.</w:t>
      </w:r>
      <w:r>
        <w:tab/>
      </w:r>
      <w:r>
        <w:rPr>
          <w:b/>
        </w:rPr>
        <w:t>Antes del Día Final</w:t>
      </w:r>
      <w:r>
        <w:t>:</w:t>
      </w:r>
    </w:p>
    <w:p w:rsidR="00CF5169" w:rsidRDefault="00CF5169" w:rsidP="00B07AE9">
      <w:pPr>
        <w:pStyle w:val="EBBNormalhalfafter"/>
        <w:spacing w:after="0" w:line="320" w:lineRule="exact"/>
      </w:pPr>
      <w:r>
        <w:tab/>
        <w:t>1)</w:t>
      </w:r>
      <w:r>
        <w:tab/>
        <w:t>Habrá muchos __________  __________</w:t>
      </w:r>
    </w:p>
    <w:p w:rsidR="00CF5169" w:rsidRDefault="00CF5169" w:rsidP="00CF5169">
      <w:pPr>
        <w:pStyle w:val="EBBNormalhalfafter"/>
        <w:spacing w:after="0" w:line="420" w:lineRule="exact"/>
      </w:pPr>
      <w:r>
        <w:tab/>
        <w:t>2)</w:t>
      </w:r>
      <w:r>
        <w:tab/>
        <w:t>Habrá mucha __________  __________</w:t>
      </w:r>
    </w:p>
    <w:p w:rsidR="00CF5169" w:rsidRDefault="00CF5169" w:rsidP="00CF5169">
      <w:pPr>
        <w:pStyle w:val="EBBNormalhalfafter"/>
        <w:spacing w:after="0" w:line="420" w:lineRule="exact"/>
      </w:pPr>
      <w:r>
        <w:tab/>
        <w:t>3)</w:t>
      </w:r>
      <w:r>
        <w:tab/>
        <w:t>El mensaje de salvación se ___________ a _________________</w:t>
      </w:r>
    </w:p>
    <w:p w:rsidR="00CF5169" w:rsidRDefault="00CF5169" w:rsidP="00CF5169">
      <w:pPr>
        <w:pStyle w:val="EBBNormalhalfafter"/>
        <w:spacing w:after="0" w:line="420" w:lineRule="exact"/>
      </w:pPr>
      <w:r>
        <w:t>9.</w:t>
      </w:r>
      <w:r>
        <w:tab/>
      </w:r>
      <w:r>
        <w:rPr>
          <w:b/>
        </w:rPr>
        <w:t>En el Día Final:</w:t>
      </w:r>
    </w:p>
    <w:p w:rsidR="00CF5169" w:rsidRDefault="00CF5169" w:rsidP="00B07AE9">
      <w:pPr>
        <w:pStyle w:val="EBBNormalhalfafter"/>
        <w:spacing w:after="0" w:line="320" w:lineRule="exact"/>
      </w:pPr>
      <w:r>
        <w:tab/>
        <w:t>1)</w:t>
      </w:r>
      <w:r>
        <w:tab/>
        <w:t>Jesucristo ________  ___________ a la tierra.</w:t>
      </w:r>
    </w:p>
    <w:p w:rsidR="00CF5169" w:rsidRDefault="00CF5169" w:rsidP="00CF5169">
      <w:pPr>
        <w:pStyle w:val="EBBNormalhalfafter"/>
        <w:spacing w:after="0" w:line="420" w:lineRule="exact"/>
      </w:pPr>
      <w:r>
        <w:tab/>
        <w:t>2)</w:t>
      </w:r>
      <w:r>
        <w:tab/>
        <w:t>Los muertos _____________</w:t>
      </w:r>
    </w:p>
    <w:p w:rsidR="00CF5169" w:rsidRDefault="00CF5169" w:rsidP="00CF5169">
      <w:pPr>
        <w:pStyle w:val="EBBNormalhalfafter"/>
        <w:spacing w:after="0" w:line="420" w:lineRule="exact"/>
      </w:pPr>
      <w:r>
        <w:tab/>
        <w:t>3)</w:t>
      </w:r>
      <w:r>
        <w:tab/>
        <w:t>El ________ y la _________ serán ____________</w:t>
      </w:r>
    </w:p>
    <w:p w:rsidR="00CF5169" w:rsidRPr="00CF5169" w:rsidRDefault="00CF5169" w:rsidP="00CF5169">
      <w:pPr>
        <w:pStyle w:val="EBBNormalhalfafter"/>
        <w:spacing w:after="0" w:line="420" w:lineRule="exact"/>
      </w:pPr>
      <w:r>
        <w:tab/>
        <w:t>4)</w:t>
      </w:r>
      <w:r>
        <w:tab/>
        <w:t>Jesucristo pronunciará el __________  __________</w:t>
      </w:r>
    </w:p>
    <w:p w:rsidR="00CF5169" w:rsidRDefault="00B07AE9" w:rsidP="00B07AE9">
      <w:pPr>
        <w:pStyle w:val="EBBNormalhalfafter"/>
        <w:spacing w:after="0" w:line="380" w:lineRule="exact"/>
      </w:pPr>
      <w:r>
        <w:t>10.</w:t>
      </w:r>
      <w:r>
        <w:tab/>
        <w:t xml:space="preserve">Escribe de memoria los </w:t>
      </w:r>
      <w:r>
        <w:rPr>
          <w:b/>
        </w:rPr>
        <w:t>últimos 12 libros</w:t>
      </w:r>
      <w:r>
        <w:t xml:space="preserve"> del Antiguo Testamento:</w:t>
      </w:r>
    </w:p>
    <w:p w:rsidR="00B07AE9" w:rsidRDefault="00B07AE9" w:rsidP="00B07AE9">
      <w:pPr>
        <w:pStyle w:val="EBBNormalhalfafter"/>
        <w:spacing w:after="0" w:line="340" w:lineRule="exact"/>
      </w:pPr>
      <w:r>
        <w:tab/>
        <w:t>_____________________________________________________________</w:t>
      </w:r>
    </w:p>
    <w:p w:rsidR="00B07AE9" w:rsidRPr="00B07AE9" w:rsidRDefault="00B07AE9" w:rsidP="00B07AE9">
      <w:pPr>
        <w:pStyle w:val="EBBNormalhalfafter"/>
        <w:spacing w:after="0" w:line="340" w:lineRule="exact"/>
      </w:pPr>
      <w:r>
        <w:tab/>
        <w:t>_____________________________________________________________</w:t>
      </w:r>
    </w:p>
    <w:p w:rsidR="000B546B" w:rsidRDefault="00B07AE9" w:rsidP="00B07AE9">
      <w:pPr>
        <w:pStyle w:val="EBBTitle"/>
      </w:pPr>
      <w:r>
        <w:lastRenderedPageBreak/>
        <w:t>Repaso de la Memorización</w:t>
      </w:r>
    </w:p>
    <w:p w:rsidR="00FC6511" w:rsidRDefault="00FC6511" w:rsidP="00BC3891">
      <w:pPr>
        <w:pStyle w:val="EBBNormalhalfafter"/>
        <w:spacing w:after="120"/>
      </w:pPr>
      <w:r>
        <w:t>Hasta la fecha, has memorizado varios versículos bíblicos. A lo mejor después de tanto tiempo, te has olvidado algunas partes de ellos. En este momento, vuelve a buscar esas citas en tu Biblia</w:t>
      </w:r>
      <w:r w:rsidR="00BC3891">
        <w:t>. Repasa los versículos. Luego escríbelos de memoria en los espacios abajo:</w:t>
      </w:r>
    </w:p>
    <w:p w:rsidR="00B07AE9" w:rsidRDefault="00B07AE9" w:rsidP="00914209">
      <w:pPr>
        <w:pStyle w:val="EBBNormalhalfafter"/>
        <w:spacing w:after="120"/>
        <w:ind w:left="720" w:hanging="720"/>
      </w:pPr>
      <w:r>
        <w:t>1.</w:t>
      </w:r>
      <w:r>
        <w:tab/>
      </w:r>
      <w:r w:rsidR="00BC3891">
        <w:t>De l</w:t>
      </w:r>
      <w:r>
        <w:t xml:space="preserve">a </w:t>
      </w:r>
      <w:r>
        <w:rPr>
          <w:b/>
        </w:rPr>
        <w:t>Primera Parte</w:t>
      </w:r>
      <w:r w:rsidR="00BC3891">
        <w:t xml:space="preserve"> de las Enseñanzas Básicas de la Biblia:</w:t>
      </w:r>
      <w:r>
        <w:t xml:space="preserve"> </w:t>
      </w:r>
      <w:r w:rsidR="00BC3891">
        <w:br/>
        <w:t>1 Timoteo 1:15</w:t>
      </w:r>
      <w:r w:rsidR="00914209">
        <w:t xml:space="preserve"> </w:t>
      </w:r>
    </w:p>
    <w:p w:rsidR="00914209" w:rsidRDefault="00914209" w:rsidP="00914209">
      <w:pPr>
        <w:pStyle w:val="EBBNormalhalfafter"/>
        <w:spacing w:after="120"/>
        <w:ind w:left="720" w:hanging="720"/>
      </w:pPr>
      <w:r>
        <w:tab/>
        <w:t>_____________________________________________________________</w:t>
      </w:r>
    </w:p>
    <w:p w:rsidR="00914209" w:rsidRDefault="00914209" w:rsidP="00914209">
      <w:pPr>
        <w:pStyle w:val="EBBNormalhalfafter"/>
        <w:spacing w:after="120"/>
        <w:ind w:left="720" w:hanging="720"/>
      </w:pPr>
      <w:r>
        <w:tab/>
        <w:t>_____________________________________________________________</w:t>
      </w:r>
    </w:p>
    <w:p w:rsidR="00914209" w:rsidRDefault="00914209" w:rsidP="00914209">
      <w:pPr>
        <w:pStyle w:val="EBBNormalhalfafter"/>
        <w:spacing w:after="120"/>
        <w:ind w:left="720" w:hanging="720"/>
      </w:pPr>
      <w:r>
        <w:tab/>
        <w:t>_____________________________________________________________</w:t>
      </w:r>
    </w:p>
    <w:p w:rsidR="00914209" w:rsidRDefault="00914209" w:rsidP="00914209">
      <w:pPr>
        <w:pStyle w:val="EBBNormalhalfafter"/>
        <w:spacing w:after="120"/>
        <w:ind w:left="720" w:hanging="720"/>
      </w:pPr>
      <w:r>
        <w:t>2.</w:t>
      </w:r>
      <w:r>
        <w:tab/>
      </w:r>
      <w:r w:rsidR="00BC3891">
        <w:t>De</w:t>
      </w:r>
      <w:r>
        <w:t xml:space="preserve"> la </w:t>
      </w:r>
      <w:r>
        <w:rPr>
          <w:b/>
        </w:rPr>
        <w:t>Segunda Parte</w:t>
      </w:r>
      <w:r>
        <w:t xml:space="preserve"> de las Enseñanzas Básicas de la Biblia</w:t>
      </w:r>
      <w:r w:rsidR="00BC3891">
        <w:t xml:space="preserve">: </w:t>
      </w:r>
      <w:r w:rsidR="00BC3891">
        <w:br/>
        <w:t>Mateo 22:37</w:t>
      </w:r>
    </w:p>
    <w:p w:rsidR="00945D35" w:rsidRDefault="00945D35" w:rsidP="00945D35">
      <w:pPr>
        <w:pStyle w:val="EBBNormalhalfafter"/>
        <w:spacing w:after="120"/>
        <w:ind w:left="720" w:hanging="720"/>
      </w:pPr>
      <w:r>
        <w:tab/>
        <w:t>_____________________________________________________________</w:t>
      </w:r>
    </w:p>
    <w:p w:rsidR="00945D35" w:rsidRDefault="00945D35" w:rsidP="00945D35">
      <w:pPr>
        <w:pStyle w:val="EBBNormalhalfafter"/>
        <w:spacing w:after="120"/>
        <w:ind w:left="720" w:hanging="720"/>
      </w:pPr>
      <w:r>
        <w:tab/>
        <w:t>_____________________________________________________________</w:t>
      </w:r>
    </w:p>
    <w:p w:rsidR="00945D35" w:rsidRDefault="00BC3891" w:rsidP="00BC3891">
      <w:pPr>
        <w:pStyle w:val="EBBNormalhalfafter"/>
        <w:spacing w:after="120"/>
        <w:ind w:left="720"/>
      </w:pPr>
      <w:r>
        <w:t>Mateo 22:39</w:t>
      </w:r>
    </w:p>
    <w:p w:rsidR="00945D35" w:rsidRDefault="00945D35" w:rsidP="00945D35">
      <w:pPr>
        <w:pStyle w:val="EBBNormalhalfafter"/>
        <w:spacing w:after="120"/>
        <w:ind w:left="720" w:hanging="720"/>
      </w:pPr>
      <w:r>
        <w:tab/>
        <w:t>_____________________________________________________________</w:t>
      </w:r>
    </w:p>
    <w:p w:rsidR="00BC3891" w:rsidRDefault="00BC3891" w:rsidP="00914209">
      <w:pPr>
        <w:pStyle w:val="EBBNormalhalfafter"/>
        <w:spacing w:after="120"/>
        <w:ind w:left="720" w:hanging="720"/>
      </w:pPr>
      <w:r>
        <w:t>3</w:t>
      </w:r>
      <w:r w:rsidR="00945D35">
        <w:t>.</w:t>
      </w:r>
      <w:r w:rsidR="00945D35">
        <w:tab/>
      </w:r>
      <w:r>
        <w:t>De e</w:t>
      </w:r>
      <w:r w:rsidR="00945D35">
        <w:t xml:space="preserve">sta </w:t>
      </w:r>
      <w:r w:rsidR="00945D35">
        <w:rPr>
          <w:b/>
        </w:rPr>
        <w:t>Tercera Parte</w:t>
      </w:r>
      <w:r w:rsidR="00945D35">
        <w:t xml:space="preserve"> de las Enseñanzas Básicas de la Biblia</w:t>
      </w:r>
      <w:r>
        <w:t>:</w:t>
      </w:r>
      <w:r>
        <w:br/>
        <w:t>Salmo 121:2</w:t>
      </w:r>
    </w:p>
    <w:p w:rsidR="00BC3891" w:rsidRDefault="00BC3891" w:rsidP="00BC3891">
      <w:pPr>
        <w:pStyle w:val="EBBNormalhalfafter"/>
        <w:spacing w:after="120"/>
        <w:ind w:left="720" w:hanging="720"/>
      </w:pPr>
      <w:r>
        <w:tab/>
        <w:t>_____________________________________________________________</w:t>
      </w:r>
    </w:p>
    <w:p w:rsidR="00BC3891" w:rsidRDefault="00BC3891" w:rsidP="00BC3891">
      <w:pPr>
        <w:pStyle w:val="EBBNormalhalfafter"/>
        <w:spacing w:after="120"/>
        <w:ind w:left="720" w:hanging="720"/>
      </w:pPr>
      <w:r>
        <w:tab/>
        <w:t>_____________________________________________________________</w:t>
      </w:r>
    </w:p>
    <w:p w:rsidR="00BC3891" w:rsidRDefault="00BC3891" w:rsidP="00914209">
      <w:pPr>
        <w:pStyle w:val="EBBNormalhalfafter"/>
        <w:spacing w:after="120"/>
        <w:ind w:left="720" w:hanging="720"/>
      </w:pPr>
      <w:r>
        <w:tab/>
        <w:t>Romanos 6:23</w:t>
      </w:r>
    </w:p>
    <w:p w:rsidR="00BC3891" w:rsidRDefault="00BC3891" w:rsidP="00BC3891">
      <w:pPr>
        <w:pStyle w:val="EBBNormalhalfafter"/>
        <w:spacing w:after="120"/>
        <w:ind w:left="720" w:hanging="720"/>
      </w:pPr>
      <w:r>
        <w:tab/>
        <w:t>_____________________________________________________________</w:t>
      </w:r>
    </w:p>
    <w:p w:rsidR="00BC3891" w:rsidRDefault="00BC3891" w:rsidP="00BC3891">
      <w:pPr>
        <w:pStyle w:val="EBBNormalhalfafter"/>
        <w:spacing w:after="120"/>
        <w:ind w:left="720" w:hanging="720"/>
      </w:pPr>
      <w:r>
        <w:tab/>
        <w:t>_____________________________________________________________</w:t>
      </w:r>
    </w:p>
    <w:p w:rsidR="00BC3891" w:rsidRDefault="00BC3891" w:rsidP="00914209">
      <w:pPr>
        <w:pStyle w:val="EBBNormalhalfafter"/>
        <w:spacing w:after="120"/>
        <w:ind w:left="720" w:hanging="720"/>
      </w:pPr>
      <w:r>
        <w:tab/>
        <w:t>Gálatas 5:25</w:t>
      </w:r>
    </w:p>
    <w:p w:rsidR="00BC3891" w:rsidRDefault="00BC3891" w:rsidP="00BC3891">
      <w:pPr>
        <w:pStyle w:val="EBBNormalhalfafter"/>
        <w:spacing w:after="120"/>
        <w:ind w:left="720" w:hanging="720"/>
      </w:pPr>
      <w:r>
        <w:tab/>
        <w:t>_____________________________________________________________</w:t>
      </w:r>
    </w:p>
    <w:p w:rsidR="00BC3891" w:rsidRDefault="00BC3891" w:rsidP="00BC3891">
      <w:pPr>
        <w:pStyle w:val="EBBNormalhalfafter"/>
        <w:spacing w:after="120"/>
        <w:ind w:left="720" w:hanging="720"/>
      </w:pPr>
      <w:r>
        <w:tab/>
        <w:t>_____________________________________________________________</w:t>
      </w:r>
    </w:p>
    <w:p w:rsidR="00BC3891" w:rsidRDefault="00BC3891" w:rsidP="00914209">
      <w:pPr>
        <w:pStyle w:val="EBBNormalhalfafter"/>
        <w:spacing w:after="120"/>
        <w:ind w:left="720" w:hanging="720"/>
      </w:pPr>
      <w:r>
        <w:t>4.</w:t>
      </w:r>
      <w:r>
        <w:tab/>
        <w:t>Finalmente, vuelve a repasar los libros del Antiguo Testamento:</w:t>
      </w:r>
    </w:p>
    <w:p w:rsidR="00BC3891" w:rsidRDefault="00BC3891" w:rsidP="00BC3891">
      <w:pPr>
        <w:pStyle w:val="EBBNormalhalfafter"/>
        <w:spacing w:after="120"/>
        <w:ind w:left="720" w:hanging="720"/>
      </w:pPr>
      <w:r>
        <w:tab/>
        <w:t>_____________________________________________________________</w:t>
      </w:r>
    </w:p>
    <w:p w:rsidR="00BC3891" w:rsidRDefault="00BC3891" w:rsidP="00BC3891">
      <w:pPr>
        <w:pStyle w:val="EBBNormalhalfafter"/>
        <w:spacing w:after="120"/>
        <w:ind w:left="720" w:hanging="720"/>
      </w:pPr>
      <w:r>
        <w:tab/>
        <w:t>_____________________________________________________________</w:t>
      </w:r>
    </w:p>
    <w:p w:rsidR="00BC3891" w:rsidRDefault="00BC3891" w:rsidP="00BC3891">
      <w:pPr>
        <w:pStyle w:val="EBBNormalhalfafter"/>
        <w:spacing w:after="120"/>
        <w:ind w:left="720" w:hanging="720"/>
      </w:pPr>
      <w:r>
        <w:tab/>
        <w:t>_____________________________________________________________</w:t>
      </w:r>
    </w:p>
    <w:p w:rsidR="007475F2" w:rsidRDefault="00BC3891" w:rsidP="00BC3891">
      <w:pPr>
        <w:pStyle w:val="EBBNormalhalfafter"/>
        <w:spacing w:after="120"/>
        <w:ind w:left="720" w:hanging="720"/>
        <w:sectPr w:rsidR="007475F2" w:rsidSect="00514A0D">
          <w:footerReference w:type="default" r:id="rId136"/>
          <w:pgSz w:w="12240" w:h="15840"/>
          <w:pgMar w:top="1440" w:right="1440" w:bottom="1440" w:left="1440" w:header="720" w:footer="720" w:gutter="0"/>
          <w:pgNumType w:start="109"/>
          <w:cols w:space="720"/>
          <w:docGrid w:linePitch="360"/>
        </w:sectPr>
      </w:pPr>
      <w:r>
        <w:tab/>
        <w:t>_____________________________________________________________</w:t>
      </w:r>
      <w:r w:rsidR="00945D35">
        <w:t xml:space="preserve"> </w:t>
      </w:r>
    </w:p>
    <w:p w:rsidR="001E31C2" w:rsidRDefault="001E31C2" w:rsidP="001E31C2">
      <w:pPr>
        <w:pStyle w:val="EBBTitle"/>
      </w:pPr>
      <w:r>
        <w:lastRenderedPageBreak/>
        <w:t>Derechos de Copiado: Ilustraciones</w:t>
      </w:r>
    </w:p>
    <w:p w:rsidR="00675EA2" w:rsidRPr="00514A0D" w:rsidRDefault="00675EA2" w:rsidP="00514A0D">
      <w:pPr>
        <w:pStyle w:val="EBBNormalhalfafter"/>
        <w:spacing w:after="120"/>
        <w:rPr>
          <w:sz w:val="24"/>
          <w:szCs w:val="24"/>
          <w:lang w:val="es-ES"/>
        </w:rPr>
      </w:pPr>
      <w:r w:rsidRPr="00514A0D">
        <w:rPr>
          <w:sz w:val="24"/>
          <w:szCs w:val="24"/>
          <w:lang w:val="es-ES"/>
        </w:rPr>
        <w:t>Todas las ilustraciones que no aparecen en la lista de abajo, son © 2010 por Richard Schlak.</w:t>
      </w:r>
    </w:p>
    <w:p w:rsidR="001E31C2" w:rsidRPr="00514A0D" w:rsidRDefault="002321DB" w:rsidP="00514A0D">
      <w:pPr>
        <w:pStyle w:val="EBBNormalhalfafter"/>
        <w:spacing w:after="120"/>
        <w:ind w:left="720" w:hanging="720"/>
        <w:rPr>
          <w:sz w:val="24"/>
          <w:szCs w:val="24"/>
          <w:lang w:val="en-US"/>
        </w:rPr>
      </w:pPr>
      <w:r w:rsidRPr="00514A0D">
        <w:rPr>
          <w:sz w:val="24"/>
          <w:szCs w:val="24"/>
          <w:lang w:val="es-ES"/>
        </w:rPr>
        <w:t>Ilustración Portada</w:t>
      </w:r>
      <w:r w:rsidR="001E31C2" w:rsidRPr="00514A0D">
        <w:rPr>
          <w:sz w:val="24"/>
          <w:szCs w:val="24"/>
          <w:lang w:val="es-ES"/>
        </w:rPr>
        <w:t xml:space="preserve">: </w:t>
      </w:r>
      <w:r w:rsidR="00124FC5" w:rsidRPr="00514A0D">
        <w:rPr>
          <w:sz w:val="24"/>
          <w:szCs w:val="24"/>
          <w:lang w:val="es-ES"/>
        </w:rPr>
        <w:t xml:space="preserve">Art </w:t>
      </w:r>
      <w:proofErr w:type="spellStart"/>
      <w:r w:rsidR="00124FC5" w:rsidRPr="00514A0D">
        <w:rPr>
          <w:sz w:val="24"/>
          <w:szCs w:val="24"/>
          <w:lang w:val="es-ES"/>
        </w:rPr>
        <w:t>Explosion</w:t>
      </w:r>
      <w:proofErr w:type="spellEnd"/>
      <w:r w:rsidR="00124FC5" w:rsidRPr="00514A0D">
        <w:rPr>
          <w:sz w:val="24"/>
          <w:szCs w:val="24"/>
          <w:lang w:val="es-ES"/>
        </w:rPr>
        <w:t xml:space="preserve">, © 1995-98 de Nova </w:t>
      </w:r>
      <w:proofErr w:type="spellStart"/>
      <w:r w:rsidR="00124FC5" w:rsidRPr="00514A0D">
        <w:rPr>
          <w:sz w:val="24"/>
          <w:szCs w:val="24"/>
          <w:lang w:val="es-ES"/>
        </w:rPr>
        <w:t>Developm</w:t>
      </w:r>
      <w:r w:rsidRPr="00514A0D">
        <w:rPr>
          <w:sz w:val="24"/>
          <w:szCs w:val="24"/>
          <w:lang w:val="es-ES"/>
        </w:rPr>
        <w:t>ent</w:t>
      </w:r>
      <w:proofErr w:type="spellEnd"/>
      <w:r w:rsidRPr="00514A0D">
        <w:rPr>
          <w:sz w:val="24"/>
          <w:szCs w:val="24"/>
          <w:lang w:val="es-ES"/>
        </w:rPr>
        <w:t xml:space="preserve"> </w:t>
      </w:r>
      <w:proofErr w:type="spellStart"/>
      <w:r w:rsidRPr="00514A0D">
        <w:rPr>
          <w:sz w:val="24"/>
          <w:szCs w:val="24"/>
          <w:lang w:val="es-ES"/>
        </w:rPr>
        <w:t>Corporation</w:t>
      </w:r>
      <w:proofErr w:type="spellEnd"/>
      <w:r w:rsidRPr="00514A0D">
        <w:rPr>
          <w:sz w:val="24"/>
          <w:szCs w:val="24"/>
          <w:lang w:val="es-ES"/>
        </w:rPr>
        <w:t xml:space="preserve">, </w:t>
      </w:r>
      <w:proofErr w:type="spellStart"/>
      <w:r w:rsidRPr="00514A0D">
        <w:rPr>
          <w:sz w:val="24"/>
          <w:szCs w:val="24"/>
          <w:lang w:val="es-ES"/>
        </w:rPr>
        <w:t>Calabasas</w:t>
      </w:r>
      <w:proofErr w:type="spellEnd"/>
      <w:r w:rsidRPr="00514A0D">
        <w:rPr>
          <w:sz w:val="24"/>
          <w:szCs w:val="24"/>
          <w:lang w:val="es-ES"/>
        </w:rPr>
        <w:t xml:space="preserve">, CA. </w:t>
      </w:r>
      <w:r w:rsidRPr="00514A0D">
        <w:rPr>
          <w:sz w:val="24"/>
          <w:szCs w:val="24"/>
          <w:lang w:val="en-US"/>
        </w:rPr>
        <w:t>Religion: Crosses-General – Cross 127</w:t>
      </w:r>
      <w:r w:rsidR="00124FC5" w:rsidRPr="00514A0D">
        <w:rPr>
          <w:sz w:val="24"/>
          <w:szCs w:val="24"/>
          <w:lang w:val="en-US"/>
        </w:rPr>
        <w:t>.</w:t>
      </w:r>
    </w:p>
    <w:p w:rsidR="00964925" w:rsidRPr="00514A0D" w:rsidRDefault="00675EA2" w:rsidP="00514A0D">
      <w:pPr>
        <w:pStyle w:val="EBBNormalhalfafter"/>
        <w:spacing w:after="120"/>
        <w:ind w:left="720" w:hanging="720"/>
        <w:rPr>
          <w:sz w:val="24"/>
          <w:szCs w:val="24"/>
          <w:lang w:val="en-US"/>
        </w:rPr>
      </w:pPr>
      <w:proofErr w:type="spellStart"/>
      <w:r w:rsidRPr="00514A0D">
        <w:rPr>
          <w:sz w:val="24"/>
          <w:szCs w:val="24"/>
          <w:lang w:val="en-US"/>
        </w:rPr>
        <w:t>I</w:t>
      </w:r>
      <w:r w:rsidR="00DE264E">
        <w:rPr>
          <w:sz w:val="24"/>
          <w:szCs w:val="24"/>
          <w:lang w:val="en-US"/>
        </w:rPr>
        <w:t>lustraciones</w:t>
      </w:r>
      <w:proofErr w:type="spellEnd"/>
      <w:r w:rsidR="00DE264E">
        <w:rPr>
          <w:sz w:val="24"/>
          <w:szCs w:val="24"/>
          <w:lang w:val="en-US"/>
        </w:rPr>
        <w:t xml:space="preserve"> p. 111</w:t>
      </w:r>
      <w:r w:rsidR="00964925" w:rsidRPr="00514A0D">
        <w:rPr>
          <w:sz w:val="24"/>
          <w:szCs w:val="24"/>
          <w:lang w:val="en-US"/>
        </w:rPr>
        <w:t xml:space="preserve">: Art Explosion, © 1995-98 de Nova Development Corporation, Calabasas, </w:t>
      </w:r>
      <w:proofErr w:type="gramStart"/>
      <w:r w:rsidR="00964925" w:rsidRPr="00514A0D">
        <w:rPr>
          <w:sz w:val="24"/>
          <w:szCs w:val="24"/>
          <w:lang w:val="en-US"/>
        </w:rPr>
        <w:t>CA</w:t>
      </w:r>
      <w:proofErr w:type="gramEnd"/>
      <w:r w:rsidR="00964925" w:rsidRPr="00514A0D">
        <w:rPr>
          <w:sz w:val="24"/>
          <w:szCs w:val="24"/>
          <w:lang w:val="en-US"/>
        </w:rPr>
        <w:t>.</w:t>
      </w:r>
      <w:r w:rsidR="002321DB" w:rsidRPr="00514A0D">
        <w:rPr>
          <w:sz w:val="24"/>
          <w:szCs w:val="24"/>
          <w:lang w:val="en-US"/>
        </w:rPr>
        <w:t xml:space="preserve"> Religion: Ceremonies and Prayer – Reading Bible 5</w:t>
      </w:r>
      <w:r w:rsidR="00964925" w:rsidRPr="00514A0D">
        <w:rPr>
          <w:sz w:val="24"/>
          <w:szCs w:val="24"/>
          <w:lang w:val="en-US"/>
        </w:rPr>
        <w:t>.</w:t>
      </w:r>
    </w:p>
    <w:p w:rsidR="00964925" w:rsidRPr="00514A0D" w:rsidRDefault="00964925"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CA. </w:t>
      </w:r>
      <w:r w:rsidR="00D8680E" w:rsidRPr="00514A0D">
        <w:rPr>
          <w:sz w:val="24"/>
          <w:szCs w:val="24"/>
          <w:lang w:val="en-US"/>
        </w:rPr>
        <w:t>Technology and Communication: Print Media – Reading News 10</w:t>
      </w:r>
      <w:r w:rsidR="000D69AB" w:rsidRPr="00514A0D">
        <w:rPr>
          <w:sz w:val="24"/>
          <w:szCs w:val="24"/>
          <w:lang w:val="en-US"/>
        </w:rPr>
        <w:t>.</w:t>
      </w:r>
    </w:p>
    <w:p w:rsidR="00885B74" w:rsidRPr="00514A0D" w:rsidRDefault="003D161C"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114</w:t>
      </w:r>
      <w:r w:rsidR="00885B74" w:rsidRPr="00514A0D">
        <w:rPr>
          <w:sz w:val="24"/>
          <w:szCs w:val="24"/>
          <w:lang w:val="en-US"/>
        </w:rPr>
        <w:t>: Art Explosion, © 1995-98 de Nova Development Corporation, Calabasas, CA. Time – Clock 02.</w:t>
      </w:r>
    </w:p>
    <w:p w:rsidR="00885B74" w:rsidRPr="00514A0D" w:rsidRDefault="00885B74" w:rsidP="00514A0D">
      <w:pPr>
        <w:pStyle w:val="EBBNormalhalfafter"/>
        <w:spacing w:after="120"/>
        <w:ind w:left="720" w:hanging="720"/>
        <w:rPr>
          <w:sz w:val="24"/>
          <w:szCs w:val="24"/>
          <w:lang w:val="en-US"/>
        </w:rPr>
      </w:pPr>
      <w:r w:rsidRPr="00514A0D">
        <w:rPr>
          <w:sz w:val="24"/>
          <w:szCs w:val="24"/>
          <w:lang w:val="en-US"/>
        </w:rPr>
        <w:tab/>
      </w:r>
      <w:r w:rsidR="009E0BC1" w:rsidRPr="00514A0D">
        <w:rPr>
          <w:sz w:val="24"/>
          <w:szCs w:val="24"/>
          <w:lang w:val="en-US"/>
        </w:rPr>
        <w:t xml:space="preserve">Art Explosion, © 1995-98 de Nova Development Corporation, Calabasas, </w:t>
      </w:r>
      <w:proofErr w:type="gramStart"/>
      <w:r w:rsidR="009E0BC1" w:rsidRPr="00514A0D">
        <w:rPr>
          <w:sz w:val="24"/>
          <w:szCs w:val="24"/>
          <w:lang w:val="en-US"/>
        </w:rPr>
        <w:t>CA</w:t>
      </w:r>
      <w:proofErr w:type="gramEnd"/>
      <w:r w:rsidR="009E0BC1" w:rsidRPr="00514A0D">
        <w:rPr>
          <w:sz w:val="24"/>
          <w:szCs w:val="24"/>
          <w:lang w:val="en-US"/>
        </w:rPr>
        <w:t>. Maps: Globes and World – North and South America 2.</w:t>
      </w:r>
    </w:p>
    <w:p w:rsidR="00483D7F"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w:t>
      </w:r>
      <w:r w:rsidR="003D161C">
        <w:rPr>
          <w:sz w:val="24"/>
          <w:szCs w:val="24"/>
          <w:lang w:val="en-US"/>
        </w:rPr>
        <w:t xml:space="preserve">p. </w:t>
      </w:r>
      <w:r>
        <w:rPr>
          <w:sz w:val="24"/>
          <w:szCs w:val="24"/>
          <w:lang w:val="en-US"/>
        </w:rPr>
        <w:t>11</w:t>
      </w:r>
      <w:r w:rsidR="003D161C">
        <w:rPr>
          <w:sz w:val="24"/>
          <w:szCs w:val="24"/>
          <w:lang w:val="en-US"/>
        </w:rPr>
        <w:t>5</w:t>
      </w:r>
      <w:r w:rsidR="00483D7F" w:rsidRPr="00514A0D">
        <w:rPr>
          <w:sz w:val="24"/>
          <w:szCs w:val="24"/>
          <w:lang w:val="en-US"/>
        </w:rPr>
        <w:t xml:space="preserve">: Art Explosion, © 1995-98 de Nova Development Corporation, Calabasas, </w:t>
      </w:r>
      <w:proofErr w:type="gramStart"/>
      <w:r w:rsidR="00483D7F" w:rsidRPr="00514A0D">
        <w:rPr>
          <w:sz w:val="24"/>
          <w:szCs w:val="24"/>
          <w:lang w:val="en-US"/>
        </w:rPr>
        <w:t>CA</w:t>
      </w:r>
      <w:proofErr w:type="gramEnd"/>
      <w:r w:rsidR="00483D7F" w:rsidRPr="00514A0D">
        <w:rPr>
          <w:sz w:val="24"/>
          <w:szCs w:val="24"/>
          <w:lang w:val="en-US"/>
        </w:rPr>
        <w:t>. Fitness: Cartoons-General – Weight Lifting 66.</w:t>
      </w:r>
    </w:p>
    <w:p w:rsidR="00483D7F" w:rsidRPr="00514A0D" w:rsidRDefault="00483D7F" w:rsidP="00514A0D">
      <w:pPr>
        <w:pStyle w:val="EBBNormalhalfafter"/>
        <w:spacing w:after="120"/>
        <w:ind w:left="720" w:hanging="720"/>
        <w:rPr>
          <w:sz w:val="24"/>
          <w:szCs w:val="24"/>
          <w:lang w:val="es-ES"/>
        </w:rPr>
      </w:pPr>
      <w:r w:rsidRPr="00514A0D">
        <w:rPr>
          <w:sz w:val="24"/>
          <w:szCs w:val="24"/>
          <w:lang w:val="en-US"/>
        </w:rPr>
        <w:tab/>
      </w:r>
      <w:r w:rsidR="00D54A9B" w:rsidRPr="00514A0D">
        <w:rPr>
          <w:sz w:val="24"/>
          <w:szCs w:val="24"/>
          <w:lang w:val="es-ES"/>
        </w:rPr>
        <w:t>Fuente desconocida.</w:t>
      </w:r>
    </w:p>
    <w:p w:rsidR="00D54A9B" w:rsidRPr="00514A0D" w:rsidRDefault="00DE264E" w:rsidP="00514A0D">
      <w:pPr>
        <w:pStyle w:val="EBBNormalhalfafter"/>
        <w:spacing w:after="120"/>
        <w:ind w:left="720" w:hanging="720"/>
        <w:rPr>
          <w:sz w:val="24"/>
          <w:szCs w:val="24"/>
          <w:lang w:val="en-US"/>
        </w:rPr>
      </w:pPr>
      <w:r>
        <w:rPr>
          <w:sz w:val="24"/>
          <w:szCs w:val="24"/>
          <w:lang w:val="es-ES"/>
        </w:rPr>
        <w:t xml:space="preserve">Ilustraciones </w:t>
      </w:r>
      <w:r w:rsidR="003D161C">
        <w:rPr>
          <w:sz w:val="24"/>
          <w:szCs w:val="24"/>
          <w:lang w:val="es-ES"/>
        </w:rPr>
        <w:t xml:space="preserve">p. </w:t>
      </w:r>
      <w:r>
        <w:rPr>
          <w:sz w:val="24"/>
          <w:szCs w:val="24"/>
          <w:lang w:val="es-ES"/>
        </w:rPr>
        <w:t>116</w:t>
      </w:r>
      <w:r w:rsidR="006E4A80" w:rsidRPr="00514A0D">
        <w:rPr>
          <w:sz w:val="24"/>
          <w:szCs w:val="24"/>
          <w:lang w:val="es-ES"/>
        </w:rPr>
        <w:t xml:space="preserve">: Art </w:t>
      </w:r>
      <w:proofErr w:type="spellStart"/>
      <w:r w:rsidR="006E4A80" w:rsidRPr="00514A0D">
        <w:rPr>
          <w:sz w:val="24"/>
          <w:szCs w:val="24"/>
          <w:lang w:val="es-ES"/>
        </w:rPr>
        <w:t>Explosion</w:t>
      </w:r>
      <w:proofErr w:type="spellEnd"/>
      <w:r w:rsidR="006E4A80" w:rsidRPr="00514A0D">
        <w:rPr>
          <w:sz w:val="24"/>
          <w:szCs w:val="24"/>
          <w:lang w:val="es-ES"/>
        </w:rPr>
        <w:t xml:space="preserve">, © 1995-98 de Nova </w:t>
      </w:r>
      <w:proofErr w:type="spellStart"/>
      <w:r w:rsidR="006E4A80" w:rsidRPr="00514A0D">
        <w:rPr>
          <w:sz w:val="24"/>
          <w:szCs w:val="24"/>
          <w:lang w:val="es-ES"/>
        </w:rPr>
        <w:t>Development</w:t>
      </w:r>
      <w:proofErr w:type="spellEnd"/>
      <w:r w:rsidR="006E4A80" w:rsidRPr="00514A0D">
        <w:rPr>
          <w:sz w:val="24"/>
          <w:szCs w:val="24"/>
          <w:lang w:val="es-ES"/>
        </w:rPr>
        <w:t xml:space="preserve"> </w:t>
      </w:r>
      <w:proofErr w:type="spellStart"/>
      <w:r w:rsidR="006E4A80" w:rsidRPr="00514A0D">
        <w:rPr>
          <w:sz w:val="24"/>
          <w:szCs w:val="24"/>
          <w:lang w:val="es-ES"/>
        </w:rPr>
        <w:t>Corporation</w:t>
      </w:r>
      <w:proofErr w:type="spellEnd"/>
      <w:r w:rsidR="006E4A80" w:rsidRPr="00514A0D">
        <w:rPr>
          <w:sz w:val="24"/>
          <w:szCs w:val="24"/>
          <w:lang w:val="es-ES"/>
        </w:rPr>
        <w:t xml:space="preserve">, </w:t>
      </w:r>
      <w:proofErr w:type="spellStart"/>
      <w:r w:rsidR="006E4A80" w:rsidRPr="00514A0D">
        <w:rPr>
          <w:sz w:val="24"/>
          <w:szCs w:val="24"/>
          <w:lang w:val="es-ES"/>
        </w:rPr>
        <w:t>Calabasas</w:t>
      </w:r>
      <w:proofErr w:type="spellEnd"/>
      <w:r w:rsidR="006E4A80" w:rsidRPr="00514A0D">
        <w:rPr>
          <w:sz w:val="24"/>
          <w:szCs w:val="24"/>
          <w:lang w:val="es-ES"/>
        </w:rPr>
        <w:t xml:space="preserve">, CA. </w:t>
      </w:r>
      <w:r w:rsidR="006E4A80" w:rsidRPr="00514A0D">
        <w:rPr>
          <w:sz w:val="24"/>
          <w:szCs w:val="24"/>
          <w:lang w:val="en-US"/>
        </w:rPr>
        <w:t>Seasons and Weather: Clouds and Storms – Lightning 10.</w:t>
      </w:r>
    </w:p>
    <w:p w:rsidR="006E4A80" w:rsidRPr="00514A0D" w:rsidRDefault="006E4A80" w:rsidP="00514A0D">
      <w:pPr>
        <w:pStyle w:val="EBBNormalhalfafter"/>
        <w:spacing w:after="120"/>
        <w:ind w:left="720" w:hanging="720"/>
        <w:rPr>
          <w:sz w:val="24"/>
          <w:szCs w:val="24"/>
          <w:lang w:val="en-US"/>
        </w:rPr>
      </w:pPr>
      <w:r w:rsidRPr="00514A0D">
        <w:rPr>
          <w:sz w:val="24"/>
          <w:szCs w:val="24"/>
          <w:lang w:val="en-US"/>
        </w:rPr>
        <w:tab/>
      </w:r>
      <w:r w:rsidR="002E7A81" w:rsidRPr="00514A0D">
        <w:rPr>
          <w:sz w:val="24"/>
          <w:szCs w:val="24"/>
          <w:lang w:val="en-US"/>
        </w:rPr>
        <w:t xml:space="preserve">Art Explosion, © 1995-98 de Nova Development Corporation, Calabasas, CA. Government: Judicial – </w:t>
      </w:r>
      <w:r w:rsidR="009356DA" w:rsidRPr="00514A0D">
        <w:rPr>
          <w:sz w:val="24"/>
          <w:szCs w:val="24"/>
          <w:lang w:val="en-US"/>
        </w:rPr>
        <w:t>Scales of Justice 09</w:t>
      </w:r>
      <w:r w:rsidR="002E7A81" w:rsidRPr="00514A0D">
        <w:rPr>
          <w:sz w:val="24"/>
          <w:szCs w:val="24"/>
          <w:lang w:val="en-US"/>
        </w:rPr>
        <w:t xml:space="preserve"> and Justice.</w:t>
      </w:r>
    </w:p>
    <w:p w:rsidR="002950BD" w:rsidRPr="00514A0D" w:rsidRDefault="009356DA" w:rsidP="00514A0D">
      <w:pPr>
        <w:pStyle w:val="EBBNormalhalfafter"/>
        <w:spacing w:after="120"/>
        <w:ind w:left="720" w:hanging="720"/>
        <w:rPr>
          <w:sz w:val="24"/>
          <w:szCs w:val="24"/>
          <w:lang w:val="en-US"/>
        </w:rPr>
      </w:pPr>
      <w:r w:rsidRPr="00514A0D">
        <w:rPr>
          <w:sz w:val="24"/>
          <w:szCs w:val="24"/>
          <w:lang w:val="en-US"/>
        </w:rPr>
        <w:tab/>
        <w:t xml:space="preserve">Family Bible Clipart, © Ron Wheeler, </w:t>
      </w:r>
      <w:proofErr w:type="spellStart"/>
      <w:r w:rsidRPr="00514A0D">
        <w:rPr>
          <w:sz w:val="24"/>
          <w:szCs w:val="24"/>
          <w:lang w:val="en-US"/>
        </w:rPr>
        <w:t>Rhinosoft</w:t>
      </w:r>
      <w:proofErr w:type="spellEnd"/>
      <w:r w:rsidRPr="00514A0D">
        <w:rPr>
          <w:sz w:val="24"/>
          <w:szCs w:val="24"/>
          <w:lang w:val="en-US"/>
        </w:rPr>
        <w:t xml:space="preserve"> Interactive. </w:t>
      </w:r>
      <w:proofErr w:type="gramStart"/>
      <w:r w:rsidRPr="00514A0D">
        <w:rPr>
          <w:sz w:val="24"/>
          <w:szCs w:val="24"/>
          <w:lang w:val="en-US"/>
        </w:rPr>
        <w:t xml:space="preserve">False </w:t>
      </w:r>
      <w:proofErr w:type="spellStart"/>
      <w:r w:rsidRPr="00514A0D">
        <w:rPr>
          <w:sz w:val="24"/>
          <w:szCs w:val="24"/>
          <w:lang w:val="en-US"/>
        </w:rPr>
        <w:t>P</w:t>
      </w:r>
      <w:r w:rsidR="002950BD" w:rsidRPr="00514A0D">
        <w:rPr>
          <w:sz w:val="24"/>
          <w:szCs w:val="24"/>
          <w:lang w:val="en-US"/>
        </w:rPr>
        <w:t>romise.tif</w:t>
      </w:r>
      <w:proofErr w:type="spellEnd"/>
      <w:r w:rsidR="002950BD" w:rsidRPr="00514A0D">
        <w:rPr>
          <w:sz w:val="24"/>
          <w:szCs w:val="24"/>
          <w:lang w:val="en-US"/>
        </w:rPr>
        <w:t>.</w:t>
      </w:r>
      <w:proofErr w:type="gramEnd"/>
    </w:p>
    <w:p w:rsidR="009356DA"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117</w:t>
      </w:r>
      <w:r w:rsidR="002950BD" w:rsidRPr="00514A0D">
        <w:rPr>
          <w:sz w:val="24"/>
          <w:szCs w:val="24"/>
          <w:lang w:val="en-US"/>
        </w:rPr>
        <w:t xml:space="preserve">: Art Explosion, © 1995-98 de Nova Development Corporation, Calabasas, </w:t>
      </w:r>
      <w:proofErr w:type="gramStart"/>
      <w:r w:rsidR="002950BD" w:rsidRPr="00514A0D">
        <w:rPr>
          <w:sz w:val="24"/>
          <w:szCs w:val="24"/>
          <w:lang w:val="en-US"/>
        </w:rPr>
        <w:t>CA</w:t>
      </w:r>
      <w:proofErr w:type="gramEnd"/>
      <w:r w:rsidR="002950BD" w:rsidRPr="00514A0D">
        <w:rPr>
          <w:sz w:val="24"/>
          <w:szCs w:val="24"/>
          <w:lang w:val="en-US"/>
        </w:rPr>
        <w:t>. Religion:</w:t>
      </w:r>
      <w:r w:rsidR="00D118E8" w:rsidRPr="00514A0D">
        <w:rPr>
          <w:sz w:val="24"/>
          <w:szCs w:val="24"/>
          <w:lang w:val="en-US"/>
        </w:rPr>
        <w:t xml:space="preserve"> Biblical Scenes – Jesus with Lamb.</w:t>
      </w:r>
    </w:p>
    <w:p w:rsidR="00D118E8" w:rsidRPr="00514A0D" w:rsidRDefault="00D118E8"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Church Ministry Clip Art: 05CB.tif.</w:t>
      </w:r>
    </w:p>
    <w:p w:rsidR="00D118E8"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120</w:t>
      </w:r>
      <w:r w:rsidR="00817F2C" w:rsidRPr="00514A0D">
        <w:rPr>
          <w:sz w:val="24"/>
          <w:szCs w:val="24"/>
          <w:lang w:val="en-US"/>
        </w:rPr>
        <w:t xml:space="preserve">: Art Explosion, © 1995-98 de Nova Development Corporation, Calabasas, </w:t>
      </w:r>
      <w:proofErr w:type="gramStart"/>
      <w:r w:rsidR="00817F2C" w:rsidRPr="00514A0D">
        <w:rPr>
          <w:sz w:val="24"/>
          <w:szCs w:val="24"/>
          <w:lang w:val="en-US"/>
        </w:rPr>
        <w:t>CA</w:t>
      </w:r>
      <w:proofErr w:type="gramEnd"/>
      <w:r w:rsidR="00817F2C" w:rsidRPr="00514A0D">
        <w:rPr>
          <w:sz w:val="24"/>
          <w:szCs w:val="24"/>
          <w:lang w:val="en-US"/>
        </w:rPr>
        <w:t>. Shapes: Simple – Triangle 1.</w:t>
      </w:r>
    </w:p>
    <w:p w:rsidR="00817F2C" w:rsidRPr="00514A0D" w:rsidRDefault="00817F2C"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Shapes: Three Dimensional – Three-D 248.</w:t>
      </w:r>
    </w:p>
    <w:p w:rsidR="00817F2C" w:rsidRPr="00514A0D" w:rsidRDefault="00817F2C" w:rsidP="00514A0D">
      <w:pPr>
        <w:pStyle w:val="EBBNormalhalfafter"/>
        <w:spacing w:after="120"/>
        <w:ind w:left="720" w:hanging="720"/>
        <w:rPr>
          <w:sz w:val="24"/>
          <w:szCs w:val="24"/>
          <w:lang w:val="es-ES"/>
        </w:rPr>
      </w:pPr>
      <w:r w:rsidRPr="00514A0D">
        <w:rPr>
          <w:sz w:val="24"/>
          <w:szCs w:val="24"/>
          <w:lang w:val="en-US"/>
        </w:rPr>
        <w:tab/>
      </w:r>
      <w:r w:rsidRPr="00514A0D">
        <w:rPr>
          <w:sz w:val="24"/>
          <w:szCs w:val="24"/>
          <w:lang w:val="es-ES"/>
        </w:rPr>
        <w:t>Fuente desconocida.</w:t>
      </w:r>
    </w:p>
    <w:p w:rsidR="00DD43EE" w:rsidRPr="00514A0D" w:rsidRDefault="00DD43EE" w:rsidP="00514A0D">
      <w:pPr>
        <w:pStyle w:val="EBBNormalhalfafter"/>
        <w:spacing w:after="120"/>
        <w:ind w:left="720" w:hanging="720"/>
        <w:rPr>
          <w:sz w:val="24"/>
          <w:szCs w:val="24"/>
          <w:lang w:val="en-US"/>
        </w:rPr>
      </w:pPr>
      <w:r w:rsidRPr="00514A0D">
        <w:rPr>
          <w:sz w:val="24"/>
          <w:szCs w:val="24"/>
          <w:lang w:val="es-ES"/>
        </w:rPr>
        <w:tab/>
        <w:t xml:space="preserve">Art </w:t>
      </w:r>
      <w:proofErr w:type="spellStart"/>
      <w:r w:rsidRPr="00514A0D">
        <w:rPr>
          <w:sz w:val="24"/>
          <w:szCs w:val="24"/>
          <w:lang w:val="es-ES"/>
        </w:rPr>
        <w:t>Explosion</w:t>
      </w:r>
      <w:proofErr w:type="spellEnd"/>
      <w:r w:rsidRPr="00514A0D">
        <w:rPr>
          <w:sz w:val="24"/>
          <w:szCs w:val="24"/>
          <w:lang w:val="es-ES"/>
        </w:rPr>
        <w:t xml:space="preserve">, © 1995-98 de Nova </w:t>
      </w:r>
      <w:proofErr w:type="spellStart"/>
      <w:r w:rsidRPr="00514A0D">
        <w:rPr>
          <w:sz w:val="24"/>
          <w:szCs w:val="24"/>
          <w:lang w:val="es-ES"/>
        </w:rPr>
        <w:t>Development</w:t>
      </w:r>
      <w:proofErr w:type="spellEnd"/>
      <w:r w:rsidRPr="00514A0D">
        <w:rPr>
          <w:sz w:val="24"/>
          <w:szCs w:val="24"/>
          <w:lang w:val="es-ES"/>
        </w:rPr>
        <w:t xml:space="preserve"> </w:t>
      </w:r>
      <w:proofErr w:type="spellStart"/>
      <w:r w:rsidRPr="00514A0D">
        <w:rPr>
          <w:sz w:val="24"/>
          <w:szCs w:val="24"/>
          <w:lang w:val="es-ES"/>
        </w:rPr>
        <w:t>Corporation</w:t>
      </w:r>
      <w:proofErr w:type="spellEnd"/>
      <w:r w:rsidRPr="00514A0D">
        <w:rPr>
          <w:sz w:val="24"/>
          <w:szCs w:val="24"/>
          <w:lang w:val="es-ES"/>
        </w:rPr>
        <w:t xml:space="preserve">, </w:t>
      </w:r>
      <w:proofErr w:type="spellStart"/>
      <w:r w:rsidRPr="00514A0D">
        <w:rPr>
          <w:sz w:val="24"/>
          <w:szCs w:val="24"/>
          <w:lang w:val="es-ES"/>
        </w:rPr>
        <w:t>Calabasas</w:t>
      </w:r>
      <w:proofErr w:type="spellEnd"/>
      <w:r w:rsidRPr="00514A0D">
        <w:rPr>
          <w:sz w:val="24"/>
          <w:szCs w:val="24"/>
          <w:lang w:val="es-ES"/>
        </w:rPr>
        <w:t xml:space="preserve">, CA. </w:t>
      </w:r>
      <w:r w:rsidRPr="00514A0D">
        <w:rPr>
          <w:sz w:val="24"/>
          <w:szCs w:val="24"/>
          <w:lang w:val="en-US"/>
        </w:rPr>
        <w:t>Seasons and Weather: Clouds and Storms – Cloud Frame 2.</w:t>
      </w:r>
    </w:p>
    <w:p w:rsidR="006C6134"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122</w:t>
      </w:r>
      <w:r w:rsidR="00C9015B" w:rsidRPr="00514A0D">
        <w:rPr>
          <w:sz w:val="24"/>
          <w:szCs w:val="24"/>
          <w:lang w:val="en-US"/>
        </w:rPr>
        <w:t xml:space="preserve">: </w:t>
      </w:r>
      <w:r w:rsidR="006C6134" w:rsidRPr="00514A0D">
        <w:rPr>
          <w:sz w:val="24"/>
          <w:szCs w:val="24"/>
          <w:lang w:val="en-US"/>
        </w:rPr>
        <w:t xml:space="preserve">The Learning Company’s </w:t>
      </w:r>
      <w:proofErr w:type="spellStart"/>
      <w:r w:rsidR="006C6134" w:rsidRPr="00514A0D">
        <w:rPr>
          <w:sz w:val="24"/>
          <w:szCs w:val="24"/>
          <w:lang w:val="en-US"/>
        </w:rPr>
        <w:t>ClikArt</w:t>
      </w:r>
      <w:proofErr w:type="spellEnd"/>
      <w:r w:rsidR="006C6134" w:rsidRPr="00514A0D">
        <w:rPr>
          <w:sz w:val="24"/>
          <w:szCs w:val="24"/>
          <w:lang w:val="en-US"/>
        </w:rPr>
        <w:t xml:space="preserve"> Christian Graphics Deluxe product, © 1999 The Learning Company, Inc., 88 Rowland Way, Novato, CA 94945, all rights </w:t>
      </w:r>
      <w:r w:rsidR="00C9015B" w:rsidRPr="00514A0D">
        <w:rPr>
          <w:sz w:val="24"/>
          <w:szCs w:val="24"/>
          <w:lang w:val="en-US"/>
        </w:rPr>
        <w:t>reserved. Icons and Symbols: Designs – ISDES082</w:t>
      </w:r>
      <w:r w:rsidR="006C6134" w:rsidRPr="00514A0D">
        <w:rPr>
          <w:sz w:val="24"/>
          <w:szCs w:val="24"/>
          <w:lang w:val="en-US"/>
        </w:rPr>
        <w:t>.</w:t>
      </w:r>
    </w:p>
    <w:p w:rsidR="008F7C67" w:rsidRPr="00514A0D" w:rsidRDefault="00C9015B" w:rsidP="00514A0D">
      <w:pPr>
        <w:pStyle w:val="EBBNormalhalfafter"/>
        <w:spacing w:after="120"/>
        <w:ind w:left="720" w:hanging="720"/>
        <w:rPr>
          <w:sz w:val="24"/>
          <w:szCs w:val="24"/>
          <w:lang w:val="en-US"/>
        </w:rPr>
      </w:pPr>
      <w:r w:rsidRPr="00514A0D">
        <w:rPr>
          <w:sz w:val="24"/>
          <w:szCs w:val="24"/>
          <w:lang w:val="en-US"/>
        </w:rPr>
        <w:tab/>
      </w:r>
      <w:r w:rsidR="008F7C67" w:rsidRPr="00514A0D">
        <w:rPr>
          <w:sz w:val="24"/>
          <w:szCs w:val="24"/>
          <w:lang w:val="en-US"/>
        </w:rPr>
        <w:t xml:space="preserve">The Learning Company’s </w:t>
      </w:r>
      <w:proofErr w:type="spellStart"/>
      <w:r w:rsidR="008F7C67" w:rsidRPr="00514A0D">
        <w:rPr>
          <w:sz w:val="24"/>
          <w:szCs w:val="24"/>
          <w:lang w:val="en-US"/>
        </w:rPr>
        <w:t>ClikArt</w:t>
      </w:r>
      <w:proofErr w:type="spellEnd"/>
      <w:r w:rsidR="008F7C67" w:rsidRPr="00514A0D">
        <w:rPr>
          <w:sz w:val="24"/>
          <w:szCs w:val="24"/>
          <w:lang w:val="en-US"/>
        </w:rPr>
        <w:t xml:space="preserve"> Christian Graphics Deluxe product, © 1999 The Learning Company, Inc., 88 Rowland Way, Novato, CA 94945, all rights reserved. Celebrations, Holidays, and Observances: Valentine’s Day – CEOVA053.</w:t>
      </w:r>
    </w:p>
    <w:p w:rsidR="00C9015B" w:rsidRPr="00514A0D" w:rsidRDefault="00DE264E" w:rsidP="00514A0D">
      <w:pPr>
        <w:pStyle w:val="EBBNormalhalfafter"/>
        <w:spacing w:after="120"/>
        <w:ind w:left="720" w:hanging="720"/>
        <w:rPr>
          <w:sz w:val="24"/>
          <w:szCs w:val="24"/>
          <w:lang w:val="en-US"/>
        </w:rPr>
      </w:pPr>
      <w:proofErr w:type="spellStart"/>
      <w:r>
        <w:rPr>
          <w:sz w:val="24"/>
          <w:szCs w:val="24"/>
          <w:lang w:val="en-US"/>
        </w:rPr>
        <w:lastRenderedPageBreak/>
        <w:t>Ilustración</w:t>
      </w:r>
      <w:proofErr w:type="spellEnd"/>
      <w:r>
        <w:rPr>
          <w:sz w:val="24"/>
          <w:szCs w:val="24"/>
          <w:lang w:val="en-US"/>
        </w:rPr>
        <w:t xml:space="preserve"> p. 123</w:t>
      </w:r>
      <w:r w:rsidR="00D365E7" w:rsidRPr="00514A0D">
        <w:rPr>
          <w:sz w:val="24"/>
          <w:szCs w:val="24"/>
          <w:lang w:val="en-US"/>
        </w:rPr>
        <w:t xml:space="preserve">: Family Bible Clipart, © Ron Wheeler, </w:t>
      </w:r>
      <w:proofErr w:type="spellStart"/>
      <w:r w:rsidR="00D365E7" w:rsidRPr="00514A0D">
        <w:rPr>
          <w:sz w:val="24"/>
          <w:szCs w:val="24"/>
          <w:lang w:val="en-US"/>
        </w:rPr>
        <w:t>Rhinosoft</w:t>
      </w:r>
      <w:proofErr w:type="spellEnd"/>
      <w:r w:rsidR="00D365E7" w:rsidRPr="00514A0D">
        <w:rPr>
          <w:sz w:val="24"/>
          <w:szCs w:val="24"/>
          <w:lang w:val="en-US"/>
        </w:rPr>
        <w:t xml:space="preserve"> Interactive. </w:t>
      </w:r>
      <w:proofErr w:type="gramStart"/>
      <w:r w:rsidR="00D365E7" w:rsidRPr="00514A0D">
        <w:rPr>
          <w:sz w:val="24"/>
          <w:szCs w:val="24"/>
          <w:lang w:val="en-US"/>
        </w:rPr>
        <w:t>People 38.tif.</w:t>
      </w:r>
      <w:proofErr w:type="gramEnd"/>
    </w:p>
    <w:p w:rsidR="00FD1B62" w:rsidRPr="00514A0D" w:rsidRDefault="00DE264E" w:rsidP="00514A0D">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12</w:t>
      </w:r>
      <w:r w:rsidR="003D161C">
        <w:rPr>
          <w:sz w:val="24"/>
          <w:szCs w:val="24"/>
          <w:lang w:val="en-US"/>
        </w:rPr>
        <w:t>7</w:t>
      </w:r>
      <w:r w:rsidR="00FD1B62" w:rsidRPr="00514A0D">
        <w:rPr>
          <w:sz w:val="24"/>
          <w:szCs w:val="24"/>
          <w:lang w:val="en-US"/>
        </w:rPr>
        <w:t>:</w:t>
      </w:r>
      <w:r w:rsidR="003D161C">
        <w:rPr>
          <w:sz w:val="24"/>
          <w:szCs w:val="24"/>
          <w:lang w:val="en-US"/>
        </w:rPr>
        <w:t xml:space="preserve"> </w:t>
      </w:r>
      <w:r w:rsidR="0053390C" w:rsidRPr="00514A0D">
        <w:rPr>
          <w:sz w:val="24"/>
          <w:szCs w:val="24"/>
          <w:lang w:val="en-US"/>
        </w:rPr>
        <w:t xml:space="preserve">Art Explosion, © 1995-98 de Nova Development Corporation, Calabasas, </w:t>
      </w:r>
      <w:proofErr w:type="gramStart"/>
      <w:r w:rsidR="0053390C" w:rsidRPr="00514A0D">
        <w:rPr>
          <w:sz w:val="24"/>
          <w:szCs w:val="24"/>
          <w:lang w:val="en-US"/>
        </w:rPr>
        <w:t>CA</w:t>
      </w:r>
      <w:proofErr w:type="gramEnd"/>
      <w:r w:rsidR="0053390C" w:rsidRPr="00514A0D">
        <w:rPr>
          <w:sz w:val="24"/>
          <w:szCs w:val="24"/>
          <w:lang w:val="en-US"/>
        </w:rPr>
        <w:t>. Shapes: Simple – Heart 7.</w:t>
      </w:r>
    </w:p>
    <w:p w:rsidR="00D365E7" w:rsidRPr="00514A0D" w:rsidRDefault="00FD1B62" w:rsidP="00514A0D">
      <w:pPr>
        <w:pStyle w:val="EBBNormalhalfafter"/>
        <w:spacing w:after="120"/>
        <w:ind w:left="720"/>
        <w:rPr>
          <w:sz w:val="24"/>
          <w:szCs w:val="24"/>
          <w:lang w:val="en-US"/>
        </w:rPr>
      </w:pPr>
      <w:r w:rsidRPr="00514A0D">
        <w:rPr>
          <w:sz w:val="24"/>
          <w:szCs w:val="24"/>
          <w:lang w:val="en-US"/>
        </w:rPr>
        <w:t xml:space="preserve">The Learning Company’s </w:t>
      </w:r>
      <w:proofErr w:type="spellStart"/>
      <w:r w:rsidRPr="00514A0D">
        <w:rPr>
          <w:sz w:val="24"/>
          <w:szCs w:val="24"/>
          <w:lang w:val="en-US"/>
        </w:rPr>
        <w:t>ClikArt</w:t>
      </w:r>
      <w:proofErr w:type="spellEnd"/>
      <w:r w:rsidRPr="00514A0D">
        <w:rPr>
          <w:sz w:val="24"/>
          <w:szCs w:val="24"/>
          <w:lang w:val="en-US"/>
        </w:rPr>
        <w:t xml:space="preserve"> Christian Graphics Deluxe product, © 1999 The Learning Company, Inc., 88 Rowland Way, Novato, CA 94945, all rights reserved. People: Teens – PETEE021.</w:t>
      </w:r>
    </w:p>
    <w:p w:rsidR="00FD1B62" w:rsidRPr="00514A0D" w:rsidRDefault="00FD1B62" w:rsidP="00514A0D">
      <w:pPr>
        <w:pStyle w:val="EBBNormalhalfafter"/>
        <w:spacing w:after="120"/>
        <w:ind w:left="720" w:hanging="720"/>
        <w:rPr>
          <w:sz w:val="24"/>
          <w:szCs w:val="24"/>
          <w:lang w:val="en-US"/>
        </w:rPr>
      </w:pPr>
      <w:r w:rsidRPr="00514A0D">
        <w:rPr>
          <w:sz w:val="24"/>
          <w:szCs w:val="24"/>
          <w:lang w:val="en-US"/>
        </w:rPr>
        <w:tab/>
        <w:t xml:space="preserve">The Learning Company’s </w:t>
      </w:r>
      <w:proofErr w:type="spellStart"/>
      <w:r w:rsidRPr="00514A0D">
        <w:rPr>
          <w:sz w:val="24"/>
          <w:szCs w:val="24"/>
          <w:lang w:val="en-US"/>
        </w:rPr>
        <w:t>ClikArt</w:t>
      </w:r>
      <w:proofErr w:type="spellEnd"/>
      <w:r w:rsidRPr="00514A0D">
        <w:rPr>
          <w:sz w:val="24"/>
          <w:szCs w:val="24"/>
          <w:lang w:val="en-US"/>
        </w:rPr>
        <w:t xml:space="preserve"> Christian Graphics Deluxe product, © 1999 The Learning Company, Inc., 88 Rowland Way, Novato, CA 94945, all rights reserved. Icons and Symbols: Designs – ISDES080.</w:t>
      </w:r>
    </w:p>
    <w:p w:rsidR="00A45CE6" w:rsidRPr="00514A0D" w:rsidRDefault="00A45CE6" w:rsidP="00514A0D">
      <w:pPr>
        <w:pStyle w:val="EBBNormalhalfafter"/>
        <w:spacing w:after="120"/>
        <w:ind w:left="720" w:hanging="720"/>
        <w:rPr>
          <w:sz w:val="24"/>
          <w:szCs w:val="24"/>
          <w:lang w:val="en-US"/>
        </w:rPr>
      </w:pPr>
      <w:proofErr w:type="spellStart"/>
      <w:r w:rsidRPr="00514A0D">
        <w:rPr>
          <w:sz w:val="24"/>
          <w:szCs w:val="24"/>
          <w:lang w:val="en-US"/>
        </w:rPr>
        <w:t>I</w:t>
      </w:r>
      <w:r w:rsidR="00675EA2" w:rsidRPr="00514A0D">
        <w:rPr>
          <w:sz w:val="24"/>
          <w:szCs w:val="24"/>
          <w:lang w:val="en-US"/>
        </w:rPr>
        <w:t>lustración</w:t>
      </w:r>
      <w:proofErr w:type="spellEnd"/>
      <w:r w:rsidR="00DE264E">
        <w:rPr>
          <w:sz w:val="24"/>
          <w:szCs w:val="24"/>
          <w:lang w:val="en-US"/>
        </w:rPr>
        <w:t xml:space="preserve"> p. 135</w:t>
      </w:r>
      <w:r w:rsidRPr="00514A0D">
        <w:rPr>
          <w:sz w:val="24"/>
          <w:szCs w:val="24"/>
          <w:lang w:val="en-US"/>
        </w:rPr>
        <w:t xml:space="preserve">: </w:t>
      </w:r>
      <w:r w:rsidR="00675EA2" w:rsidRPr="00514A0D">
        <w:rPr>
          <w:sz w:val="24"/>
          <w:szCs w:val="24"/>
          <w:lang w:val="en-US"/>
        </w:rPr>
        <w:t xml:space="preserve">Church Clip Art </w:t>
      </w:r>
      <w:proofErr w:type="spellStart"/>
      <w:r w:rsidR="00675EA2" w:rsidRPr="00514A0D">
        <w:rPr>
          <w:sz w:val="24"/>
          <w:szCs w:val="24"/>
          <w:lang w:val="en-US"/>
        </w:rPr>
        <w:t>Megapack</w:t>
      </w:r>
      <w:proofErr w:type="spellEnd"/>
      <w:r w:rsidR="00675EA2" w:rsidRPr="00514A0D">
        <w:rPr>
          <w:sz w:val="24"/>
          <w:szCs w:val="24"/>
          <w:lang w:val="en-US"/>
        </w:rPr>
        <w:t xml:space="preserve">, </w:t>
      </w:r>
      <w:r w:rsidRPr="00514A0D">
        <w:rPr>
          <w:sz w:val="24"/>
          <w:szCs w:val="24"/>
          <w:lang w:val="en-US"/>
        </w:rPr>
        <w:t>© 199</w:t>
      </w:r>
      <w:r w:rsidR="00675EA2" w:rsidRPr="00514A0D">
        <w:rPr>
          <w:sz w:val="24"/>
          <w:szCs w:val="24"/>
          <w:lang w:val="en-US"/>
        </w:rPr>
        <w:t>8</w:t>
      </w:r>
      <w:r w:rsidRPr="00514A0D">
        <w:rPr>
          <w:sz w:val="24"/>
          <w:szCs w:val="24"/>
          <w:lang w:val="en-US"/>
        </w:rPr>
        <w:t xml:space="preserve"> </w:t>
      </w:r>
      <w:r w:rsidR="00675EA2" w:rsidRPr="00514A0D">
        <w:rPr>
          <w:sz w:val="24"/>
          <w:szCs w:val="24"/>
          <w:lang w:val="en-US"/>
        </w:rPr>
        <w:t xml:space="preserve">Gospel Light, Ventura, CA 93006. Church Ministry Clip Art: </w:t>
      </w:r>
      <w:r w:rsidR="0053390C" w:rsidRPr="00514A0D">
        <w:rPr>
          <w:sz w:val="24"/>
          <w:szCs w:val="24"/>
          <w:lang w:val="en-US"/>
        </w:rPr>
        <w:t>175BS</w:t>
      </w:r>
      <w:r w:rsidR="00675EA2" w:rsidRPr="00514A0D">
        <w:rPr>
          <w:sz w:val="24"/>
          <w:szCs w:val="24"/>
          <w:lang w:val="en-US"/>
        </w:rPr>
        <w:t>tif</w:t>
      </w:r>
      <w:r w:rsidRPr="00514A0D">
        <w:rPr>
          <w:sz w:val="24"/>
          <w:szCs w:val="24"/>
          <w:lang w:val="en-US"/>
        </w:rPr>
        <w:t>.</w:t>
      </w:r>
    </w:p>
    <w:p w:rsidR="008D4619"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136</w:t>
      </w:r>
      <w:r w:rsidR="008D4619" w:rsidRPr="00514A0D">
        <w:rPr>
          <w:sz w:val="24"/>
          <w:szCs w:val="24"/>
          <w:lang w:val="en-US"/>
        </w:rPr>
        <w:t xml:space="preserve">: Church Clip Art </w:t>
      </w:r>
      <w:proofErr w:type="spellStart"/>
      <w:r w:rsidR="008D4619" w:rsidRPr="00514A0D">
        <w:rPr>
          <w:sz w:val="24"/>
          <w:szCs w:val="24"/>
          <w:lang w:val="en-US"/>
        </w:rPr>
        <w:t>Megapack</w:t>
      </w:r>
      <w:proofErr w:type="spellEnd"/>
      <w:r w:rsidR="008D4619" w:rsidRPr="00514A0D">
        <w:rPr>
          <w:sz w:val="24"/>
          <w:szCs w:val="24"/>
          <w:lang w:val="en-US"/>
        </w:rPr>
        <w:t>, © 1998 Gospel Light, Ventura, CA 93006. Church Ministry Clip Art: 90bs.tif.</w:t>
      </w:r>
    </w:p>
    <w:p w:rsidR="008D4619" w:rsidRPr="00514A0D" w:rsidRDefault="008D4619"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Church Ministry Clip Art: 97bs.tif.</w:t>
      </w:r>
    </w:p>
    <w:p w:rsidR="008D4619"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137</w:t>
      </w:r>
      <w:r w:rsidR="008D4619" w:rsidRPr="00514A0D">
        <w:rPr>
          <w:sz w:val="24"/>
          <w:szCs w:val="24"/>
          <w:lang w:val="en-US"/>
        </w:rPr>
        <w:t xml:space="preserve">: Church Clip Art </w:t>
      </w:r>
      <w:proofErr w:type="spellStart"/>
      <w:r w:rsidR="008D4619" w:rsidRPr="00514A0D">
        <w:rPr>
          <w:sz w:val="24"/>
          <w:szCs w:val="24"/>
          <w:lang w:val="en-US"/>
        </w:rPr>
        <w:t>Megapack</w:t>
      </w:r>
      <w:proofErr w:type="spellEnd"/>
      <w:r w:rsidR="008D4619" w:rsidRPr="00514A0D">
        <w:rPr>
          <w:sz w:val="24"/>
          <w:szCs w:val="24"/>
          <w:lang w:val="en-US"/>
        </w:rPr>
        <w:t>, © 1998 Gospel Light, Ventura, CA 93006. Church Ministry Clip Art: 98CB.tif.</w:t>
      </w:r>
    </w:p>
    <w:p w:rsidR="008D4619" w:rsidRPr="00514A0D" w:rsidRDefault="008D4619"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Church Ministry Clip Art: 92CB.tif.</w:t>
      </w:r>
    </w:p>
    <w:p w:rsidR="00BF6CEF"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138</w:t>
      </w:r>
      <w:r w:rsidR="00BF6CEF" w:rsidRPr="00514A0D">
        <w:rPr>
          <w:sz w:val="24"/>
          <w:szCs w:val="24"/>
          <w:lang w:val="en-US"/>
        </w:rPr>
        <w:t xml:space="preserve">: Church Clip Art </w:t>
      </w:r>
      <w:proofErr w:type="spellStart"/>
      <w:r w:rsidR="00BF6CEF" w:rsidRPr="00514A0D">
        <w:rPr>
          <w:sz w:val="24"/>
          <w:szCs w:val="24"/>
          <w:lang w:val="en-US"/>
        </w:rPr>
        <w:t>Megapack</w:t>
      </w:r>
      <w:proofErr w:type="spellEnd"/>
      <w:r w:rsidR="00BF6CEF" w:rsidRPr="00514A0D">
        <w:rPr>
          <w:sz w:val="24"/>
          <w:szCs w:val="24"/>
          <w:lang w:val="en-US"/>
        </w:rPr>
        <w:t>, © 1998 Gospel Light, Ventura, CA 93006. Church Ministry Clip Art: 210CM.tif.</w:t>
      </w:r>
    </w:p>
    <w:p w:rsidR="00BF6CEF" w:rsidRPr="00514A0D" w:rsidRDefault="00BF6CEF" w:rsidP="00514A0D">
      <w:pPr>
        <w:pStyle w:val="EBBNormalhalfafter"/>
        <w:spacing w:after="120"/>
        <w:ind w:left="720" w:hanging="720"/>
        <w:rPr>
          <w:sz w:val="24"/>
          <w:szCs w:val="24"/>
          <w:lang w:val="en-US"/>
        </w:rPr>
      </w:pPr>
      <w:r w:rsidRPr="00514A0D">
        <w:rPr>
          <w:sz w:val="24"/>
          <w:szCs w:val="24"/>
          <w:lang w:val="en-US"/>
        </w:rPr>
        <w:tab/>
        <w:t xml:space="preserve">The Learning Company’s </w:t>
      </w:r>
      <w:proofErr w:type="spellStart"/>
      <w:r w:rsidRPr="00514A0D">
        <w:rPr>
          <w:sz w:val="24"/>
          <w:szCs w:val="24"/>
          <w:lang w:val="en-US"/>
        </w:rPr>
        <w:t>ClikArt</w:t>
      </w:r>
      <w:proofErr w:type="spellEnd"/>
      <w:r w:rsidRPr="00514A0D">
        <w:rPr>
          <w:sz w:val="24"/>
          <w:szCs w:val="24"/>
          <w:lang w:val="en-US"/>
        </w:rPr>
        <w:t xml:space="preserve"> Christian Graphics Deluxe product, © 1999 The Learning Company, Inc., 88 Rowland Way, Novato, CA 94945, all rights reserved. Icons and Symbols: Designs – ISDES082.</w:t>
      </w:r>
    </w:p>
    <w:p w:rsidR="00BF6CEF" w:rsidRPr="00514A0D" w:rsidRDefault="00B84634"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Sunday </w:t>
      </w:r>
      <w:proofErr w:type="gramStart"/>
      <w:r w:rsidRPr="00514A0D">
        <w:rPr>
          <w:sz w:val="24"/>
          <w:szCs w:val="24"/>
          <w:lang w:val="en-US"/>
        </w:rPr>
        <w:t>School</w:t>
      </w:r>
      <w:proofErr w:type="gramEnd"/>
      <w:r w:rsidRPr="00514A0D">
        <w:rPr>
          <w:sz w:val="24"/>
          <w:szCs w:val="24"/>
          <w:lang w:val="en-US"/>
        </w:rPr>
        <w:t xml:space="preserve"> Clip Art: 165ss.tif.</w:t>
      </w:r>
    </w:p>
    <w:p w:rsidR="000479B5"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141</w:t>
      </w:r>
      <w:r w:rsidR="000479B5" w:rsidRPr="00514A0D">
        <w:rPr>
          <w:sz w:val="24"/>
          <w:szCs w:val="24"/>
          <w:lang w:val="en-US"/>
        </w:rPr>
        <w:t xml:space="preserve">: Art Explosion, © 1995-98 de Nova Development Corporation, Calabasas, </w:t>
      </w:r>
      <w:proofErr w:type="gramStart"/>
      <w:r w:rsidR="000479B5" w:rsidRPr="00514A0D">
        <w:rPr>
          <w:sz w:val="24"/>
          <w:szCs w:val="24"/>
          <w:lang w:val="en-US"/>
        </w:rPr>
        <w:t>CA</w:t>
      </w:r>
      <w:proofErr w:type="gramEnd"/>
      <w:r w:rsidR="000479B5" w:rsidRPr="00514A0D">
        <w:rPr>
          <w:sz w:val="24"/>
          <w:szCs w:val="24"/>
          <w:lang w:val="en-US"/>
        </w:rPr>
        <w:t>. Religion: Biblical Scenes – Mary and Joseph 2.</w:t>
      </w:r>
    </w:p>
    <w:p w:rsidR="000479B5" w:rsidRPr="00514A0D" w:rsidRDefault="000479B5"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Biblical Scenes – Manger 12.</w:t>
      </w:r>
    </w:p>
    <w:p w:rsidR="000479B5" w:rsidRPr="00514A0D" w:rsidRDefault="000479B5" w:rsidP="00514A0D">
      <w:pPr>
        <w:pStyle w:val="EBBNormalhalfafter"/>
        <w:spacing w:after="120"/>
        <w:ind w:left="720" w:hanging="720"/>
        <w:rPr>
          <w:sz w:val="24"/>
          <w:szCs w:val="24"/>
          <w:lang w:val="es-ES"/>
        </w:rPr>
      </w:pPr>
      <w:r w:rsidRPr="00514A0D">
        <w:rPr>
          <w:sz w:val="24"/>
          <w:szCs w:val="24"/>
          <w:lang w:val="en-US"/>
        </w:rPr>
        <w:tab/>
      </w:r>
      <w:r w:rsidRPr="00514A0D">
        <w:rPr>
          <w:sz w:val="24"/>
          <w:szCs w:val="24"/>
          <w:lang w:val="es-ES"/>
        </w:rPr>
        <w:t>Fuente desconocida.</w:t>
      </w:r>
    </w:p>
    <w:p w:rsidR="000479B5" w:rsidRPr="00514A0D" w:rsidRDefault="00DE264E" w:rsidP="00514A0D">
      <w:pPr>
        <w:pStyle w:val="EBBNormalhalfafter"/>
        <w:spacing w:after="120"/>
        <w:ind w:left="720" w:hanging="720"/>
        <w:rPr>
          <w:sz w:val="24"/>
          <w:szCs w:val="24"/>
          <w:lang w:val="en-US"/>
        </w:rPr>
      </w:pPr>
      <w:r>
        <w:rPr>
          <w:sz w:val="24"/>
          <w:szCs w:val="24"/>
          <w:lang w:val="es-ES"/>
        </w:rPr>
        <w:t>Ilustraciones p. 142</w:t>
      </w:r>
      <w:r w:rsidR="000479B5" w:rsidRPr="00514A0D">
        <w:rPr>
          <w:sz w:val="24"/>
          <w:szCs w:val="24"/>
          <w:lang w:val="es-ES"/>
        </w:rPr>
        <w:t xml:space="preserve">: Art </w:t>
      </w:r>
      <w:proofErr w:type="spellStart"/>
      <w:r w:rsidR="000479B5" w:rsidRPr="00514A0D">
        <w:rPr>
          <w:sz w:val="24"/>
          <w:szCs w:val="24"/>
          <w:lang w:val="es-ES"/>
        </w:rPr>
        <w:t>Explosion</w:t>
      </w:r>
      <w:proofErr w:type="spellEnd"/>
      <w:r w:rsidR="000479B5" w:rsidRPr="00514A0D">
        <w:rPr>
          <w:sz w:val="24"/>
          <w:szCs w:val="24"/>
          <w:lang w:val="es-ES"/>
        </w:rPr>
        <w:t xml:space="preserve">, © 1995-98 de Nova </w:t>
      </w:r>
      <w:proofErr w:type="spellStart"/>
      <w:r w:rsidR="000479B5" w:rsidRPr="00514A0D">
        <w:rPr>
          <w:sz w:val="24"/>
          <w:szCs w:val="24"/>
          <w:lang w:val="es-ES"/>
        </w:rPr>
        <w:t>Development</w:t>
      </w:r>
      <w:proofErr w:type="spellEnd"/>
      <w:r w:rsidR="000479B5" w:rsidRPr="00514A0D">
        <w:rPr>
          <w:sz w:val="24"/>
          <w:szCs w:val="24"/>
          <w:lang w:val="es-ES"/>
        </w:rPr>
        <w:t xml:space="preserve"> </w:t>
      </w:r>
      <w:proofErr w:type="spellStart"/>
      <w:r w:rsidR="000479B5" w:rsidRPr="00514A0D">
        <w:rPr>
          <w:sz w:val="24"/>
          <w:szCs w:val="24"/>
          <w:lang w:val="es-ES"/>
        </w:rPr>
        <w:t>Corporation</w:t>
      </w:r>
      <w:proofErr w:type="spellEnd"/>
      <w:r w:rsidR="000479B5" w:rsidRPr="00514A0D">
        <w:rPr>
          <w:sz w:val="24"/>
          <w:szCs w:val="24"/>
          <w:lang w:val="es-ES"/>
        </w:rPr>
        <w:t xml:space="preserve">, </w:t>
      </w:r>
      <w:proofErr w:type="spellStart"/>
      <w:r w:rsidR="000479B5" w:rsidRPr="00514A0D">
        <w:rPr>
          <w:sz w:val="24"/>
          <w:szCs w:val="24"/>
          <w:lang w:val="es-ES"/>
        </w:rPr>
        <w:t>Calabasas</w:t>
      </w:r>
      <w:proofErr w:type="spellEnd"/>
      <w:r w:rsidR="000479B5" w:rsidRPr="00514A0D">
        <w:rPr>
          <w:sz w:val="24"/>
          <w:szCs w:val="24"/>
          <w:lang w:val="es-ES"/>
        </w:rPr>
        <w:t xml:space="preserve">, CA. </w:t>
      </w:r>
      <w:r w:rsidR="000479B5" w:rsidRPr="00514A0D">
        <w:rPr>
          <w:sz w:val="24"/>
          <w:szCs w:val="24"/>
          <w:lang w:val="en-US"/>
        </w:rPr>
        <w:t>Religion: Biblical Scenes –</w:t>
      </w:r>
      <w:r w:rsidR="003F1FB5" w:rsidRPr="00514A0D">
        <w:rPr>
          <w:sz w:val="24"/>
          <w:szCs w:val="24"/>
          <w:lang w:val="en-US"/>
        </w:rPr>
        <w:t xml:space="preserve"> Jesus Nailed to Cross</w:t>
      </w:r>
      <w:r w:rsidR="000479B5" w:rsidRPr="00514A0D">
        <w:rPr>
          <w:sz w:val="24"/>
          <w:szCs w:val="24"/>
          <w:lang w:val="en-US"/>
        </w:rPr>
        <w:t>.</w:t>
      </w:r>
    </w:p>
    <w:p w:rsidR="000479B5" w:rsidRPr="00514A0D" w:rsidRDefault="003F1FB5"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Biblical Scenes – Jesus 03.</w:t>
      </w:r>
    </w:p>
    <w:p w:rsidR="000479B5" w:rsidRPr="00514A0D" w:rsidRDefault="000479B5" w:rsidP="00514A0D">
      <w:pPr>
        <w:pStyle w:val="EBBNormalhalfafter"/>
        <w:spacing w:after="120"/>
        <w:ind w:left="720" w:hanging="720"/>
        <w:rPr>
          <w:sz w:val="24"/>
          <w:szCs w:val="24"/>
          <w:lang w:val="es-E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w:t>
      </w:r>
      <w:proofErr w:type="spellStart"/>
      <w:r w:rsidR="003F1FB5" w:rsidRPr="00514A0D">
        <w:rPr>
          <w:sz w:val="24"/>
          <w:szCs w:val="24"/>
          <w:lang w:val="es-ES"/>
        </w:rPr>
        <w:t>Bible</w:t>
      </w:r>
      <w:proofErr w:type="spellEnd"/>
      <w:r w:rsidR="003F1FB5" w:rsidRPr="00514A0D">
        <w:rPr>
          <w:sz w:val="24"/>
          <w:szCs w:val="24"/>
          <w:lang w:val="es-ES"/>
        </w:rPr>
        <w:t xml:space="preserve"> </w:t>
      </w:r>
      <w:proofErr w:type="spellStart"/>
      <w:r w:rsidR="003F1FB5" w:rsidRPr="00514A0D">
        <w:rPr>
          <w:sz w:val="24"/>
          <w:szCs w:val="24"/>
          <w:lang w:val="es-ES"/>
        </w:rPr>
        <w:t>Story</w:t>
      </w:r>
      <w:proofErr w:type="spellEnd"/>
      <w:r w:rsidR="003F1FB5" w:rsidRPr="00514A0D">
        <w:rPr>
          <w:sz w:val="24"/>
          <w:szCs w:val="24"/>
          <w:lang w:val="es-ES"/>
        </w:rPr>
        <w:t xml:space="preserve"> Clip Art, 213bs.tif</w:t>
      </w:r>
      <w:r w:rsidRPr="00514A0D">
        <w:rPr>
          <w:sz w:val="24"/>
          <w:szCs w:val="24"/>
          <w:lang w:val="es-ES"/>
        </w:rPr>
        <w:t>.</w:t>
      </w:r>
    </w:p>
    <w:p w:rsidR="003D161C" w:rsidRDefault="003D161C">
      <w:pPr>
        <w:autoSpaceDE/>
        <w:autoSpaceDN/>
        <w:adjustRightInd/>
        <w:spacing w:after="200" w:line="276" w:lineRule="auto"/>
        <w:rPr>
          <w:rFonts w:cstheme="minorBidi"/>
          <w:sz w:val="24"/>
          <w:szCs w:val="24"/>
          <w:lang w:val="es-ES"/>
        </w:rPr>
      </w:pPr>
      <w:r>
        <w:rPr>
          <w:sz w:val="24"/>
          <w:szCs w:val="24"/>
          <w:lang w:val="es-ES"/>
        </w:rPr>
        <w:br w:type="page"/>
      </w:r>
    </w:p>
    <w:p w:rsidR="008A233D" w:rsidRPr="00514A0D" w:rsidRDefault="00DE264E" w:rsidP="00514A0D">
      <w:pPr>
        <w:pStyle w:val="EBBNormalhalfafter"/>
        <w:spacing w:after="120"/>
        <w:ind w:left="720" w:hanging="720"/>
        <w:rPr>
          <w:sz w:val="24"/>
          <w:szCs w:val="24"/>
          <w:lang w:val="es-ES"/>
        </w:rPr>
      </w:pPr>
      <w:r>
        <w:rPr>
          <w:sz w:val="24"/>
          <w:szCs w:val="24"/>
          <w:lang w:val="es-ES"/>
        </w:rPr>
        <w:lastRenderedPageBreak/>
        <w:t>Ilustraciones p. 144</w:t>
      </w:r>
      <w:r w:rsidR="008A233D" w:rsidRPr="00514A0D">
        <w:rPr>
          <w:sz w:val="24"/>
          <w:szCs w:val="24"/>
          <w:lang w:val="es-ES"/>
        </w:rPr>
        <w:t>: Fuente desconocida.</w:t>
      </w:r>
    </w:p>
    <w:p w:rsidR="008A233D" w:rsidRPr="00514A0D" w:rsidRDefault="008A233D" w:rsidP="00514A0D">
      <w:pPr>
        <w:pStyle w:val="EBBNormalhalfafter"/>
        <w:spacing w:after="120"/>
        <w:ind w:left="720" w:hanging="720"/>
        <w:rPr>
          <w:sz w:val="24"/>
          <w:szCs w:val="24"/>
          <w:lang w:val="en-US"/>
        </w:rPr>
      </w:pPr>
      <w:r w:rsidRPr="00514A0D">
        <w:rPr>
          <w:sz w:val="24"/>
          <w:szCs w:val="24"/>
          <w:lang w:val="es-ES"/>
        </w:rPr>
        <w:tab/>
      </w:r>
      <w:r w:rsidRPr="009A76BE">
        <w:rPr>
          <w:sz w:val="24"/>
          <w:szCs w:val="24"/>
          <w:lang w:val="en-US"/>
        </w:rPr>
        <w:t xml:space="preserve">Art Explosion, © 1995-98 de Nova Development Corporation, Calabasas, </w:t>
      </w:r>
      <w:proofErr w:type="gramStart"/>
      <w:r w:rsidRPr="009A76BE">
        <w:rPr>
          <w:sz w:val="24"/>
          <w:szCs w:val="24"/>
          <w:lang w:val="en-US"/>
        </w:rPr>
        <w:t>CA</w:t>
      </w:r>
      <w:proofErr w:type="gramEnd"/>
      <w:r w:rsidRPr="009A76BE">
        <w:rPr>
          <w:sz w:val="24"/>
          <w:szCs w:val="24"/>
          <w:lang w:val="en-US"/>
        </w:rPr>
        <w:t xml:space="preserve">. </w:t>
      </w:r>
      <w:r w:rsidRPr="00514A0D">
        <w:rPr>
          <w:sz w:val="24"/>
          <w:szCs w:val="24"/>
          <w:lang w:val="en-US"/>
        </w:rPr>
        <w:t>Holidays: Halloween – Skull and Crossbones 1.</w:t>
      </w:r>
    </w:p>
    <w:p w:rsidR="008A233D" w:rsidRPr="00514A0D" w:rsidRDefault="008A233D"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Objects and Symbols – Devil 44.</w:t>
      </w:r>
    </w:p>
    <w:p w:rsidR="008A233D"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145</w:t>
      </w:r>
      <w:r w:rsidR="00615825" w:rsidRPr="00514A0D">
        <w:rPr>
          <w:sz w:val="24"/>
          <w:szCs w:val="24"/>
          <w:lang w:val="en-US"/>
        </w:rPr>
        <w:t xml:space="preserve">: Art Explosion, © 1995-98 de Nova Development Corporation, Calabasas, </w:t>
      </w:r>
      <w:proofErr w:type="gramStart"/>
      <w:r w:rsidR="00615825" w:rsidRPr="00514A0D">
        <w:rPr>
          <w:sz w:val="24"/>
          <w:szCs w:val="24"/>
          <w:lang w:val="en-US"/>
        </w:rPr>
        <w:t>CA</w:t>
      </w:r>
      <w:proofErr w:type="gramEnd"/>
      <w:r w:rsidR="00615825" w:rsidRPr="00514A0D">
        <w:rPr>
          <w:sz w:val="24"/>
          <w:szCs w:val="24"/>
          <w:lang w:val="en-US"/>
        </w:rPr>
        <w:t>. Hands: Hands with Objects – Rubber Stamp 4.</w:t>
      </w:r>
    </w:p>
    <w:p w:rsidR="00615825" w:rsidRPr="00514A0D" w:rsidRDefault="00615825"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Crosses-General – Cross 031.</w:t>
      </w:r>
    </w:p>
    <w:p w:rsidR="001D27D7"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146</w:t>
      </w:r>
      <w:r w:rsidR="001D27D7" w:rsidRPr="00514A0D">
        <w:rPr>
          <w:sz w:val="24"/>
          <w:szCs w:val="24"/>
          <w:lang w:val="en-US"/>
        </w:rPr>
        <w:t xml:space="preserve">: Art Explosion, © 1995-98 de Nova Development Corporation, Calabasas, </w:t>
      </w:r>
      <w:proofErr w:type="gramStart"/>
      <w:r w:rsidR="001D27D7" w:rsidRPr="00514A0D">
        <w:rPr>
          <w:sz w:val="24"/>
          <w:szCs w:val="24"/>
          <w:lang w:val="en-US"/>
        </w:rPr>
        <w:t>CA</w:t>
      </w:r>
      <w:proofErr w:type="gramEnd"/>
      <w:r w:rsidR="001D27D7" w:rsidRPr="00514A0D">
        <w:rPr>
          <w:sz w:val="24"/>
          <w:szCs w:val="24"/>
          <w:lang w:val="en-US"/>
        </w:rPr>
        <w:t>. Holidays: Christmas – Gift Frame 3.</w:t>
      </w:r>
    </w:p>
    <w:p w:rsidR="001D27D7" w:rsidRPr="00514A0D" w:rsidRDefault="001D27D7" w:rsidP="00514A0D">
      <w:pPr>
        <w:pStyle w:val="EBBNormalhalfafter"/>
        <w:spacing w:after="120"/>
        <w:ind w:left="720" w:hanging="720"/>
        <w:rPr>
          <w:sz w:val="24"/>
          <w:szCs w:val="24"/>
          <w:lang w:val="es-E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w:t>
      </w:r>
      <w:r w:rsidRPr="00514A0D">
        <w:rPr>
          <w:sz w:val="24"/>
          <w:szCs w:val="24"/>
          <w:lang w:val="es-ES"/>
        </w:rPr>
        <w:t xml:space="preserve">Church </w:t>
      </w:r>
      <w:proofErr w:type="spellStart"/>
      <w:r w:rsidRPr="00514A0D">
        <w:rPr>
          <w:sz w:val="24"/>
          <w:szCs w:val="24"/>
          <w:lang w:val="es-ES"/>
        </w:rPr>
        <w:t>Ministry</w:t>
      </w:r>
      <w:proofErr w:type="spellEnd"/>
      <w:r w:rsidRPr="00514A0D">
        <w:rPr>
          <w:sz w:val="24"/>
          <w:szCs w:val="24"/>
          <w:lang w:val="es-ES"/>
        </w:rPr>
        <w:t xml:space="preserve"> clip art, 169cm.tif.</w:t>
      </w:r>
    </w:p>
    <w:p w:rsidR="00A7494F" w:rsidRPr="00514A0D" w:rsidRDefault="00DE264E" w:rsidP="00514A0D">
      <w:pPr>
        <w:pStyle w:val="EBBNormalhalfafter"/>
        <w:spacing w:after="120"/>
        <w:ind w:left="720" w:hanging="720"/>
        <w:rPr>
          <w:sz w:val="24"/>
          <w:szCs w:val="24"/>
          <w:lang w:val="es-ES"/>
        </w:rPr>
      </w:pPr>
      <w:r>
        <w:rPr>
          <w:sz w:val="24"/>
          <w:szCs w:val="24"/>
          <w:lang w:val="es-ES"/>
        </w:rPr>
        <w:t>Ilustraciones p. 14</w:t>
      </w:r>
      <w:r w:rsidR="003D161C">
        <w:rPr>
          <w:sz w:val="24"/>
          <w:szCs w:val="24"/>
          <w:lang w:val="es-ES"/>
        </w:rPr>
        <w:t>9</w:t>
      </w:r>
      <w:r w:rsidR="00A7494F" w:rsidRPr="00514A0D">
        <w:rPr>
          <w:sz w:val="24"/>
          <w:szCs w:val="24"/>
          <w:lang w:val="es-ES"/>
        </w:rPr>
        <w:t>: Fuente desconocida</w:t>
      </w:r>
      <w:r w:rsidR="003D161C">
        <w:rPr>
          <w:sz w:val="24"/>
          <w:szCs w:val="24"/>
          <w:lang w:val="es-ES"/>
        </w:rPr>
        <w:t xml:space="preserve"> (dos ilustraciones)</w:t>
      </w:r>
      <w:r w:rsidR="00A7494F" w:rsidRPr="00514A0D">
        <w:rPr>
          <w:sz w:val="24"/>
          <w:szCs w:val="24"/>
          <w:lang w:val="es-ES"/>
        </w:rPr>
        <w:t>.</w:t>
      </w:r>
    </w:p>
    <w:p w:rsidR="00A7494F" w:rsidRPr="008E6C03" w:rsidRDefault="00DE264E" w:rsidP="00514A0D">
      <w:pPr>
        <w:pStyle w:val="EBBNormalhalfafter"/>
        <w:spacing w:after="120"/>
        <w:ind w:left="720" w:hanging="720"/>
        <w:rPr>
          <w:sz w:val="24"/>
          <w:szCs w:val="24"/>
          <w:lang w:val="en-US"/>
        </w:rPr>
      </w:pPr>
      <w:proofErr w:type="spellStart"/>
      <w:r w:rsidRPr="008E6C03">
        <w:rPr>
          <w:sz w:val="24"/>
          <w:szCs w:val="24"/>
          <w:lang w:val="en-US"/>
        </w:rPr>
        <w:t>Ilustraciones</w:t>
      </w:r>
      <w:proofErr w:type="spellEnd"/>
      <w:r w:rsidRPr="008E6C03">
        <w:rPr>
          <w:sz w:val="24"/>
          <w:szCs w:val="24"/>
          <w:lang w:val="en-US"/>
        </w:rPr>
        <w:t xml:space="preserve"> p. 150</w:t>
      </w:r>
      <w:r w:rsidR="00A7494F" w:rsidRPr="008E6C03">
        <w:rPr>
          <w:sz w:val="24"/>
          <w:szCs w:val="24"/>
          <w:lang w:val="en-US"/>
        </w:rPr>
        <w:t xml:space="preserve">: </w:t>
      </w:r>
      <w:proofErr w:type="spellStart"/>
      <w:r w:rsidR="00A7494F" w:rsidRPr="008E6C03">
        <w:rPr>
          <w:sz w:val="24"/>
          <w:szCs w:val="24"/>
          <w:lang w:val="en-US"/>
        </w:rPr>
        <w:t>Fuente</w:t>
      </w:r>
      <w:proofErr w:type="spellEnd"/>
      <w:r w:rsidR="00A7494F" w:rsidRPr="008E6C03">
        <w:rPr>
          <w:sz w:val="24"/>
          <w:szCs w:val="24"/>
          <w:lang w:val="en-US"/>
        </w:rPr>
        <w:t xml:space="preserve"> </w:t>
      </w:r>
      <w:proofErr w:type="spellStart"/>
      <w:r w:rsidR="00A7494F" w:rsidRPr="008E6C03">
        <w:rPr>
          <w:sz w:val="24"/>
          <w:szCs w:val="24"/>
          <w:lang w:val="en-US"/>
        </w:rPr>
        <w:t>desconocida</w:t>
      </w:r>
      <w:proofErr w:type="spellEnd"/>
      <w:r w:rsidR="00A7494F" w:rsidRPr="008E6C03">
        <w:rPr>
          <w:sz w:val="24"/>
          <w:szCs w:val="24"/>
          <w:lang w:val="en-US"/>
        </w:rPr>
        <w:t>.</w:t>
      </w:r>
    </w:p>
    <w:p w:rsidR="00A7494F" w:rsidRPr="00514A0D" w:rsidRDefault="00A7494F" w:rsidP="00514A0D">
      <w:pPr>
        <w:pStyle w:val="EBBNormalhalfafter"/>
        <w:spacing w:after="120"/>
        <w:ind w:left="720" w:hanging="720"/>
        <w:rPr>
          <w:sz w:val="24"/>
          <w:szCs w:val="24"/>
          <w:lang w:val="en-US"/>
        </w:rPr>
      </w:pPr>
      <w:r w:rsidRPr="008E6C03">
        <w:rPr>
          <w:sz w:val="24"/>
          <w:szCs w:val="24"/>
          <w:lang w:val="en-US"/>
        </w:rPr>
        <w:tab/>
      </w:r>
      <w:r w:rsidRPr="00514A0D">
        <w:rPr>
          <w:sz w:val="24"/>
          <w:szCs w:val="24"/>
          <w:lang w:val="en-US"/>
        </w:rPr>
        <w:t xml:space="preserve">The Learning Company’s </w:t>
      </w:r>
      <w:proofErr w:type="spellStart"/>
      <w:r w:rsidRPr="00514A0D">
        <w:rPr>
          <w:sz w:val="24"/>
          <w:szCs w:val="24"/>
          <w:lang w:val="en-US"/>
        </w:rPr>
        <w:t>ClikArt</w:t>
      </w:r>
      <w:proofErr w:type="spellEnd"/>
      <w:r w:rsidRPr="00514A0D">
        <w:rPr>
          <w:sz w:val="24"/>
          <w:szCs w:val="24"/>
          <w:lang w:val="en-US"/>
        </w:rPr>
        <w:t xml:space="preserve"> Christian Graphics Deluxe product, © 1999 The Learning Company, Inc., 88 Rowland Way, Novato, CA 94945, all rights reserved. Icons and Symbols: Crowns – ISCRW008.</w:t>
      </w:r>
    </w:p>
    <w:p w:rsidR="00A7494F" w:rsidRPr="00514A0D" w:rsidRDefault="00A7494F"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w:t>
      </w:r>
      <w:proofErr w:type="gramStart"/>
      <w:r w:rsidRPr="00514A0D">
        <w:rPr>
          <w:sz w:val="24"/>
          <w:szCs w:val="24"/>
          <w:lang w:val="en-US"/>
        </w:rPr>
        <w:t>Church Bulletin Clip Art, 231cb.tif.</w:t>
      </w:r>
      <w:proofErr w:type="gramEnd"/>
    </w:p>
    <w:p w:rsidR="00A7494F"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p. 153</w:t>
      </w:r>
      <w:r w:rsidR="00323E63" w:rsidRPr="00514A0D">
        <w:rPr>
          <w:sz w:val="24"/>
          <w:szCs w:val="24"/>
          <w:lang w:val="en-US"/>
        </w:rPr>
        <w:t xml:space="preserve">: The Learning Company’s </w:t>
      </w:r>
      <w:proofErr w:type="spellStart"/>
      <w:r w:rsidR="00323E63" w:rsidRPr="00514A0D">
        <w:rPr>
          <w:sz w:val="24"/>
          <w:szCs w:val="24"/>
          <w:lang w:val="en-US"/>
        </w:rPr>
        <w:t>ClikArt</w:t>
      </w:r>
      <w:proofErr w:type="spellEnd"/>
      <w:r w:rsidR="00323E63" w:rsidRPr="00514A0D">
        <w:rPr>
          <w:sz w:val="24"/>
          <w:szCs w:val="24"/>
          <w:lang w:val="en-US"/>
        </w:rPr>
        <w:t xml:space="preserve"> Christian Graphics Deluxe product, © 1999 The Learning Company, Inc., 88 Rowland Way, Novato, CA 94945, all rights reserved. Icons and Symbols: Christian Symbols – ISCST119.wmf.</w:t>
      </w:r>
    </w:p>
    <w:p w:rsidR="00323E63" w:rsidRPr="00514A0D" w:rsidRDefault="00323E63"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Clipart Warehouse, © 1994 CORP, Inc., Chestnut Shareware.</w:t>
      </w:r>
      <w:proofErr w:type="gramEnd"/>
      <w:r w:rsidRPr="00514A0D">
        <w:rPr>
          <w:sz w:val="24"/>
          <w:szCs w:val="24"/>
          <w:lang w:val="en-US"/>
        </w:rPr>
        <w:t xml:space="preserve"> </w:t>
      </w:r>
      <w:proofErr w:type="gramStart"/>
      <w:r w:rsidRPr="00514A0D">
        <w:rPr>
          <w:sz w:val="24"/>
          <w:szCs w:val="24"/>
          <w:lang w:val="en-US"/>
        </w:rPr>
        <w:t>Religion – Reli</w:t>
      </w:r>
      <w:r w:rsidR="000D56D9" w:rsidRPr="00514A0D">
        <w:rPr>
          <w:sz w:val="24"/>
          <w:szCs w:val="24"/>
          <w:lang w:val="en-US"/>
        </w:rPr>
        <w:t>g</w:t>
      </w:r>
      <w:r w:rsidRPr="00514A0D">
        <w:rPr>
          <w:sz w:val="24"/>
          <w:szCs w:val="24"/>
          <w:lang w:val="en-US"/>
        </w:rPr>
        <w:t>_09.tif.</w:t>
      </w:r>
      <w:proofErr w:type="gramEnd"/>
    </w:p>
    <w:p w:rsidR="00323E63" w:rsidRPr="00514A0D" w:rsidRDefault="00323E63" w:rsidP="00514A0D">
      <w:pPr>
        <w:pStyle w:val="EBBNormalhalfafter"/>
        <w:spacing w:after="120"/>
        <w:ind w:left="720" w:hanging="720"/>
        <w:rPr>
          <w:sz w:val="24"/>
          <w:szCs w:val="24"/>
          <w:lang w:val="en-US"/>
        </w:rPr>
      </w:pPr>
      <w:proofErr w:type="spellStart"/>
      <w:r w:rsidRPr="00514A0D">
        <w:rPr>
          <w:sz w:val="24"/>
          <w:szCs w:val="24"/>
          <w:lang w:val="en-US"/>
        </w:rPr>
        <w:t>Ilustaciones</w:t>
      </w:r>
      <w:proofErr w:type="spellEnd"/>
      <w:r w:rsidRPr="00514A0D">
        <w:rPr>
          <w:sz w:val="24"/>
          <w:szCs w:val="24"/>
          <w:lang w:val="en-US"/>
        </w:rPr>
        <w:t xml:space="preserve">, p. </w:t>
      </w:r>
      <w:r w:rsidR="00DE264E">
        <w:rPr>
          <w:sz w:val="24"/>
          <w:szCs w:val="24"/>
          <w:lang w:val="en-US"/>
        </w:rPr>
        <w:t>159</w:t>
      </w:r>
      <w:r w:rsidR="00D86B69" w:rsidRPr="00514A0D">
        <w:rPr>
          <w:sz w:val="24"/>
          <w:szCs w:val="24"/>
          <w:lang w:val="en-US"/>
        </w:rPr>
        <w:t xml:space="preserve">: Church Clip Art </w:t>
      </w:r>
      <w:proofErr w:type="spellStart"/>
      <w:r w:rsidR="00D86B69" w:rsidRPr="00514A0D">
        <w:rPr>
          <w:sz w:val="24"/>
          <w:szCs w:val="24"/>
          <w:lang w:val="en-US"/>
        </w:rPr>
        <w:t>Megapack</w:t>
      </w:r>
      <w:proofErr w:type="spellEnd"/>
      <w:r w:rsidR="00D86B69" w:rsidRPr="00514A0D">
        <w:rPr>
          <w:sz w:val="24"/>
          <w:szCs w:val="24"/>
          <w:lang w:val="en-US"/>
        </w:rPr>
        <w:t>, © 1998 Gospel Light, Ventura, CA 93006. Church Ministry Clip Art: 23CM.tif.</w:t>
      </w:r>
    </w:p>
    <w:p w:rsidR="00026164"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p. 160</w:t>
      </w:r>
      <w:r w:rsidR="00026164" w:rsidRPr="00514A0D">
        <w:rPr>
          <w:sz w:val="24"/>
          <w:szCs w:val="24"/>
          <w:lang w:val="en-US"/>
        </w:rPr>
        <w:t>: Art Explosion, © 1995-98 de Nova Development Corporation, Calabasas, CA. People: Cartoons – Sleeping 1.</w:t>
      </w:r>
    </w:p>
    <w:p w:rsidR="00026164" w:rsidRPr="00514A0D" w:rsidRDefault="00026164" w:rsidP="00514A0D">
      <w:pPr>
        <w:pStyle w:val="EBBNormalhalfafter"/>
        <w:spacing w:after="120"/>
        <w:ind w:left="720" w:hanging="720"/>
        <w:rPr>
          <w:sz w:val="24"/>
          <w:szCs w:val="24"/>
          <w:lang w:val="en-US"/>
        </w:rPr>
      </w:pPr>
      <w:r w:rsidRPr="00514A0D">
        <w:rPr>
          <w:sz w:val="24"/>
          <w:szCs w:val="24"/>
          <w:lang w:val="en-US"/>
        </w:rPr>
        <w:tab/>
      </w:r>
      <w:r w:rsidR="00AF1B6D" w:rsidRPr="00514A0D">
        <w:rPr>
          <w:sz w:val="24"/>
          <w:szCs w:val="24"/>
          <w:lang w:val="en-US"/>
        </w:rPr>
        <w:t xml:space="preserve">Art Explosion, © 1995-98 de Nova Development Corporation, Calabasas, </w:t>
      </w:r>
      <w:proofErr w:type="gramStart"/>
      <w:r w:rsidR="00AF1B6D" w:rsidRPr="00514A0D">
        <w:rPr>
          <w:sz w:val="24"/>
          <w:szCs w:val="24"/>
          <w:lang w:val="en-US"/>
        </w:rPr>
        <w:t>CA</w:t>
      </w:r>
      <w:proofErr w:type="gramEnd"/>
      <w:r w:rsidR="00AF1B6D" w:rsidRPr="00514A0D">
        <w:rPr>
          <w:sz w:val="24"/>
          <w:szCs w:val="24"/>
          <w:lang w:val="en-US"/>
        </w:rPr>
        <w:t>. Cartoons: Balloons – Balloon 048.</w:t>
      </w:r>
    </w:p>
    <w:p w:rsidR="00AF1B6D" w:rsidRPr="00514A0D" w:rsidRDefault="00AF1B6D" w:rsidP="00514A0D">
      <w:pPr>
        <w:pStyle w:val="EBBNormalhalfafter"/>
        <w:spacing w:after="120"/>
        <w:ind w:left="720" w:hanging="720"/>
        <w:rPr>
          <w:sz w:val="24"/>
          <w:szCs w:val="24"/>
          <w:lang w:val="en-US"/>
        </w:rPr>
      </w:pPr>
      <w:r w:rsidRPr="00514A0D">
        <w:rPr>
          <w:sz w:val="24"/>
          <w:szCs w:val="24"/>
          <w:lang w:val="en-US"/>
        </w:rPr>
        <w:tab/>
      </w:r>
      <w:proofErr w:type="gramStart"/>
      <w:r w:rsidRPr="00514A0D">
        <w:rPr>
          <w:sz w:val="24"/>
          <w:szCs w:val="24"/>
          <w:lang w:val="en-US"/>
        </w:rPr>
        <w:t>Clipart Warehouse, © 1994 CORP, Inc., Chestnut Shareware.</w:t>
      </w:r>
      <w:proofErr w:type="gramEnd"/>
      <w:r w:rsidRPr="00514A0D">
        <w:rPr>
          <w:sz w:val="24"/>
          <w:szCs w:val="24"/>
          <w:lang w:val="en-US"/>
        </w:rPr>
        <w:t xml:space="preserve"> </w:t>
      </w:r>
      <w:proofErr w:type="gramStart"/>
      <w:r w:rsidRPr="00514A0D">
        <w:rPr>
          <w:sz w:val="24"/>
          <w:szCs w:val="24"/>
          <w:lang w:val="en-US"/>
        </w:rPr>
        <w:t>Religion – Reli</w:t>
      </w:r>
      <w:r w:rsidR="000D56D9" w:rsidRPr="00514A0D">
        <w:rPr>
          <w:sz w:val="24"/>
          <w:szCs w:val="24"/>
          <w:lang w:val="en-US"/>
        </w:rPr>
        <w:t>g</w:t>
      </w:r>
      <w:r w:rsidRPr="00514A0D">
        <w:rPr>
          <w:sz w:val="24"/>
          <w:szCs w:val="24"/>
          <w:lang w:val="en-US"/>
        </w:rPr>
        <w:t>_0</w:t>
      </w:r>
      <w:r w:rsidR="000D56D9" w:rsidRPr="00514A0D">
        <w:rPr>
          <w:sz w:val="24"/>
          <w:szCs w:val="24"/>
          <w:lang w:val="en-US"/>
        </w:rPr>
        <w:t>5</w:t>
      </w:r>
      <w:r w:rsidRPr="00514A0D">
        <w:rPr>
          <w:sz w:val="24"/>
          <w:szCs w:val="24"/>
          <w:lang w:val="en-US"/>
        </w:rPr>
        <w:t>.tif.</w:t>
      </w:r>
      <w:proofErr w:type="gramEnd"/>
    </w:p>
    <w:p w:rsidR="005C44C7" w:rsidRPr="00514A0D" w:rsidRDefault="00DE264E" w:rsidP="00514A0D">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p. 161</w:t>
      </w:r>
      <w:r w:rsidR="005C44C7" w:rsidRPr="00514A0D">
        <w:rPr>
          <w:sz w:val="24"/>
          <w:szCs w:val="24"/>
          <w:lang w:val="en-US"/>
        </w:rPr>
        <w:t xml:space="preserve">: Art Explosion, © 1995-98 de Nova Development Corporation, Calabasas, </w:t>
      </w:r>
      <w:proofErr w:type="gramStart"/>
      <w:r w:rsidR="005C44C7" w:rsidRPr="00514A0D">
        <w:rPr>
          <w:sz w:val="24"/>
          <w:szCs w:val="24"/>
          <w:lang w:val="en-US"/>
        </w:rPr>
        <w:t>CA</w:t>
      </w:r>
      <w:proofErr w:type="gramEnd"/>
      <w:r w:rsidR="005C44C7" w:rsidRPr="00514A0D">
        <w:rPr>
          <w:sz w:val="24"/>
          <w:szCs w:val="24"/>
          <w:lang w:val="en-US"/>
        </w:rPr>
        <w:t>. Religion: Objects and Symbols – Dove 02.</w:t>
      </w:r>
    </w:p>
    <w:p w:rsidR="00763D67"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p. 163</w:t>
      </w:r>
      <w:r w:rsidR="00763D67" w:rsidRPr="00514A0D">
        <w:rPr>
          <w:sz w:val="24"/>
          <w:szCs w:val="24"/>
          <w:lang w:val="en-US"/>
        </w:rPr>
        <w:t xml:space="preserve">: Art Explosion, © 1995-98 de Nova Development Corporation, Calabasas, </w:t>
      </w:r>
      <w:proofErr w:type="gramStart"/>
      <w:r w:rsidR="00763D67" w:rsidRPr="00514A0D">
        <w:rPr>
          <w:sz w:val="24"/>
          <w:szCs w:val="24"/>
          <w:lang w:val="en-US"/>
        </w:rPr>
        <w:t>CA</w:t>
      </w:r>
      <w:proofErr w:type="gramEnd"/>
      <w:r w:rsidR="00763D67" w:rsidRPr="00514A0D">
        <w:rPr>
          <w:sz w:val="24"/>
          <w:szCs w:val="24"/>
          <w:lang w:val="en-US"/>
        </w:rPr>
        <w:t>. Religion: Churches – Church 42.</w:t>
      </w:r>
    </w:p>
    <w:p w:rsidR="00763D67" w:rsidRPr="00514A0D" w:rsidRDefault="00763D67"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Churches – Family in Church.</w:t>
      </w:r>
    </w:p>
    <w:p w:rsidR="005910C2" w:rsidRPr="00514A0D" w:rsidRDefault="005910C2" w:rsidP="00514A0D">
      <w:pPr>
        <w:pStyle w:val="EBBNormalhalfafter"/>
        <w:spacing w:after="120"/>
        <w:ind w:left="720" w:hanging="720"/>
        <w:rPr>
          <w:sz w:val="24"/>
          <w:szCs w:val="24"/>
          <w:lang w:val="es-ES"/>
        </w:rPr>
      </w:pPr>
      <w:r w:rsidRPr="00514A0D">
        <w:rPr>
          <w:sz w:val="24"/>
          <w:szCs w:val="24"/>
          <w:lang w:val="en-US"/>
        </w:rPr>
        <w:tab/>
      </w:r>
      <w:r w:rsidRPr="00514A0D">
        <w:rPr>
          <w:sz w:val="24"/>
          <w:szCs w:val="24"/>
          <w:lang w:val="es-ES"/>
        </w:rPr>
        <w:t>Sello de Lutero: fuente desconocida.</w:t>
      </w:r>
    </w:p>
    <w:p w:rsidR="005910C2" w:rsidRPr="00514A0D" w:rsidRDefault="005910C2" w:rsidP="00514A0D">
      <w:pPr>
        <w:pStyle w:val="EBBNormalhalfafter"/>
        <w:spacing w:after="120"/>
        <w:ind w:left="720" w:hanging="720"/>
        <w:rPr>
          <w:sz w:val="24"/>
          <w:szCs w:val="24"/>
          <w:lang w:val="en-US"/>
        </w:rPr>
      </w:pPr>
      <w:r w:rsidRPr="00514A0D">
        <w:rPr>
          <w:sz w:val="24"/>
          <w:szCs w:val="24"/>
          <w:lang w:val="es-ES"/>
        </w:rPr>
        <w:lastRenderedPageBreak/>
        <w:tab/>
      </w: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w:t>
      </w:r>
      <w:proofErr w:type="gramStart"/>
      <w:r w:rsidRPr="00514A0D">
        <w:rPr>
          <w:sz w:val="24"/>
          <w:szCs w:val="24"/>
          <w:lang w:val="en-US"/>
        </w:rPr>
        <w:t>Kid</w:t>
      </w:r>
      <w:r w:rsidR="00644C32" w:rsidRPr="00514A0D">
        <w:rPr>
          <w:sz w:val="24"/>
          <w:szCs w:val="24"/>
          <w:lang w:val="en-US"/>
        </w:rPr>
        <w:t>s’ Workers Clip Art, 80KW.tif.</w:t>
      </w:r>
      <w:proofErr w:type="gramEnd"/>
    </w:p>
    <w:p w:rsidR="00763D67" w:rsidRPr="00514A0D" w:rsidRDefault="00763D67"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Crosses, General – Cross 41.</w:t>
      </w:r>
    </w:p>
    <w:p w:rsidR="00644C32" w:rsidRPr="00514A0D" w:rsidRDefault="00644C32" w:rsidP="00514A0D">
      <w:pPr>
        <w:pStyle w:val="EBBNormalhalfafter"/>
        <w:spacing w:after="120"/>
        <w:ind w:left="720" w:hanging="720"/>
        <w:rPr>
          <w:sz w:val="24"/>
          <w:szCs w:val="24"/>
          <w:lang w:val="en-US"/>
        </w:rPr>
      </w:pPr>
      <w:proofErr w:type="spellStart"/>
      <w:r w:rsidRPr="00514A0D">
        <w:rPr>
          <w:sz w:val="24"/>
          <w:szCs w:val="24"/>
          <w:lang w:val="en-US"/>
        </w:rPr>
        <w:t>Ilustración</w:t>
      </w:r>
      <w:proofErr w:type="spellEnd"/>
      <w:r w:rsidRPr="00514A0D">
        <w:rPr>
          <w:sz w:val="24"/>
          <w:szCs w:val="24"/>
          <w:lang w:val="en-US"/>
        </w:rPr>
        <w:t xml:space="preserve"> p. 1</w:t>
      </w:r>
      <w:r w:rsidR="00DE264E">
        <w:rPr>
          <w:sz w:val="24"/>
          <w:szCs w:val="24"/>
          <w:lang w:val="en-US"/>
        </w:rPr>
        <w:t>64</w:t>
      </w:r>
      <w:r w:rsidRPr="00514A0D">
        <w:rPr>
          <w:sz w:val="24"/>
          <w:szCs w:val="24"/>
          <w:lang w:val="en-US"/>
        </w:rPr>
        <w:t xml:space="preserve">: Church Clip Art </w:t>
      </w:r>
      <w:proofErr w:type="spellStart"/>
      <w:r w:rsidRPr="00514A0D">
        <w:rPr>
          <w:sz w:val="24"/>
          <w:szCs w:val="24"/>
          <w:lang w:val="en-US"/>
        </w:rPr>
        <w:t>Megapack</w:t>
      </w:r>
      <w:proofErr w:type="spellEnd"/>
      <w:r w:rsidRPr="00514A0D">
        <w:rPr>
          <w:sz w:val="24"/>
          <w:szCs w:val="24"/>
          <w:lang w:val="en-US"/>
        </w:rPr>
        <w:t xml:space="preserve">, © 1998 Gospel Light, Ventura, CA 93006. </w:t>
      </w:r>
      <w:proofErr w:type="gramStart"/>
      <w:r w:rsidRPr="00514A0D">
        <w:rPr>
          <w:sz w:val="24"/>
          <w:szCs w:val="24"/>
          <w:lang w:val="en-US"/>
        </w:rPr>
        <w:t>Kids Workers Clip Art, 78KW.tif.</w:t>
      </w:r>
      <w:proofErr w:type="gramEnd"/>
    </w:p>
    <w:p w:rsidR="0063569A" w:rsidRPr="00514A0D" w:rsidRDefault="00DE264E" w:rsidP="00514A0D">
      <w:pPr>
        <w:pStyle w:val="EBBNormalhalfafter"/>
        <w:spacing w:after="120"/>
        <w:ind w:left="720" w:hanging="720"/>
        <w:rPr>
          <w:sz w:val="24"/>
          <w:szCs w:val="24"/>
          <w:lang w:val="en-US"/>
        </w:rPr>
      </w:pPr>
      <w:proofErr w:type="spellStart"/>
      <w:r>
        <w:rPr>
          <w:sz w:val="24"/>
          <w:szCs w:val="24"/>
          <w:lang w:val="en-US"/>
        </w:rPr>
        <w:t>Ilustraciones</w:t>
      </w:r>
      <w:proofErr w:type="spellEnd"/>
      <w:r>
        <w:rPr>
          <w:sz w:val="24"/>
          <w:szCs w:val="24"/>
          <w:lang w:val="en-US"/>
        </w:rPr>
        <w:t xml:space="preserve"> p. 165</w:t>
      </w:r>
      <w:r w:rsidR="0063569A" w:rsidRPr="00514A0D">
        <w:rPr>
          <w:sz w:val="24"/>
          <w:szCs w:val="24"/>
          <w:lang w:val="en-US"/>
        </w:rPr>
        <w:t xml:space="preserve">: </w:t>
      </w:r>
      <w:r w:rsidR="00C03824" w:rsidRPr="00514A0D">
        <w:rPr>
          <w:sz w:val="24"/>
          <w:szCs w:val="24"/>
          <w:lang w:val="en-US"/>
        </w:rPr>
        <w:t xml:space="preserve">The Learning Company’s </w:t>
      </w:r>
      <w:proofErr w:type="spellStart"/>
      <w:r w:rsidR="00C03824" w:rsidRPr="00514A0D">
        <w:rPr>
          <w:sz w:val="24"/>
          <w:szCs w:val="24"/>
          <w:lang w:val="en-US"/>
        </w:rPr>
        <w:t>ClikArt</w:t>
      </w:r>
      <w:proofErr w:type="spellEnd"/>
      <w:r w:rsidR="00C03824" w:rsidRPr="00514A0D">
        <w:rPr>
          <w:sz w:val="24"/>
          <w:szCs w:val="24"/>
          <w:lang w:val="en-US"/>
        </w:rPr>
        <w:t xml:space="preserve"> Christian Graphics Deluxe product, © 1999 The Learning Company, Inc., 88 Rowland Way, Novato, CA 94945, all rights reserved. Icons and Symbols: Designs – ISDES054.wmf.</w:t>
      </w:r>
    </w:p>
    <w:p w:rsidR="0063569A" w:rsidRPr="008E6C03" w:rsidRDefault="0063569A" w:rsidP="00514A0D">
      <w:pPr>
        <w:pStyle w:val="EBBNormalhalfafter"/>
        <w:spacing w:after="120"/>
        <w:ind w:left="720"/>
        <w:rPr>
          <w:sz w:val="24"/>
          <w:szCs w:val="24"/>
          <w:lang w:val="es-ES"/>
        </w:rPr>
      </w:pPr>
      <w:proofErr w:type="gramStart"/>
      <w:r w:rsidRPr="00514A0D">
        <w:rPr>
          <w:sz w:val="24"/>
          <w:szCs w:val="24"/>
          <w:lang w:val="en-US"/>
        </w:rPr>
        <w:t xml:space="preserve">Church Clip Art </w:t>
      </w:r>
      <w:proofErr w:type="spellStart"/>
      <w:r w:rsidRPr="00514A0D">
        <w:rPr>
          <w:sz w:val="24"/>
          <w:szCs w:val="24"/>
          <w:lang w:val="en-US"/>
        </w:rPr>
        <w:t>Megapack</w:t>
      </w:r>
      <w:proofErr w:type="spellEnd"/>
      <w:r w:rsidRPr="00514A0D">
        <w:rPr>
          <w:sz w:val="24"/>
          <w:szCs w:val="24"/>
          <w:lang w:val="en-US"/>
        </w:rPr>
        <w:t>, © 1998 Gospel Light, Ventura, CA 93006.</w:t>
      </w:r>
      <w:proofErr w:type="gramEnd"/>
      <w:r w:rsidRPr="00514A0D">
        <w:rPr>
          <w:sz w:val="24"/>
          <w:szCs w:val="24"/>
          <w:lang w:val="en-US"/>
        </w:rPr>
        <w:t xml:space="preserve"> </w:t>
      </w:r>
      <w:r w:rsidRPr="008E6C03">
        <w:rPr>
          <w:sz w:val="24"/>
          <w:szCs w:val="24"/>
          <w:lang w:val="es-ES"/>
        </w:rPr>
        <w:t xml:space="preserve">Church </w:t>
      </w:r>
      <w:proofErr w:type="spellStart"/>
      <w:r w:rsidRPr="008E6C03">
        <w:rPr>
          <w:sz w:val="24"/>
          <w:szCs w:val="24"/>
          <w:lang w:val="es-ES"/>
        </w:rPr>
        <w:t>Bulletin</w:t>
      </w:r>
      <w:proofErr w:type="spellEnd"/>
      <w:r w:rsidRPr="008E6C03">
        <w:rPr>
          <w:sz w:val="24"/>
          <w:szCs w:val="24"/>
          <w:lang w:val="es-ES"/>
        </w:rPr>
        <w:t xml:space="preserve"> Clip Art, 42CB.tif.</w:t>
      </w:r>
    </w:p>
    <w:p w:rsidR="003D161C" w:rsidRPr="003D161C" w:rsidRDefault="003D161C" w:rsidP="003D161C">
      <w:pPr>
        <w:pStyle w:val="EBBNormalhalfafter"/>
        <w:spacing w:after="120"/>
        <w:rPr>
          <w:sz w:val="24"/>
          <w:szCs w:val="24"/>
          <w:lang w:val="es-ES"/>
        </w:rPr>
      </w:pPr>
      <w:r w:rsidRPr="003D161C">
        <w:rPr>
          <w:sz w:val="24"/>
          <w:szCs w:val="24"/>
          <w:lang w:val="es-ES"/>
        </w:rPr>
        <w:t>Ilustraciones p. 166: Fuente desconocida (dos ilustraciones).</w:t>
      </w:r>
    </w:p>
    <w:p w:rsidR="00825765" w:rsidRPr="00DE264E" w:rsidRDefault="00DE264E" w:rsidP="00514A0D">
      <w:pPr>
        <w:pStyle w:val="EBBNormalhalfafter"/>
        <w:spacing w:after="120"/>
        <w:ind w:left="720" w:hanging="720"/>
        <w:rPr>
          <w:sz w:val="24"/>
          <w:szCs w:val="24"/>
          <w:lang w:val="es-ES"/>
        </w:rPr>
      </w:pPr>
      <w:r w:rsidRPr="00DE264E">
        <w:rPr>
          <w:sz w:val="24"/>
          <w:szCs w:val="24"/>
          <w:lang w:val="es-ES"/>
        </w:rPr>
        <w:t>Ilustración p. 176</w:t>
      </w:r>
      <w:r w:rsidR="00825765" w:rsidRPr="00DE264E">
        <w:rPr>
          <w:sz w:val="24"/>
          <w:szCs w:val="24"/>
          <w:lang w:val="es-ES"/>
        </w:rPr>
        <w:t xml:space="preserve">: adaptado de </w:t>
      </w:r>
      <w:proofErr w:type="spellStart"/>
      <w:r w:rsidR="00825765" w:rsidRPr="00DE264E">
        <w:rPr>
          <w:sz w:val="24"/>
          <w:szCs w:val="24"/>
          <w:lang w:val="es-ES"/>
        </w:rPr>
        <w:t>Kurth</w:t>
      </w:r>
      <w:proofErr w:type="spellEnd"/>
      <w:r w:rsidR="00825765" w:rsidRPr="00DE264E">
        <w:rPr>
          <w:sz w:val="24"/>
          <w:szCs w:val="24"/>
          <w:lang w:val="es-ES"/>
        </w:rPr>
        <w:t xml:space="preserve">, Erwin, </w:t>
      </w:r>
      <w:proofErr w:type="spellStart"/>
      <w:r w:rsidR="00825765" w:rsidRPr="00DE264E">
        <w:rPr>
          <w:sz w:val="24"/>
          <w:szCs w:val="24"/>
          <w:u w:val="single"/>
          <w:lang w:val="es-ES"/>
        </w:rPr>
        <w:t>Catechetical</w:t>
      </w:r>
      <w:proofErr w:type="spellEnd"/>
      <w:r w:rsidR="00825765" w:rsidRPr="00DE264E">
        <w:rPr>
          <w:sz w:val="24"/>
          <w:szCs w:val="24"/>
          <w:u w:val="single"/>
          <w:lang w:val="es-ES"/>
        </w:rPr>
        <w:t xml:space="preserve"> </w:t>
      </w:r>
      <w:proofErr w:type="spellStart"/>
      <w:r w:rsidR="00825765" w:rsidRPr="00DE264E">
        <w:rPr>
          <w:sz w:val="24"/>
          <w:szCs w:val="24"/>
          <w:u w:val="single"/>
          <w:lang w:val="es-ES"/>
        </w:rPr>
        <w:t>Helps</w:t>
      </w:r>
      <w:proofErr w:type="spellEnd"/>
      <w:r w:rsidR="00825765" w:rsidRPr="00DE264E">
        <w:rPr>
          <w:sz w:val="24"/>
          <w:szCs w:val="24"/>
          <w:lang w:val="es-ES"/>
        </w:rPr>
        <w:t xml:space="preserve">, © 1935 Erwin </w:t>
      </w:r>
      <w:proofErr w:type="spellStart"/>
      <w:r w:rsidR="00825765" w:rsidRPr="00DE264E">
        <w:rPr>
          <w:sz w:val="24"/>
          <w:szCs w:val="24"/>
          <w:lang w:val="es-ES"/>
        </w:rPr>
        <w:t>Kurth</w:t>
      </w:r>
      <w:proofErr w:type="spellEnd"/>
      <w:r w:rsidR="00825765" w:rsidRPr="00DE264E">
        <w:rPr>
          <w:sz w:val="24"/>
          <w:szCs w:val="24"/>
          <w:lang w:val="es-ES"/>
        </w:rPr>
        <w:t>, p. 102.</w:t>
      </w:r>
    </w:p>
    <w:p w:rsidR="00825765" w:rsidRPr="00514A0D" w:rsidRDefault="00DE264E" w:rsidP="00514A0D">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177</w:t>
      </w:r>
      <w:r w:rsidR="00825765" w:rsidRPr="00514A0D">
        <w:rPr>
          <w:sz w:val="24"/>
          <w:szCs w:val="24"/>
          <w:lang w:val="en-US"/>
        </w:rPr>
        <w:t xml:space="preserve">: Family Bible Clipart, © Ron Wheeler, </w:t>
      </w:r>
      <w:proofErr w:type="spellStart"/>
      <w:r w:rsidR="00825765" w:rsidRPr="00514A0D">
        <w:rPr>
          <w:sz w:val="24"/>
          <w:szCs w:val="24"/>
          <w:lang w:val="en-US"/>
        </w:rPr>
        <w:t>Rhinosoft</w:t>
      </w:r>
      <w:proofErr w:type="spellEnd"/>
      <w:r w:rsidR="00825765" w:rsidRPr="00514A0D">
        <w:rPr>
          <w:sz w:val="24"/>
          <w:szCs w:val="24"/>
          <w:lang w:val="en-US"/>
        </w:rPr>
        <w:t xml:space="preserve"> Interactive. </w:t>
      </w:r>
      <w:proofErr w:type="gramStart"/>
      <w:r w:rsidR="00825765" w:rsidRPr="00514A0D">
        <w:rPr>
          <w:sz w:val="24"/>
          <w:szCs w:val="24"/>
          <w:lang w:val="en-US"/>
        </w:rPr>
        <w:t>Worried 5.tif.</w:t>
      </w:r>
      <w:proofErr w:type="gramEnd"/>
    </w:p>
    <w:p w:rsidR="00644C32" w:rsidRPr="00514A0D" w:rsidRDefault="00DE264E" w:rsidP="00514A0D">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178</w:t>
      </w:r>
      <w:r w:rsidR="004A75F4" w:rsidRPr="00514A0D">
        <w:rPr>
          <w:sz w:val="24"/>
          <w:szCs w:val="24"/>
          <w:lang w:val="en-US"/>
        </w:rPr>
        <w:t xml:space="preserve">: Art Explosion, © 1995-98 de Nova Development Corporation, Calabasas, </w:t>
      </w:r>
      <w:proofErr w:type="gramStart"/>
      <w:r w:rsidR="004A75F4" w:rsidRPr="00514A0D">
        <w:rPr>
          <w:sz w:val="24"/>
          <w:szCs w:val="24"/>
          <w:lang w:val="en-US"/>
        </w:rPr>
        <w:t>CA</w:t>
      </w:r>
      <w:proofErr w:type="gramEnd"/>
      <w:r w:rsidR="004A75F4" w:rsidRPr="00514A0D">
        <w:rPr>
          <w:sz w:val="24"/>
          <w:szCs w:val="24"/>
          <w:lang w:val="en-US"/>
        </w:rPr>
        <w:t>. Religion: Crosses, General – Cross 127.</w:t>
      </w:r>
    </w:p>
    <w:p w:rsidR="004A75F4" w:rsidRPr="00514A0D" w:rsidRDefault="004A75F4" w:rsidP="00514A0D">
      <w:pPr>
        <w:pStyle w:val="EBBNormalhalfafter"/>
        <w:spacing w:after="120"/>
        <w:ind w:left="720" w:hanging="720"/>
        <w:rPr>
          <w:sz w:val="24"/>
          <w:szCs w:val="24"/>
          <w:lang w:val="en-US"/>
        </w:rPr>
      </w:pPr>
      <w:proofErr w:type="spellStart"/>
      <w:r w:rsidRPr="00514A0D">
        <w:rPr>
          <w:sz w:val="24"/>
          <w:szCs w:val="24"/>
          <w:lang w:val="en-US"/>
        </w:rPr>
        <w:t>Illustraciones</w:t>
      </w:r>
      <w:proofErr w:type="spellEnd"/>
      <w:r w:rsidRPr="00514A0D">
        <w:rPr>
          <w:sz w:val="24"/>
          <w:szCs w:val="24"/>
          <w:lang w:val="en-US"/>
        </w:rPr>
        <w:t xml:space="preserve"> p.</w:t>
      </w:r>
      <w:r w:rsidR="003D161C">
        <w:rPr>
          <w:sz w:val="24"/>
          <w:szCs w:val="24"/>
          <w:lang w:val="en-US"/>
        </w:rPr>
        <w:t>184:</w:t>
      </w:r>
      <w:r w:rsidRPr="00514A0D">
        <w:rPr>
          <w:sz w:val="24"/>
          <w:szCs w:val="24"/>
          <w:lang w:val="en-US"/>
        </w:rPr>
        <w:t xml:space="preserve"> Art Explosion, © 1995-98 de Nova Development Corporation, Calabasas, CA. Police and Fire – Fire 04.</w:t>
      </w:r>
    </w:p>
    <w:p w:rsidR="00763D67" w:rsidRPr="008E6C03" w:rsidRDefault="000B546B" w:rsidP="00514A0D">
      <w:pPr>
        <w:pStyle w:val="EBBNormalhalfafter"/>
        <w:spacing w:after="120"/>
        <w:ind w:left="720" w:hanging="720"/>
        <w:rPr>
          <w:sz w:val="24"/>
          <w:szCs w:val="24"/>
          <w:lang w:val="en-US"/>
        </w:rPr>
      </w:pPr>
      <w:r w:rsidRPr="00514A0D">
        <w:rPr>
          <w:sz w:val="24"/>
          <w:szCs w:val="24"/>
          <w:lang w:val="en-US"/>
        </w:rPr>
        <w:tab/>
        <w:t xml:space="preserve">Art Explosion, © 1995-98 de Nova Development Corporation, Calabasas, </w:t>
      </w:r>
      <w:proofErr w:type="gramStart"/>
      <w:r w:rsidRPr="00514A0D">
        <w:rPr>
          <w:sz w:val="24"/>
          <w:szCs w:val="24"/>
          <w:lang w:val="en-US"/>
        </w:rPr>
        <w:t>CA</w:t>
      </w:r>
      <w:proofErr w:type="gramEnd"/>
      <w:r w:rsidRPr="00514A0D">
        <w:rPr>
          <w:sz w:val="24"/>
          <w:szCs w:val="24"/>
          <w:lang w:val="en-US"/>
        </w:rPr>
        <w:t>. Religion: Objects and Symbols – Heaven’s Gate.</w:t>
      </w:r>
    </w:p>
    <w:p w:rsidR="000B546B" w:rsidRPr="00514A0D" w:rsidRDefault="003D161C" w:rsidP="00514A0D">
      <w:pPr>
        <w:pStyle w:val="EBBNormalhalfafter"/>
        <w:spacing w:after="120"/>
        <w:ind w:left="720" w:hanging="720"/>
        <w:rPr>
          <w:sz w:val="24"/>
          <w:szCs w:val="24"/>
          <w:lang w:val="en-US"/>
        </w:rPr>
      </w:pPr>
      <w:proofErr w:type="spellStart"/>
      <w:r>
        <w:rPr>
          <w:sz w:val="24"/>
          <w:szCs w:val="24"/>
          <w:lang w:val="en-US"/>
        </w:rPr>
        <w:t>Ilustración</w:t>
      </w:r>
      <w:proofErr w:type="spellEnd"/>
      <w:r>
        <w:rPr>
          <w:sz w:val="24"/>
          <w:szCs w:val="24"/>
          <w:lang w:val="en-US"/>
        </w:rPr>
        <w:t xml:space="preserve"> p. 187</w:t>
      </w:r>
      <w:r w:rsidR="000B546B" w:rsidRPr="00514A0D">
        <w:rPr>
          <w:sz w:val="24"/>
          <w:szCs w:val="24"/>
          <w:lang w:val="en-US"/>
        </w:rPr>
        <w:t>: Art Explosion, © 1995-98 de Nova Development Corporation, Calabasas, CA. Religion: Objects and Symbols – Cross in Clouds.</w:t>
      </w:r>
    </w:p>
    <w:sectPr w:rsidR="000B546B" w:rsidRPr="00514A0D" w:rsidSect="00807421">
      <w:footerReference w:type="default" r:id="rId137"/>
      <w:pgSz w:w="12240" w:h="15840"/>
      <w:pgMar w:top="1440" w:right="1440" w:bottom="1440" w:left="1440" w:header="720" w:footer="720" w:gutter="0"/>
      <w:pgNumType w:start="1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E7F" w:rsidRDefault="004A5E7F" w:rsidP="00737B01">
      <w:r>
        <w:separator/>
      </w:r>
    </w:p>
  </w:endnote>
  <w:endnote w:type="continuationSeparator" w:id="0">
    <w:p w:rsidR="004A5E7F" w:rsidRDefault="004A5E7F" w:rsidP="0073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4F" w:rsidRPr="00737B01" w:rsidRDefault="00E46E4F">
    <w:pPr>
      <w:pStyle w:val="Footer"/>
      <w:jc w:val="center"/>
      <w:rPr>
        <w:lang w:val="es-ES"/>
      </w:rPr>
    </w:pPr>
  </w:p>
  <w:p w:rsidR="00E46E4F" w:rsidRPr="00737B01" w:rsidRDefault="00E46E4F">
    <w:pPr>
      <w:pStyle w:val="Foo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431"/>
      <w:docPartObj>
        <w:docPartGallery w:val="Page Numbers (Bottom of Page)"/>
        <w:docPartUnique/>
      </w:docPartObj>
    </w:sdtPr>
    <w:sdtEndPr/>
    <w:sdtContent>
      <w:p w:rsidR="00E46E4F" w:rsidRPr="00737B01" w:rsidRDefault="00E46E4F">
        <w:pPr>
          <w:pStyle w:val="Footer"/>
          <w:jc w:val="center"/>
          <w:rPr>
            <w:lang w:val="es-ES"/>
          </w:rPr>
        </w:pPr>
        <w:r w:rsidRPr="00737B01">
          <w:rPr>
            <w:lang w:val="es-ES"/>
          </w:rPr>
          <w:t xml:space="preserve">Enseñanzas </w:t>
        </w:r>
        <w:r>
          <w:rPr>
            <w:lang w:val="es-ES"/>
          </w:rPr>
          <w:t>Básicas de la Biblia, Parte 3</w:t>
        </w:r>
        <w:r w:rsidRPr="00737B01">
          <w:rPr>
            <w:lang w:val="es-ES"/>
          </w:rPr>
          <w:t>, P</w:t>
        </w:r>
        <w:r>
          <w:rPr>
            <w:lang w:val="es-ES"/>
          </w:rPr>
          <w:t xml:space="preserve">ágina </w:t>
        </w:r>
        <w:r>
          <w:fldChar w:fldCharType="begin"/>
        </w:r>
        <w:r w:rsidRPr="00737B01">
          <w:rPr>
            <w:lang w:val="es-ES"/>
          </w:rPr>
          <w:instrText xml:space="preserve"> PAGE   \* MERGEFORMAT </w:instrText>
        </w:r>
        <w:r>
          <w:fldChar w:fldCharType="separate"/>
        </w:r>
        <w:r w:rsidR="007F6C2E">
          <w:rPr>
            <w:noProof/>
            <w:lang w:val="es-ES"/>
          </w:rPr>
          <w:t>110</w:t>
        </w:r>
        <w:r>
          <w:fldChar w:fldCharType="end"/>
        </w:r>
      </w:p>
    </w:sdtContent>
  </w:sdt>
  <w:p w:rsidR="00E46E4F" w:rsidRPr="00737B01" w:rsidRDefault="00E46E4F">
    <w:pPr>
      <w:pStyle w:val="Footer"/>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4F" w:rsidRPr="00737B01" w:rsidRDefault="00E46E4F">
    <w:pPr>
      <w:pStyle w:val="Footer"/>
      <w:jc w:val="center"/>
      <w:rPr>
        <w:lang w:val="es-ES"/>
      </w:rPr>
    </w:pPr>
  </w:p>
  <w:p w:rsidR="00E46E4F" w:rsidRPr="00737B01" w:rsidRDefault="00E46E4F">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E7F" w:rsidRDefault="004A5E7F" w:rsidP="00737B01">
      <w:r>
        <w:separator/>
      </w:r>
    </w:p>
  </w:footnote>
  <w:footnote w:type="continuationSeparator" w:id="0">
    <w:p w:rsidR="004A5E7F" w:rsidRDefault="004A5E7F" w:rsidP="00737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04F5"/>
    <w:multiLevelType w:val="hybridMultilevel"/>
    <w:tmpl w:val="96D29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82B98"/>
    <w:multiLevelType w:val="multilevel"/>
    <w:tmpl w:val="078CF5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nsid w:val="4D97644C"/>
    <w:multiLevelType w:val="multilevel"/>
    <w:tmpl w:val="078CF5B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
    <w:nsid w:val="7E817B8B"/>
    <w:multiLevelType w:val="hybridMultilevel"/>
    <w:tmpl w:val="D3A0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1725"/>
    <w:rsid w:val="000008D8"/>
    <w:rsid w:val="00005438"/>
    <w:rsid w:val="00021D09"/>
    <w:rsid w:val="00026164"/>
    <w:rsid w:val="000330F7"/>
    <w:rsid w:val="00034523"/>
    <w:rsid w:val="000479B5"/>
    <w:rsid w:val="00053EBD"/>
    <w:rsid w:val="0005475E"/>
    <w:rsid w:val="00056CF6"/>
    <w:rsid w:val="000648A5"/>
    <w:rsid w:val="00065CE3"/>
    <w:rsid w:val="00065FF3"/>
    <w:rsid w:val="00072BE0"/>
    <w:rsid w:val="00077A8F"/>
    <w:rsid w:val="000805D3"/>
    <w:rsid w:val="0008128D"/>
    <w:rsid w:val="0009058A"/>
    <w:rsid w:val="00093A2C"/>
    <w:rsid w:val="000A7F9A"/>
    <w:rsid w:val="000B10C4"/>
    <w:rsid w:val="000B546B"/>
    <w:rsid w:val="000C0717"/>
    <w:rsid w:val="000C123F"/>
    <w:rsid w:val="000C5FCC"/>
    <w:rsid w:val="000C687F"/>
    <w:rsid w:val="000C745D"/>
    <w:rsid w:val="000C771A"/>
    <w:rsid w:val="000D3218"/>
    <w:rsid w:val="000D56D9"/>
    <w:rsid w:val="000D69AB"/>
    <w:rsid w:val="000E4A8C"/>
    <w:rsid w:val="000E7AE1"/>
    <w:rsid w:val="000E7AE2"/>
    <w:rsid w:val="000F1C3B"/>
    <w:rsid w:val="000F5F42"/>
    <w:rsid w:val="000F7909"/>
    <w:rsid w:val="000F7C3A"/>
    <w:rsid w:val="00104515"/>
    <w:rsid w:val="00107584"/>
    <w:rsid w:val="00112060"/>
    <w:rsid w:val="00113343"/>
    <w:rsid w:val="00124FC5"/>
    <w:rsid w:val="00126790"/>
    <w:rsid w:val="00135E8C"/>
    <w:rsid w:val="00136292"/>
    <w:rsid w:val="0014010D"/>
    <w:rsid w:val="001406A7"/>
    <w:rsid w:val="00143D7C"/>
    <w:rsid w:val="00156BF2"/>
    <w:rsid w:val="00160B4C"/>
    <w:rsid w:val="0016457D"/>
    <w:rsid w:val="00171B1C"/>
    <w:rsid w:val="001728C6"/>
    <w:rsid w:val="0017721B"/>
    <w:rsid w:val="001803E5"/>
    <w:rsid w:val="00181306"/>
    <w:rsid w:val="00181454"/>
    <w:rsid w:val="0018698E"/>
    <w:rsid w:val="001928E3"/>
    <w:rsid w:val="00193DD8"/>
    <w:rsid w:val="001941B1"/>
    <w:rsid w:val="001B229A"/>
    <w:rsid w:val="001B3845"/>
    <w:rsid w:val="001C1876"/>
    <w:rsid w:val="001D27D7"/>
    <w:rsid w:val="001D2DC6"/>
    <w:rsid w:val="001D5F4B"/>
    <w:rsid w:val="001E08D7"/>
    <w:rsid w:val="001E1EDC"/>
    <w:rsid w:val="001E2271"/>
    <w:rsid w:val="001E31C2"/>
    <w:rsid w:val="001E5781"/>
    <w:rsid w:val="001F7205"/>
    <w:rsid w:val="00206F2D"/>
    <w:rsid w:val="0021228F"/>
    <w:rsid w:val="002127D9"/>
    <w:rsid w:val="0022056E"/>
    <w:rsid w:val="00227CE8"/>
    <w:rsid w:val="002321DB"/>
    <w:rsid w:val="00232BCA"/>
    <w:rsid w:val="00234D89"/>
    <w:rsid w:val="00237B7E"/>
    <w:rsid w:val="0024218B"/>
    <w:rsid w:val="00242299"/>
    <w:rsid w:val="00245FFC"/>
    <w:rsid w:val="00256B42"/>
    <w:rsid w:val="00260650"/>
    <w:rsid w:val="002722E6"/>
    <w:rsid w:val="0027408E"/>
    <w:rsid w:val="00275659"/>
    <w:rsid w:val="00293C42"/>
    <w:rsid w:val="00294827"/>
    <w:rsid w:val="002950BD"/>
    <w:rsid w:val="002954B8"/>
    <w:rsid w:val="00296252"/>
    <w:rsid w:val="002A50E6"/>
    <w:rsid w:val="002B5819"/>
    <w:rsid w:val="002B60CB"/>
    <w:rsid w:val="002C4742"/>
    <w:rsid w:val="002C48EC"/>
    <w:rsid w:val="002C5288"/>
    <w:rsid w:val="002D3786"/>
    <w:rsid w:val="002D76D1"/>
    <w:rsid w:val="002E5826"/>
    <w:rsid w:val="002E7A81"/>
    <w:rsid w:val="002F4D49"/>
    <w:rsid w:val="002F5E9D"/>
    <w:rsid w:val="002F7854"/>
    <w:rsid w:val="00300388"/>
    <w:rsid w:val="003049D2"/>
    <w:rsid w:val="00305C19"/>
    <w:rsid w:val="0031172A"/>
    <w:rsid w:val="00320223"/>
    <w:rsid w:val="00323E63"/>
    <w:rsid w:val="003261E1"/>
    <w:rsid w:val="003400B6"/>
    <w:rsid w:val="00357066"/>
    <w:rsid w:val="00372495"/>
    <w:rsid w:val="00387D21"/>
    <w:rsid w:val="00391725"/>
    <w:rsid w:val="00392D6C"/>
    <w:rsid w:val="003A2AD3"/>
    <w:rsid w:val="003A7CD5"/>
    <w:rsid w:val="003B036F"/>
    <w:rsid w:val="003B4D5C"/>
    <w:rsid w:val="003B76D6"/>
    <w:rsid w:val="003C2CF1"/>
    <w:rsid w:val="003C5D37"/>
    <w:rsid w:val="003D161C"/>
    <w:rsid w:val="003D1D9E"/>
    <w:rsid w:val="003D712F"/>
    <w:rsid w:val="003E6ADA"/>
    <w:rsid w:val="003F1FB5"/>
    <w:rsid w:val="003F23F4"/>
    <w:rsid w:val="0041081B"/>
    <w:rsid w:val="00410C9C"/>
    <w:rsid w:val="0041451B"/>
    <w:rsid w:val="0042173E"/>
    <w:rsid w:val="00423533"/>
    <w:rsid w:val="004308D1"/>
    <w:rsid w:val="0043536A"/>
    <w:rsid w:val="00441EA4"/>
    <w:rsid w:val="00442D8A"/>
    <w:rsid w:val="00454E40"/>
    <w:rsid w:val="004613B4"/>
    <w:rsid w:val="00461A18"/>
    <w:rsid w:val="00466E54"/>
    <w:rsid w:val="00473D7D"/>
    <w:rsid w:val="004744FA"/>
    <w:rsid w:val="00475BBE"/>
    <w:rsid w:val="00483D7F"/>
    <w:rsid w:val="00485506"/>
    <w:rsid w:val="00496437"/>
    <w:rsid w:val="004A1D48"/>
    <w:rsid w:val="004A5A5E"/>
    <w:rsid w:val="004A5E7F"/>
    <w:rsid w:val="004A75F4"/>
    <w:rsid w:val="004B2A48"/>
    <w:rsid w:val="004D26B9"/>
    <w:rsid w:val="004D3848"/>
    <w:rsid w:val="004F2EE1"/>
    <w:rsid w:val="004F5746"/>
    <w:rsid w:val="005064DE"/>
    <w:rsid w:val="0051335C"/>
    <w:rsid w:val="0051358D"/>
    <w:rsid w:val="00513AA8"/>
    <w:rsid w:val="00514A0D"/>
    <w:rsid w:val="005155D7"/>
    <w:rsid w:val="00530509"/>
    <w:rsid w:val="0053390C"/>
    <w:rsid w:val="0053502F"/>
    <w:rsid w:val="00535941"/>
    <w:rsid w:val="0055109F"/>
    <w:rsid w:val="0055449B"/>
    <w:rsid w:val="00554A3B"/>
    <w:rsid w:val="00571D4A"/>
    <w:rsid w:val="00580BE3"/>
    <w:rsid w:val="005910C2"/>
    <w:rsid w:val="00592E44"/>
    <w:rsid w:val="005963D0"/>
    <w:rsid w:val="005A1DE2"/>
    <w:rsid w:val="005B0055"/>
    <w:rsid w:val="005B0B6E"/>
    <w:rsid w:val="005B6486"/>
    <w:rsid w:val="005C1534"/>
    <w:rsid w:val="005C44C7"/>
    <w:rsid w:val="005C64F9"/>
    <w:rsid w:val="005D0925"/>
    <w:rsid w:val="005D18C5"/>
    <w:rsid w:val="005D2243"/>
    <w:rsid w:val="005D5188"/>
    <w:rsid w:val="005D6474"/>
    <w:rsid w:val="005E15E7"/>
    <w:rsid w:val="005E326A"/>
    <w:rsid w:val="005F23CA"/>
    <w:rsid w:val="005F7B7E"/>
    <w:rsid w:val="00600B9B"/>
    <w:rsid w:val="00601E5D"/>
    <w:rsid w:val="00607CE4"/>
    <w:rsid w:val="00615825"/>
    <w:rsid w:val="00617C01"/>
    <w:rsid w:val="00623310"/>
    <w:rsid w:val="00624415"/>
    <w:rsid w:val="00634629"/>
    <w:rsid w:val="0063569A"/>
    <w:rsid w:val="006367C1"/>
    <w:rsid w:val="00644C32"/>
    <w:rsid w:val="00644D82"/>
    <w:rsid w:val="00646953"/>
    <w:rsid w:val="00652A4B"/>
    <w:rsid w:val="006601A4"/>
    <w:rsid w:val="006656BE"/>
    <w:rsid w:val="00670671"/>
    <w:rsid w:val="006720B2"/>
    <w:rsid w:val="00674E25"/>
    <w:rsid w:val="00675EA2"/>
    <w:rsid w:val="006901BE"/>
    <w:rsid w:val="006A1D02"/>
    <w:rsid w:val="006A2072"/>
    <w:rsid w:val="006B58BD"/>
    <w:rsid w:val="006B5F8A"/>
    <w:rsid w:val="006B6B5C"/>
    <w:rsid w:val="006C6134"/>
    <w:rsid w:val="006C7722"/>
    <w:rsid w:val="006D5674"/>
    <w:rsid w:val="006E0ADD"/>
    <w:rsid w:val="006E182C"/>
    <w:rsid w:val="006E4A80"/>
    <w:rsid w:val="006F6B45"/>
    <w:rsid w:val="007003D3"/>
    <w:rsid w:val="0070059B"/>
    <w:rsid w:val="00700780"/>
    <w:rsid w:val="00700F28"/>
    <w:rsid w:val="00707B00"/>
    <w:rsid w:val="00712A5E"/>
    <w:rsid w:val="00714369"/>
    <w:rsid w:val="00723FE3"/>
    <w:rsid w:val="00727BF2"/>
    <w:rsid w:val="007300BA"/>
    <w:rsid w:val="00737233"/>
    <w:rsid w:val="00737B01"/>
    <w:rsid w:val="007475F2"/>
    <w:rsid w:val="00756417"/>
    <w:rsid w:val="0075698A"/>
    <w:rsid w:val="00763D67"/>
    <w:rsid w:val="00770039"/>
    <w:rsid w:val="00773C38"/>
    <w:rsid w:val="0078150F"/>
    <w:rsid w:val="00785633"/>
    <w:rsid w:val="00785A33"/>
    <w:rsid w:val="0078746B"/>
    <w:rsid w:val="00791B6A"/>
    <w:rsid w:val="00795BA3"/>
    <w:rsid w:val="00796081"/>
    <w:rsid w:val="007B09BF"/>
    <w:rsid w:val="007B1AB5"/>
    <w:rsid w:val="007B2C8E"/>
    <w:rsid w:val="007B696B"/>
    <w:rsid w:val="007B7BAE"/>
    <w:rsid w:val="007C03DF"/>
    <w:rsid w:val="007C06D6"/>
    <w:rsid w:val="007C776A"/>
    <w:rsid w:val="007E0F60"/>
    <w:rsid w:val="007F6C2E"/>
    <w:rsid w:val="00807421"/>
    <w:rsid w:val="00817F2C"/>
    <w:rsid w:val="00825765"/>
    <w:rsid w:val="0082785F"/>
    <w:rsid w:val="00835E3E"/>
    <w:rsid w:val="00836302"/>
    <w:rsid w:val="0083707C"/>
    <w:rsid w:val="00837E13"/>
    <w:rsid w:val="00840D0C"/>
    <w:rsid w:val="0085081F"/>
    <w:rsid w:val="0087012B"/>
    <w:rsid w:val="00872DAF"/>
    <w:rsid w:val="008742FA"/>
    <w:rsid w:val="0087476B"/>
    <w:rsid w:val="00882807"/>
    <w:rsid w:val="00885B74"/>
    <w:rsid w:val="00897E0D"/>
    <w:rsid w:val="008A233D"/>
    <w:rsid w:val="008A3940"/>
    <w:rsid w:val="008A60B9"/>
    <w:rsid w:val="008A6743"/>
    <w:rsid w:val="008B19CB"/>
    <w:rsid w:val="008C13C9"/>
    <w:rsid w:val="008C5222"/>
    <w:rsid w:val="008C637C"/>
    <w:rsid w:val="008C774A"/>
    <w:rsid w:val="008D0D99"/>
    <w:rsid w:val="008D1E36"/>
    <w:rsid w:val="008D2AA4"/>
    <w:rsid w:val="008D3224"/>
    <w:rsid w:val="008D4619"/>
    <w:rsid w:val="008D547F"/>
    <w:rsid w:val="008D6B53"/>
    <w:rsid w:val="008E0783"/>
    <w:rsid w:val="008E5A41"/>
    <w:rsid w:val="008E6C03"/>
    <w:rsid w:val="008F3E79"/>
    <w:rsid w:val="008F4A0B"/>
    <w:rsid w:val="008F7C67"/>
    <w:rsid w:val="00902741"/>
    <w:rsid w:val="0090284E"/>
    <w:rsid w:val="00903DE8"/>
    <w:rsid w:val="00904855"/>
    <w:rsid w:val="00913392"/>
    <w:rsid w:val="00914209"/>
    <w:rsid w:val="00920700"/>
    <w:rsid w:val="00922A7C"/>
    <w:rsid w:val="009302F9"/>
    <w:rsid w:val="009329B2"/>
    <w:rsid w:val="009356DA"/>
    <w:rsid w:val="00936D14"/>
    <w:rsid w:val="00945D35"/>
    <w:rsid w:val="00954DD0"/>
    <w:rsid w:val="00954E6D"/>
    <w:rsid w:val="00962567"/>
    <w:rsid w:val="00964925"/>
    <w:rsid w:val="00965376"/>
    <w:rsid w:val="00967CFE"/>
    <w:rsid w:val="00972E47"/>
    <w:rsid w:val="009740EB"/>
    <w:rsid w:val="00980DC7"/>
    <w:rsid w:val="00987EEF"/>
    <w:rsid w:val="0099206B"/>
    <w:rsid w:val="009934E1"/>
    <w:rsid w:val="009A0C57"/>
    <w:rsid w:val="009A2128"/>
    <w:rsid w:val="009A247F"/>
    <w:rsid w:val="009A76BE"/>
    <w:rsid w:val="009A7810"/>
    <w:rsid w:val="009B17CC"/>
    <w:rsid w:val="009B49DB"/>
    <w:rsid w:val="009D17F9"/>
    <w:rsid w:val="009D4AB1"/>
    <w:rsid w:val="009D5DC8"/>
    <w:rsid w:val="009E0BC1"/>
    <w:rsid w:val="009E1C73"/>
    <w:rsid w:val="009E474A"/>
    <w:rsid w:val="009F34E9"/>
    <w:rsid w:val="009F4403"/>
    <w:rsid w:val="009F65B2"/>
    <w:rsid w:val="00A06F21"/>
    <w:rsid w:val="00A1570E"/>
    <w:rsid w:val="00A16AFC"/>
    <w:rsid w:val="00A2119C"/>
    <w:rsid w:val="00A277EF"/>
    <w:rsid w:val="00A279E9"/>
    <w:rsid w:val="00A30D20"/>
    <w:rsid w:val="00A33F65"/>
    <w:rsid w:val="00A45CE6"/>
    <w:rsid w:val="00A47365"/>
    <w:rsid w:val="00A554A6"/>
    <w:rsid w:val="00A5685A"/>
    <w:rsid w:val="00A62F87"/>
    <w:rsid w:val="00A6403A"/>
    <w:rsid w:val="00A7131D"/>
    <w:rsid w:val="00A7494F"/>
    <w:rsid w:val="00A76471"/>
    <w:rsid w:val="00A7779E"/>
    <w:rsid w:val="00A805B4"/>
    <w:rsid w:val="00A811CB"/>
    <w:rsid w:val="00A8367C"/>
    <w:rsid w:val="00A96015"/>
    <w:rsid w:val="00AA205A"/>
    <w:rsid w:val="00AA3C32"/>
    <w:rsid w:val="00AA43AC"/>
    <w:rsid w:val="00AA5141"/>
    <w:rsid w:val="00AB2BD2"/>
    <w:rsid w:val="00AC23EF"/>
    <w:rsid w:val="00AC3AC3"/>
    <w:rsid w:val="00AD24E0"/>
    <w:rsid w:val="00AD6D47"/>
    <w:rsid w:val="00AE07F3"/>
    <w:rsid w:val="00AE7A45"/>
    <w:rsid w:val="00AF1B6D"/>
    <w:rsid w:val="00B07AE9"/>
    <w:rsid w:val="00B12008"/>
    <w:rsid w:val="00B17AB4"/>
    <w:rsid w:val="00B2304A"/>
    <w:rsid w:val="00B26564"/>
    <w:rsid w:val="00B31B96"/>
    <w:rsid w:val="00B35E6E"/>
    <w:rsid w:val="00B430A6"/>
    <w:rsid w:val="00B46DF3"/>
    <w:rsid w:val="00B51D40"/>
    <w:rsid w:val="00B6098B"/>
    <w:rsid w:val="00B65D7D"/>
    <w:rsid w:val="00B73EA3"/>
    <w:rsid w:val="00B80932"/>
    <w:rsid w:val="00B81685"/>
    <w:rsid w:val="00B84634"/>
    <w:rsid w:val="00B87668"/>
    <w:rsid w:val="00B91B4A"/>
    <w:rsid w:val="00B95EA6"/>
    <w:rsid w:val="00B97810"/>
    <w:rsid w:val="00BA410B"/>
    <w:rsid w:val="00BA6B0B"/>
    <w:rsid w:val="00BB24DE"/>
    <w:rsid w:val="00BB3C20"/>
    <w:rsid w:val="00BC2906"/>
    <w:rsid w:val="00BC2ADC"/>
    <w:rsid w:val="00BC2EFC"/>
    <w:rsid w:val="00BC3891"/>
    <w:rsid w:val="00BC492F"/>
    <w:rsid w:val="00BC49A5"/>
    <w:rsid w:val="00BC60A0"/>
    <w:rsid w:val="00BC6D6C"/>
    <w:rsid w:val="00BC7DCB"/>
    <w:rsid w:val="00BD051A"/>
    <w:rsid w:val="00BD484B"/>
    <w:rsid w:val="00BE056A"/>
    <w:rsid w:val="00BF0318"/>
    <w:rsid w:val="00BF2CFC"/>
    <w:rsid w:val="00BF6CEF"/>
    <w:rsid w:val="00BF778F"/>
    <w:rsid w:val="00C02C53"/>
    <w:rsid w:val="00C03824"/>
    <w:rsid w:val="00C05608"/>
    <w:rsid w:val="00C06762"/>
    <w:rsid w:val="00C142C2"/>
    <w:rsid w:val="00C3390E"/>
    <w:rsid w:val="00C346E9"/>
    <w:rsid w:val="00C468B3"/>
    <w:rsid w:val="00C470D6"/>
    <w:rsid w:val="00C52658"/>
    <w:rsid w:val="00C76A5A"/>
    <w:rsid w:val="00C76C93"/>
    <w:rsid w:val="00C831CE"/>
    <w:rsid w:val="00C9015B"/>
    <w:rsid w:val="00C94AB0"/>
    <w:rsid w:val="00C971C8"/>
    <w:rsid w:val="00CA053B"/>
    <w:rsid w:val="00CA074F"/>
    <w:rsid w:val="00CA5791"/>
    <w:rsid w:val="00CC14C6"/>
    <w:rsid w:val="00CC4141"/>
    <w:rsid w:val="00CC71F9"/>
    <w:rsid w:val="00CD0C18"/>
    <w:rsid w:val="00CD22A9"/>
    <w:rsid w:val="00CD28F0"/>
    <w:rsid w:val="00CE34BE"/>
    <w:rsid w:val="00CE4E12"/>
    <w:rsid w:val="00CE7F85"/>
    <w:rsid w:val="00CF5169"/>
    <w:rsid w:val="00CF74ED"/>
    <w:rsid w:val="00D05714"/>
    <w:rsid w:val="00D0582D"/>
    <w:rsid w:val="00D11757"/>
    <w:rsid w:val="00D118E8"/>
    <w:rsid w:val="00D147BF"/>
    <w:rsid w:val="00D168A3"/>
    <w:rsid w:val="00D21FD9"/>
    <w:rsid w:val="00D24860"/>
    <w:rsid w:val="00D365B1"/>
    <w:rsid w:val="00D365E7"/>
    <w:rsid w:val="00D36EE8"/>
    <w:rsid w:val="00D41B78"/>
    <w:rsid w:val="00D42964"/>
    <w:rsid w:val="00D52B6C"/>
    <w:rsid w:val="00D54A9B"/>
    <w:rsid w:val="00D61546"/>
    <w:rsid w:val="00D639B1"/>
    <w:rsid w:val="00D71ECF"/>
    <w:rsid w:val="00D72865"/>
    <w:rsid w:val="00D74B62"/>
    <w:rsid w:val="00D7689F"/>
    <w:rsid w:val="00D8680E"/>
    <w:rsid w:val="00D86B69"/>
    <w:rsid w:val="00D9527F"/>
    <w:rsid w:val="00D952E8"/>
    <w:rsid w:val="00DA2EC0"/>
    <w:rsid w:val="00DA4F1E"/>
    <w:rsid w:val="00DB10B0"/>
    <w:rsid w:val="00DB1AC3"/>
    <w:rsid w:val="00DB2F41"/>
    <w:rsid w:val="00DC2B47"/>
    <w:rsid w:val="00DC61C2"/>
    <w:rsid w:val="00DD43EE"/>
    <w:rsid w:val="00DE264E"/>
    <w:rsid w:val="00DE359E"/>
    <w:rsid w:val="00DE63CD"/>
    <w:rsid w:val="00DE7A5E"/>
    <w:rsid w:val="00DF09CC"/>
    <w:rsid w:val="00DF6F74"/>
    <w:rsid w:val="00E05314"/>
    <w:rsid w:val="00E20FAB"/>
    <w:rsid w:val="00E228DB"/>
    <w:rsid w:val="00E25402"/>
    <w:rsid w:val="00E2666C"/>
    <w:rsid w:val="00E268F5"/>
    <w:rsid w:val="00E310BC"/>
    <w:rsid w:val="00E33431"/>
    <w:rsid w:val="00E352EC"/>
    <w:rsid w:val="00E36389"/>
    <w:rsid w:val="00E4487D"/>
    <w:rsid w:val="00E46E4F"/>
    <w:rsid w:val="00E51AE9"/>
    <w:rsid w:val="00E51B86"/>
    <w:rsid w:val="00E55EA7"/>
    <w:rsid w:val="00E67D0A"/>
    <w:rsid w:val="00E75FF4"/>
    <w:rsid w:val="00E8561E"/>
    <w:rsid w:val="00E8716B"/>
    <w:rsid w:val="00E90D0D"/>
    <w:rsid w:val="00E91BE1"/>
    <w:rsid w:val="00E93499"/>
    <w:rsid w:val="00E94383"/>
    <w:rsid w:val="00E9689F"/>
    <w:rsid w:val="00EA4913"/>
    <w:rsid w:val="00EA5628"/>
    <w:rsid w:val="00EB7C02"/>
    <w:rsid w:val="00EC7281"/>
    <w:rsid w:val="00ED248B"/>
    <w:rsid w:val="00ED6D03"/>
    <w:rsid w:val="00EE2185"/>
    <w:rsid w:val="00EE78DE"/>
    <w:rsid w:val="00EF4AF6"/>
    <w:rsid w:val="00F037CE"/>
    <w:rsid w:val="00F075B7"/>
    <w:rsid w:val="00F12F40"/>
    <w:rsid w:val="00F1389C"/>
    <w:rsid w:val="00F162BE"/>
    <w:rsid w:val="00F24E62"/>
    <w:rsid w:val="00F33370"/>
    <w:rsid w:val="00F33C26"/>
    <w:rsid w:val="00F45197"/>
    <w:rsid w:val="00F45640"/>
    <w:rsid w:val="00F46D0A"/>
    <w:rsid w:val="00F51C7D"/>
    <w:rsid w:val="00F520B7"/>
    <w:rsid w:val="00F75ED4"/>
    <w:rsid w:val="00F7788B"/>
    <w:rsid w:val="00F83CC5"/>
    <w:rsid w:val="00F87276"/>
    <w:rsid w:val="00F9141F"/>
    <w:rsid w:val="00F94C00"/>
    <w:rsid w:val="00F95BCD"/>
    <w:rsid w:val="00FB2759"/>
    <w:rsid w:val="00FC0D5A"/>
    <w:rsid w:val="00FC6511"/>
    <w:rsid w:val="00FD066A"/>
    <w:rsid w:val="00FD1B62"/>
    <w:rsid w:val="00FD3BB3"/>
    <w:rsid w:val="00FD4E03"/>
    <w:rsid w:val="00FD6599"/>
    <w:rsid w:val="00FE1E2D"/>
    <w:rsid w:val="00FE4826"/>
    <w:rsid w:val="00FE7855"/>
    <w:rsid w:val="00FF0FDC"/>
    <w:rsid w:val="00FF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1"/>
    <o:shapelayout v:ext="edit">
      <o:idmap v:ext="edit" data="1"/>
      <o:rules v:ext="edit">
        <o:r id="V:Rule1" type="callout" idref="#_x0000_s1125"/>
        <o:r id="V:Rule2" type="callout" idref="#_x0000_s1168"/>
        <o:r id="V:Rule3" type="callout" idref="#_x0000_s1171"/>
        <o:r id="V:Rule4" type="callout" idref="#_x0000_s1172"/>
        <o:r id="V:Rule5" type="callout" idref="#_x0000_s1181"/>
        <o:r id="V:Rule6" type="callout" idref="#_x0000_s1185"/>
        <o:r id="V:Rule7" type="callout" idref="#_x0000_s1186"/>
        <o:r id="V:Rule8" type="callout" idref="#_x0000_s1199"/>
        <o:r id="V:Rule9" type="callout" idref="#_x0000_s1216"/>
        <o:r id="V:Rule10" type="callout" idref="#_x0000_s1217"/>
        <o:r id="V:Rule11" type="callout" idref="#_x0000_s1238"/>
        <o:r id="V:Rule12" type="callout" idref="#_x0000_s1239"/>
        <o:r id="V:Rule13" type="callout" idref="#_x0000_s1243"/>
        <o:r id="V:Rule14" type="callout" idref="#_x0000_s1242"/>
        <o:r id="V:Rule15" type="callout" idref="#_x0000_s1241"/>
        <o:r id="V:Rule16" type="callout" idref="#_x0000_s1240"/>
        <o:r id="V:Rule17" type="callout" idref="#_x0000_s1248"/>
        <o:r id="V:Rule18" type="callout" idref="#_x0000_s1247"/>
        <o:r id="V:Rule19" type="callout" idref="#_x0000_s1246"/>
        <o:r id="V:Rule20" type="callout" idref="#_x0000_s12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B7E"/>
    <w:pPr>
      <w:autoSpaceDE w:val="0"/>
      <w:autoSpaceDN w:val="0"/>
      <w:adjustRightInd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FD3BB3"/>
    <w:pPr>
      <w:keepNext/>
      <w:keepLines/>
      <w:autoSpaceDE/>
      <w:autoSpaceDN/>
      <w:adjustRightInd/>
      <w:spacing w:before="120"/>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unhideWhenUsed/>
    <w:qFormat/>
    <w:rsid w:val="00FD3BB3"/>
    <w:pPr>
      <w:keepNext/>
      <w:keepLines/>
      <w:autoSpaceDE/>
      <w:autoSpaceDN/>
      <w:adjustRightInd/>
      <w:spacing w:before="120"/>
      <w:outlineLvl w:val="1"/>
    </w:pPr>
    <w:rPr>
      <w:rFonts w:ascii="Arial" w:eastAsiaTheme="majorEastAsia" w:hAnsi="Arial" w:cstheme="majorBidi"/>
      <w:b/>
      <w:bCs/>
      <w: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BB3"/>
    <w:rPr>
      <w:rFonts w:ascii="Arial" w:eastAsiaTheme="majorEastAsia" w:hAnsi="Arial" w:cstheme="majorBidi"/>
      <w:b/>
      <w:bCs/>
      <w:color w:val="000000" w:themeColor="text1"/>
      <w:sz w:val="28"/>
      <w:szCs w:val="28"/>
    </w:rPr>
  </w:style>
  <w:style w:type="character" w:customStyle="1" w:styleId="Heading2Char">
    <w:name w:val="Heading 2 Char"/>
    <w:basedOn w:val="DefaultParagraphFont"/>
    <w:link w:val="Heading2"/>
    <w:uiPriority w:val="9"/>
    <w:rsid w:val="00FD3BB3"/>
    <w:rPr>
      <w:rFonts w:ascii="Arial" w:eastAsiaTheme="majorEastAsia" w:hAnsi="Arial" w:cstheme="majorBidi"/>
      <w:b/>
      <w:bCs/>
      <w:i/>
      <w:color w:val="000000" w:themeColor="text1"/>
      <w:sz w:val="24"/>
      <w:szCs w:val="26"/>
    </w:rPr>
  </w:style>
  <w:style w:type="paragraph" w:styleId="Title">
    <w:name w:val="Title"/>
    <w:basedOn w:val="Normal"/>
    <w:next w:val="Normal"/>
    <w:link w:val="TitleChar"/>
    <w:uiPriority w:val="99"/>
    <w:qFormat/>
    <w:rsid w:val="00FD3BB3"/>
    <w:pPr>
      <w:autoSpaceDE/>
      <w:autoSpaceDN/>
      <w:adjustRightInd/>
      <w:spacing w:after="120"/>
      <w:contextualSpacing/>
      <w:jc w:val="center"/>
    </w:pPr>
    <w:rPr>
      <w:rFonts w:ascii="Arial" w:eastAsiaTheme="majorEastAsia" w:hAnsi="Arial" w:cstheme="majorBidi"/>
      <w:color w:val="000000" w:themeColor="text1"/>
      <w:spacing w:val="5"/>
      <w:kern w:val="28"/>
      <w:sz w:val="36"/>
      <w:szCs w:val="52"/>
    </w:rPr>
  </w:style>
  <w:style w:type="character" w:customStyle="1" w:styleId="TitleChar">
    <w:name w:val="Title Char"/>
    <w:basedOn w:val="DefaultParagraphFont"/>
    <w:link w:val="Title"/>
    <w:uiPriority w:val="10"/>
    <w:rsid w:val="00FD3BB3"/>
    <w:rPr>
      <w:rFonts w:ascii="Arial" w:eastAsiaTheme="majorEastAsia" w:hAnsi="Arial" w:cstheme="majorBidi"/>
      <w:color w:val="000000" w:themeColor="text1"/>
      <w:spacing w:val="5"/>
      <w:kern w:val="28"/>
      <w:sz w:val="36"/>
      <w:szCs w:val="52"/>
    </w:rPr>
  </w:style>
  <w:style w:type="paragraph" w:styleId="EnvelopeReturn">
    <w:name w:val="envelope return"/>
    <w:basedOn w:val="Normal"/>
    <w:uiPriority w:val="99"/>
    <w:semiHidden/>
    <w:unhideWhenUsed/>
    <w:rsid w:val="00785A33"/>
    <w:pPr>
      <w:autoSpaceDE/>
      <w:autoSpaceDN/>
      <w:adjustRightInd/>
    </w:pPr>
    <w:rPr>
      <w:rFonts w:asciiTheme="majorHAnsi" w:eastAsiaTheme="majorEastAsia" w:hAnsiTheme="majorHAnsi" w:cstheme="majorBidi"/>
      <w:sz w:val="24"/>
    </w:rPr>
  </w:style>
  <w:style w:type="paragraph" w:styleId="EnvelopeAddress">
    <w:name w:val="envelope address"/>
    <w:basedOn w:val="Normal"/>
    <w:uiPriority w:val="99"/>
    <w:semiHidden/>
    <w:unhideWhenUsed/>
    <w:rsid w:val="00785A33"/>
    <w:pPr>
      <w:framePr w:w="7920" w:h="1980" w:hRule="exact" w:hSpace="180" w:wrap="auto" w:hAnchor="page" w:xAlign="center" w:yAlign="bottom"/>
      <w:autoSpaceDE/>
      <w:autoSpaceDN/>
      <w:adjustRightInd/>
      <w:ind w:left="2880"/>
    </w:pPr>
    <w:rPr>
      <w:rFonts w:asciiTheme="majorHAnsi" w:eastAsiaTheme="majorEastAsia" w:hAnsiTheme="majorHAnsi" w:cstheme="majorBidi"/>
      <w:sz w:val="28"/>
      <w:szCs w:val="24"/>
    </w:rPr>
  </w:style>
  <w:style w:type="paragraph" w:styleId="NoSpacing">
    <w:name w:val="No Spacing"/>
    <w:aliases w:val="Half Space After"/>
    <w:link w:val="NoSpacingChar"/>
    <w:uiPriority w:val="1"/>
    <w:qFormat/>
    <w:rsid w:val="00391725"/>
    <w:pPr>
      <w:spacing w:after="120" w:line="240" w:lineRule="auto"/>
    </w:pPr>
    <w:rPr>
      <w:rFonts w:ascii="Times New Roman" w:hAnsi="Times New Roman"/>
      <w:sz w:val="24"/>
    </w:rPr>
  </w:style>
  <w:style w:type="paragraph" w:customStyle="1" w:styleId="1">
    <w:name w:val="1"/>
    <w:aliases w:val="5 Space"/>
    <w:basedOn w:val="Normal"/>
    <w:link w:val="1Char"/>
    <w:qFormat/>
    <w:rsid w:val="00391725"/>
    <w:pPr>
      <w:autoSpaceDE/>
      <w:autoSpaceDN/>
      <w:adjustRightInd/>
      <w:spacing w:line="360" w:lineRule="auto"/>
    </w:pPr>
    <w:rPr>
      <w:rFonts w:cstheme="minorBidi"/>
      <w:sz w:val="24"/>
      <w:szCs w:val="22"/>
    </w:rPr>
  </w:style>
  <w:style w:type="character" w:customStyle="1" w:styleId="NoSpacingChar">
    <w:name w:val="No Spacing Char"/>
    <w:aliases w:val="Half Space After Char"/>
    <w:basedOn w:val="DefaultParagraphFont"/>
    <w:link w:val="NoSpacing"/>
    <w:uiPriority w:val="1"/>
    <w:rsid w:val="000C771A"/>
    <w:rPr>
      <w:rFonts w:ascii="Times New Roman" w:hAnsi="Times New Roman"/>
      <w:sz w:val="24"/>
    </w:rPr>
  </w:style>
  <w:style w:type="character" w:customStyle="1" w:styleId="1Char">
    <w:name w:val="1 Char"/>
    <w:aliases w:val="5 Space Char"/>
    <w:basedOn w:val="DefaultParagraphFont"/>
    <w:link w:val="1"/>
    <w:rsid w:val="00391725"/>
    <w:rPr>
      <w:rFonts w:ascii="Times New Roman" w:hAnsi="Times New Roman"/>
      <w:sz w:val="24"/>
    </w:rPr>
  </w:style>
  <w:style w:type="paragraph" w:styleId="BalloonText">
    <w:name w:val="Balloon Text"/>
    <w:basedOn w:val="Normal"/>
    <w:link w:val="BalloonTextChar"/>
    <w:uiPriority w:val="99"/>
    <w:semiHidden/>
    <w:unhideWhenUsed/>
    <w:rsid w:val="000C771A"/>
    <w:pPr>
      <w:autoSpaceDE/>
      <w:autoSpaceDN/>
      <w:adjustRightInd/>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1A"/>
    <w:rPr>
      <w:rFonts w:ascii="Tahoma" w:hAnsi="Tahoma" w:cs="Tahoma"/>
      <w:sz w:val="16"/>
      <w:szCs w:val="16"/>
    </w:rPr>
  </w:style>
  <w:style w:type="paragraph" w:customStyle="1" w:styleId="DefaultText">
    <w:name w:val="Default Text"/>
    <w:basedOn w:val="Normal"/>
    <w:uiPriority w:val="99"/>
    <w:rsid w:val="000C771A"/>
    <w:rPr>
      <w:sz w:val="24"/>
      <w:szCs w:val="24"/>
    </w:rPr>
  </w:style>
  <w:style w:type="paragraph" w:styleId="TOCHeading">
    <w:name w:val="TOC Heading"/>
    <w:basedOn w:val="Heading1"/>
    <w:next w:val="Normal"/>
    <w:uiPriority w:val="39"/>
    <w:semiHidden/>
    <w:unhideWhenUsed/>
    <w:qFormat/>
    <w:rsid w:val="000C771A"/>
    <w:pPr>
      <w:spacing w:before="480" w:line="276" w:lineRule="auto"/>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qFormat/>
    <w:rsid w:val="000C771A"/>
    <w:pPr>
      <w:autoSpaceDE/>
      <w:autoSpaceDN/>
      <w:adjustRightInd/>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E75FF4"/>
    <w:pPr>
      <w:autoSpaceDE/>
      <w:autoSpaceDN/>
      <w:adjustRightInd/>
      <w:spacing w:after="100" w:line="276" w:lineRule="auto"/>
    </w:pPr>
    <w:rPr>
      <w:rFonts w:asciiTheme="minorHAnsi" w:eastAsiaTheme="minorEastAsia" w:hAnsiTheme="minorHAnsi" w:cstheme="minorBidi"/>
      <w:b/>
      <w:sz w:val="24"/>
      <w:szCs w:val="24"/>
      <w:lang w:val="es-ES"/>
    </w:rPr>
  </w:style>
  <w:style w:type="paragraph" w:styleId="TOC3">
    <w:name w:val="toc 3"/>
    <w:basedOn w:val="Normal"/>
    <w:next w:val="Normal"/>
    <w:autoRedefine/>
    <w:uiPriority w:val="39"/>
    <w:semiHidden/>
    <w:unhideWhenUsed/>
    <w:qFormat/>
    <w:rsid w:val="000C771A"/>
    <w:pPr>
      <w:autoSpaceDE/>
      <w:autoSpaceDN/>
      <w:adjustRightInd/>
      <w:spacing w:after="100" w:line="276" w:lineRule="auto"/>
      <w:ind w:left="440"/>
    </w:pPr>
    <w:rPr>
      <w:rFonts w:asciiTheme="minorHAnsi" w:eastAsiaTheme="minorEastAsia" w:hAnsiTheme="minorHAnsi" w:cstheme="minorBidi"/>
      <w:sz w:val="22"/>
      <w:szCs w:val="22"/>
    </w:rPr>
  </w:style>
  <w:style w:type="paragraph" w:customStyle="1" w:styleId="EBBTitle">
    <w:name w:val="EBB Title"/>
    <w:basedOn w:val="Title"/>
    <w:link w:val="EBBTitleChar"/>
    <w:qFormat/>
    <w:rsid w:val="00BC2ADC"/>
    <w:rPr>
      <w:b/>
      <w:lang w:val="es-ES"/>
    </w:rPr>
  </w:style>
  <w:style w:type="paragraph" w:customStyle="1" w:styleId="EBBNormalhalfafter">
    <w:name w:val="EBB Normal half after"/>
    <w:basedOn w:val="NoSpacing"/>
    <w:link w:val="EBBNormalhalfafterChar"/>
    <w:qFormat/>
    <w:rsid w:val="00BC2ADC"/>
    <w:pPr>
      <w:spacing w:after="160"/>
    </w:pPr>
    <w:rPr>
      <w:sz w:val="28"/>
      <w:szCs w:val="28"/>
      <w:lang w:val="es-ES_tradnl"/>
    </w:rPr>
  </w:style>
  <w:style w:type="character" w:customStyle="1" w:styleId="EBBTitleChar">
    <w:name w:val="EBB Title Char"/>
    <w:basedOn w:val="TitleChar"/>
    <w:link w:val="EBBTitle"/>
    <w:rsid w:val="00BC2ADC"/>
    <w:rPr>
      <w:rFonts w:ascii="Arial" w:eastAsiaTheme="majorEastAsia" w:hAnsi="Arial" w:cstheme="majorBidi"/>
      <w:b/>
      <w:color w:val="000000" w:themeColor="text1"/>
      <w:spacing w:val="5"/>
      <w:kern w:val="28"/>
      <w:sz w:val="36"/>
      <w:szCs w:val="52"/>
      <w:lang w:val="es-ES"/>
    </w:rPr>
  </w:style>
  <w:style w:type="paragraph" w:customStyle="1" w:styleId="EBBNoSpaceNormal">
    <w:name w:val="EBB No Space Normal"/>
    <w:basedOn w:val="EBBNormalhalfafter"/>
    <w:link w:val="EBBNoSpaceNormalChar"/>
    <w:qFormat/>
    <w:rsid w:val="00BC2ADC"/>
    <w:pPr>
      <w:spacing w:after="0"/>
    </w:pPr>
  </w:style>
  <w:style w:type="character" w:customStyle="1" w:styleId="EBBNormalhalfafterChar">
    <w:name w:val="EBB Normal half after Char"/>
    <w:basedOn w:val="NoSpacingChar"/>
    <w:link w:val="EBBNormalhalfafter"/>
    <w:rsid w:val="00BC2ADC"/>
    <w:rPr>
      <w:rFonts w:ascii="Times New Roman" w:hAnsi="Times New Roman"/>
      <w:sz w:val="28"/>
      <w:szCs w:val="28"/>
      <w:lang w:val="es-ES_tradnl"/>
    </w:rPr>
  </w:style>
  <w:style w:type="paragraph" w:customStyle="1" w:styleId="Textopredeterminado">
    <w:name w:val="Texto predeterminado"/>
    <w:basedOn w:val="Normal"/>
    <w:uiPriority w:val="99"/>
    <w:rsid w:val="00913392"/>
    <w:rPr>
      <w:sz w:val="24"/>
      <w:szCs w:val="24"/>
    </w:rPr>
  </w:style>
  <w:style w:type="character" w:customStyle="1" w:styleId="EBBNoSpaceNormalChar">
    <w:name w:val="EBB No Space Normal Char"/>
    <w:basedOn w:val="EBBNormalhalfafterChar"/>
    <w:link w:val="EBBNoSpaceNormal"/>
    <w:rsid w:val="00BC2ADC"/>
    <w:rPr>
      <w:rFonts w:ascii="Times New Roman" w:hAnsi="Times New Roman"/>
      <w:sz w:val="28"/>
      <w:szCs w:val="28"/>
      <w:lang w:val="es-ES_tradnl"/>
    </w:rPr>
  </w:style>
  <w:style w:type="paragraph" w:styleId="Header">
    <w:name w:val="header"/>
    <w:basedOn w:val="Normal"/>
    <w:link w:val="HeaderChar"/>
    <w:uiPriority w:val="99"/>
    <w:semiHidden/>
    <w:unhideWhenUsed/>
    <w:rsid w:val="00737B01"/>
    <w:pPr>
      <w:tabs>
        <w:tab w:val="center" w:pos="4680"/>
        <w:tab w:val="right" w:pos="9360"/>
      </w:tabs>
    </w:pPr>
  </w:style>
  <w:style w:type="character" w:customStyle="1" w:styleId="HeaderChar">
    <w:name w:val="Header Char"/>
    <w:basedOn w:val="DefaultParagraphFont"/>
    <w:link w:val="Header"/>
    <w:uiPriority w:val="99"/>
    <w:semiHidden/>
    <w:rsid w:val="00737B01"/>
    <w:rPr>
      <w:rFonts w:ascii="Times New Roman" w:hAnsi="Times New Roman" w:cs="Times New Roman"/>
      <w:sz w:val="20"/>
      <w:szCs w:val="20"/>
    </w:rPr>
  </w:style>
  <w:style w:type="paragraph" w:styleId="Footer">
    <w:name w:val="footer"/>
    <w:basedOn w:val="Normal"/>
    <w:link w:val="FooterChar"/>
    <w:uiPriority w:val="99"/>
    <w:unhideWhenUsed/>
    <w:rsid w:val="00737B01"/>
    <w:pPr>
      <w:tabs>
        <w:tab w:val="center" w:pos="4680"/>
        <w:tab w:val="right" w:pos="9360"/>
      </w:tabs>
    </w:pPr>
  </w:style>
  <w:style w:type="character" w:customStyle="1" w:styleId="FooterChar">
    <w:name w:val="Footer Char"/>
    <w:basedOn w:val="DefaultParagraphFont"/>
    <w:link w:val="Footer"/>
    <w:uiPriority w:val="99"/>
    <w:rsid w:val="00737B01"/>
    <w:rPr>
      <w:rFonts w:ascii="Times New Roman" w:hAnsi="Times New Roman" w:cs="Times New Roman"/>
      <w:sz w:val="20"/>
      <w:szCs w:val="20"/>
    </w:rPr>
  </w:style>
  <w:style w:type="table" w:styleId="TableGrid">
    <w:name w:val="Table Grid"/>
    <w:basedOn w:val="TableNormal"/>
    <w:uiPriority w:val="59"/>
    <w:rsid w:val="008C77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Single">
    <w:name w:val="Body Single"/>
    <w:basedOn w:val="Normal"/>
    <w:uiPriority w:val="99"/>
    <w:rsid w:val="00FE1E2D"/>
    <w:pPr>
      <w:tabs>
        <w:tab w:val="left" w:pos="540"/>
        <w:tab w:val="left" w:pos="1080"/>
        <w:tab w:val="left" w:pos="1620"/>
        <w:tab w:val="right" w:pos="9360"/>
      </w:tabs>
      <w:ind w:left="540" w:hanging="540"/>
      <w:jc w:val="both"/>
    </w:pPr>
    <w:rPr>
      <w:sz w:val="28"/>
      <w:szCs w:val="28"/>
    </w:rPr>
  </w:style>
  <w:style w:type="paragraph" w:customStyle="1" w:styleId="Subhead">
    <w:name w:val="Subhead"/>
    <w:basedOn w:val="Normal"/>
    <w:uiPriority w:val="99"/>
    <w:rsid w:val="00DF6F74"/>
    <w:pPr>
      <w:spacing w:before="72" w:after="72"/>
    </w:pPr>
    <w:rPr>
      <w:b/>
      <w:bCs/>
      <w:i/>
      <w:iCs/>
      <w:sz w:val="24"/>
      <w:szCs w:val="24"/>
    </w:rPr>
  </w:style>
  <w:style w:type="paragraph" w:customStyle="1" w:styleId="NumberList">
    <w:name w:val="Number List"/>
    <w:basedOn w:val="Normal"/>
    <w:uiPriority w:val="99"/>
    <w:rsid w:val="00A5685A"/>
    <w:pPr>
      <w:tabs>
        <w:tab w:val="left" w:pos="540"/>
        <w:tab w:val="left" w:pos="1080"/>
        <w:tab w:val="left" w:pos="1620"/>
        <w:tab w:val="right" w:pos="9360"/>
      </w:tabs>
      <w:ind w:left="360" w:hanging="360"/>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70650">
      <w:bodyDiv w:val="1"/>
      <w:marLeft w:val="0"/>
      <w:marRight w:val="0"/>
      <w:marTop w:val="0"/>
      <w:marBottom w:val="0"/>
      <w:divBdr>
        <w:top w:val="none" w:sz="0" w:space="0" w:color="auto"/>
        <w:left w:val="none" w:sz="0" w:space="0" w:color="auto"/>
        <w:bottom w:val="none" w:sz="0" w:space="0" w:color="auto"/>
        <w:right w:val="none" w:sz="0" w:space="0" w:color="auto"/>
      </w:divBdr>
    </w:div>
    <w:div w:id="468086861">
      <w:bodyDiv w:val="1"/>
      <w:marLeft w:val="0"/>
      <w:marRight w:val="0"/>
      <w:marTop w:val="0"/>
      <w:marBottom w:val="0"/>
      <w:divBdr>
        <w:top w:val="none" w:sz="0" w:space="0" w:color="auto"/>
        <w:left w:val="none" w:sz="0" w:space="0" w:color="auto"/>
        <w:bottom w:val="none" w:sz="0" w:space="0" w:color="auto"/>
        <w:right w:val="none" w:sz="0" w:space="0" w:color="auto"/>
      </w:divBdr>
    </w:div>
    <w:div w:id="516579579">
      <w:bodyDiv w:val="1"/>
      <w:marLeft w:val="0"/>
      <w:marRight w:val="0"/>
      <w:marTop w:val="0"/>
      <w:marBottom w:val="0"/>
      <w:divBdr>
        <w:top w:val="none" w:sz="0" w:space="0" w:color="auto"/>
        <w:left w:val="none" w:sz="0" w:space="0" w:color="auto"/>
        <w:bottom w:val="none" w:sz="0" w:space="0" w:color="auto"/>
        <w:right w:val="none" w:sz="0" w:space="0" w:color="auto"/>
      </w:divBdr>
    </w:div>
    <w:div w:id="522742296">
      <w:bodyDiv w:val="1"/>
      <w:marLeft w:val="0"/>
      <w:marRight w:val="0"/>
      <w:marTop w:val="0"/>
      <w:marBottom w:val="0"/>
      <w:divBdr>
        <w:top w:val="none" w:sz="0" w:space="0" w:color="auto"/>
        <w:left w:val="none" w:sz="0" w:space="0" w:color="auto"/>
        <w:bottom w:val="none" w:sz="0" w:space="0" w:color="auto"/>
        <w:right w:val="none" w:sz="0" w:space="0" w:color="auto"/>
      </w:divBdr>
    </w:div>
    <w:div w:id="595208134">
      <w:bodyDiv w:val="1"/>
      <w:marLeft w:val="0"/>
      <w:marRight w:val="0"/>
      <w:marTop w:val="0"/>
      <w:marBottom w:val="0"/>
      <w:divBdr>
        <w:top w:val="none" w:sz="0" w:space="0" w:color="auto"/>
        <w:left w:val="none" w:sz="0" w:space="0" w:color="auto"/>
        <w:bottom w:val="none" w:sz="0" w:space="0" w:color="auto"/>
        <w:right w:val="none" w:sz="0" w:space="0" w:color="auto"/>
      </w:divBdr>
    </w:div>
    <w:div w:id="991637044">
      <w:bodyDiv w:val="1"/>
      <w:marLeft w:val="0"/>
      <w:marRight w:val="0"/>
      <w:marTop w:val="0"/>
      <w:marBottom w:val="0"/>
      <w:divBdr>
        <w:top w:val="none" w:sz="0" w:space="0" w:color="auto"/>
        <w:left w:val="none" w:sz="0" w:space="0" w:color="auto"/>
        <w:bottom w:val="none" w:sz="0" w:space="0" w:color="auto"/>
        <w:right w:val="none" w:sz="0" w:space="0" w:color="auto"/>
      </w:divBdr>
    </w:div>
    <w:div w:id="1133403877">
      <w:bodyDiv w:val="1"/>
      <w:marLeft w:val="0"/>
      <w:marRight w:val="0"/>
      <w:marTop w:val="0"/>
      <w:marBottom w:val="0"/>
      <w:divBdr>
        <w:top w:val="none" w:sz="0" w:space="0" w:color="auto"/>
        <w:left w:val="none" w:sz="0" w:space="0" w:color="auto"/>
        <w:bottom w:val="none" w:sz="0" w:space="0" w:color="auto"/>
        <w:right w:val="none" w:sz="0" w:space="0" w:color="auto"/>
      </w:divBdr>
    </w:div>
    <w:div w:id="1143735271">
      <w:bodyDiv w:val="1"/>
      <w:marLeft w:val="0"/>
      <w:marRight w:val="0"/>
      <w:marTop w:val="0"/>
      <w:marBottom w:val="0"/>
      <w:divBdr>
        <w:top w:val="none" w:sz="0" w:space="0" w:color="auto"/>
        <w:left w:val="none" w:sz="0" w:space="0" w:color="auto"/>
        <w:bottom w:val="none" w:sz="0" w:space="0" w:color="auto"/>
        <w:right w:val="none" w:sz="0" w:space="0" w:color="auto"/>
      </w:divBdr>
    </w:div>
    <w:div w:id="1266309687">
      <w:bodyDiv w:val="1"/>
      <w:marLeft w:val="0"/>
      <w:marRight w:val="0"/>
      <w:marTop w:val="0"/>
      <w:marBottom w:val="0"/>
      <w:divBdr>
        <w:top w:val="none" w:sz="0" w:space="0" w:color="auto"/>
        <w:left w:val="none" w:sz="0" w:space="0" w:color="auto"/>
        <w:bottom w:val="none" w:sz="0" w:space="0" w:color="auto"/>
        <w:right w:val="none" w:sz="0" w:space="0" w:color="auto"/>
      </w:divBdr>
    </w:div>
    <w:div w:id="1323269698">
      <w:bodyDiv w:val="1"/>
      <w:marLeft w:val="0"/>
      <w:marRight w:val="0"/>
      <w:marTop w:val="0"/>
      <w:marBottom w:val="0"/>
      <w:divBdr>
        <w:top w:val="none" w:sz="0" w:space="0" w:color="auto"/>
        <w:left w:val="none" w:sz="0" w:space="0" w:color="auto"/>
        <w:bottom w:val="none" w:sz="0" w:space="0" w:color="auto"/>
        <w:right w:val="none" w:sz="0" w:space="0" w:color="auto"/>
      </w:divBdr>
    </w:div>
    <w:div w:id="1741367997">
      <w:bodyDiv w:val="1"/>
      <w:marLeft w:val="0"/>
      <w:marRight w:val="0"/>
      <w:marTop w:val="0"/>
      <w:marBottom w:val="0"/>
      <w:divBdr>
        <w:top w:val="none" w:sz="0" w:space="0" w:color="auto"/>
        <w:left w:val="none" w:sz="0" w:space="0" w:color="auto"/>
        <w:bottom w:val="none" w:sz="0" w:space="0" w:color="auto"/>
        <w:right w:val="none" w:sz="0" w:space="0" w:color="auto"/>
      </w:divBdr>
    </w:div>
    <w:div w:id="182342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98.png"/><Relationship Id="rId21" Type="http://schemas.openxmlformats.org/officeDocument/2006/relationships/image" Target="media/image11.tiff"/><Relationship Id="rId42" Type="http://schemas.openxmlformats.org/officeDocument/2006/relationships/image" Target="media/image30.tiff"/><Relationship Id="rId47" Type="http://schemas.openxmlformats.org/officeDocument/2006/relationships/oleObject" Target="embeddings/oleObject4.bin"/><Relationship Id="rId63" Type="http://schemas.openxmlformats.org/officeDocument/2006/relationships/image" Target="media/image48.wmf"/><Relationship Id="rId68" Type="http://schemas.openxmlformats.org/officeDocument/2006/relationships/image" Target="media/image51.tiff"/><Relationship Id="rId84" Type="http://schemas.openxmlformats.org/officeDocument/2006/relationships/image" Target="media/image67.wmf"/><Relationship Id="rId89" Type="http://schemas.openxmlformats.org/officeDocument/2006/relationships/image" Target="media/image72.tiff"/><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88.png"/><Relationship Id="rId11" Type="http://schemas.openxmlformats.org/officeDocument/2006/relationships/image" Target="media/image2.wmf"/><Relationship Id="rId32" Type="http://schemas.openxmlformats.org/officeDocument/2006/relationships/image" Target="media/image20.tiff"/><Relationship Id="rId37" Type="http://schemas.openxmlformats.org/officeDocument/2006/relationships/image" Target="media/image25.tiff"/><Relationship Id="rId53" Type="http://schemas.openxmlformats.org/officeDocument/2006/relationships/image" Target="media/image39.wmf"/><Relationship Id="rId58" Type="http://schemas.openxmlformats.org/officeDocument/2006/relationships/image" Target="media/image44.tiff"/><Relationship Id="rId74" Type="http://schemas.openxmlformats.org/officeDocument/2006/relationships/image" Target="media/image57.png"/><Relationship Id="rId79" Type="http://schemas.openxmlformats.org/officeDocument/2006/relationships/image" Target="media/image62.tiff"/><Relationship Id="rId102" Type="http://schemas.openxmlformats.org/officeDocument/2006/relationships/image" Target="media/image83.png"/><Relationship Id="rId123" Type="http://schemas.openxmlformats.org/officeDocument/2006/relationships/image" Target="media/image104.wmf"/><Relationship Id="rId128" Type="http://schemas.openxmlformats.org/officeDocument/2006/relationships/image" Target="media/image109.png"/><Relationship Id="rId5" Type="http://schemas.openxmlformats.org/officeDocument/2006/relationships/settings" Target="settings.xml"/><Relationship Id="rId90" Type="http://schemas.openxmlformats.org/officeDocument/2006/relationships/image" Target="media/image73.tiff"/><Relationship Id="rId95" Type="http://schemas.openxmlformats.org/officeDocument/2006/relationships/image" Target="media/image77.wmf"/><Relationship Id="rId22" Type="http://schemas.openxmlformats.org/officeDocument/2006/relationships/image" Target="media/image12.wmf"/><Relationship Id="rId27" Type="http://schemas.openxmlformats.org/officeDocument/2006/relationships/oleObject" Target="embeddings/oleObject2.bin"/><Relationship Id="rId43" Type="http://schemas.openxmlformats.org/officeDocument/2006/relationships/image" Target="media/image31.png"/><Relationship Id="rId48" Type="http://schemas.openxmlformats.org/officeDocument/2006/relationships/image" Target="media/image35.wmf"/><Relationship Id="rId64" Type="http://schemas.openxmlformats.org/officeDocument/2006/relationships/oleObject" Target="embeddings/oleObject7.bin"/><Relationship Id="rId69" Type="http://schemas.openxmlformats.org/officeDocument/2006/relationships/image" Target="media/image52.wmf"/><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wmf"/><Relationship Id="rId93" Type="http://schemas.openxmlformats.org/officeDocument/2006/relationships/image" Target="media/image76.wmf"/><Relationship Id="rId98" Type="http://schemas.openxmlformats.org/officeDocument/2006/relationships/image" Target="media/image79.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6.tiff"/><Relationship Id="rId46" Type="http://schemas.openxmlformats.org/officeDocument/2006/relationships/image" Target="media/image34.wmf"/><Relationship Id="rId59" Type="http://schemas.openxmlformats.org/officeDocument/2006/relationships/image" Target="media/image45.png"/><Relationship Id="rId67" Type="http://schemas.openxmlformats.org/officeDocument/2006/relationships/image" Target="media/image50.wmf"/><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footer" Target="footer3.xml"/><Relationship Id="rId20" Type="http://schemas.openxmlformats.org/officeDocument/2006/relationships/image" Target="media/image10.wmf"/><Relationship Id="rId41" Type="http://schemas.openxmlformats.org/officeDocument/2006/relationships/image" Target="media/image29.tiff"/><Relationship Id="rId54" Type="http://schemas.openxmlformats.org/officeDocument/2006/relationships/image" Target="media/image40.wmf"/><Relationship Id="rId62" Type="http://schemas.openxmlformats.org/officeDocument/2006/relationships/oleObject" Target="embeddings/oleObject6.bin"/><Relationship Id="rId70" Type="http://schemas.openxmlformats.org/officeDocument/2006/relationships/image" Target="media/image53.tiff"/><Relationship Id="rId75" Type="http://schemas.openxmlformats.org/officeDocument/2006/relationships/image" Target="media/image58.png"/><Relationship Id="rId83" Type="http://schemas.openxmlformats.org/officeDocument/2006/relationships/image" Target="media/image66.wmf"/><Relationship Id="rId88" Type="http://schemas.openxmlformats.org/officeDocument/2006/relationships/image" Target="media/image71.wmf"/><Relationship Id="rId91" Type="http://schemas.openxmlformats.org/officeDocument/2006/relationships/image" Target="media/image74.wmf"/><Relationship Id="rId96" Type="http://schemas.openxmlformats.org/officeDocument/2006/relationships/oleObject" Target="embeddings/oleObject10.bin"/><Relationship Id="rId111" Type="http://schemas.openxmlformats.org/officeDocument/2006/relationships/image" Target="media/image92.png"/><Relationship Id="rId132"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tiff"/><Relationship Id="rId28" Type="http://schemas.openxmlformats.org/officeDocument/2006/relationships/image" Target="media/image17.wmf"/><Relationship Id="rId36" Type="http://schemas.openxmlformats.org/officeDocument/2006/relationships/image" Target="media/image24.tiff"/><Relationship Id="rId49" Type="http://schemas.openxmlformats.org/officeDocument/2006/relationships/image" Target="media/image36.wmf"/><Relationship Id="rId57" Type="http://schemas.openxmlformats.org/officeDocument/2006/relationships/image" Target="media/image43.wmf"/><Relationship Id="rId106" Type="http://schemas.openxmlformats.org/officeDocument/2006/relationships/image" Target="media/image87.png"/><Relationship Id="rId114" Type="http://schemas.openxmlformats.org/officeDocument/2006/relationships/image" Target="media/image95.tiff"/><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oleObject" Target="embeddings/oleObject5.bin"/><Relationship Id="rId60" Type="http://schemas.openxmlformats.org/officeDocument/2006/relationships/image" Target="media/image46.png"/><Relationship Id="rId65" Type="http://schemas.openxmlformats.org/officeDocument/2006/relationships/image" Target="media/image49.wm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tiff"/><Relationship Id="rId86" Type="http://schemas.openxmlformats.org/officeDocument/2006/relationships/image" Target="media/image69.wmf"/><Relationship Id="rId94" Type="http://schemas.openxmlformats.org/officeDocument/2006/relationships/oleObject" Target="embeddings/oleObject9.bin"/><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wmf"/><Relationship Id="rId130" Type="http://schemas.openxmlformats.org/officeDocument/2006/relationships/image" Target="media/image111.png"/><Relationship Id="rId135" Type="http://schemas.openxmlformats.org/officeDocument/2006/relationships/image" Target="media/image116.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8.wmf"/><Relationship Id="rId39" Type="http://schemas.openxmlformats.org/officeDocument/2006/relationships/image" Target="media/image27.tiff"/><Relationship Id="rId109" Type="http://schemas.openxmlformats.org/officeDocument/2006/relationships/image" Target="media/image90.png"/><Relationship Id="rId34" Type="http://schemas.openxmlformats.org/officeDocument/2006/relationships/image" Target="media/image22.wmf"/><Relationship Id="rId50" Type="http://schemas.openxmlformats.org/officeDocument/2006/relationships/image" Target="media/image37.tiff"/><Relationship Id="rId55" Type="http://schemas.openxmlformats.org/officeDocument/2006/relationships/image" Target="media/image41.wmf"/><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tif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4.wmf"/><Relationship Id="rId40" Type="http://schemas.openxmlformats.org/officeDocument/2006/relationships/image" Target="media/image28.tiff"/><Relationship Id="rId45" Type="http://schemas.openxmlformats.org/officeDocument/2006/relationships/image" Target="media/image33.wmf"/><Relationship Id="rId66" Type="http://schemas.openxmlformats.org/officeDocument/2006/relationships/oleObject" Target="embeddings/oleObject8.bin"/><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footer" Target="footer2.xml"/><Relationship Id="rId61" Type="http://schemas.openxmlformats.org/officeDocument/2006/relationships/image" Target="media/image47.wmf"/><Relationship Id="rId82" Type="http://schemas.openxmlformats.org/officeDocument/2006/relationships/image" Target="media/image65.wmf"/><Relationship Id="rId19" Type="http://schemas.openxmlformats.org/officeDocument/2006/relationships/image" Target="media/image9.wmf"/><Relationship Id="rId14" Type="http://schemas.openxmlformats.org/officeDocument/2006/relationships/image" Target="media/image5.wmf"/><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2.wmf"/><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DocWP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03287-D2A1-4923-BC49-287D6930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DocWPro</Template>
  <TotalTime>67</TotalTime>
  <Pages>89</Pages>
  <Words>16538</Words>
  <Characters>94273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Toshiba</cp:lastModifiedBy>
  <cp:revision>8</cp:revision>
  <cp:lastPrinted>2010-07-02T05:30:00Z</cp:lastPrinted>
  <dcterms:created xsi:type="dcterms:W3CDTF">2010-07-02T05:51:00Z</dcterms:created>
  <dcterms:modified xsi:type="dcterms:W3CDTF">2012-08-21T13:51:00Z</dcterms:modified>
</cp:coreProperties>
</file>